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0CBE2" w14:textId="73A3C1C1" w:rsidR="00FD2BF9" w:rsidRDefault="009F0E40" w:rsidP="00800008">
      <w:pPr>
        <w:tabs>
          <w:tab w:val="left" w:pos="753"/>
          <w:tab w:val="center" w:pos="3968"/>
        </w:tabs>
        <w:bidi w:val="0"/>
        <w:rPr>
          <w:rFonts w:ascii="ae_AlArabiya" w:hAnsi="ae_AlArabiya" w:cs="KFGQPC Uthman Taha Naskh"/>
          <w:b/>
          <w:bCs/>
          <w:sz w:val="46"/>
          <w:szCs w:val="50"/>
        </w:rPr>
      </w:pPr>
      <w:r w:rsidRPr="00573B1E">
        <w:rPr>
          <w:rFonts w:asciiTheme="majorBidi" w:hAnsiTheme="majorBidi" w:cstheme="majorBidi"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6C4D0D96" wp14:editId="630F12B9">
            <wp:simplePos x="0" y="0"/>
            <wp:positionH relativeFrom="margin">
              <wp:posOffset>610235</wp:posOffset>
            </wp:positionH>
            <wp:positionV relativeFrom="paragraph">
              <wp:posOffset>334645</wp:posOffset>
            </wp:positionV>
            <wp:extent cx="3184525" cy="463550"/>
            <wp:effectExtent l="0" t="0" r="0" b="0"/>
            <wp:wrapNone/>
            <wp:docPr id="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A645D" w14:textId="748046FD" w:rsidR="00FD2BF9" w:rsidRDefault="00FD2BF9" w:rsidP="00FD2BF9">
      <w:pPr>
        <w:tabs>
          <w:tab w:val="left" w:pos="753"/>
          <w:tab w:val="center" w:pos="3968"/>
        </w:tabs>
        <w:bidi w:val="0"/>
        <w:jc w:val="center"/>
        <w:rPr>
          <w:rFonts w:ascii="ae_AlArabiya" w:hAnsi="ae_AlArabiya" w:cs="KFGQPC Uthman Taha Naskh"/>
          <w:b/>
          <w:bCs/>
          <w:sz w:val="46"/>
          <w:szCs w:val="50"/>
          <w:rtl/>
        </w:rPr>
      </w:pPr>
    </w:p>
    <w:p w14:paraId="279796D3" w14:textId="131A9ED0" w:rsidR="00800008" w:rsidRPr="00573B1E" w:rsidRDefault="009F0E40" w:rsidP="00256E1C">
      <w:pPr>
        <w:tabs>
          <w:tab w:val="left" w:pos="753"/>
          <w:tab w:val="center" w:pos="3968"/>
        </w:tabs>
        <w:jc w:val="center"/>
        <w:rPr>
          <w:rFonts w:asciiTheme="majorBidi" w:hAnsiTheme="majorBidi" w:cstheme="majorBidi"/>
          <w:b/>
          <w:bCs/>
          <w:sz w:val="66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56E1C">
        <w:rPr>
          <w:rFonts w:asciiTheme="majorBidi" w:hAnsiTheme="majorBidi" w:cstheme="majorBidi"/>
          <w:b/>
          <w:bCs/>
          <w:sz w:val="68"/>
          <w:szCs w:val="6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روابط</w:t>
      </w:r>
      <w:r w:rsidR="00256E1C" w:rsidRPr="00256E1C">
        <w:rPr>
          <w:rFonts w:asciiTheme="majorBidi" w:hAnsiTheme="majorBidi" w:cstheme="majorBidi" w:hint="cs"/>
          <w:b/>
          <w:bCs/>
          <w:sz w:val="68"/>
          <w:szCs w:val="6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تراجم معاني القرآن الكريم </w:t>
      </w:r>
      <w:r w:rsidR="00256E1C" w:rsidRPr="00256E1C">
        <w:rPr>
          <w:rFonts w:asciiTheme="majorBidi" w:hAnsiTheme="majorBidi" w:cstheme="majorBidi"/>
          <w:b/>
          <w:bCs/>
          <w:sz w:val="68"/>
          <w:szCs w:val="6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روابط</w:t>
      </w:r>
      <w:r w:rsidRPr="00256E1C">
        <w:rPr>
          <w:rFonts w:asciiTheme="majorBidi" w:hAnsiTheme="majorBidi" w:cstheme="majorBidi"/>
          <w:b/>
          <w:bCs/>
          <w:sz w:val="68"/>
          <w:szCs w:val="6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كتب ومواقع مختارة</w:t>
      </w:r>
      <w:r w:rsidR="00256E1C" w:rsidRPr="00256E1C">
        <w:rPr>
          <w:rFonts w:asciiTheme="majorBidi" w:hAnsiTheme="majorBidi" w:cstheme="majorBidi"/>
          <w:b/>
          <w:bCs/>
          <w:sz w:val="68"/>
          <w:szCs w:val="6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56E1C">
        <w:rPr>
          <w:rFonts w:asciiTheme="majorBidi" w:hAnsiTheme="majorBidi" w:cstheme="majorBidi" w:hint="cs"/>
          <w:b/>
          <w:bCs/>
          <w:sz w:val="66"/>
          <w:szCs w:val="70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ل</w:t>
      </w:r>
      <w:r w:rsidRPr="009F0E40">
        <w:rPr>
          <w:rFonts w:asciiTheme="majorBidi" w:hAnsiTheme="majorBidi" w:cstheme="majorBidi"/>
          <w:b/>
          <w:bCs/>
          <w:sz w:val="66"/>
          <w:szCs w:val="70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لتعريف بالإسلام بلغات العالم</w:t>
      </w:r>
    </w:p>
    <w:p w14:paraId="4078B09B" w14:textId="045CFBC7" w:rsidR="00332061" w:rsidRPr="00C71BE4" w:rsidRDefault="009F0E40" w:rsidP="00C71BE4">
      <w:pPr>
        <w:tabs>
          <w:tab w:val="left" w:pos="753"/>
          <w:tab w:val="center" w:pos="3968"/>
        </w:tabs>
        <w:jc w:val="center"/>
        <w:rPr>
          <w:rFonts w:asciiTheme="majorBidi" w:hAnsiTheme="majorBidi" w:cstheme="majorBidi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71BE4">
        <w:rPr>
          <w:rFonts w:asciiTheme="majorBidi" w:hAnsiTheme="majorBidi" w:cstheme="majorBidi"/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56192" behindDoc="0" locked="0" layoutInCell="1" allowOverlap="1" wp14:anchorId="52A7F868" wp14:editId="666E02FC">
            <wp:simplePos x="0" y="0"/>
            <wp:positionH relativeFrom="margin">
              <wp:posOffset>610235</wp:posOffset>
            </wp:positionH>
            <wp:positionV relativeFrom="paragraph">
              <wp:posOffset>280035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BE4" w:rsidRPr="00C71BE4">
        <w:rPr>
          <w:rFonts w:asciiTheme="majorBidi" w:hAnsiTheme="majorBidi" w:cstheme="majorBidi" w:hint="cs"/>
          <w:sz w:val="32"/>
          <w:szCs w:val="32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روابط تنزيل ملفات </w:t>
      </w:r>
      <w:r w:rsidR="00C71BE4" w:rsidRPr="00C71BE4">
        <w:rPr>
          <w:rFonts w:asciiTheme="majorBidi" w:hAnsiTheme="majorBidi" w:cstheme="majorBidi"/>
          <w:sz w:val="32"/>
          <w:szCs w:val="3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PDF </w:t>
      </w:r>
      <w:r w:rsidR="00C71BE4" w:rsidRPr="00C71BE4">
        <w:rPr>
          <w:rFonts w:asciiTheme="majorBidi" w:hAnsiTheme="majorBidi" w:cstheme="majorBidi" w:hint="cs"/>
          <w:sz w:val="32"/>
          <w:szCs w:val="32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مباشر</w:t>
      </w:r>
    </w:p>
    <w:p w14:paraId="29DC3967" w14:textId="6CE18511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48184440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</w:p>
    <w:p w14:paraId="2247FA9E" w14:textId="77777777" w:rsidR="00CB61B1" w:rsidRPr="00FD2BF9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FD2BF9" w:rsidSect="00573B1E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1134" w:right="283" w:bottom="1134" w:left="567" w:header="709" w:footer="439" w:gutter="0"/>
          <w:pgNumType w:start="0"/>
          <w:cols w:space="708"/>
          <w:titlePg/>
          <w:bidi/>
          <w:rtlGutter/>
          <w:docGrid w:linePitch="360"/>
        </w:sectPr>
      </w:pPr>
    </w:p>
    <w:p w14:paraId="45167858" w14:textId="27444DAF" w:rsidR="00800008" w:rsidRPr="00694E55" w:rsidRDefault="00694E55" w:rsidP="009F0E40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</w:pPr>
      <w:r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lastRenderedPageBreak/>
        <w:t>روابط</w:t>
      </w:r>
      <w:r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 xml:space="preserve">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تراجم</w:t>
      </w:r>
      <w:r w:rsidR="00800008"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t xml:space="preserve"> 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معاني</w:t>
      </w:r>
      <w:r w:rsidR="00800008"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t xml:space="preserve">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القرآن</w:t>
      </w:r>
      <w:r w:rsidR="00800008"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t xml:space="preserve">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الكريم</w:t>
      </w:r>
      <w:r w:rsidR="00800008"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t xml:space="preserve">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بلغات</w:t>
      </w:r>
      <w:r w:rsidR="00800008" w:rsidRPr="00694E55">
        <w:rPr>
          <w:rFonts w:asciiTheme="majorBidi" w:hAnsiTheme="majorBidi" w:cstheme="majorBidi"/>
          <w:b/>
          <w:bCs/>
          <w:sz w:val="78"/>
          <w:szCs w:val="82"/>
          <w:rtl/>
          <w:lang w:bidi="ar-EG"/>
        </w:rPr>
        <w:t xml:space="preserve"> </w:t>
      </w:r>
      <w:r w:rsidR="00800008" w:rsidRPr="00694E55">
        <w:rPr>
          <w:rFonts w:asciiTheme="majorBidi" w:hAnsiTheme="majorBidi" w:cstheme="majorBidi" w:hint="cs"/>
          <w:b/>
          <w:bCs/>
          <w:sz w:val="78"/>
          <w:szCs w:val="82"/>
          <w:rtl/>
          <w:lang w:bidi="ar-EG"/>
        </w:rPr>
        <w:t>العالم</w:t>
      </w:r>
    </w:p>
    <w:p w14:paraId="57734EA7" w14:textId="1E2A9B21" w:rsidR="00AA7D35" w:rsidRPr="00AA7D35" w:rsidRDefault="007F7B17" w:rsidP="00210B1E">
      <w:pPr>
        <w:bidi w:val="0"/>
        <w:jc w:val="center"/>
        <w:rPr>
          <w:rFonts w:ascii="ae_AlArabiya" w:hAnsi="ae_AlArabiya" w:cs="KFGQPC Uthman Taha Naskh"/>
          <w:b/>
          <w:bCs/>
          <w:sz w:val="50"/>
          <w:szCs w:val="54"/>
          <w:lang w:bidi="ar-EG"/>
        </w:rPr>
      </w:pPr>
      <w:hyperlink r:id="rId14" w:history="1">
        <w:r w:rsidR="00AA7D35" w:rsidRPr="00AA7D35">
          <w:rPr>
            <w:rStyle w:val="Hyperlink"/>
            <w:sz w:val="40"/>
            <w:szCs w:val="40"/>
          </w:rPr>
          <w:t>https://d1.islamhouse.com/data/ar/ih_books/single_09/ar-quran-qareem-in-many-lang.pdf</w:t>
        </w:r>
      </w:hyperlink>
    </w:p>
    <w:p w14:paraId="778E49E2" w14:textId="1EB1DD3F" w:rsidR="00210B1E" w:rsidRPr="00573B1E" w:rsidRDefault="009D3E78" w:rsidP="009D3E78">
      <w:pPr>
        <w:bidi w:val="0"/>
        <w:jc w:val="center"/>
        <w:rPr>
          <w:rFonts w:asciiTheme="majorBidi" w:hAnsiTheme="majorBidi" w:cstheme="majorBidi"/>
          <w:sz w:val="48"/>
          <w:szCs w:val="48"/>
          <w:lang w:bidi="ar-EG"/>
        </w:rPr>
      </w:pPr>
      <w:r>
        <w:rPr>
          <w:rFonts w:ascii="ae_AlArabiya" w:hAnsi="ae_AlArabiya" w:cs="KFGQPC Uthman Taha Naskh"/>
          <w:b/>
          <w:bCs/>
          <w:sz w:val="66"/>
          <w:szCs w:val="70"/>
          <w:lang w:bidi="ar-EG"/>
        </w:rPr>
        <w:t>Links</w:t>
      </w:r>
      <w:r w:rsidR="00210B1E" w:rsidRPr="00573B1E">
        <w:rPr>
          <w:rFonts w:ascii="ae_AlArabiya" w:hAnsi="ae_AlArabiya" w:cs="KFGQPC Uthman Taha Naskh"/>
          <w:b/>
          <w:bCs/>
          <w:sz w:val="66"/>
          <w:szCs w:val="70"/>
          <w:lang w:bidi="ar-EG"/>
        </w:rPr>
        <w:t xml:space="preserve"> </w:t>
      </w:r>
      <w:r>
        <w:rPr>
          <w:rFonts w:ascii="ae_AlArabiya" w:hAnsi="ae_AlArabiya" w:cs="KFGQPC Uthman Taha Naskh"/>
          <w:b/>
          <w:bCs/>
          <w:sz w:val="66"/>
          <w:szCs w:val="70"/>
          <w:lang w:bidi="ar-EG"/>
        </w:rPr>
        <w:t>to</w:t>
      </w:r>
      <w:r w:rsidR="00210B1E" w:rsidRPr="00573B1E">
        <w:rPr>
          <w:rFonts w:ascii="ae_AlArabiya" w:hAnsi="ae_AlArabiya" w:cs="KFGQPC Uthman Taha Naskh"/>
          <w:b/>
          <w:bCs/>
          <w:sz w:val="66"/>
          <w:szCs w:val="70"/>
          <w:lang w:bidi="ar-EG"/>
        </w:rPr>
        <w:t xml:space="preserve"> translations of the meanings of the Noble Qur’an in the languages of the world</w:t>
      </w:r>
    </w:p>
    <w:p w14:paraId="2AB91F9F" w14:textId="70C0D92B" w:rsidR="00210B1E" w:rsidRPr="00AA7D35" w:rsidRDefault="007F7B17" w:rsidP="0036024A">
      <w:pPr>
        <w:bidi w:val="0"/>
        <w:jc w:val="center"/>
        <w:rPr>
          <w:rFonts w:asciiTheme="majorBidi" w:hAnsiTheme="majorBidi" w:cstheme="majorBidi"/>
          <w:sz w:val="72"/>
          <w:szCs w:val="72"/>
        </w:rPr>
      </w:pPr>
      <w:hyperlink r:id="rId15" w:history="1">
        <w:r w:rsidR="00AA7D35" w:rsidRPr="00AA7D35">
          <w:rPr>
            <w:rStyle w:val="Hyperlink"/>
            <w:sz w:val="40"/>
            <w:szCs w:val="40"/>
          </w:rPr>
          <w:t>https://d1.islamhouse.com/data/ar/ih_books/single_09/ar-quran-qareem-in-many-lang.pdf</w:t>
        </w:r>
      </w:hyperlink>
    </w:p>
    <w:p w14:paraId="421A3114" w14:textId="70DFE8E1" w:rsidR="00AA7D35" w:rsidRPr="00AA7D35" w:rsidRDefault="009F0E40" w:rsidP="00AA7D35">
      <w:pPr>
        <w:bidi w:val="0"/>
        <w:rPr>
          <w:rFonts w:asciiTheme="majorBidi" w:hAnsiTheme="majorBidi" w:cstheme="majorBidi"/>
          <w:sz w:val="40"/>
          <w:szCs w:val="40"/>
          <w:rtl/>
        </w:rPr>
      </w:pPr>
      <w:r w:rsidRPr="00573B1E">
        <w:rPr>
          <w:rFonts w:asciiTheme="majorBidi" w:hAnsiTheme="majorBidi" w:cstheme="majorBidi"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8F5FC1E" wp14:editId="6FD5F8D1">
            <wp:simplePos x="0" y="0"/>
            <wp:positionH relativeFrom="margin">
              <wp:posOffset>765810</wp:posOffset>
            </wp:positionH>
            <wp:positionV relativeFrom="paragraph">
              <wp:posOffset>71755</wp:posOffset>
            </wp:positionV>
            <wp:extent cx="3184525" cy="463550"/>
            <wp:effectExtent l="0" t="0" r="0" b="0"/>
            <wp:wrapNone/>
            <wp:docPr id="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6E8F" w14:textId="77777777" w:rsidR="00800008" w:rsidRDefault="00800008">
      <w:pPr>
        <w:bidi w:val="0"/>
        <w:spacing w:after="0" w:line="240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br w:type="page"/>
      </w:r>
    </w:p>
    <w:p w14:paraId="23BAC5B8" w14:textId="4F3FE8B4" w:rsidR="00800008" w:rsidRPr="00573B1E" w:rsidRDefault="00800008" w:rsidP="00800008">
      <w:pPr>
        <w:bidi w:val="0"/>
        <w:jc w:val="center"/>
        <w:rPr>
          <w:rFonts w:hint="cs"/>
          <w:sz w:val="48"/>
          <w:szCs w:val="48"/>
        </w:rPr>
      </w:pPr>
      <w:r w:rsidRPr="002B359B">
        <w:rPr>
          <w:rFonts w:asciiTheme="majorBidi" w:hAnsiTheme="majorBidi" w:cstheme="majorBidi"/>
          <w:b/>
          <w:bCs/>
          <w:sz w:val="44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كتب ومواقع مختارة للتعريف بالإسلام بلغات العالم</w:t>
      </w:r>
    </w:p>
    <w:p w14:paraId="7C9F0A92" w14:textId="127F20E8" w:rsidR="002B359B" w:rsidRPr="00573B1E" w:rsidRDefault="002B359B" w:rsidP="002B359B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t xml:space="preserve">كتب ومواقع مختارة للتعريف بالإسلام باللغة </w:t>
      </w:r>
      <w:r>
        <w:rPr>
          <w:rFonts w:hint="cs"/>
          <w:sz w:val="56"/>
          <w:szCs w:val="56"/>
          <w:rtl/>
        </w:rPr>
        <w:t>الإنجليزية</w:t>
      </w:r>
    </w:p>
    <w:p w14:paraId="37F09FB7" w14:textId="7B0AFA08" w:rsidR="00210B1E" w:rsidRPr="00573B1E" w:rsidRDefault="007F7B17" w:rsidP="002B359B">
      <w:pPr>
        <w:bidi w:val="0"/>
        <w:jc w:val="center"/>
        <w:rPr>
          <w:sz w:val="56"/>
          <w:szCs w:val="56"/>
        </w:rPr>
      </w:pPr>
      <w:hyperlink r:id="rId16" w:history="1">
        <w:r w:rsidR="00AA7D35" w:rsidRPr="00573B1E">
          <w:rPr>
            <w:rStyle w:val="Hyperlink"/>
            <w:sz w:val="56"/>
            <w:szCs w:val="56"/>
          </w:rPr>
          <w:t>https://d1.islamhouse.com/data/en/ih_articles/single_01/en-selected-books-in-english.pdf</w:t>
        </w:r>
      </w:hyperlink>
    </w:p>
    <w:p w14:paraId="737EE413" w14:textId="77777777" w:rsidR="00AA7D35" w:rsidRPr="002B359B" w:rsidRDefault="00AA7D35" w:rsidP="0036024A">
      <w:pPr>
        <w:bidi w:val="0"/>
        <w:jc w:val="center"/>
        <w:rPr>
          <w:sz w:val="18"/>
          <w:szCs w:val="18"/>
        </w:rPr>
      </w:pPr>
      <w:bookmarkStart w:id="0" w:name="_GoBack"/>
    </w:p>
    <w:bookmarkEnd w:id="0"/>
    <w:p w14:paraId="3ECD75E9" w14:textId="0FCD09DD" w:rsidR="00BC7107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Selected books and Websites in English language</w:t>
      </w:r>
    </w:p>
    <w:p w14:paraId="3EEDB96C" w14:textId="20CC4628" w:rsidR="00AA7D35" w:rsidRDefault="009F0E40" w:rsidP="0036024A">
      <w:pPr>
        <w:bidi w:val="0"/>
        <w:jc w:val="center"/>
        <w:rPr>
          <w:rStyle w:val="Hyperlink"/>
          <w:sz w:val="56"/>
          <w:szCs w:val="56"/>
        </w:rPr>
      </w:pPr>
      <w:r w:rsidRPr="00573B1E">
        <w:rPr>
          <w:rFonts w:asciiTheme="majorBidi" w:hAnsiTheme="majorBidi" w:cstheme="majorBidi"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7AC2746" wp14:editId="026B91DC">
            <wp:simplePos x="0" y="0"/>
            <wp:positionH relativeFrom="margin">
              <wp:posOffset>880110</wp:posOffset>
            </wp:positionH>
            <wp:positionV relativeFrom="paragraph">
              <wp:posOffset>1583690</wp:posOffset>
            </wp:positionV>
            <wp:extent cx="3184525" cy="463550"/>
            <wp:effectExtent l="0" t="0" r="0" b="0"/>
            <wp:wrapNone/>
            <wp:docPr id="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7" w:history="1">
        <w:r w:rsidR="00AA7D35" w:rsidRPr="00573B1E">
          <w:rPr>
            <w:rStyle w:val="Hyperlink"/>
            <w:sz w:val="56"/>
            <w:szCs w:val="56"/>
          </w:rPr>
          <w:t>https://d1.islamhouse.com/data/en/ih_articles/single_01/en-selected-books-in-english.pdf</w:t>
        </w:r>
      </w:hyperlink>
    </w:p>
    <w:p w14:paraId="34B85DAA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الفرنسية</w:t>
      </w:r>
    </w:p>
    <w:p w14:paraId="4010A05D" w14:textId="41F90542" w:rsidR="00AA7D35" w:rsidRPr="00573B1E" w:rsidRDefault="007F7B17" w:rsidP="0036024A">
      <w:pPr>
        <w:bidi w:val="0"/>
        <w:jc w:val="center"/>
        <w:rPr>
          <w:sz w:val="56"/>
          <w:szCs w:val="56"/>
        </w:rPr>
      </w:pPr>
      <w:hyperlink r:id="rId18" w:history="1">
        <w:r w:rsidR="00AA7D35" w:rsidRPr="00573B1E">
          <w:rPr>
            <w:rStyle w:val="Hyperlink"/>
            <w:sz w:val="56"/>
            <w:szCs w:val="56"/>
          </w:rPr>
          <w:t>https://d1.islamhouse.com/data/fr/ih_articles/single_01/fr-livres-choisis-french.pdf</w:t>
        </w:r>
      </w:hyperlink>
    </w:p>
    <w:p w14:paraId="094B81EE" w14:textId="77777777" w:rsidR="00AA7D35" w:rsidRPr="00573B1E" w:rsidRDefault="00AA7D35" w:rsidP="0036024A">
      <w:pPr>
        <w:bidi w:val="0"/>
        <w:jc w:val="center"/>
        <w:rPr>
          <w:sz w:val="56"/>
          <w:szCs w:val="56"/>
        </w:rPr>
      </w:pPr>
    </w:p>
    <w:p w14:paraId="001F56BA" w14:textId="480027FF" w:rsidR="00BC7107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Livres choisis en langue française</w:t>
      </w:r>
    </w:p>
    <w:p w14:paraId="472B3D63" w14:textId="25A8AEF2" w:rsidR="00AA7D35" w:rsidRPr="00573B1E" w:rsidRDefault="007F7B17" w:rsidP="0036024A">
      <w:pPr>
        <w:bidi w:val="0"/>
        <w:jc w:val="center"/>
        <w:rPr>
          <w:sz w:val="56"/>
          <w:szCs w:val="56"/>
        </w:rPr>
      </w:pPr>
      <w:hyperlink r:id="rId19" w:history="1">
        <w:r w:rsidR="00AA7D35" w:rsidRPr="00573B1E">
          <w:rPr>
            <w:rStyle w:val="Hyperlink"/>
            <w:sz w:val="56"/>
            <w:szCs w:val="56"/>
          </w:rPr>
          <w:t>https://d1.islamhouse.com/data/fr/ih_articles/single_01/fr-livres-choisis-french.pdf</w:t>
        </w:r>
      </w:hyperlink>
    </w:p>
    <w:p w14:paraId="04094ADD" w14:textId="77777777" w:rsidR="00AA7D35" w:rsidRPr="00573B1E" w:rsidRDefault="00AA7D35" w:rsidP="0036024A">
      <w:pPr>
        <w:bidi w:val="0"/>
        <w:jc w:val="center"/>
        <w:rPr>
          <w:sz w:val="56"/>
          <w:szCs w:val="56"/>
        </w:rPr>
      </w:pPr>
    </w:p>
    <w:p w14:paraId="657CD68D" w14:textId="3898A22F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013FBB50" w14:textId="77777777" w:rsidR="002A6086" w:rsidRPr="00573B1E" w:rsidRDefault="002A6086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البرتغالية</w:t>
      </w:r>
    </w:p>
    <w:p w14:paraId="222FA5D7" w14:textId="2D6EF1F3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20" w:history="1">
        <w:r w:rsidR="00AA7D35" w:rsidRPr="00573B1E">
          <w:rPr>
            <w:rStyle w:val="Hyperlink"/>
            <w:sz w:val="56"/>
            <w:szCs w:val="56"/>
          </w:rPr>
          <w:t>https://d1.islamhouse.com/data/pt/ih_articles/single_01/pt-livros-selecionados-em-portugues.pdf</w:t>
        </w:r>
      </w:hyperlink>
    </w:p>
    <w:p w14:paraId="786D3DD5" w14:textId="77777777" w:rsidR="00AA7D35" w:rsidRPr="009F0E40" w:rsidRDefault="00AA7D35" w:rsidP="0036024A">
      <w:pPr>
        <w:bidi w:val="0"/>
        <w:jc w:val="center"/>
        <w:rPr>
          <w:sz w:val="12"/>
          <w:szCs w:val="12"/>
        </w:rPr>
      </w:pPr>
    </w:p>
    <w:p w14:paraId="2D824D90" w14:textId="490B2AC4" w:rsidR="00BC7107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livros e sites selecionados em português</w:t>
      </w:r>
    </w:p>
    <w:p w14:paraId="5711C4BB" w14:textId="25756F1A" w:rsidR="00AA7D35" w:rsidRPr="00573B1E" w:rsidRDefault="007F7B17" w:rsidP="009F0E40">
      <w:pPr>
        <w:bidi w:val="0"/>
        <w:jc w:val="center"/>
        <w:rPr>
          <w:sz w:val="56"/>
          <w:szCs w:val="56"/>
        </w:rPr>
      </w:pPr>
      <w:hyperlink r:id="rId21" w:history="1">
        <w:r w:rsidR="00AA7D35" w:rsidRPr="00573B1E">
          <w:rPr>
            <w:rStyle w:val="Hyperlink"/>
            <w:sz w:val="56"/>
            <w:szCs w:val="56"/>
          </w:rPr>
          <w:t>https://d1.islamhouse.com/data/pt/ih_articles/single_01/pt-livros-selecionados-em-portugues.pdf</w:t>
        </w:r>
      </w:hyperlink>
    </w:p>
    <w:p w14:paraId="5021CA7E" w14:textId="173A7AEB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3E716DAC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الإسبانية</w:t>
      </w:r>
    </w:p>
    <w:p w14:paraId="44C0EF9A" w14:textId="73F7E030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22" w:history="1">
        <w:r w:rsidR="003F675F" w:rsidRPr="00573B1E">
          <w:rPr>
            <w:rStyle w:val="Hyperlink"/>
            <w:sz w:val="56"/>
            <w:szCs w:val="56"/>
          </w:rPr>
          <w:t>https://d1.islamhouse.com/data/es/ih_articles/single_01/es-libros-en-espanol.pdf</w:t>
        </w:r>
      </w:hyperlink>
    </w:p>
    <w:p w14:paraId="276B49D0" w14:textId="77777777" w:rsidR="003F675F" w:rsidRPr="00573B1E" w:rsidRDefault="003F675F" w:rsidP="0036024A">
      <w:pPr>
        <w:bidi w:val="0"/>
        <w:jc w:val="center"/>
        <w:rPr>
          <w:sz w:val="56"/>
          <w:szCs w:val="56"/>
        </w:rPr>
      </w:pPr>
    </w:p>
    <w:p w14:paraId="4A3A9E00" w14:textId="4C7485D5" w:rsidR="00BC7107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Selección de sitios y libros en español</w:t>
      </w:r>
    </w:p>
    <w:p w14:paraId="06ADB468" w14:textId="68BF0ABD" w:rsidR="003F675F" w:rsidRPr="00573B1E" w:rsidRDefault="007F7B17" w:rsidP="0036024A">
      <w:pPr>
        <w:bidi w:val="0"/>
        <w:jc w:val="center"/>
        <w:rPr>
          <w:sz w:val="56"/>
          <w:szCs w:val="56"/>
        </w:rPr>
      </w:pPr>
      <w:hyperlink r:id="rId23" w:history="1">
        <w:r w:rsidR="003F675F" w:rsidRPr="00573B1E">
          <w:rPr>
            <w:rStyle w:val="Hyperlink"/>
            <w:sz w:val="56"/>
            <w:szCs w:val="56"/>
          </w:rPr>
          <w:t>https://d1.islamhouse.com/data/es/ih_articles/single_01/es-libros-en-espanol.pdf</w:t>
        </w:r>
      </w:hyperlink>
    </w:p>
    <w:p w14:paraId="61E94F19" w14:textId="50EEBB1E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784942E5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الألمانية</w:t>
      </w:r>
    </w:p>
    <w:p w14:paraId="38B4C701" w14:textId="68A844E3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24" w:history="1">
        <w:r w:rsidR="003F675F" w:rsidRPr="00573B1E">
          <w:rPr>
            <w:rStyle w:val="Hyperlink"/>
            <w:sz w:val="56"/>
            <w:szCs w:val="56"/>
          </w:rPr>
          <w:t>https://d1.islamhouse.com/data/de/ih_articles/single2/de-einige-ausgesuchten-seiten-und-bucher-in-deutscher-sprache.pdf</w:t>
        </w:r>
      </w:hyperlink>
    </w:p>
    <w:p w14:paraId="66DE1B57" w14:textId="77777777" w:rsidR="003F675F" w:rsidRPr="009F0E40" w:rsidRDefault="003F675F" w:rsidP="0036024A">
      <w:pPr>
        <w:bidi w:val="0"/>
        <w:jc w:val="center"/>
        <w:rPr>
          <w:sz w:val="10"/>
          <w:szCs w:val="10"/>
        </w:rPr>
      </w:pPr>
    </w:p>
    <w:p w14:paraId="30014C9B" w14:textId="2D3F140C" w:rsidR="002878B7" w:rsidRPr="00573B1E" w:rsidRDefault="002878B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Einige ausgesuchten Seiten und Bücher in deutscher</w:t>
      </w:r>
    </w:p>
    <w:p w14:paraId="6564FBE1" w14:textId="72699A32" w:rsidR="003F675F" w:rsidRPr="00573B1E" w:rsidRDefault="007F7B17" w:rsidP="0036024A">
      <w:pPr>
        <w:bidi w:val="0"/>
        <w:jc w:val="center"/>
        <w:rPr>
          <w:sz w:val="56"/>
          <w:szCs w:val="56"/>
        </w:rPr>
      </w:pPr>
      <w:hyperlink r:id="rId25" w:history="1">
        <w:r w:rsidR="003F675F" w:rsidRPr="00573B1E">
          <w:rPr>
            <w:rStyle w:val="Hyperlink"/>
            <w:sz w:val="56"/>
            <w:szCs w:val="56"/>
          </w:rPr>
          <w:t>https://d1.islamhouse.com/data/de/ih_articles/single2/de-einige-ausgesuchten-seiten-und-bucher-in-deutscher-sprache.pdf</w:t>
        </w:r>
      </w:hyperlink>
    </w:p>
    <w:p w14:paraId="14DADDF4" w14:textId="6E1FCA9D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27A1A072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الإيطالية</w:t>
      </w:r>
    </w:p>
    <w:p w14:paraId="0A4345F6" w14:textId="44F1E431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26" w:history="1">
        <w:r w:rsidR="003F675F" w:rsidRPr="00573B1E">
          <w:rPr>
            <w:rStyle w:val="Hyperlink"/>
            <w:sz w:val="56"/>
            <w:szCs w:val="56"/>
          </w:rPr>
          <w:t>https://d1.islamhouse.com/data/it/ih_articles/single/it-libri-selezionati.pdf</w:t>
        </w:r>
      </w:hyperlink>
    </w:p>
    <w:p w14:paraId="05276D08" w14:textId="77777777" w:rsidR="003F675F" w:rsidRPr="00573B1E" w:rsidRDefault="003F675F" w:rsidP="0036024A">
      <w:pPr>
        <w:bidi w:val="0"/>
        <w:jc w:val="center"/>
        <w:rPr>
          <w:sz w:val="56"/>
          <w:szCs w:val="56"/>
        </w:rPr>
      </w:pPr>
    </w:p>
    <w:p w14:paraId="0ECBFEAD" w14:textId="67F0D7C4" w:rsidR="003F675F" w:rsidRPr="00573B1E" w:rsidRDefault="002878B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Libri selezionati in italiano</w:t>
      </w:r>
    </w:p>
    <w:p w14:paraId="10B62F68" w14:textId="18D12C5E" w:rsidR="003F675F" w:rsidRPr="00573B1E" w:rsidRDefault="007F7B17" w:rsidP="0036024A">
      <w:pPr>
        <w:bidi w:val="0"/>
        <w:jc w:val="center"/>
        <w:rPr>
          <w:sz w:val="56"/>
          <w:szCs w:val="56"/>
        </w:rPr>
      </w:pPr>
      <w:hyperlink r:id="rId27" w:history="1">
        <w:r w:rsidR="003F675F" w:rsidRPr="00573B1E">
          <w:rPr>
            <w:rStyle w:val="Hyperlink"/>
            <w:sz w:val="56"/>
            <w:szCs w:val="56"/>
          </w:rPr>
          <w:t>https://d1.islamhouse.com/data/it/ih_articles/single/it-libri-selezionati.pdf</w:t>
        </w:r>
      </w:hyperlink>
    </w:p>
    <w:p w14:paraId="2B9FD702" w14:textId="77777777" w:rsidR="003F675F" w:rsidRPr="00573B1E" w:rsidRDefault="003F675F" w:rsidP="0036024A">
      <w:pPr>
        <w:bidi w:val="0"/>
        <w:jc w:val="center"/>
        <w:rPr>
          <w:sz w:val="56"/>
          <w:szCs w:val="56"/>
        </w:rPr>
      </w:pPr>
    </w:p>
    <w:p w14:paraId="036B1DAF" w14:textId="384570CA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270BB513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التركية</w:t>
      </w:r>
    </w:p>
    <w:p w14:paraId="51DFA49D" w14:textId="53EED504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28" w:history="1">
        <w:r w:rsidR="003F675F" w:rsidRPr="00573B1E">
          <w:rPr>
            <w:rStyle w:val="Hyperlink"/>
            <w:sz w:val="56"/>
            <w:szCs w:val="56"/>
          </w:rPr>
          <w:t>https://d1.islamhouse.com/data/tr/ih_articles/single/tr-turkce-secilmis-kitaplar.pdf</w:t>
        </w:r>
      </w:hyperlink>
    </w:p>
    <w:p w14:paraId="24D40C6D" w14:textId="77777777" w:rsidR="003F675F" w:rsidRPr="00573B1E" w:rsidRDefault="003F675F" w:rsidP="0036024A">
      <w:pPr>
        <w:bidi w:val="0"/>
        <w:jc w:val="center"/>
        <w:rPr>
          <w:sz w:val="56"/>
          <w:szCs w:val="56"/>
        </w:rPr>
      </w:pPr>
    </w:p>
    <w:p w14:paraId="21C29048" w14:textId="1D925804" w:rsidR="0036024A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Türkçe Seçilmiş Kitaplar</w:t>
      </w:r>
    </w:p>
    <w:p w14:paraId="053D524E" w14:textId="77777777" w:rsidR="0036024A" w:rsidRPr="00573B1E" w:rsidRDefault="007F7B17" w:rsidP="0036024A">
      <w:pPr>
        <w:bidi w:val="0"/>
        <w:jc w:val="center"/>
        <w:rPr>
          <w:sz w:val="56"/>
          <w:szCs w:val="56"/>
        </w:rPr>
      </w:pPr>
      <w:hyperlink r:id="rId29" w:history="1">
        <w:r w:rsidR="0036024A" w:rsidRPr="00573B1E">
          <w:rPr>
            <w:rStyle w:val="Hyperlink"/>
            <w:sz w:val="56"/>
            <w:szCs w:val="56"/>
          </w:rPr>
          <w:t>https://d1.islamhouse.com/data/tr/ih_articles/single/tr-turkce-secilmis-kitaplar.pdf</w:t>
        </w:r>
      </w:hyperlink>
    </w:p>
    <w:p w14:paraId="08C89152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52116F6C" w14:textId="7E5ECF9C" w:rsidR="002A6086" w:rsidRPr="00573B1E" w:rsidRDefault="009F0E40" w:rsidP="0036024A">
      <w:pPr>
        <w:bidi w:val="0"/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br/>
      </w:r>
      <w:r w:rsidR="002A6086" w:rsidRPr="00573B1E">
        <w:rPr>
          <w:sz w:val="56"/>
          <w:szCs w:val="56"/>
          <w:rtl/>
        </w:rPr>
        <w:t>كتب ومواقع مختارة للتعريف بالإسلام باللغة الأرمينية</w:t>
      </w:r>
    </w:p>
    <w:p w14:paraId="0BBB085C" w14:textId="21CE6736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30" w:history="1">
        <w:r w:rsidR="00F718ED" w:rsidRPr="00573B1E">
          <w:rPr>
            <w:rStyle w:val="Hyperlink"/>
            <w:sz w:val="56"/>
            <w:szCs w:val="56"/>
          </w:rPr>
          <w:t>https://d1.islamhouse.com/data/hy/ih_articles/single/hy-selected-books-in-armenian.pdf</w:t>
        </w:r>
      </w:hyperlink>
    </w:p>
    <w:p w14:paraId="1AB99FCC" w14:textId="77777777" w:rsidR="00F718ED" w:rsidRPr="009F0E40" w:rsidRDefault="00F718ED" w:rsidP="0036024A">
      <w:pPr>
        <w:bidi w:val="0"/>
        <w:jc w:val="center"/>
        <w:rPr>
          <w:sz w:val="16"/>
          <w:szCs w:val="16"/>
        </w:rPr>
      </w:pPr>
    </w:p>
    <w:p w14:paraId="065A538B" w14:textId="124754D1" w:rsidR="00F718ED" w:rsidRPr="00573B1E" w:rsidRDefault="002878B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Ընտրված գրքեր և կայքեր հայերեն</w:t>
      </w:r>
    </w:p>
    <w:p w14:paraId="7FE65F73" w14:textId="65A7AED5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31" w:history="1">
        <w:r w:rsidR="00F718ED" w:rsidRPr="00573B1E">
          <w:rPr>
            <w:rStyle w:val="Hyperlink"/>
            <w:sz w:val="56"/>
            <w:szCs w:val="56"/>
          </w:rPr>
          <w:t>https://d1.islamhouse.com/data/hy/ih_articles/single/hy-selected-books-in-armenian.pdf</w:t>
        </w:r>
      </w:hyperlink>
    </w:p>
    <w:p w14:paraId="2413F5FF" w14:textId="43E8CD4B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6725FA34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الأوكرانية</w:t>
      </w:r>
    </w:p>
    <w:p w14:paraId="213C656D" w14:textId="57BAF1E9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32" w:history="1">
        <w:r w:rsidR="00F718ED" w:rsidRPr="00573B1E">
          <w:rPr>
            <w:rStyle w:val="Hyperlink"/>
            <w:sz w:val="56"/>
            <w:szCs w:val="56"/>
          </w:rPr>
          <w:t>https://d1.islamhouse.com/data/uk/ih_articles/single/uk-selected-books-in-ukrainian.pdf</w:t>
        </w:r>
      </w:hyperlink>
    </w:p>
    <w:p w14:paraId="78B9BAD6" w14:textId="77777777" w:rsidR="00F718ED" w:rsidRPr="009F0E40" w:rsidRDefault="00F718ED" w:rsidP="0036024A">
      <w:pPr>
        <w:bidi w:val="0"/>
        <w:jc w:val="center"/>
        <w:rPr>
          <w:sz w:val="28"/>
          <w:szCs w:val="28"/>
        </w:rPr>
      </w:pPr>
    </w:p>
    <w:p w14:paraId="39DF498B" w14:textId="77777777" w:rsidR="00F718ED" w:rsidRPr="00573B1E" w:rsidRDefault="002878B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Вибрані книги та веб-сайти українською мовою</w:t>
      </w:r>
    </w:p>
    <w:p w14:paraId="54E1C0B8" w14:textId="5A170FD5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33" w:history="1">
        <w:r w:rsidR="00F718ED" w:rsidRPr="00573B1E">
          <w:rPr>
            <w:rStyle w:val="Hyperlink"/>
            <w:sz w:val="56"/>
            <w:szCs w:val="56"/>
          </w:rPr>
          <w:t>https://d1.islamhouse.com/data/uk/ih_articles/single/uk-selected-books-in-ukrainian.pdf</w:t>
        </w:r>
      </w:hyperlink>
    </w:p>
    <w:p w14:paraId="41C7433C" w14:textId="77777777" w:rsidR="00F718ED" w:rsidRPr="00573B1E" w:rsidRDefault="00F718ED" w:rsidP="0036024A">
      <w:pPr>
        <w:bidi w:val="0"/>
        <w:jc w:val="center"/>
        <w:rPr>
          <w:sz w:val="56"/>
          <w:szCs w:val="56"/>
        </w:rPr>
      </w:pPr>
    </w:p>
    <w:p w14:paraId="707E832D" w14:textId="73AB2CFB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52B9A025" w14:textId="7777777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العفرية</w:t>
      </w:r>
    </w:p>
    <w:p w14:paraId="250BBC53" w14:textId="0FD0D51B" w:rsidR="00210B1E" w:rsidRPr="00573B1E" w:rsidRDefault="007F7B17" w:rsidP="0036024A">
      <w:pPr>
        <w:bidi w:val="0"/>
        <w:jc w:val="center"/>
        <w:rPr>
          <w:b/>
          <w:bCs/>
          <w:sz w:val="56"/>
          <w:szCs w:val="56"/>
        </w:rPr>
      </w:pPr>
      <w:hyperlink r:id="rId34" w:history="1">
        <w:r w:rsidR="00F718ED" w:rsidRPr="00573B1E">
          <w:rPr>
            <w:rStyle w:val="Hyperlink"/>
            <w:sz w:val="56"/>
            <w:szCs w:val="56"/>
          </w:rPr>
          <w:t>https://d1.islamhouse.com/data/aa/ih_articles/aa-diini-inxxigah-aaxigeh-meqe-baritto.pdf</w:t>
        </w:r>
      </w:hyperlink>
    </w:p>
    <w:p w14:paraId="10DF6BF8" w14:textId="77777777" w:rsidR="00F718ED" w:rsidRPr="009F0E40" w:rsidRDefault="00F718ED" w:rsidP="0036024A">
      <w:pPr>
        <w:bidi w:val="0"/>
        <w:jc w:val="center"/>
        <w:rPr>
          <w:b/>
          <w:bCs/>
        </w:rPr>
      </w:pPr>
    </w:p>
    <w:p w14:paraId="598C150B" w14:textId="2896E6B0" w:rsidR="00F718ED" w:rsidRPr="00573B1E" w:rsidRDefault="002878B7" w:rsidP="0036024A">
      <w:pPr>
        <w:bidi w:val="0"/>
        <w:jc w:val="center"/>
        <w:rPr>
          <w:b/>
          <w:bCs/>
          <w:sz w:val="56"/>
          <w:szCs w:val="56"/>
        </w:rPr>
      </w:pPr>
      <w:r w:rsidRPr="00573B1E">
        <w:rPr>
          <w:b/>
          <w:bCs/>
          <w:sz w:val="56"/>
          <w:szCs w:val="56"/>
        </w:rPr>
        <w:t xml:space="preserve">diini inxxigah Aaxigeh meqe baritto </w:t>
      </w:r>
      <w:r w:rsidR="00F718ED" w:rsidRPr="00573B1E">
        <w:rPr>
          <w:b/>
          <w:bCs/>
          <w:sz w:val="56"/>
          <w:szCs w:val="56"/>
        </w:rPr>
        <w:t>–</w:t>
      </w:r>
      <w:r w:rsidRPr="00573B1E">
        <w:rPr>
          <w:b/>
          <w:bCs/>
          <w:sz w:val="56"/>
          <w:szCs w:val="56"/>
        </w:rPr>
        <w:t xml:space="preserve"> Qafár</w:t>
      </w:r>
    </w:p>
    <w:p w14:paraId="54A32F80" w14:textId="1DE2E15E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35" w:history="1">
        <w:r w:rsidR="00F718ED" w:rsidRPr="00573B1E">
          <w:rPr>
            <w:rStyle w:val="Hyperlink"/>
            <w:b/>
            <w:bCs/>
            <w:sz w:val="56"/>
            <w:szCs w:val="56"/>
          </w:rPr>
          <w:t>https://d1.islamhouse.com/data/aa/ih_articles/aa-diini-inxxigah-aaxigeh-meqe-baritto.pdf</w:t>
        </w:r>
      </w:hyperlink>
    </w:p>
    <w:p w14:paraId="46EAA164" w14:textId="13621EF0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</w:rPr>
        <w:t>*********</w:t>
      </w:r>
    </w:p>
    <w:p w14:paraId="19CA8429" w14:textId="558D94B7" w:rsidR="002A6086" w:rsidRPr="00573B1E" w:rsidRDefault="002A608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الكورية</w:t>
      </w:r>
    </w:p>
    <w:p w14:paraId="4E4478B2" w14:textId="7001456E" w:rsidR="00210B1E" w:rsidRPr="00573B1E" w:rsidRDefault="007F7B17" w:rsidP="0036024A">
      <w:pPr>
        <w:bidi w:val="0"/>
        <w:jc w:val="center"/>
        <w:rPr>
          <w:rFonts w:ascii="Malgun Gothic" w:hAnsi="Malgun Gothic" w:cs="Malgun Gothic"/>
          <w:sz w:val="56"/>
          <w:szCs w:val="56"/>
        </w:rPr>
      </w:pPr>
      <w:hyperlink r:id="rId36" w:history="1">
        <w:r w:rsidR="00F718ED" w:rsidRPr="00573B1E">
          <w:rPr>
            <w:rStyle w:val="Hyperlink"/>
            <w:sz w:val="56"/>
            <w:szCs w:val="56"/>
          </w:rPr>
          <w:t>https://d1.islamhouse.com/data/ko/ih_articles/single/ko-selected-books-in-korean.pdf</w:t>
        </w:r>
      </w:hyperlink>
    </w:p>
    <w:p w14:paraId="304F8487" w14:textId="77777777" w:rsidR="00F718ED" w:rsidRPr="00573B1E" w:rsidRDefault="00F718ED" w:rsidP="0036024A">
      <w:pPr>
        <w:bidi w:val="0"/>
        <w:jc w:val="center"/>
        <w:rPr>
          <w:rFonts w:ascii="Malgun Gothic" w:hAnsi="Malgun Gothic" w:cs="Malgun Gothic"/>
          <w:sz w:val="56"/>
          <w:szCs w:val="56"/>
        </w:rPr>
      </w:pPr>
    </w:p>
    <w:p w14:paraId="61CE3936" w14:textId="77777777" w:rsidR="002878B7" w:rsidRPr="00573B1E" w:rsidRDefault="002878B7" w:rsidP="0036024A">
      <w:pPr>
        <w:bidi w:val="0"/>
        <w:jc w:val="center"/>
        <w:rPr>
          <w:sz w:val="56"/>
          <w:szCs w:val="56"/>
        </w:rPr>
      </w:pPr>
      <w:r w:rsidRPr="00573B1E">
        <w:rPr>
          <w:rFonts w:ascii="Malgun Gothic" w:hAnsi="Malgun Gothic" w:cs="Malgun Gothic"/>
          <w:sz w:val="56"/>
          <w:szCs w:val="56"/>
        </w:rPr>
        <w:t>한국어로</w:t>
      </w:r>
      <w:r w:rsidRPr="00573B1E">
        <w:rPr>
          <w:sz w:val="56"/>
          <w:szCs w:val="56"/>
        </w:rPr>
        <w:t xml:space="preserve"> </w:t>
      </w:r>
      <w:r w:rsidRPr="00573B1E">
        <w:rPr>
          <w:rFonts w:ascii="Malgun Gothic" w:hAnsi="Malgun Gothic" w:cs="Malgun Gothic"/>
          <w:sz w:val="56"/>
          <w:szCs w:val="56"/>
        </w:rPr>
        <w:t>선정</w:t>
      </w:r>
      <w:r w:rsidRPr="00573B1E">
        <w:rPr>
          <w:sz w:val="56"/>
          <w:szCs w:val="56"/>
        </w:rPr>
        <w:t xml:space="preserve"> </w:t>
      </w:r>
      <w:r w:rsidRPr="00573B1E">
        <w:rPr>
          <w:rFonts w:ascii="Malgun Gothic" w:hAnsi="Malgun Gothic" w:cs="Malgun Gothic"/>
          <w:sz w:val="56"/>
          <w:szCs w:val="56"/>
        </w:rPr>
        <w:t>된</w:t>
      </w:r>
      <w:r w:rsidRPr="00573B1E">
        <w:rPr>
          <w:sz w:val="56"/>
          <w:szCs w:val="56"/>
        </w:rPr>
        <w:t xml:space="preserve"> </w:t>
      </w:r>
      <w:r w:rsidRPr="00573B1E">
        <w:rPr>
          <w:rFonts w:ascii="Malgun Gothic" w:hAnsi="Malgun Gothic" w:cs="Malgun Gothic"/>
          <w:sz w:val="56"/>
          <w:szCs w:val="56"/>
        </w:rPr>
        <w:t>책</w:t>
      </w:r>
    </w:p>
    <w:p w14:paraId="08337D32" w14:textId="4FC35485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37" w:history="1">
        <w:r w:rsidR="00F718ED" w:rsidRPr="00573B1E">
          <w:rPr>
            <w:rStyle w:val="Hyperlink"/>
            <w:sz w:val="56"/>
            <w:szCs w:val="56"/>
          </w:rPr>
          <w:t>https://d1.islamhouse.com/data/ko/ih_articles/single/ko-selected-books-in-korean.pdf</w:t>
        </w:r>
      </w:hyperlink>
    </w:p>
    <w:p w14:paraId="0DE44002" w14:textId="3A56928C" w:rsidR="002A6086" w:rsidRPr="00573B1E" w:rsidRDefault="002A6086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5B0EE457" w14:textId="77777777" w:rsidR="00871436" w:rsidRPr="00573B1E" w:rsidRDefault="00871436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التايلندية</w:t>
      </w:r>
    </w:p>
    <w:p w14:paraId="33D71583" w14:textId="62A2B664" w:rsidR="00210B1E" w:rsidRPr="00573B1E" w:rsidRDefault="007F7B17" w:rsidP="0036024A">
      <w:pPr>
        <w:pStyle w:val="1"/>
        <w:rPr>
          <w:rFonts w:ascii="Arial" w:hAnsi="Arial" w:cs="Arial Unicode MS"/>
          <w:b w:val="0"/>
          <w:bCs w:val="0"/>
          <w:color w:val="000000" w:themeColor="text1"/>
          <w:sz w:val="56"/>
          <w:szCs w:val="56"/>
          <w:lang w:val="en-US" w:bidi="th-TH"/>
        </w:rPr>
      </w:pPr>
      <w:hyperlink r:id="rId38" w:history="1">
        <w:r w:rsidR="00F718ED" w:rsidRPr="00573B1E">
          <w:rPr>
            <w:rStyle w:val="Hyperlink"/>
            <w:rFonts w:ascii="Calibri" w:eastAsia="Calibri" w:hAnsi="Calibri" w:cs="Arial"/>
            <w:b w:val="0"/>
            <w:bCs w:val="0"/>
            <w:kern w:val="0"/>
            <w:sz w:val="56"/>
            <w:szCs w:val="56"/>
            <w:lang w:val="en-US" w:eastAsia="en-US"/>
          </w:rPr>
          <w:t>https://d1.islamhouse.com/data/th/ih_articles/single2/th-selected-books-in-thai.pdf</w:t>
        </w:r>
      </w:hyperlink>
    </w:p>
    <w:p w14:paraId="44D7763E" w14:textId="77777777" w:rsidR="00F718ED" w:rsidRPr="00573B1E" w:rsidRDefault="00F718ED" w:rsidP="0036024A">
      <w:pPr>
        <w:jc w:val="center"/>
        <w:rPr>
          <w:sz w:val="56"/>
          <w:szCs w:val="56"/>
          <w:lang w:eastAsia="fr-FR" w:bidi="th-TH"/>
        </w:rPr>
      </w:pPr>
    </w:p>
    <w:p w14:paraId="2488FD02" w14:textId="77777777" w:rsidR="00640C3C" w:rsidRPr="00573B1E" w:rsidRDefault="00640C3C" w:rsidP="0036024A">
      <w:pPr>
        <w:pStyle w:val="1"/>
        <w:rPr>
          <w:rFonts w:ascii="Arial" w:hAnsi="Arial" w:cs="Arial"/>
          <w:b w:val="0"/>
          <w:bCs w:val="0"/>
          <w:color w:val="000000" w:themeColor="text1"/>
          <w:sz w:val="56"/>
          <w:szCs w:val="56"/>
        </w:rPr>
      </w:pPr>
      <w:r w:rsidRPr="00573B1E">
        <w:rPr>
          <w:rFonts w:ascii="Arial" w:hAnsi="Arial" w:cs="Arial Unicode MS"/>
          <w:b w:val="0"/>
          <w:bCs w:val="0"/>
          <w:color w:val="000000" w:themeColor="text1"/>
          <w:sz w:val="56"/>
          <w:szCs w:val="56"/>
          <w:cs/>
          <w:lang w:bidi="th-TH"/>
        </w:rPr>
        <w:t>หนังสือที่ถูกคัดเลือกในภาษาไทย</w:t>
      </w:r>
    </w:p>
    <w:p w14:paraId="173BF704" w14:textId="77777777" w:rsidR="00F718ED" w:rsidRPr="00573B1E" w:rsidRDefault="00F718ED" w:rsidP="0036024A">
      <w:pPr>
        <w:jc w:val="center"/>
        <w:rPr>
          <w:sz w:val="56"/>
          <w:szCs w:val="56"/>
          <w:lang w:val="fr-FR" w:eastAsia="fr-FR"/>
        </w:rPr>
      </w:pPr>
    </w:p>
    <w:p w14:paraId="5646CAB2" w14:textId="2888A3E3" w:rsidR="00F718ED" w:rsidRPr="00573B1E" w:rsidRDefault="007F7B17" w:rsidP="0036024A">
      <w:pPr>
        <w:bidi w:val="0"/>
        <w:jc w:val="center"/>
        <w:rPr>
          <w:sz w:val="56"/>
          <w:szCs w:val="56"/>
          <w:lang w:val="fr-FR"/>
        </w:rPr>
      </w:pPr>
      <w:hyperlink r:id="rId39" w:history="1">
        <w:r w:rsidR="00F718ED" w:rsidRPr="00573B1E">
          <w:rPr>
            <w:rStyle w:val="Hyperlink"/>
            <w:sz w:val="56"/>
            <w:szCs w:val="56"/>
            <w:lang w:val="fr-FR"/>
          </w:rPr>
          <w:t>https://d1.islamhouse.com/data/th/ih_articles/single2/th-selected-books-in-thai.pdf</w:t>
        </w:r>
      </w:hyperlink>
    </w:p>
    <w:p w14:paraId="1D03F520" w14:textId="77777777" w:rsidR="00F718ED" w:rsidRPr="00573B1E" w:rsidRDefault="00F718ED" w:rsidP="0036024A">
      <w:pPr>
        <w:bidi w:val="0"/>
        <w:jc w:val="center"/>
        <w:rPr>
          <w:sz w:val="56"/>
          <w:szCs w:val="56"/>
          <w:lang w:val="fr-FR"/>
        </w:rPr>
      </w:pPr>
    </w:p>
    <w:p w14:paraId="798CF9A9" w14:textId="74DAED25" w:rsidR="00640C3C" w:rsidRPr="00573B1E" w:rsidRDefault="00640C3C" w:rsidP="0036024A">
      <w:pPr>
        <w:bidi w:val="0"/>
        <w:jc w:val="center"/>
        <w:rPr>
          <w:sz w:val="56"/>
          <w:szCs w:val="56"/>
          <w:lang w:val="fr-FR"/>
        </w:rPr>
      </w:pPr>
      <w:r w:rsidRPr="00573B1E">
        <w:rPr>
          <w:sz w:val="56"/>
          <w:szCs w:val="56"/>
          <w:lang w:val="fr-FR"/>
        </w:rPr>
        <w:t>*********</w:t>
      </w:r>
    </w:p>
    <w:p w14:paraId="54F35C30" w14:textId="338F1290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بلغة الهوسا</w:t>
      </w:r>
    </w:p>
    <w:p w14:paraId="5D611C0E" w14:textId="10F4380C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40" w:history="1">
        <w:r w:rsidR="00F718ED" w:rsidRPr="00573B1E">
          <w:rPr>
            <w:rStyle w:val="Hyperlink"/>
            <w:sz w:val="56"/>
            <w:szCs w:val="56"/>
          </w:rPr>
          <w:t>https://d1.islamhouse.com/data/ha/ih_articles/single/ha-selected-books-in-hausa.pdf</w:t>
        </w:r>
      </w:hyperlink>
    </w:p>
    <w:p w14:paraId="541880F4" w14:textId="77777777" w:rsidR="00F718ED" w:rsidRPr="009F0E40" w:rsidRDefault="00F718ED" w:rsidP="0036024A">
      <w:pPr>
        <w:bidi w:val="0"/>
        <w:jc w:val="center"/>
        <w:rPr>
          <w:sz w:val="16"/>
          <w:szCs w:val="16"/>
        </w:rPr>
      </w:pPr>
    </w:p>
    <w:p w14:paraId="5726BA77" w14:textId="12C7EF3D" w:rsidR="00640C3C" w:rsidRPr="009F0E40" w:rsidRDefault="00640C3C" w:rsidP="0036024A">
      <w:pPr>
        <w:bidi w:val="0"/>
        <w:jc w:val="center"/>
        <w:rPr>
          <w:sz w:val="48"/>
          <w:szCs w:val="48"/>
        </w:rPr>
      </w:pPr>
      <w:r w:rsidRPr="009F0E40">
        <w:rPr>
          <w:sz w:val="48"/>
          <w:szCs w:val="48"/>
        </w:rPr>
        <w:t>ASSARAR MA' ANONIN AL-QUR' ANI MAI GIRMA DA WADANSU DARUSSA NA ADDINI MASU MAHIMMANCI</w:t>
      </w:r>
    </w:p>
    <w:p w14:paraId="21D880E7" w14:textId="4E384278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41" w:history="1">
        <w:r w:rsidR="00F718ED" w:rsidRPr="00573B1E">
          <w:rPr>
            <w:rStyle w:val="Hyperlink"/>
            <w:sz w:val="56"/>
            <w:szCs w:val="56"/>
          </w:rPr>
          <w:t>https://d1.islamhouse.com/data/ha/ih_articles/single/ha-selected-books-in-hausa.pdf</w:t>
        </w:r>
      </w:hyperlink>
    </w:p>
    <w:p w14:paraId="2F2B96C2" w14:textId="09D5ED45" w:rsidR="00640C3C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153AB49C" w14:textId="77777777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الهندية</w:t>
      </w:r>
    </w:p>
    <w:p w14:paraId="717E1A47" w14:textId="190A2E5E" w:rsidR="00210B1E" w:rsidRPr="00573B1E" w:rsidRDefault="007F7B17" w:rsidP="0036024A">
      <w:pPr>
        <w:bidi w:val="0"/>
        <w:jc w:val="center"/>
        <w:rPr>
          <w:rFonts w:cs="Arial Unicode MS"/>
          <w:sz w:val="56"/>
          <w:szCs w:val="56"/>
          <w:cs/>
          <w:lang w:bidi="hi-IN"/>
        </w:rPr>
      </w:pPr>
      <w:hyperlink r:id="rId42" w:history="1">
        <w:r w:rsidR="00F718ED" w:rsidRPr="00573B1E">
          <w:rPr>
            <w:rStyle w:val="Hyperlink"/>
            <w:sz w:val="56"/>
            <w:szCs w:val="56"/>
          </w:rPr>
          <w:t>https://d1.islamhouse.com/data/hi/ih_articles/single/hi-selected-books-in-indian.pdf</w:t>
        </w:r>
      </w:hyperlink>
    </w:p>
    <w:p w14:paraId="24466A8F" w14:textId="77777777" w:rsidR="00F718ED" w:rsidRPr="009F0E40" w:rsidRDefault="00F718ED" w:rsidP="0036024A">
      <w:pPr>
        <w:bidi w:val="0"/>
        <w:jc w:val="center"/>
        <w:rPr>
          <w:rFonts w:cs="Arial Unicode MS"/>
          <w:sz w:val="16"/>
          <w:szCs w:val="16"/>
          <w:cs/>
          <w:lang w:bidi="hi-IN"/>
        </w:rPr>
      </w:pPr>
    </w:p>
    <w:p w14:paraId="36A17C7A" w14:textId="1B31B13B" w:rsidR="00F718ED" w:rsidRPr="00573B1E" w:rsidRDefault="00640C3C" w:rsidP="0036024A">
      <w:pPr>
        <w:bidi w:val="0"/>
        <w:jc w:val="center"/>
        <w:rPr>
          <w:rFonts w:cs="Arial Unicode MS"/>
          <w:sz w:val="56"/>
          <w:szCs w:val="56"/>
          <w:cs/>
          <w:lang w:bidi="hi-IN"/>
        </w:rPr>
      </w:pPr>
      <w:r w:rsidRPr="00573B1E">
        <w:rPr>
          <w:rFonts w:cs="Arial Unicode MS" w:hint="cs"/>
          <w:sz w:val="56"/>
          <w:szCs w:val="56"/>
          <w:cs/>
          <w:lang w:bidi="hi-IN"/>
        </w:rPr>
        <w:t>भारतीय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भाषा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में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चयनित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पुस्तकें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और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वेबसाइट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- </w:t>
      </w:r>
      <w:r w:rsidRPr="00573B1E">
        <w:rPr>
          <w:rFonts w:cs="Arial Unicode MS" w:hint="cs"/>
          <w:sz w:val="56"/>
          <w:szCs w:val="56"/>
          <w:cs/>
          <w:lang w:bidi="hi-IN"/>
        </w:rPr>
        <w:t>हिन्दी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भारतीय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भाषा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में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चयनित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पुस्तकें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और</w:t>
      </w:r>
      <w:r w:rsidRPr="00573B1E">
        <w:rPr>
          <w:rFonts w:cs="Arial Unicode MS"/>
          <w:sz w:val="56"/>
          <w:szCs w:val="56"/>
          <w:cs/>
          <w:lang w:bidi="hi-IN"/>
        </w:rPr>
        <w:t xml:space="preserve"> </w:t>
      </w:r>
      <w:r w:rsidRPr="00573B1E">
        <w:rPr>
          <w:rFonts w:cs="Arial Unicode MS" w:hint="cs"/>
          <w:sz w:val="56"/>
          <w:szCs w:val="56"/>
          <w:cs/>
          <w:lang w:bidi="hi-IN"/>
        </w:rPr>
        <w:t>वेबसाइट</w:t>
      </w:r>
    </w:p>
    <w:p w14:paraId="76D80BF2" w14:textId="34E2C9B8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43" w:history="1">
        <w:r w:rsidR="00F718ED" w:rsidRPr="00573B1E">
          <w:rPr>
            <w:rStyle w:val="Hyperlink"/>
            <w:sz w:val="56"/>
            <w:szCs w:val="56"/>
          </w:rPr>
          <w:t>https://d1.islamhouse.com/data/hi/ih_articles/single/hi-selected-books-in-indian.pdf</w:t>
        </w:r>
      </w:hyperlink>
    </w:p>
    <w:p w14:paraId="0DC303CB" w14:textId="16097AA1" w:rsidR="00210B1E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6FFAC68D" w14:textId="77777777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الروسية</w:t>
      </w:r>
    </w:p>
    <w:p w14:paraId="0D7528BD" w14:textId="2A40FB9C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44" w:history="1">
        <w:r w:rsidR="00F718ED" w:rsidRPr="00573B1E">
          <w:rPr>
            <w:rStyle w:val="Hyperlink"/>
            <w:sz w:val="56"/>
            <w:szCs w:val="56"/>
          </w:rPr>
          <w:t>https://d1.islamhouse.com/data/ru/ih_articles/single/ru-selected-books-in-russian.pdf</w:t>
        </w:r>
      </w:hyperlink>
    </w:p>
    <w:p w14:paraId="4C2D52B1" w14:textId="77777777" w:rsidR="00F718ED" w:rsidRPr="00573B1E" w:rsidRDefault="00F718ED" w:rsidP="0036024A">
      <w:pPr>
        <w:bidi w:val="0"/>
        <w:jc w:val="center"/>
        <w:rPr>
          <w:sz w:val="56"/>
          <w:szCs w:val="56"/>
        </w:rPr>
      </w:pPr>
    </w:p>
    <w:p w14:paraId="7B3A7EE3" w14:textId="5C68F581" w:rsidR="00210B1E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Избранные книги и сайты на русском языке</w:t>
      </w:r>
    </w:p>
    <w:p w14:paraId="400AFF6F" w14:textId="63EDCE64" w:rsidR="00F718ED" w:rsidRPr="00573B1E" w:rsidRDefault="007F7B17" w:rsidP="0036024A">
      <w:pPr>
        <w:bidi w:val="0"/>
        <w:jc w:val="center"/>
        <w:rPr>
          <w:sz w:val="56"/>
          <w:szCs w:val="56"/>
        </w:rPr>
      </w:pPr>
      <w:hyperlink r:id="rId45" w:history="1">
        <w:r w:rsidR="00F718ED" w:rsidRPr="00573B1E">
          <w:rPr>
            <w:rStyle w:val="Hyperlink"/>
            <w:sz w:val="56"/>
            <w:szCs w:val="56"/>
          </w:rPr>
          <w:t>https://d1.islamhouse.com/data/ru/ih_articles/single/ru-selected-books-in-russian.pdf</w:t>
        </w:r>
      </w:hyperlink>
    </w:p>
    <w:p w14:paraId="3C1DB0F2" w14:textId="00F62A68" w:rsidR="00640C3C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2EE2AAC9" w14:textId="77777777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الصومالية</w:t>
      </w:r>
    </w:p>
    <w:p w14:paraId="62A891A8" w14:textId="335BA5F4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46" w:history="1">
        <w:r w:rsidR="0036024A" w:rsidRPr="00573B1E">
          <w:rPr>
            <w:rStyle w:val="Hyperlink"/>
            <w:sz w:val="56"/>
            <w:szCs w:val="56"/>
          </w:rPr>
          <w:t>https://d1.islamhouse.com/data/so/ih_articles/single/so-selected-books-in-somali.pdf</w:t>
        </w:r>
      </w:hyperlink>
    </w:p>
    <w:p w14:paraId="5635D439" w14:textId="77777777" w:rsidR="0036024A" w:rsidRPr="009F0E40" w:rsidRDefault="0036024A" w:rsidP="0036024A">
      <w:pPr>
        <w:bidi w:val="0"/>
        <w:jc w:val="center"/>
        <w:rPr>
          <w:sz w:val="16"/>
          <w:szCs w:val="16"/>
        </w:rPr>
      </w:pPr>
    </w:p>
    <w:p w14:paraId="4179C152" w14:textId="47E2E582" w:rsidR="00210B1E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 xml:space="preserve">KA FAAIDAYSO TASIIRKA QURAANKA IYO MAADOOYIN KALE OO AFSOOMAALI </w:t>
      </w:r>
      <w:r w:rsidR="0036024A" w:rsidRPr="00573B1E">
        <w:rPr>
          <w:sz w:val="56"/>
          <w:szCs w:val="56"/>
        </w:rPr>
        <w:t>AH</w:t>
      </w:r>
    </w:p>
    <w:p w14:paraId="4AD63445" w14:textId="7A4F0EBD" w:rsidR="0036024A" w:rsidRPr="00573B1E" w:rsidRDefault="007F7B17" w:rsidP="0036024A">
      <w:pPr>
        <w:bidi w:val="0"/>
        <w:jc w:val="center"/>
        <w:rPr>
          <w:sz w:val="56"/>
          <w:szCs w:val="56"/>
        </w:rPr>
      </w:pPr>
      <w:hyperlink r:id="rId47" w:history="1">
        <w:r w:rsidR="0036024A" w:rsidRPr="00573B1E">
          <w:rPr>
            <w:rStyle w:val="Hyperlink"/>
            <w:sz w:val="56"/>
            <w:szCs w:val="56"/>
          </w:rPr>
          <w:t>https://d1.islamhouse.com/data/so/ih_articles/single/so-selected-books-in-somali.pdf</w:t>
        </w:r>
      </w:hyperlink>
    </w:p>
    <w:p w14:paraId="49907760" w14:textId="16A01F8C" w:rsidR="00640C3C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084EC6AF" w14:textId="77777777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السواحيلية</w:t>
      </w:r>
    </w:p>
    <w:p w14:paraId="77E8C04E" w14:textId="100C6DF4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48" w:history="1">
        <w:r w:rsidR="0036024A" w:rsidRPr="00573B1E">
          <w:rPr>
            <w:rStyle w:val="Hyperlink"/>
            <w:sz w:val="56"/>
            <w:szCs w:val="56"/>
          </w:rPr>
          <w:t>https://d1.islamhouse.com/data/sw/ih_articles/single/sw-selected-books-in-swahili.pdf</w:t>
        </w:r>
      </w:hyperlink>
    </w:p>
    <w:p w14:paraId="56D7D5E5" w14:textId="77777777" w:rsidR="0036024A" w:rsidRPr="00573B1E" w:rsidRDefault="0036024A" w:rsidP="0036024A">
      <w:pPr>
        <w:bidi w:val="0"/>
        <w:jc w:val="center"/>
        <w:rPr>
          <w:sz w:val="56"/>
          <w:szCs w:val="56"/>
        </w:rPr>
      </w:pPr>
    </w:p>
    <w:p w14:paraId="7210ED5A" w14:textId="419F443C" w:rsidR="00210B1E" w:rsidRPr="00573B1E" w:rsidRDefault="00BC7107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Vitabu vilivyochaguliwa na Wavuti kwa lugha ya Kiswahili</w:t>
      </w:r>
    </w:p>
    <w:p w14:paraId="00A01F86" w14:textId="144211DB" w:rsidR="0036024A" w:rsidRPr="00573B1E" w:rsidRDefault="007F7B17" w:rsidP="0036024A">
      <w:pPr>
        <w:bidi w:val="0"/>
        <w:jc w:val="center"/>
        <w:rPr>
          <w:sz w:val="56"/>
          <w:szCs w:val="56"/>
        </w:rPr>
      </w:pPr>
      <w:hyperlink r:id="rId49" w:history="1">
        <w:r w:rsidR="0036024A" w:rsidRPr="00573B1E">
          <w:rPr>
            <w:rStyle w:val="Hyperlink"/>
            <w:sz w:val="56"/>
            <w:szCs w:val="56"/>
          </w:rPr>
          <w:t>https://d1.islamhouse.com/data/sw/ih_articles/single/sw-selected-books-in-swahili.pdf</w:t>
        </w:r>
      </w:hyperlink>
    </w:p>
    <w:p w14:paraId="45B3CCA2" w14:textId="77777777" w:rsidR="0036024A" w:rsidRPr="00573B1E" w:rsidRDefault="0036024A" w:rsidP="0036024A">
      <w:pPr>
        <w:bidi w:val="0"/>
        <w:jc w:val="center"/>
        <w:rPr>
          <w:sz w:val="56"/>
          <w:szCs w:val="56"/>
        </w:rPr>
      </w:pPr>
    </w:p>
    <w:p w14:paraId="4459D98C" w14:textId="19E5F74D" w:rsidR="00640C3C" w:rsidRPr="00573B1E" w:rsidRDefault="00640C3C" w:rsidP="0036024A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</w:t>
      </w:r>
    </w:p>
    <w:p w14:paraId="1BE5FB48" w14:textId="77777777" w:rsidR="00640C3C" w:rsidRPr="00573B1E" w:rsidRDefault="00640C3C" w:rsidP="0036024A">
      <w:pPr>
        <w:bidi w:val="0"/>
        <w:jc w:val="center"/>
        <w:rPr>
          <w:sz w:val="56"/>
          <w:szCs w:val="56"/>
          <w:rtl/>
        </w:rPr>
      </w:pPr>
      <w:r w:rsidRPr="00573B1E">
        <w:rPr>
          <w:sz w:val="56"/>
          <w:szCs w:val="56"/>
          <w:rtl/>
        </w:rPr>
        <w:lastRenderedPageBreak/>
        <w:t>كتب ومواقع مختارة للتعريف بالإسلام باللغة الصينية</w:t>
      </w:r>
    </w:p>
    <w:p w14:paraId="37266E37" w14:textId="73DA36E0" w:rsidR="00210B1E" w:rsidRPr="00573B1E" w:rsidRDefault="007F7B17" w:rsidP="0036024A">
      <w:pPr>
        <w:bidi w:val="0"/>
        <w:jc w:val="center"/>
        <w:rPr>
          <w:sz w:val="56"/>
          <w:szCs w:val="56"/>
        </w:rPr>
      </w:pPr>
      <w:hyperlink r:id="rId50" w:history="1">
        <w:r w:rsidR="0036024A" w:rsidRPr="00573B1E">
          <w:rPr>
            <w:rStyle w:val="Hyperlink"/>
            <w:sz w:val="56"/>
            <w:szCs w:val="56"/>
          </w:rPr>
          <w:t>https://d1.islamhouse.com/data/zh/ih_articles/single2/zh-selected-books-in-chinese.pdf</w:t>
        </w:r>
      </w:hyperlink>
    </w:p>
    <w:p w14:paraId="0C632B20" w14:textId="77777777" w:rsidR="0036024A" w:rsidRPr="00573B1E" w:rsidRDefault="0036024A" w:rsidP="0036024A">
      <w:pPr>
        <w:bidi w:val="0"/>
        <w:jc w:val="center"/>
        <w:rPr>
          <w:sz w:val="56"/>
          <w:szCs w:val="56"/>
        </w:rPr>
      </w:pPr>
    </w:p>
    <w:p w14:paraId="3A074884" w14:textId="77777777" w:rsidR="00210B1E" w:rsidRPr="00573B1E" w:rsidRDefault="00BC7107" w:rsidP="0036024A">
      <w:pPr>
        <w:bidi w:val="0"/>
        <w:jc w:val="center"/>
        <w:rPr>
          <w:rFonts w:ascii="MS Gothic" w:eastAsia="MS Gothic" w:hAnsi="MS Gothic" w:cs="MS Gothic"/>
          <w:sz w:val="56"/>
          <w:szCs w:val="56"/>
        </w:rPr>
      </w:pPr>
      <w:r w:rsidRPr="00573B1E">
        <w:rPr>
          <w:rFonts w:hint="eastAsia"/>
          <w:sz w:val="56"/>
          <w:szCs w:val="56"/>
        </w:rPr>
        <w:t>精</w:t>
      </w:r>
      <w:r w:rsidRPr="00573B1E">
        <w:rPr>
          <w:rFonts w:ascii="SimSun" w:eastAsia="SimSun" w:hAnsi="SimSun" w:cs="SimSun" w:hint="eastAsia"/>
          <w:sz w:val="56"/>
          <w:szCs w:val="56"/>
        </w:rPr>
        <w:t>选</w:t>
      </w:r>
      <w:r w:rsidRPr="00573B1E">
        <w:rPr>
          <w:rFonts w:ascii="MS Gothic" w:eastAsia="MS Gothic" w:hAnsi="MS Gothic" w:cs="MS Gothic" w:hint="eastAsia"/>
          <w:sz w:val="56"/>
          <w:szCs w:val="56"/>
        </w:rPr>
        <w:t>中文</w:t>
      </w:r>
      <w:r w:rsidRPr="00573B1E">
        <w:rPr>
          <w:rFonts w:ascii="SimSun" w:eastAsia="SimSun" w:hAnsi="SimSun" w:cs="SimSun" w:hint="eastAsia"/>
          <w:sz w:val="56"/>
          <w:szCs w:val="56"/>
        </w:rPr>
        <w:t>书</w:t>
      </w:r>
      <w:r w:rsidRPr="00573B1E">
        <w:rPr>
          <w:rFonts w:ascii="MS Gothic" w:eastAsia="MS Gothic" w:hAnsi="MS Gothic" w:cs="MS Gothic" w:hint="eastAsia"/>
          <w:sz w:val="56"/>
          <w:szCs w:val="56"/>
        </w:rPr>
        <w:t>籍和网站</w:t>
      </w:r>
    </w:p>
    <w:p w14:paraId="54B14186" w14:textId="5F710A36" w:rsidR="00640C3C" w:rsidRPr="00573B1E" w:rsidRDefault="007F7B17" w:rsidP="0036024A">
      <w:pPr>
        <w:bidi w:val="0"/>
        <w:jc w:val="center"/>
        <w:rPr>
          <w:sz w:val="56"/>
          <w:szCs w:val="56"/>
        </w:rPr>
      </w:pPr>
      <w:hyperlink r:id="rId51" w:history="1">
        <w:r w:rsidR="0036024A" w:rsidRPr="00573B1E">
          <w:rPr>
            <w:rStyle w:val="Hyperlink"/>
            <w:sz w:val="56"/>
            <w:szCs w:val="56"/>
          </w:rPr>
          <w:t>https://d1.islamhouse.com/data/zh/ih_articles/single2/zh-selected-books-in-chinese.pdf</w:t>
        </w:r>
      </w:hyperlink>
    </w:p>
    <w:p w14:paraId="0CD1DAA3" w14:textId="69BD4773" w:rsidR="0036024A" w:rsidRPr="00961C82" w:rsidRDefault="0036024A" w:rsidP="00961C82">
      <w:pPr>
        <w:bidi w:val="0"/>
        <w:jc w:val="center"/>
        <w:rPr>
          <w:sz w:val="56"/>
          <w:szCs w:val="56"/>
        </w:rPr>
      </w:pPr>
      <w:r w:rsidRPr="00573B1E">
        <w:rPr>
          <w:sz w:val="56"/>
          <w:szCs w:val="56"/>
        </w:rPr>
        <w:t>**********</w:t>
      </w:r>
    </w:p>
    <w:sectPr w:rsidR="0036024A" w:rsidRPr="00961C82" w:rsidSect="009F0E40">
      <w:headerReference w:type="even" r:id="rId52"/>
      <w:pgSz w:w="7938" w:h="11907" w:code="9"/>
      <w:pgMar w:top="568" w:right="141" w:bottom="426" w:left="142" w:header="70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715B0" w14:textId="77777777" w:rsidR="007F7B17" w:rsidRDefault="007F7B17" w:rsidP="00E32771">
      <w:pPr>
        <w:spacing w:after="0" w:line="240" w:lineRule="auto"/>
      </w:pPr>
      <w:r>
        <w:separator/>
      </w:r>
    </w:p>
  </w:endnote>
  <w:endnote w:type="continuationSeparator" w:id="0">
    <w:p w14:paraId="0D22AC87" w14:textId="77777777" w:rsidR="007F7B17" w:rsidRDefault="007F7B1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D6782A-5C58-42D7-BD31-F72C1ACC8E86}"/>
    <w:embedBold r:id="rId2" w:fontKey="{8056BBB4-CC5F-41E9-BD61-30C2B0B237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CC6AB5D4-7A24-444D-921D-9FA09F55DA5A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AB7455EE-06CE-4D45-BBEA-6EB785B9578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188A1B7-3623-4C3C-85C6-861A2D3721B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6" w:subsetted="1" w:fontKey="{49397530-1B47-425F-944F-454DF7394B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AC2CFA" w:rsidRDefault="00AC2CF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0E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23F513B" w14:textId="4DAEED9D" w:rsidR="00AC2CFA" w:rsidRDefault="00AC2CFA">
    <w:pPr>
      <w:pStyle w:val="a4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E4995" w14:textId="77777777" w:rsidR="007F7B17" w:rsidRDefault="007F7B17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6307CF56" w14:textId="77777777" w:rsidR="007F7B17" w:rsidRDefault="007F7B17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3E2C679E" w14:textId="77777777" w:rsidR="007F7B17" w:rsidRDefault="007F7B17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0FCD7" w14:textId="77777777" w:rsidR="00CB61B1" w:rsidRDefault="00EE3042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3/8QA&#10;AADaAAAADwAAAGRycy9kb3ducmV2LnhtbESPQWvCQBSE70L/w/IK3symClLSrFKsgtBDNcbq8ZF9&#10;TYLZtyG7TdJ/3y0UPA4z8w2TrkfTiJ46V1tW8BTFIIgLq2suFeSn3ewZhPPIGhvLpOCHHKxXD5MU&#10;E20HPlKf+VIECLsEFVTet4mUrqjIoItsSxy8L9sZ9EF2pdQdDgFuGjmP46U0WHNYqLClTUXFLfs2&#10;Cq5vl7372L5/HvSBz4vsKHd5KZWaPo6vLyA8jf4e/m/vtYIl/F0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XN//EAAAA2gAAAA8AAAAAAAAAAAAAAAAAmAIAAGRycy9k&#10;b3ducmV2LnhtbFBLBQYAAAAABAAEAPUAAACJAw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OwsAAAADaAAAADwAAAGRycy9kb3ducmV2LnhtbESPwWrDMBBE74X+g9hCbo3cHNriRAnG&#10;UOgxTUPOa2sjmVgrx9omzt9HhUKPw8y8YVabKfTqQmPqIht4mRegiNtoO3YG9t8fz++gkiBb7COT&#10;gRsl2KwfH1ZY2njlL7rsxKkM4VSiAS8ylFqn1lPANI8DcfaOcQwoWY5O2xGvGR56vSiKVx2w47zg&#10;caDaU3va/QQDEprifPCVq4emqWRqblsntTGzp6laghKa5D/81/60Bt7g90q+AXp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1jsL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C4E3D" w14:textId="77777777" w:rsidR="00CB61B1" w:rsidRDefault="00EE3042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2BB3C923">
          <wp:simplePos x="0" y="0"/>
          <wp:positionH relativeFrom="column">
            <wp:posOffset>29210</wp:posOffset>
          </wp:positionH>
          <wp:positionV relativeFrom="paragraph">
            <wp:posOffset>-126365</wp:posOffset>
          </wp:positionV>
          <wp:extent cx="4622800" cy="226060"/>
          <wp:effectExtent l="0" t="0" r="0" b="254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978CC" w14:textId="3990D754" w:rsidR="00987779" w:rsidRDefault="00BB1544" w:rsidP="00AA7D35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276ACE28">
          <wp:simplePos x="0" y="0"/>
          <wp:positionH relativeFrom="column">
            <wp:posOffset>74589</wp:posOffset>
          </wp:positionH>
          <wp:positionV relativeFrom="paragraph">
            <wp:posOffset>-202480</wp:posOffset>
          </wp:positionV>
          <wp:extent cx="4622800" cy="226060"/>
          <wp:effectExtent l="0" t="0" r="0" b="254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5263C" w14:textId="77777777" w:rsidR="008B2211" w:rsidRDefault="00EE3042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x/MIA&#10;AADaAAAADwAAAGRycy9kb3ducmV2LnhtbESPT4vCMBTE74LfITzBm6a6sEg1iugKwh5W69/jo3m2&#10;xealNFG7394IgsdhZn7DTGaNKcWdaldYVjDoRyCIU6sLzhTsd6veCITzyBpLy6TgnxzMpu3WBGNt&#10;H7yle+IzESDsYlSQe1/FUro0J4Oubyvi4F1sbdAHWWdS1/gIcFPKYRR9S4MFh4UcK1rklF6Tm1Fw&#10;Xp7W7u/n97jRGz58JVu52mdSqW6nmY9BeGr8J/xur7WCIbyuhBs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DH8wgAAANoAAAAPAAAAAAAAAAAAAAAAAJgCAABkcnMvZG93&#10;bnJldi54bWxQSwUGAAAAAAQABAD1AAAAhwM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6IwcAAAADaAAAADwAAAGRycy9kb3ducmV2LnhtbESPwWrDMBBE74X+g9hCbo3cFEpxogRj&#10;KPSYpiHntbWRTKyVY20T5++jQqHHYWbeMKvNFHp1oTF1kQ28zAtQxG20HTsD+++P53dQSZAt9pHJ&#10;wI0SbNaPDyssbbzyF1124lSGcCrRgBcZSq1T6ylgmseBOHvHOAaULEen7YjXDA+9XhTFmw7YcV7w&#10;OFDtqT3tfoIBCU1xPvjK1UPTVDI1t62T2pjZ01QtQQlN8h/+a39aA6/weyXfAL2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OiMHAAAAA2gAAAA8AAAAAAAAAAAAAAAAA&#10;oQIAAGRycy9kb3ducmV2LnhtbFBLBQYAAAAABAAEAPkAAACOAwAAAAA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D"/>
    <w:rsid w:val="000165E3"/>
    <w:rsid w:val="00020729"/>
    <w:rsid w:val="00066B54"/>
    <w:rsid w:val="00072EED"/>
    <w:rsid w:val="00091A85"/>
    <w:rsid w:val="000A53B5"/>
    <w:rsid w:val="000A6307"/>
    <w:rsid w:val="000A6BE0"/>
    <w:rsid w:val="000C2B16"/>
    <w:rsid w:val="000C3E3F"/>
    <w:rsid w:val="000D5816"/>
    <w:rsid w:val="000F016A"/>
    <w:rsid w:val="000F507A"/>
    <w:rsid w:val="0013507D"/>
    <w:rsid w:val="0013715A"/>
    <w:rsid w:val="00171C08"/>
    <w:rsid w:val="00174F35"/>
    <w:rsid w:val="0017745D"/>
    <w:rsid w:val="00184B62"/>
    <w:rsid w:val="00187D3B"/>
    <w:rsid w:val="001A0D79"/>
    <w:rsid w:val="001C57B3"/>
    <w:rsid w:val="001F4E86"/>
    <w:rsid w:val="00210B1E"/>
    <w:rsid w:val="002219E3"/>
    <w:rsid w:val="00223B3B"/>
    <w:rsid w:val="0023307B"/>
    <w:rsid w:val="002563D1"/>
    <w:rsid w:val="00256E1C"/>
    <w:rsid w:val="00256EA0"/>
    <w:rsid w:val="00257065"/>
    <w:rsid w:val="00267C61"/>
    <w:rsid w:val="00270AE8"/>
    <w:rsid w:val="00274EF8"/>
    <w:rsid w:val="002878B7"/>
    <w:rsid w:val="002A6086"/>
    <w:rsid w:val="002B0613"/>
    <w:rsid w:val="002B2FF1"/>
    <w:rsid w:val="002B359B"/>
    <w:rsid w:val="002B662B"/>
    <w:rsid w:val="002C09FA"/>
    <w:rsid w:val="002E0B0C"/>
    <w:rsid w:val="002F4DE1"/>
    <w:rsid w:val="00300FB4"/>
    <w:rsid w:val="003072B2"/>
    <w:rsid w:val="00317B3C"/>
    <w:rsid w:val="003238D3"/>
    <w:rsid w:val="00332061"/>
    <w:rsid w:val="00347608"/>
    <w:rsid w:val="00357B1F"/>
    <w:rsid w:val="0036024A"/>
    <w:rsid w:val="003A2158"/>
    <w:rsid w:val="003C146B"/>
    <w:rsid w:val="003E1AC6"/>
    <w:rsid w:val="003F675F"/>
    <w:rsid w:val="00426988"/>
    <w:rsid w:val="00431856"/>
    <w:rsid w:val="00447B55"/>
    <w:rsid w:val="004C1156"/>
    <w:rsid w:val="004C2F52"/>
    <w:rsid w:val="004E2AD6"/>
    <w:rsid w:val="004E38A0"/>
    <w:rsid w:val="004E78EF"/>
    <w:rsid w:val="005155E8"/>
    <w:rsid w:val="00536B84"/>
    <w:rsid w:val="00556722"/>
    <w:rsid w:val="005666DC"/>
    <w:rsid w:val="00573B1E"/>
    <w:rsid w:val="00575281"/>
    <w:rsid w:val="0058245D"/>
    <w:rsid w:val="0058544F"/>
    <w:rsid w:val="0058678E"/>
    <w:rsid w:val="005A2707"/>
    <w:rsid w:val="005A7B37"/>
    <w:rsid w:val="005D48DE"/>
    <w:rsid w:val="0060157E"/>
    <w:rsid w:val="00626D06"/>
    <w:rsid w:val="00631659"/>
    <w:rsid w:val="00640C3C"/>
    <w:rsid w:val="00655BDD"/>
    <w:rsid w:val="00662A2B"/>
    <w:rsid w:val="006725F9"/>
    <w:rsid w:val="00680ECA"/>
    <w:rsid w:val="00694E55"/>
    <w:rsid w:val="0069533C"/>
    <w:rsid w:val="006A27CC"/>
    <w:rsid w:val="006B4F4B"/>
    <w:rsid w:val="006D76B5"/>
    <w:rsid w:val="006F42BF"/>
    <w:rsid w:val="00717FAE"/>
    <w:rsid w:val="00735EA7"/>
    <w:rsid w:val="0077162A"/>
    <w:rsid w:val="00780F34"/>
    <w:rsid w:val="00790C62"/>
    <w:rsid w:val="007A3DA8"/>
    <w:rsid w:val="007D1C88"/>
    <w:rsid w:val="007E1A8B"/>
    <w:rsid w:val="007E5889"/>
    <w:rsid w:val="007E70EB"/>
    <w:rsid w:val="007F7B17"/>
    <w:rsid w:val="00800008"/>
    <w:rsid w:val="00802318"/>
    <w:rsid w:val="00804F1F"/>
    <w:rsid w:val="00814452"/>
    <w:rsid w:val="008167D3"/>
    <w:rsid w:val="008210B3"/>
    <w:rsid w:val="00822138"/>
    <w:rsid w:val="00853076"/>
    <w:rsid w:val="00855E30"/>
    <w:rsid w:val="0086173F"/>
    <w:rsid w:val="00871436"/>
    <w:rsid w:val="0087579C"/>
    <w:rsid w:val="00885CFF"/>
    <w:rsid w:val="008A5781"/>
    <w:rsid w:val="008B2211"/>
    <w:rsid w:val="008B3703"/>
    <w:rsid w:val="008D70C8"/>
    <w:rsid w:val="008E0AE9"/>
    <w:rsid w:val="008E2038"/>
    <w:rsid w:val="0090385D"/>
    <w:rsid w:val="00910AF4"/>
    <w:rsid w:val="009166C9"/>
    <w:rsid w:val="00931D73"/>
    <w:rsid w:val="00944C90"/>
    <w:rsid w:val="00955C0F"/>
    <w:rsid w:val="00961C82"/>
    <w:rsid w:val="00973A9E"/>
    <w:rsid w:val="00987779"/>
    <w:rsid w:val="009967F9"/>
    <w:rsid w:val="009A67B0"/>
    <w:rsid w:val="009B7403"/>
    <w:rsid w:val="009D3E78"/>
    <w:rsid w:val="009E6362"/>
    <w:rsid w:val="009F0E40"/>
    <w:rsid w:val="00A052E1"/>
    <w:rsid w:val="00A15F2D"/>
    <w:rsid w:val="00A163E3"/>
    <w:rsid w:val="00A27F1B"/>
    <w:rsid w:val="00A36940"/>
    <w:rsid w:val="00A507EE"/>
    <w:rsid w:val="00A61E5C"/>
    <w:rsid w:val="00A65AE4"/>
    <w:rsid w:val="00A847C1"/>
    <w:rsid w:val="00AA7D35"/>
    <w:rsid w:val="00AC2CFA"/>
    <w:rsid w:val="00AE0CA2"/>
    <w:rsid w:val="00AF2A98"/>
    <w:rsid w:val="00AF4E8D"/>
    <w:rsid w:val="00B04FEB"/>
    <w:rsid w:val="00B20467"/>
    <w:rsid w:val="00B21534"/>
    <w:rsid w:val="00B3510F"/>
    <w:rsid w:val="00B50A3A"/>
    <w:rsid w:val="00B602B6"/>
    <w:rsid w:val="00B61D90"/>
    <w:rsid w:val="00B71399"/>
    <w:rsid w:val="00B820AA"/>
    <w:rsid w:val="00B93C0D"/>
    <w:rsid w:val="00BA456F"/>
    <w:rsid w:val="00BB1544"/>
    <w:rsid w:val="00BB327F"/>
    <w:rsid w:val="00BB60EA"/>
    <w:rsid w:val="00BC7107"/>
    <w:rsid w:val="00BD190F"/>
    <w:rsid w:val="00BE1732"/>
    <w:rsid w:val="00BE295B"/>
    <w:rsid w:val="00BF04A9"/>
    <w:rsid w:val="00BF2945"/>
    <w:rsid w:val="00C03201"/>
    <w:rsid w:val="00C27335"/>
    <w:rsid w:val="00C37C22"/>
    <w:rsid w:val="00C408EE"/>
    <w:rsid w:val="00C6172D"/>
    <w:rsid w:val="00C631D3"/>
    <w:rsid w:val="00C64A00"/>
    <w:rsid w:val="00C71BE4"/>
    <w:rsid w:val="00C72BD4"/>
    <w:rsid w:val="00CB61B1"/>
    <w:rsid w:val="00CD4735"/>
    <w:rsid w:val="00CF1FB4"/>
    <w:rsid w:val="00D06CFA"/>
    <w:rsid w:val="00D46176"/>
    <w:rsid w:val="00D849A2"/>
    <w:rsid w:val="00D85A5F"/>
    <w:rsid w:val="00DB5534"/>
    <w:rsid w:val="00DC6A8E"/>
    <w:rsid w:val="00DE5862"/>
    <w:rsid w:val="00E04313"/>
    <w:rsid w:val="00E046EF"/>
    <w:rsid w:val="00E07AC8"/>
    <w:rsid w:val="00E25D4B"/>
    <w:rsid w:val="00E32771"/>
    <w:rsid w:val="00E3745F"/>
    <w:rsid w:val="00E7484D"/>
    <w:rsid w:val="00EA71AE"/>
    <w:rsid w:val="00EB6A67"/>
    <w:rsid w:val="00EC2E12"/>
    <w:rsid w:val="00EE3042"/>
    <w:rsid w:val="00EE38F2"/>
    <w:rsid w:val="00EE5A20"/>
    <w:rsid w:val="00EF48D5"/>
    <w:rsid w:val="00F0269E"/>
    <w:rsid w:val="00F2420A"/>
    <w:rsid w:val="00F3173B"/>
    <w:rsid w:val="00F52E0A"/>
    <w:rsid w:val="00F67543"/>
    <w:rsid w:val="00F718ED"/>
    <w:rsid w:val="00F80820"/>
    <w:rsid w:val="00FB7B9D"/>
    <w:rsid w:val="00FD2BF9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54B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2">
    <w:name w:val="heading 2"/>
    <w:basedOn w:val="a"/>
    <w:next w:val="a"/>
    <w:link w:val="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aliases w:val=" Char"/>
    <w:basedOn w:val="a"/>
    <w:link w:val="Char1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aliases w:val=" Char Char"/>
    <w:link w:val="a5"/>
    <w:rsid w:val="00357B1F"/>
    <w:rPr>
      <w:sz w:val="20"/>
      <w:szCs w:val="20"/>
    </w:rPr>
  </w:style>
  <w:style w:type="character" w:styleId="a6">
    <w:name w:val="footnote reference"/>
    <w:unhideWhenUsed/>
    <w:rsid w:val="00357B1F"/>
    <w:rPr>
      <w:vertAlign w:val="superscript"/>
    </w:rPr>
  </w:style>
  <w:style w:type="table" w:styleId="a7">
    <w:name w:val="Table Grid"/>
    <w:basedOn w:val="a1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A0"/>
    <w:pPr>
      <w:ind w:left="720"/>
      <w:contextualSpacing/>
    </w:pPr>
  </w:style>
  <w:style w:type="character" w:customStyle="1" w:styleId="1Char">
    <w:name w:val="عنوان 1 Char"/>
    <w:link w:val="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2Char">
    <w:name w:val="عنوان 2 Char"/>
    <w:link w:val="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a1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a1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Char2">
    <w:name w:val="مخطط المستند Char"/>
    <w:link w:val="a9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9">
    <w:name w:val="Document Map"/>
    <w:basedOn w:val="a"/>
    <w:link w:val="Char2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Char3">
    <w:name w:val="نص تعليق ختامي Char"/>
    <w:link w:val="aa"/>
    <w:rsid w:val="00B93C0D"/>
    <w:rPr>
      <w:rFonts w:eastAsia="Times New Roman"/>
      <w:sz w:val="20"/>
      <w:szCs w:val="20"/>
    </w:rPr>
  </w:style>
  <w:style w:type="paragraph" w:styleId="aa">
    <w:name w:val="endnote text"/>
    <w:basedOn w:val="a"/>
    <w:link w:val="Char3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Char4">
    <w:name w:val="نص في بالون Char"/>
    <w:link w:val="ab"/>
    <w:rsid w:val="00B93C0D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Char4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ac">
    <w:name w:val="endnote reference"/>
    <w:rsid w:val="00B93C0D"/>
    <w:rPr>
      <w:vertAlign w:val="superscript"/>
    </w:rPr>
  </w:style>
  <w:style w:type="paragraph" w:styleId="ad">
    <w:name w:val="Normal (Web)"/>
    <w:basedOn w:val="a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link w:val="Char5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Char5">
    <w:name w:val="عنوان فرعي Char"/>
    <w:link w:val="a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af">
    <w:name w:val="Title"/>
    <w:basedOn w:val="a"/>
    <w:link w:val="Char6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Char6">
    <w:name w:val="العنوان Char"/>
    <w:link w:val="af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f0">
    <w:name w:val="Body Text"/>
    <w:basedOn w:val="a"/>
    <w:link w:val="Char7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Char7">
    <w:name w:val="نص أساسي Char"/>
    <w:link w:val="af0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af1">
    <w:name w:val="page number"/>
    <w:rsid w:val="00B93C0D"/>
  </w:style>
  <w:style w:type="character" w:customStyle="1" w:styleId="apple-converted-space">
    <w:name w:val="apple-converted-space"/>
    <w:basedOn w:val="a0"/>
    <w:rsid w:val="00B93C0D"/>
  </w:style>
  <w:style w:type="paragraph" w:styleId="af2">
    <w:name w:val="TOC Heading"/>
    <w:basedOn w:val="1"/>
    <w:next w:val="a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20">
    <w:name w:val="toc 2"/>
    <w:basedOn w:val="a"/>
    <w:next w:val="a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2">
    <w:name w:val="heading 2"/>
    <w:basedOn w:val="a"/>
    <w:next w:val="a"/>
    <w:link w:val="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aliases w:val=" Char"/>
    <w:basedOn w:val="a"/>
    <w:link w:val="Char1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aliases w:val=" Char Char"/>
    <w:link w:val="a5"/>
    <w:rsid w:val="00357B1F"/>
    <w:rPr>
      <w:sz w:val="20"/>
      <w:szCs w:val="20"/>
    </w:rPr>
  </w:style>
  <w:style w:type="character" w:styleId="a6">
    <w:name w:val="footnote reference"/>
    <w:unhideWhenUsed/>
    <w:rsid w:val="00357B1F"/>
    <w:rPr>
      <w:vertAlign w:val="superscript"/>
    </w:rPr>
  </w:style>
  <w:style w:type="table" w:styleId="a7">
    <w:name w:val="Table Grid"/>
    <w:basedOn w:val="a1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A0"/>
    <w:pPr>
      <w:ind w:left="720"/>
      <w:contextualSpacing/>
    </w:pPr>
  </w:style>
  <w:style w:type="character" w:customStyle="1" w:styleId="1Char">
    <w:name w:val="عنوان 1 Char"/>
    <w:link w:val="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2Char">
    <w:name w:val="عنوان 2 Char"/>
    <w:link w:val="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a1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a1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Char2">
    <w:name w:val="مخطط المستند Char"/>
    <w:link w:val="a9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9">
    <w:name w:val="Document Map"/>
    <w:basedOn w:val="a"/>
    <w:link w:val="Char2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Char3">
    <w:name w:val="نص تعليق ختامي Char"/>
    <w:link w:val="aa"/>
    <w:rsid w:val="00B93C0D"/>
    <w:rPr>
      <w:rFonts w:eastAsia="Times New Roman"/>
      <w:sz w:val="20"/>
      <w:szCs w:val="20"/>
    </w:rPr>
  </w:style>
  <w:style w:type="paragraph" w:styleId="aa">
    <w:name w:val="endnote text"/>
    <w:basedOn w:val="a"/>
    <w:link w:val="Char3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Char4">
    <w:name w:val="نص في بالون Char"/>
    <w:link w:val="ab"/>
    <w:rsid w:val="00B93C0D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Char4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ac">
    <w:name w:val="endnote reference"/>
    <w:rsid w:val="00B93C0D"/>
    <w:rPr>
      <w:vertAlign w:val="superscript"/>
    </w:rPr>
  </w:style>
  <w:style w:type="paragraph" w:styleId="ad">
    <w:name w:val="Normal (Web)"/>
    <w:basedOn w:val="a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link w:val="Char5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Char5">
    <w:name w:val="عنوان فرعي Char"/>
    <w:link w:val="a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af">
    <w:name w:val="Title"/>
    <w:basedOn w:val="a"/>
    <w:link w:val="Char6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Char6">
    <w:name w:val="العنوان Char"/>
    <w:link w:val="af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f0">
    <w:name w:val="Body Text"/>
    <w:basedOn w:val="a"/>
    <w:link w:val="Char7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Char7">
    <w:name w:val="نص أساسي Char"/>
    <w:link w:val="af0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af1">
    <w:name w:val="page number"/>
    <w:rsid w:val="00B93C0D"/>
  </w:style>
  <w:style w:type="character" w:customStyle="1" w:styleId="apple-converted-space">
    <w:name w:val="apple-converted-space"/>
    <w:basedOn w:val="a0"/>
    <w:rsid w:val="00B93C0D"/>
  </w:style>
  <w:style w:type="paragraph" w:styleId="af2">
    <w:name w:val="TOC Heading"/>
    <w:basedOn w:val="1"/>
    <w:next w:val="a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20">
    <w:name w:val="toc 2"/>
    <w:basedOn w:val="a"/>
    <w:next w:val="a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4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8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d1.islamhouse.com/data/fr/ih_articles/single_01/fr-livres-choisis-french.pdf" TargetMode="External"/><Relationship Id="rId26" Type="http://schemas.openxmlformats.org/officeDocument/2006/relationships/hyperlink" Target="https://d1.islamhouse.com/data/it/ih_articles/single/it-libri-selezionati.pdf" TargetMode="External"/><Relationship Id="rId39" Type="http://schemas.openxmlformats.org/officeDocument/2006/relationships/hyperlink" Target="https://d1.islamhouse.com/data/th/ih_articles/single2/th-selected-books-in-thai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1.islamhouse.com/data/pt/ih_articles/single_01/pt-livros-selecionados-em-portugues.pdf" TargetMode="External"/><Relationship Id="rId34" Type="http://schemas.openxmlformats.org/officeDocument/2006/relationships/hyperlink" Target="https://d1.islamhouse.com/data/aa/ih_articles/aa-diini-inxxigah-aaxigeh-meqe-baritto.pdf" TargetMode="External"/><Relationship Id="rId42" Type="http://schemas.openxmlformats.org/officeDocument/2006/relationships/hyperlink" Target="https://d1.islamhouse.com/data/hi/ih_articles/single/hi-selected-books-in-indian.pdf" TargetMode="External"/><Relationship Id="rId47" Type="http://schemas.openxmlformats.org/officeDocument/2006/relationships/hyperlink" Target="https://d1.islamhouse.com/data/so/ih_articles/single/so-selected-books-in-somali.pdf" TargetMode="External"/><Relationship Id="rId50" Type="http://schemas.openxmlformats.org/officeDocument/2006/relationships/hyperlink" Target="https://d1.islamhouse.com/data/zh/ih_articles/single2/zh-selected-books-in-chinese.pdf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d1.islamhouse.com/data/en/ih_articles/single_01/en-selected-books-in-english.pdf" TargetMode="External"/><Relationship Id="rId25" Type="http://schemas.openxmlformats.org/officeDocument/2006/relationships/hyperlink" Target="https://d1.islamhouse.com/data/de/ih_articles/single2/de-einige-ausgesuchten-seiten-und-bucher-in-deutscher-sprache.pdf" TargetMode="External"/><Relationship Id="rId33" Type="http://schemas.openxmlformats.org/officeDocument/2006/relationships/hyperlink" Target="https://d1.islamhouse.com/data/uk/ih_articles/single/uk-selected-books-in-ukrainian.pdf" TargetMode="External"/><Relationship Id="rId38" Type="http://schemas.openxmlformats.org/officeDocument/2006/relationships/hyperlink" Target="https://d1.islamhouse.com/data/th/ih_articles/single2/th-selected-books-in-thai.pdf" TargetMode="External"/><Relationship Id="rId46" Type="http://schemas.openxmlformats.org/officeDocument/2006/relationships/hyperlink" Target="https://d1.islamhouse.com/data/so/ih_articles/single/so-selected-books-in-somali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1.islamhouse.com/data/en/ih_articles/single_01/en-selected-books-in-english.pdf" TargetMode="External"/><Relationship Id="rId20" Type="http://schemas.openxmlformats.org/officeDocument/2006/relationships/hyperlink" Target="https://d1.islamhouse.com/data/pt/ih_articles/single_01/pt-livros-selecionados-em-portugues.pdf" TargetMode="External"/><Relationship Id="rId29" Type="http://schemas.openxmlformats.org/officeDocument/2006/relationships/hyperlink" Target="https://d1.islamhouse.com/data/tr/ih_articles/single/tr-turkce-secilmis-kitaplar.pdf" TargetMode="External"/><Relationship Id="rId41" Type="http://schemas.openxmlformats.org/officeDocument/2006/relationships/hyperlink" Target="https://d1.islamhouse.com/data/ha/ih_articles/single/ha-selected-books-in-hausa.pdf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s://d1.islamhouse.com/data/de/ih_articles/single2/de-einige-ausgesuchten-seiten-und-bucher-in-deutscher-sprache.pdf" TargetMode="External"/><Relationship Id="rId32" Type="http://schemas.openxmlformats.org/officeDocument/2006/relationships/hyperlink" Target="https://d1.islamhouse.com/data/uk/ih_articles/single/uk-selected-books-in-ukrainian.pdf" TargetMode="External"/><Relationship Id="rId37" Type="http://schemas.openxmlformats.org/officeDocument/2006/relationships/hyperlink" Target="https://d1.islamhouse.com/data/ko/ih_articles/single/ko-selected-books-in-korean.pdf" TargetMode="External"/><Relationship Id="rId40" Type="http://schemas.openxmlformats.org/officeDocument/2006/relationships/hyperlink" Target="https://d1.islamhouse.com/data/ha/ih_articles/single/ha-selected-books-in-hausa.pdf" TargetMode="External"/><Relationship Id="rId45" Type="http://schemas.openxmlformats.org/officeDocument/2006/relationships/hyperlink" Target="https://d1.islamhouse.com/data/ru/ih_articles/single/ru-selected-books-in-russian.pdf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1.islamhouse.com/data/ar/ih_books/single_09/ar-quran-qareem-in-many-lang.pdf" TargetMode="External"/><Relationship Id="rId23" Type="http://schemas.openxmlformats.org/officeDocument/2006/relationships/hyperlink" Target="https://d1.islamhouse.com/data/es/ih_articles/single_01/es-libros-en-espanol.pdf" TargetMode="External"/><Relationship Id="rId28" Type="http://schemas.openxmlformats.org/officeDocument/2006/relationships/hyperlink" Target="https://d1.islamhouse.com/data/tr/ih_articles/single/tr-turkce-secilmis-kitaplar.pdf" TargetMode="External"/><Relationship Id="rId36" Type="http://schemas.openxmlformats.org/officeDocument/2006/relationships/hyperlink" Target="https://d1.islamhouse.com/data/ko/ih_articles/single/ko-selected-books-in-korean.pdf" TargetMode="External"/><Relationship Id="rId49" Type="http://schemas.openxmlformats.org/officeDocument/2006/relationships/hyperlink" Target="https://d1.islamhouse.com/data/sw/ih_articles/single/sw-selected-books-in-swahili.pdf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1.islamhouse.com/data/fr/ih_articles/single_01/fr-livres-choisis-french.pdf" TargetMode="External"/><Relationship Id="rId31" Type="http://schemas.openxmlformats.org/officeDocument/2006/relationships/hyperlink" Target="https://d1.islamhouse.com/data/hy/ih_articles/single/hy-selected-books-in-armenian.pdf" TargetMode="External"/><Relationship Id="rId44" Type="http://schemas.openxmlformats.org/officeDocument/2006/relationships/hyperlink" Target="https://d1.islamhouse.com/data/ru/ih_articles/single/ru-selected-books-in-russian.pdf" TargetMode="External"/><Relationship Id="rId52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1.islamhouse.com/data/ar/ih_books/single_09/ar-quran-qareem-in-many-lang.pdf" TargetMode="External"/><Relationship Id="rId22" Type="http://schemas.openxmlformats.org/officeDocument/2006/relationships/hyperlink" Target="https://d1.islamhouse.com/data/es/ih_articles/single_01/es-libros-en-espanol.pdf" TargetMode="External"/><Relationship Id="rId27" Type="http://schemas.openxmlformats.org/officeDocument/2006/relationships/hyperlink" Target="https://d1.islamhouse.com/data/it/ih_articles/single/it-libri-selezionati.pdf" TargetMode="External"/><Relationship Id="rId30" Type="http://schemas.openxmlformats.org/officeDocument/2006/relationships/hyperlink" Target="https://d1.islamhouse.com/data/hy/ih_articles/single/hy-selected-books-in-armenian.pdf" TargetMode="External"/><Relationship Id="rId35" Type="http://schemas.openxmlformats.org/officeDocument/2006/relationships/hyperlink" Target="https://d1.islamhouse.com/data/aa/ih_articles/aa-diini-inxxigah-aaxigeh-meqe-baritto.pdf" TargetMode="External"/><Relationship Id="rId43" Type="http://schemas.openxmlformats.org/officeDocument/2006/relationships/hyperlink" Target="https://d1.islamhouse.com/data/hi/ih_articles/single/hi-selected-books-in-indian.pdf" TargetMode="External"/><Relationship Id="rId48" Type="http://schemas.openxmlformats.org/officeDocument/2006/relationships/hyperlink" Target="https://d1.islamhouse.com/data/sw/ih_articles/single/sw-selected-books-in-swahili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1.islamhouse.com/data/zh/ih_articles/single2/zh-selected-books-in-chinese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1CA2-AA1F-4616-83D9-34877AA9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29</TotalTime>
  <Pages>20</Pages>
  <Words>1415</Words>
  <Characters>8071</Characters>
  <Application>Microsoft Office Word</Application>
  <DocSecurity>0</DocSecurity>
  <Lines>67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9468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memo</cp:lastModifiedBy>
  <cp:revision>18</cp:revision>
  <cp:lastPrinted>2020-04-22T20:48:00Z</cp:lastPrinted>
  <dcterms:created xsi:type="dcterms:W3CDTF">2020-04-17T04:13:00Z</dcterms:created>
  <dcterms:modified xsi:type="dcterms:W3CDTF">2020-04-22T20:49:00Z</dcterms:modified>
</cp:coreProperties>
</file>