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E87FF8" w:rsidRDefault="00E87FF8" w:rsidP="00E87FF8">
      <w:pPr>
        <w:bidi w:val="0"/>
        <w:spacing w:line="240" w:lineRule="auto"/>
        <w:jc w:val="center"/>
        <w:rPr>
          <w:b/>
          <w:color w:val="205B83"/>
          <w:sz w:val="44"/>
          <w:szCs w:val="44"/>
          <w:lang w:bidi="as-IN"/>
        </w:rPr>
      </w:pPr>
      <w:r>
        <w:rPr>
          <w:b/>
          <w:color w:val="205B83"/>
          <w:sz w:val="44"/>
          <w:szCs w:val="44"/>
          <w:cs/>
          <w:lang w:bidi="as-IN"/>
        </w:rPr>
        <w:t>অতি গুৰুত্বপূৰ্ণ কিছুমান</w:t>
      </w:r>
      <w:r w:rsidR="001E5124">
        <w:rPr>
          <w:b/>
          <w:color w:val="205B83"/>
          <w:sz w:val="44"/>
          <w:szCs w:val="44"/>
          <w:lang w:bidi="as-IN"/>
        </w:rPr>
        <w:t xml:space="preserve"> </w:t>
      </w:r>
      <w:r>
        <w:rPr>
          <w:b/>
          <w:color w:val="205B83"/>
          <w:sz w:val="44"/>
          <w:szCs w:val="44"/>
          <w:cs/>
          <w:lang w:bidi="as-IN"/>
        </w:rPr>
        <w:t>প্</w:t>
      </w:r>
      <w:r>
        <w:rPr>
          <w:rFonts w:hint="cs"/>
          <w:b/>
          <w:color w:val="205B83"/>
          <w:sz w:val="44"/>
          <w:szCs w:val="44"/>
          <w:cs/>
          <w:lang w:bidi="as-IN"/>
        </w:rPr>
        <w:t>ৰ</w:t>
      </w:r>
      <w:r>
        <w:rPr>
          <w:b/>
          <w:color w:val="205B83"/>
          <w:sz w:val="44"/>
          <w:szCs w:val="44"/>
          <w:cs/>
          <w:lang w:bidi="as-IN"/>
        </w:rPr>
        <w:t>শ্নোত্ত</w:t>
      </w:r>
      <w:r>
        <w:rPr>
          <w:rFonts w:hint="cs"/>
          <w:b/>
          <w:color w:val="205B83"/>
          <w:sz w:val="44"/>
          <w:szCs w:val="44"/>
          <w:cs/>
          <w:lang w:bidi="as-IN"/>
        </w:rPr>
        <w:t>ৰ</w:t>
      </w:r>
    </w:p>
    <w:p w:rsidR="009A30E0" w:rsidRPr="00DD2E1E" w:rsidRDefault="00E35E68" w:rsidP="00E35E68">
      <w:pPr>
        <w:spacing w:after="0" w:line="240" w:lineRule="auto"/>
        <w:ind w:firstLine="113"/>
        <w:jc w:val="center"/>
        <w:rPr>
          <w:rFonts w:asciiTheme="majorBidi" w:hAnsiTheme="majorBidi"/>
          <w:sz w:val="36"/>
          <w:szCs w:val="45"/>
          <w:rtl/>
          <w:cs/>
          <w:lang w:bidi="as-IN"/>
        </w:rPr>
      </w:pPr>
      <w:r w:rsidRPr="00E35E68">
        <w:rPr>
          <w:rFonts w:asciiTheme="majorBidi" w:hAnsiTheme="majorBidi" w:cs="KFGQPC Uthman Taha Naskh"/>
          <w:sz w:val="36"/>
          <w:szCs w:val="36"/>
          <w:rtl/>
        </w:rPr>
        <w:t>سؤال وجواب في أهم المهمات</w:t>
      </w:r>
    </w:p>
    <w:p w:rsidR="009A30E0" w:rsidRPr="00DD42B5" w:rsidRDefault="009A30E0" w:rsidP="009A30E0">
      <w:pPr>
        <w:spacing w:after="0" w:line="240" w:lineRule="auto"/>
        <w:ind w:firstLine="113"/>
        <w:jc w:val="center"/>
        <w:rPr>
          <w:rFonts w:asciiTheme="majorBidi" w:hAnsiTheme="majorBidi" w:cs="KFGQPC Uthman Taha Naskh"/>
          <w:sz w:val="12"/>
          <w:szCs w:val="12"/>
          <w:rtl/>
          <w:cs/>
          <w:lang w:bidi="as-IN"/>
        </w:rPr>
      </w:pPr>
    </w:p>
    <w:p w:rsidR="00F4436D" w:rsidRPr="00E87FF8" w:rsidRDefault="00E87FF8" w:rsidP="00DD7E34">
      <w:pPr>
        <w:bidi w:val="0"/>
        <w:spacing w:line="240" w:lineRule="auto"/>
        <w:jc w:val="center"/>
        <w:rPr>
          <w:color w:val="808080" w:themeColor="background1" w:themeShade="80"/>
          <w:lang w:bidi="as-IN"/>
        </w:rPr>
      </w:pPr>
      <w:r w:rsidRPr="00515564">
        <w:rPr>
          <w:color w:val="808080" w:themeColor="background1" w:themeShade="80"/>
          <w:rtl/>
          <w:cs/>
          <w:lang w:bidi="as-IN"/>
        </w:rPr>
        <w:t>]</w:t>
      </w:r>
      <w:r w:rsidRPr="00515564">
        <w:rPr>
          <w:color w:val="808080" w:themeColor="background1" w:themeShade="80"/>
          <w:cs/>
          <w:lang w:bidi="as-IN"/>
        </w:rPr>
        <w:t>অসমীয়া</w:t>
      </w:r>
      <w:r w:rsidRPr="00515564">
        <w:rPr>
          <w:color w:val="808080" w:themeColor="background1" w:themeShade="80"/>
          <w:lang w:bidi="as-IN"/>
        </w:rPr>
        <w:t xml:space="preserve"> – Assamese</w:t>
      </w:r>
      <w:r w:rsidR="00DD7E34">
        <w:rPr>
          <w:color w:val="808080" w:themeColor="background1" w:themeShade="80"/>
          <w:lang w:bidi="as-IN"/>
        </w:rPr>
        <w:t xml:space="preserve"> </w:t>
      </w:r>
      <w:r w:rsidR="00DD7E34" w:rsidRPr="00515564">
        <w:rPr>
          <w:color w:val="808080" w:themeColor="background1" w:themeShade="80"/>
          <w:lang w:bidi="as-IN"/>
        </w:rPr>
        <w:t>–</w:t>
      </w:r>
      <w:r w:rsidRPr="00515564">
        <w:rPr>
          <w:color w:val="808080" w:themeColor="background1" w:themeShade="80"/>
          <w:lang w:bidi="as-IN"/>
        </w:rPr>
        <w:t xml:space="preserve"> </w:t>
      </w:r>
      <w:r w:rsidR="00DD7E34" w:rsidRPr="00E87FF8">
        <w:rPr>
          <w:rFonts w:cs="KFGQPC Uthmanic Script HAFS"/>
          <w:color w:val="808080" w:themeColor="background1" w:themeShade="80"/>
          <w:rtl/>
        </w:rPr>
        <w:t>آسامي</w:t>
      </w:r>
      <w:r w:rsidR="00DD7E34" w:rsidRPr="00515564">
        <w:rPr>
          <w:color w:val="808080" w:themeColor="background1" w:themeShade="80"/>
          <w:lang w:bidi="as-IN"/>
        </w:rPr>
        <w:t xml:space="preserve"> </w:t>
      </w:r>
      <w:r w:rsidRPr="00515564">
        <w:rPr>
          <w:color w:val="808080" w:themeColor="background1" w:themeShade="80"/>
          <w:lang w:bidi="as-IN"/>
        </w:rPr>
        <w:t xml:space="preserve"> </w:t>
      </w:r>
      <w:r w:rsidRPr="00515564">
        <w:rPr>
          <w:color w:val="808080" w:themeColor="background1" w:themeShade="80"/>
          <w:rtl/>
          <w:cs/>
          <w:lang w:bidi="as-IN"/>
        </w:rPr>
        <w:t>[</w:t>
      </w:r>
      <w:r w:rsidR="00F4436D" w:rsidRPr="00093EDA">
        <w:rPr>
          <w:noProof/>
          <w:color w:val="5EA1A5"/>
          <w:sz w:val="100"/>
          <w:szCs w:val="100"/>
        </w:rPr>
        <w:drawing>
          <wp:anchor distT="0" distB="0" distL="114300" distR="114300" simplePos="0" relativeHeight="251657728" behindDoc="0" locked="0" layoutInCell="1" allowOverlap="1">
            <wp:simplePos x="0" y="0"/>
            <wp:positionH relativeFrom="margin">
              <wp:posOffset>307975</wp:posOffset>
            </wp:positionH>
            <wp:positionV relativeFrom="paragraph">
              <wp:posOffset>213603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135FD1" w:rsidRPr="008378CB" w:rsidRDefault="00135FD1" w:rsidP="001E5271">
      <w:pPr>
        <w:bidi w:val="0"/>
        <w:jc w:val="center"/>
        <w:rPr>
          <w:rFonts w:cstheme="minorBidi"/>
          <w:color w:val="205B83"/>
          <w:sz w:val="2"/>
          <w:szCs w:val="2"/>
          <w:rtl/>
          <w:cs/>
          <w:lang w:bidi="as-IN"/>
        </w:rPr>
      </w:pPr>
    </w:p>
    <w:p w:rsidR="0009078A" w:rsidRDefault="0009078A" w:rsidP="00135FD1">
      <w:pPr>
        <w:bidi w:val="0"/>
        <w:jc w:val="center"/>
        <w:rPr>
          <w:color w:val="205B83"/>
          <w:sz w:val="36"/>
          <w:szCs w:val="49"/>
          <w:cs/>
          <w:lang w:bidi="as-IN"/>
        </w:rPr>
      </w:pPr>
    </w:p>
    <w:p w:rsidR="00E35092" w:rsidRPr="00E87FF8" w:rsidRDefault="00E87FF8" w:rsidP="003E0325">
      <w:pPr>
        <w:bidi w:val="0"/>
        <w:jc w:val="center"/>
        <w:rPr>
          <w:color w:val="205B83"/>
          <w:sz w:val="32"/>
          <w:szCs w:val="32"/>
          <w:lang w:bidi="as-IN"/>
        </w:rPr>
      </w:pPr>
      <w:r>
        <w:rPr>
          <w:b/>
          <w:caps/>
          <w:color w:val="205B83"/>
          <w:sz w:val="32"/>
          <w:szCs w:val="32"/>
          <w:cs/>
          <w:lang w:bidi="as-IN"/>
        </w:rPr>
        <w:t>আল্লামা শ</w:t>
      </w:r>
      <w:r>
        <w:rPr>
          <w:rFonts w:hint="cs"/>
          <w:b/>
          <w:caps/>
          <w:color w:val="205B83"/>
          <w:sz w:val="32"/>
          <w:szCs w:val="32"/>
          <w:cs/>
          <w:lang w:bidi="as-IN"/>
        </w:rPr>
        <w:t>্বা</w:t>
      </w:r>
      <w:r>
        <w:rPr>
          <w:b/>
          <w:caps/>
          <w:color w:val="205B83"/>
          <w:sz w:val="32"/>
          <w:szCs w:val="32"/>
          <w:cs/>
          <w:lang w:bidi="as-IN"/>
        </w:rPr>
        <w:t>ইখ আব্দু</w:t>
      </w:r>
      <w:r>
        <w:rPr>
          <w:rFonts w:hint="cs"/>
          <w:b/>
          <w:caps/>
          <w:color w:val="205B83"/>
          <w:sz w:val="32"/>
          <w:szCs w:val="32"/>
          <w:cs/>
          <w:lang w:bidi="as-IN"/>
        </w:rPr>
        <w:t>ৰ</w:t>
      </w:r>
      <w:r w:rsidR="001E5124">
        <w:rPr>
          <w:b/>
          <w:caps/>
          <w:color w:val="205B83"/>
          <w:sz w:val="32"/>
          <w:szCs w:val="32"/>
          <w:lang w:bidi="as-IN"/>
        </w:rPr>
        <w:t xml:space="preserve"> </w:t>
      </w:r>
      <w:r>
        <w:rPr>
          <w:rFonts w:hint="cs"/>
          <w:b/>
          <w:caps/>
          <w:color w:val="205B83"/>
          <w:sz w:val="32"/>
          <w:szCs w:val="32"/>
          <w:cs/>
          <w:lang w:bidi="as-IN"/>
        </w:rPr>
        <w:t>ৰ</w:t>
      </w:r>
      <w:r>
        <w:rPr>
          <w:b/>
          <w:caps/>
          <w:color w:val="205B83"/>
          <w:sz w:val="32"/>
          <w:szCs w:val="32"/>
          <w:cs/>
          <w:lang w:bidi="as-IN"/>
        </w:rPr>
        <w:t>হমান ইবন না</w:t>
      </w:r>
      <w:r>
        <w:rPr>
          <w:rFonts w:hint="cs"/>
          <w:b/>
          <w:caps/>
          <w:color w:val="205B83"/>
          <w:sz w:val="32"/>
          <w:szCs w:val="32"/>
          <w:cs/>
          <w:lang w:bidi="as-IN"/>
        </w:rPr>
        <w:t>ছিৰ</w:t>
      </w:r>
      <w:r>
        <w:rPr>
          <w:b/>
          <w:caps/>
          <w:color w:val="205B83"/>
          <w:sz w:val="32"/>
          <w:szCs w:val="32"/>
          <w:cs/>
          <w:lang w:bidi="as-IN"/>
        </w:rPr>
        <w:t xml:space="preserve"> ইবন </w:t>
      </w:r>
      <w:r>
        <w:rPr>
          <w:rFonts w:hint="cs"/>
          <w:b/>
          <w:caps/>
          <w:color w:val="205B83"/>
          <w:sz w:val="32"/>
          <w:szCs w:val="32"/>
          <w:cs/>
          <w:lang w:bidi="as-IN"/>
        </w:rPr>
        <w:t>ছা</w:t>
      </w:r>
      <w:r w:rsidR="003E0325" w:rsidRPr="00E87FF8">
        <w:rPr>
          <w:b/>
          <w:caps/>
          <w:color w:val="205B83"/>
          <w:sz w:val="32"/>
          <w:szCs w:val="32"/>
          <w:cs/>
          <w:lang w:bidi="as-IN"/>
        </w:rPr>
        <w:t>‘দী আত-তামীমী আন-নাজদী আল-হাম্বলী</w:t>
      </w:r>
    </w:p>
    <w:p w:rsidR="00B02B8A" w:rsidRPr="00E87FF8" w:rsidRDefault="00E87FF8" w:rsidP="00E87FF8">
      <w:pPr>
        <w:bidi w:val="0"/>
        <w:jc w:val="center"/>
        <w:rPr>
          <w:b/>
          <w:bCs/>
          <w:lang w:bidi="as-IN"/>
        </w:rPr>
      </w:pPr>
      <w:r w:rsidRPr="00E87FF8">
        <w:rPr>
          <w:b/>
          <w:bCs/>
          <w:cs/>
          <w:lang w:bidi="as-IN"/>
        </w:rPr>
        <w:t xml:space="preserve">তাহকীক </w:t>
      </w:r>
      <w:r w:rsidRPr="00E87FF8">
        <w:rPr>
          <w:rFonts w:hint="cs"/>
          <w:b/>
          <w:bCs/>
          <w:cs/>
          <w:lang w:bidi="as-IN"/>
        </w:rPr>
        <w:t>আৰু</w:t>
      </w:r>
      <w:r w:rsidRPr="00E87FF8">
        <w:rPr>
          <w:b/>
          <w:bCs/>
          <w:cs/>
          <w:lang w:bidi="as-IN"/>
        </w:rPr>
        <w:t xml:space="preserve"> তাখ</w:t>
      </w:r>
      <w:r w:rsidRPr="00E87FF8">
        <w:rPr>
          <w:rFonts w:hint="cs"/>
          <w:b/>
          <w:bCs/>
          <w:cs/>
          <w:lang w:bidi="as-IN"/>
        </w:rPr>
        <w:t>ৰী</w:t>
      </w:r>
      <w:r w:rsidR="0091312B" w:rsidRPr="00E87FF8">
        <w:rPr>
          <w:b/>
          <w:bCs/>
          <w:cs/>
          <w:lang w:bidi="as-IN"/>
        </w:rPr>
        <w:t>জ</w:t>
      </w:r>
    </w:p>
    <w:p w:rsidR="0091312B" w:rsidRPr="00B95EA6" w:rsidRDefault="00B95EA6" w:rsidP="00E87FF8">
      <w:pPr>
        <w:bidi w:val="0"/>
        <w:jc w:val="center"/>
        <w:rPr>
          <w:b/>
          <w:caps/>
          <w:color w:val="205B83"/>
          <w:sz w:val="28"/>
          <w:szCs w:val="28"/>
          <w:cs/>
          <w:lang w:bidi="as-IN"/>
        </w:rPr>
      </w:pPr>
      <w:r>
        <w:rPr>
          <w:b/>
          <w:caps/>
          <w:color w:val="205B83"/>
          <w:sz w:val="28"/>
          <w:szCs w:val="28"/>
          <w:cs/>
          <w:lang w:bidi="as-IN"/>
        </w:rPr>
        <w:t>আব্দু</w:t>
      </w:r>
      <w:r>
        <w:rPr>
          <w:rFonts w:hint="cs"/>
          <w:b/>
          <w:caps/>
          <w:color w:val="205B83"/>
          <w:sz w:val="28"/>
          <w:szCs w:val="28"/>
          <w:cs/>
          <w:lang w:bidi="as-IN"/>
        </w:rPr>
        <w:t>ছ</w:t>
      </w:r>
      <w:r w:rsidR="005717A1">
        <w:rPr>
          <w:b/>
          <w:caps/>
          <w:color w:val="205B83"/>
          <w:sz w:val="28"/>
          <w:szCs w:val="28"/>
          <w:lang w:bidi="as-IN"/>
        </w:rPr>
        <w:t xml:space="preserve"> </w:t>
      </w:r>
      <w:r>
        <w:rPr>
          <w:rFonts w:hint="cs"/>
          <w:b/>
          <w:caps/>
          <w:color w:val="205B83"/>
          <w:sz w:val="28"/>
          <w:szCs w:val="28"/>
          <w:cs/>
          <w:lang w:bidi="as-IN"/>
        </w:rPr>
        <w:t>ছা</w:t>
      </w:r>
      <w:r w:rsidR="005259F3" w:rsidRPr="00B95EA6">
        <w:rPr>
          <w:b/>
          <w:caps/>
          <w:color w:val="205B83"/>
          <w:sz w:val="28"/>
          <w:szCs w:val="28"/>
          <w:cs/>
          <w:lang w:bidi="as-IN"/>
        </w:rPr>
        <w:t>লাম ইবন বে</w:t>
      </w:r>
      <w:r>
        <w:rPr>
          <w:rFonts w:hint="cs"/>
          <w:b/>
          <w:caps/>
          <w:color w:val="205B83"/>
          <w:sz w:val="28"/>
          <w:szCs w:val="28"/>
          <w:cs/>
          <w:lang w:bidi="as-IN"/>
        </w:rPr>
        <w:t>ৰ</w:t>
      </w:r>
      <w:r>
        <w:rPr>
          <w:b/>
          <w:caps/>
          <w:color w:val="205B83"/>
          <w:sz w:val="28"/>
          <w:szCs w:val="28"/>
          <w:cs/>
          <w:lang w:bidi="as-IN"/>
        </w:rPr>
        <w:t>জি</w:t>
      </w:r>
      <w:r>
        <w:rPr>
          <w:rFonts w:hint="cs"/>
          <w:b/>
          <w:caps/>
          <w:color w:val="205B83"/>
          <w:sz w:val="28"/>
          <w:szCs w:val="28"/>
          <w:cs/>
          <w:lang w:bidi="as-IN"/>
        </w:rPr>
        <w:t>চ</w:t>
      </w:r>
      <w:r>
        <w:rPr>
          <w:b/>
          <w:caps/>
          <w:color w:val="205B83"/>
          <w:sz w:val="28"/>
          <w:szCs w:val="28"/>
          <w:cs/>
          <w:lang w:bidi="as-IN"/>
        </w:rPr>
        <w:t xml:space="preserve"> ইবন না</w:t>
      </w:r>
      <w:r>
        <w:rPr>
          <w:rFonts w:hint="cs"/>
          <w:b/>
          <w:caps/>
          <w:color w:val="205B83"/>
          <w:sz w:val="28"/>
          <w:szCs w:val="28"/>
          <w:cs/>
          <w:lang w:bidi="as-IN"/>
        </w:rPr>
        <w:t>ছিৰ</w:t>
      </w:r>
      <w:r w:rsidR="005717A1">
        <w:rPr>
          <w:b/>
          <w:caps/>
          <w:color w:val="205B83"/>
          <w:sz w:val="28"/>
          <w:szCs w:val="28"/>
          <w:lang w:bidi="as-IN"/>
        </w:rPr>
        <w:t xml:space="preserve"> </w:t>
      </w:r>
      <w:r w:rsidR="00295B3D" w:rsidRPr="00B95EA6">
        <w:rPr>
          <w:b/>
          <w:caps/>
          <w:color w:val="205B83"/>
          <w:sz w:val="28"/>
          <w:szCs w:val="28"/>
          <w:cs/>
          <w:lang w:bidi="as-IN"/>
        </w:rPr>
        <w:t xml:space="preserve">আলে আব্দুল </w:t>
      </w:r>
      <w:r>
        <w:rPr>
          <w:b/>
          <w:caps/>
          <w:color w:val="205B83"/>
          <w:sz w:val="28"/>
          <w:szCs w:val="28"/>
          <w:cs/>
          <w:lang w:bidi="as-IN"/>
        </w:rPr>
        <w:t>কা</w:t>
      </w:r>
      <w:r>
        <w:rPr>
          <w:rFonts w:hint="cs"/>
          <w:b/>
          <w:caps/>
          <w:color w:val="205B83"/>
          <w:sz w:val="28"/>
          <w:szCs w:val="28"/>
          <w:cs/>
          <w:lang w:bidi="as-IN"/>
        </w:rPr>
        <w:t>ৰী</w:t>
      </w:r>
      <w:r w:rsidR="0091312B" w:rsidRPr="00B95EA6">
        <w:rPr>
          <w:b/>
          <w:caps/>
          <w:color w:val="205B83"/>
          <w:sz w:val="28"/>
          <w:szCs w:val="28"/>
          <w:cs/>
          <w:lang w:bidi="as-IN"/>
        </w:rPr>
        <w:t>ম</w:t>
      </w:r>
    </w:p>
    <w:p w:rsidR="00AD76AE" w:rsidRPr="00093EDA" w:rsidRDefault="00AD76AE" w:rsidP="00AD76AE">
      <w:pPr>
        <w:bidi w:val="0"/>
        <w:jc w:val="center"/>
        <w:rPr>
          <w:color w:val="7F7F7F" w:themeColor="text1" w:themeTint="80"/>
          <w:sz w:val="44"/>
          <w:szCs w:val="44"/>
          <w:lang w:bidi="as-IN"/>
        </w:rPr>
      </w:pPr>
      <w:r w:rsidRPr="00093EDA">
        <w:rPr>
          <w:color w:val="7F7F7F" w:themeColor="text1" w:themeTint="80"/>
          <w:sz w:val="44"/>
          <w:szCs w:val="44"/>
          <w:lang w:bidi="as-IN"/>
        </w:rPr>
        <w:sym w:font="Wingdings" w:char="F097"/>
      </w:r>
      <w:r w:rsidRPr="00093EDA">
        <w:rPr>
          <w:color w:val="7F7F7F" w:themeColor="text1" w:themeTint="80"/>
          <w:sz w:val="44"/>
          <w:szCs w:val="44"/>
          <w:lang w:bidi="as-IN"/>
        </w:rPr>
        <w:sym w:font="Wingdings" w:char="F099"/>
      </w:r>
    </w:p>
    <w:p w:rsidR="00E87FF8" w:rsidRPr="00515564" w:rsidRDefault="00E87FF8" w:rsidP="00E87FF8">
      <w:pPr>
        <w:bidi w:val="0"/>
        <w:spacing w:after="0"/>
        <w:jc w:val="center"/>
        <w:rPr>
          <w:b/>
          <w:bCs/>
          <w:color w:val="006666"/>
          <w:rtl/>
          <w:cs/>
          <w:lang w:bidi="as-IN"/>
        </w:rPr>
      </w:pPr>
      <w:r w:rsidRPr="00515564">
        <w:rPr>
          <w:b/>
          <w:bCs/>
          <w:color w:val="006666"/>
          <w:cs/>
          <w:lang w:bidi="as-IN"/>
        </w:rPr>
        <w:t>অনুবাদ</w:t>
      </w:r>
    </w:p>
    <w:p w:rsidR="00E87FF8" w:rsidRPr="005C7A32" w:rsidRDefault="00E87FF8" w:rsidP="00E87FF8">
      <w:pPr>
        <w:bidi w:val="0"/>
        <w:spacing w:after="0"/>
        <w:jc w:val="center"/>
        <w:rPr>
          <w:b/>
          <w:bCs/>
          <w:color w:val="006666"/>
          <w:lang w:bidi="as-IN"/>
        </w:rPr>
      </w:pPr>
      <w:r w:rsidRPr="005C7A32">
        <w:rPr>
          <w:b/>
          <w:bCs/>
          <w:color w:val="006666"/>
          <w:cs/>
          <w:lang w:bidi="as-IN"/>
        </w:rPr>
        <w:t>ৰফিকুল ইছলাম বিন হাবিবুৰ ৰহমান দৰঙী</w:t>
      </w:r>
    </w:p>
    <w:p w:rsidR="00E87FF8" w:rsidRPr="00E87FF8" w:rsidRDefault="00E87FF8" w:rsidP="00E87FF8">
      <w:pPr>
        <w:bidi w:val="0"/>
        <w:spacing w:after="0"/>
        <w:jc w:val="center"/>
        <w:rPr>
          <w:color w:val="006666"/>
          <w:lang w:bidi="as-IN"/>
        </w:rPr>
      </w:pPr>
      <w:r w:rsidRPr="00515564">
        <w:rPr>
          <w:color w:val="006666"/>
          <w:cs/>
          <w:lang w:bidi="as-IN"/>
        </w:rPr>
        <w:t>ইছলামী বিশ্ববিদ্যালয় মদীনা ছৌদি আৰব</w:t>
      </w:r>
    </w:p>
    <w:p w:rsidR="00E87FF8" w:rsidRDefault="00E87FF8" w:rsidP="00E87FF8">
      <w:pPr>
        <w:bidi w:val="0"/>
        <w:spacing w:after="0"/>
        <w:jc w:val="center"/>
        <w:rPr>
          <w:b/>
          <w:bCs/>
          <w:lang w:bidi="as-IN"/>
        </w:rPr>
      </w:pPr>
    </w:p>
    <w:p w:rsidR="00E87FF8" w:rsidRPr="00515564" w:rsidRDefault="00E87FF8" w:rsidP="00E87FF8">
      <w:pPr>
        <w:bidi w:val="0"/>
        <w:spacing w:after="0"/>
        <w:jc w:val="center"/>
        <w:rPr>
          <w:b/>
          <w:bCs/>
          <w:lang w:bidi="as-IN"/>
        </w:rPr>
      </w:pPr>
      <w:r>
        <w:rPr>
          <w:rFonts w:hint="cs"/>
          <w:b/>
          <w:bCs/>
          <w:cs/>
          <w:lang w:bidi="as-IN"/>
        </w:rPr>
        <w:t>২০১৬</w:t>
      </w:r>
      <w:r>
        <w:rPr>
          <w:b/>
          <w:bCs/>
          <w:lang w:bidi="as-IN"/>
        </w:rPr>
        <w:t xml:space="preserve"> - </w:t>
      </w:r>
      <w:r>
        <w:rPr>
          <w:rFonts w:hint="cs"/>
          <w:b/>
          <w:bCs/>
          <w:cs/>
          <w:lang w:bidi="as-IN"/>
        </w:rPr>
        <w:t>১৪৩৭</w:t>
      </w:r>
    </w:p>
    <w:p w:rsidR="008B3703" w:rsidRPr="00E87FF8" w:rsidRDefault="00E87FF8" w:rsidP="00E87FF8">
      <w:pPr>
        <w:tabs>
          <w:tab w:val="center" w:pos="2835"/>
        </w:tabs>
        <w:spacing w:after="0" w:line="240" w:lineRule="auto"/>
        <w:ind w:firstLine="284"/>
        <w:jc w:val="center"/>
        <w:rPr>
          <w:b/>
          <w:bCs/>
          <w:color w:val="800000"/>
          <w:lang w:bidi="as-IN"/>
        </w:rPr>
        <w:sectPr w:rsidR="008B3703" w:rsidRPr="00E87FF8" w:rsidSect="00C54CC4">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515564">
        <w:rPr>
          <w:b/>
          <w:bCs/>
          <w:noProof/>
          <w:color w:val="800000"/>
          <w:sz w:val="40"/>
          <w:szCs w:val="40"/>
        </w:rPr>
        <w:drawing>
          <wp:inline distT="0" distB="0" distL="0" distR="0">
            <wp:extent cx="2011680" cy="357505"/>
            <wp:effectExtent l="0" t="0" r="7620" b="4445"/>
            <wp:docPr id="1" name="Picture 1" descr="C:\Users\Ibn Radman\Desktop\logo_islamhouse.tif">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B175BB" w:rsidRDefault="00DD7E34" w:rsidP="00E87FF8">
      <w:pPr>
        <w:spacing w:line="240" w:lineRule="auto"/>
        <w:jc w:val="center"/>
        <w:rPr>
          <w:rFonts w:ascii="ae_AlArabiya" w:hAnsi="ae_AlArabiya" w:cs="Vrinda"/>
          <w:b/>
          <w:color w:val="205B83"/>
          <w:sz w:val="52"/>
          <w:szCs w:val="52"/>
          <w:lang w:bidi="as-IN"/>
        </w:rPr>
      </w:pPr>
      <w:r w:rsidRPr="00093EDA">
        <w:rPr>
          <w:noProof/>
          <w:color w:val="5EA1A5"/>
          <w:sz w:val="100"/>
          <w:szCs w:val="100"/>
        </w:rPr>
        <w:lastRenderedPageBreak/>
        <w:drawing>
          <wp:anchor distT="0" distB="0" distL="114300" distR="114300" simplePos="0" relativeHeight="251659776" behindDoc="0" locked="0" layoutInCell="1" allowOverlap="1" wp14:anchorId="49C54883" wp14:editId="307BA155">
            <wp:simplePos x="0" y="0"/>
            <wp:positionH relativeFrom="margin">
              <wp:posOffset>338265</wp:posOffset>
            </wp:positionH>
            <wp:positionV relativeFrom="paragraph">
              <wp:posOffset>494087</wp:posOffset>
            </wp:positionV>
            <wp:extent cx="3253563" cy="473598"/>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17611F" w:rsidRPr="00E87FF8">
        <w:rPr>
          <w:rFonts w:ascii="ae_AlArabiya" w:hAnsi="ae_AlArabiya" w:cs="KFGQPC Uthman Taha Naskh"/>
          <w:b/>
          <w:color w:val="205B83"/>
          <w:sz w:val="52"/>
          <w:szCs w:val="52"/>
          <w:rtl/>
        </w:rPr>
        <w:t>سؤال وجواب في أهم المهمات</w:t>
      </w:r>
    </w:p>
    <w:p w:rsidR="00B175BB" w:rsidRPr="00326B39" w:rsidRDefault="00B175BB" w:rsidP="00326B39">
      <w:pPr>
        <w:tabs>
          <w:tab w:val="left" w:pos="753"/>
          <w:tab w:val="center" w:pos="3968"/>
        </w:tabs>
        <w:rPr>
          <w:rFonts w:asciiTheme="majorBidi" w:hAnsiTheme="majorBidi" w:cstheme="majorBidi"/>
          <w:color w:val="5EA1A5"/>
          <w:sz w:val="100"/>
          <w:szCs w:val="100"/>
          <w:lang w:bidi="as-IN"/>
        </w:rPr>
      </w:pPr>
      <w:r w:rsidRPr="008F0D15">
        <w:rPr>
          <w:rFonts w:ascii="Gotham Narrow Light" w:hAnsi="Gotham Narrow Light" w:cs="KFGQPC Uthman Taha Naskh"/>
          <w:color w:val="5EA1A5"/>
          <w:sz w:val="100"/>
          <w:szCs w:val="100"/>
          <w:lang w:bidi="as-IN"/>
        </w:rPr>
        <w:tab/>
      </w:r>
      <w:r w:rsidRPr="008F0D15">
        <w:rPr>
          <w:rFonts w:ascii="Gotham Narrow Light" w:hAnsi="Gotham Narrow Light" w:cs="KFGQPC Uthman Taha Naskh"/>
          <w:color w:val="5EA1A5"/>
          <w:sz w:val="100"/>
          <w:szCs w:val="100"/>
          <w:lang w:bidi="as-IN"/>
        </w:rPr>
        <w:tab/>
      </w:r>
      <w:bookmarkStart w:id="0" w:name="_GoBack"/>
      <w:bookmarkEnd w:id="0"/>
    </w:p>
    <w:p w:rsidR="00E25F95" w:rsidRPr="00783147" w:rsidRDefault="00E25F95" w:rsidP="00E25F95">
      <w:pPr>
        <w:tabs>
          <w:tab w:val="left" w:pos="521"/>
          <w:tab w:val="center" w:pos="3118"/>
        </w:tabs>
        <w:jc w:val="center"/>
        <w:rPr>
          <w:rFonts w:ascii="Adobe نسخ Medium" w:hAnsi="Adobe نسخ Medium" w:cs="KFGQPC Uthman Taha Naskh"/>
          <w:color w:val="205B83"/>
          <w:sz w:val="40"/>
          <w:szCs w:val="40"/>
          <w:rtl/>
          <w:cs/>
          <w:lang w:bidi="as-IN"/>
        </w:rPr>
      </w:pPr>
      <w:r w:rsidRPr="00783147">
        <w:rPr>
          <w:rFonts w:ascii="Adobe نسخ Medium" w:hAnsi="Adobe نسخ Medium" w:cs="KFGQPC Uthman Taha Naskh"/>
          <w:color w:val="205B83"/>
          <w:sz w:val="40"/>
          <w:szCs w:val="40"/>
          <w:rtl/>
        </w:rPr>
        <w:t>العلامة الشيخ عبد الرحمن بن ناصر بن سعدي التميمي النجدي الحنبلي</w:t>
      </w:r>
    </w:p>
    <w:p w:rsidR="006C3C51" w:rsidRPr="00783147" w:rsidRDefault="00E25F95" w:rsidP="006C3C51">
      <w:pPr>
        <w:spacing w:after="0" w:line="240" w:lineRule="auto"/>
        <w:jc w:val="center"/>
        <w:rPr>
          <w:rFonts w:ascii="Adobe نسخ Medium" w:hAnsi="Adobe نسخ Medium" w:cs="KFGQPC Uthman Taha Naskh"/>
          <w:sz w:val="28"/>
          <w:szCs w:val="28"/>
          <w:rtl/>
          <w:cs/>
          <w:lang w:bidi="as-IN"/>
        </w:rPr>
      </w:pPr>
      <w:r w:rsidRPr="00783147">
        <w:rPr>
          <w:rFonts w:ascii="Adobe نسخ Medium" w:hAnsi="Adobe نسخ Medium" w:cs="KFGQPC Uthman Taha Naskh"/>
          <w:sz w:val="28"/>
          <w:szCs w:val="28"/>
          <w:rtl/>
        </w:rPr>
        <w:t>اعتني بنشرها وتحقيقها وتخريج أحاديثها</w:t>
      </w:r>
    </w:p>
    <w:p w:rsidR="00E25F95" w:rsidRPr="006C3C51" w:rsidRDefault="008C7CA8" w:rsidP="006C3C51">
      <w:pPr>
        <w:spacing w:after="0" w:line="240" w:lineRule="auto"/>
        <w:jc w:val="center"/>
        <w:rPr>
          <w:rFonts w:ascii="Adobe نسخ Medium" w:hAnsi="Adobe نسخ Medium" w:cs="KFGQPC Uthman Taha Naskh"/>
          <w:color w:val="205B83"/>
          <w:sz w:val="28"/>
          <w:szCs w:val="28"/>
          <w:rtl/>
          <w:cs/>
          <w:lang w:bidi="as-IN"/>
        </w:rPr>
      </w:pPr>
      <w:r w:rsidRPr="00783147">
        <w:rPr>
          <w:rFonts w:ascii="Adobe نسخ Medium" w:hAnsi="Adobe نسخ Medium" w:cs="KFGQPC Uthman Taha Naskh"/>
          <w:sz w:val="28"/>
          <w:szCs w:val="28"/>
          <w:rtl/>
        </w:rPr>
        <w:t>عبد السلام بن برجس بن ناصر آ</w:t>
      </w:r>
      <w:r w:rsidR="00E25F95" w:rsidRPr="00783147">
        <w:rPr>
          <w:rFonts w:ascii="Adobe نسخ Medium" w:hAnsi="Adobe نسخ Medium" w:cs="KFGQPC Uthman Taha Naskh"/>
          <w:sz w:val="28"/>
          <w:szCs w:val="28"/>
          <w:rtl/>
        </w:rPr>
        <w:t>ل</w:t>
      </w:r>
      <w:r w:rsidR="00C5491D">
        <w:rPr>
          <w:rFonts w:ascii="Adobe نسخ Medium" w:hAnsi="Adobe نسخ Medium" w:cs="Vrinda" w:hint="cs"/>
          <w:sz w:val="28"/>
          <w:szCs w:val="35"/>
          <w:cs/>
          <w:lang w:bidi="as-IN"/>
        </w:rPr>
        <w:t xml:space="preserve"> </w:t>
      </w:r>
      <w:r w:rsidR="00E25F95" w:rsidRPr="00783147">
        <w:rPr>
          <w:rFonts w:ascii="Adobe نسخ Medium" w:hAnsi="Adobe نسخ Medium" w:cs="KFGQPC Uthman Taha Naskh"/>
          <w:sz w:val="28"/>
          <w:szCs w:val="28"/>
          <w:rtl/>
        </w:rPr>
        <w:t>عبد الكريم</w:t>
      </w:r>
    </w:p>
    <w:p w:rsidR="00B175BB" w:rsidRPr="00061FE6" w:rsidRDefault="00B175BB" w:rsidP="00B175BB">
      <w:pPr>
        <w:jc w:val="center"/>
        <w:rPr>
          <w:rFonts w:asciiTheme="majorBidi" w:hAnsiTheme="majorBidi" w:cstheme="majorBidi"/>
          <w:color w:val="006666"/>
          <w:sz w:val="2"/>
          <w:szCs w:val="2"/>
          <w:lang w:bidi="as-IN"/>
        </w:rPr>
      </w:pPr>
    </w:p>
    <w:p w:rsidR="00B175BB" w:rsidRPr="008F0D15" w:rsidRDefault="00B175BB" w:rsidP="00B175BB">
      <w:pPr>
        <w:jc w:val="center"/>
        <w:rPr>
          <w:rFonts w:asciiTheme="majorBidi" w:hAnsiTheme="majorBidi" w:cs="KFGQPC Uthman Taha Naskh"/>
          <w:color w:val="7F7F7F" w:themeColor="text1" w:themeTint="80"/>
          <w:sz w:val="44"/>
          <w:szCs w:val="44"/>
          <w:rtl/>
          <w:cs/>
          <w:lang w:bidi="as-IN"/>
        </w:rPr>
      </w:pPr>
      <w:r w:rsidRPr="008F0D15">
        <w:rPr>
          <w:rFonts w:asciiTheme="majorBidi" w:hAnsiTheme="majorBidi" w:cs="KFGQPC Uthman Taha Naskh"/>
          <w:color w:val="7F7F7F" w:themeColor="text1" w:themeTint="80"/>
          <w:sz w:val="44"/>
          <w:szCs w:val="44"/>
          <w:lang w:bidi="as-IN"/>
        </w:rPr>
        <w:sym w:font="Wingdings" w:char="F097"/>
      </w:r>
      <w:r w:rsidRPr="008F0D15">
        <w:rPr>
          <w:rFonts w:asciiTheme="majorBidi" w:hAnsiTheme="majorBidi" w:cs="KFGQPC Uthman Taha Naskh"/>
          <w:color w:val="7F7F7F" w:themeColor="text1" w:themeTint="80"/>
          <w:sz w:val="44"/>
          <w:szCs w:val="44"/>
          <w:lang w:bidi="as-IN"/>
        </w:rPr>
        <w:sym w:font="Wingdings" w:char="F099"/>
      </w:r>
    </w:p>
    <w:p w:rsidR="00FE1ED2" w:rsidRDefault="00FE1ED2" w:rsidP="00B175BB">
      <w:pPr>
        <w:jc w:val="center"/>
        <w:rPr>
          <w:rFonts w:asciiTheme="majorBidi" w:hAnsiTheme="majorBidi" w:cs="KFGQPC Uthman Taha Naskh"/>
          <w:color w:val="006666"/>
          <w:sz w:val="2"/>
          <w:szCs w:val="2"/>
          <w:lang w:bidi="as-IN"/>
        </w:rPr>
      </w:pPr>
    </w:p>
    <w:p w:rsidR="00FE1ED2" w:rsidRPr="00DD2E1E" w:rsidRDefault="00FE1ED2" w:rsidP="00B175BB">
      <w:pPr>
        <w:jc w:val="center"/>
        <w:rPr>
          <w:rFonts w:asciiTheme="majorBidi" w:hAnsiTheme="majorBidi"/>
          <w:color w:val="006666"/>
          <w:sz w:val="2"/>
          <w:szCs w:val="2"/>
          <w:cs/>
          <w:lang w:bidi="as-IN"/>
        </w:rPr>
      </w:pPr>
    </w:p>
    <w:p w:rsidR="00412100" w:rsidRDefault="00B175BB" w:rsidP="00783147">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color w:val="205B83"/>
          <w:sz w:val="36"/>
          <w:szCs w:val="36"/>
          <w:rtl/>
        </w:rPr>
        <w:t>ترجمة</w:t>
      </w:r>
      <w:r w:rsidRPr="008F0D15">
        <w:rPr>
          <w:rFonts w:ascii="Adobe نسخ Medium" w:hAnsi="Adobe نسخ Medium" w:cs="KFGQPC Uthman Taha Naskh"/>
          <w:color w:val="205B83"/>
          <w:sz w:val="36"/>
          <w:szCs w:val="36"/>
          <w:rtl/>
          <w:cs/>
          <w:lang w:bidi="as-IN"/>
        </w:rPr>
        <w:t>:</w:t>
      </w:r>
      <w:r w:rsidR="00783147">
        <w:rPr>
          <w:rFonts w:ascii="Adobe نسخ Medium" w:hAnsi="Adobe نسخ Medium" w:cs="KFGQPC Uthman Taha Naskh" w:hint="cs"/>
          <w:color w:val="205B83"/>
          <w:sz w:val="36"/>
          <w:szCs w:val="36"/>
          <w:rtl/>
        </w:rPr>
        <w:t>رفيق الاسلام بن حبيب الرحمن</w:t>
      </w:r>
    </w:p>
    <w:p w:rsidR="00783147" w:rsidRPr="00783147" w:rsidRDefault="00783147" w:rsidP="00783147">
      <w:pPr>
        <w:jc w:val="center"/>
        <w:rPr>
          <w:rFonts w:ascii="Adobe نسخ Medium" w:hAnsi="Adobe نسخ Medium" w:cs="Vrinda"/>
          <w:color w:val="205B83"/>
          <w:sz w:val="36"/>
          <w:szCs w:val="36"/>
          <w:rtl/>
          <w:cs/>
        </w:rPr>
      </w:pPr>
    </w:p>
    <w:p w:rsidR="00783147" w:rsidRPr="00515564" w:rsidRDefault="00783147" w:rsidP="00783147">
      <w:pPr>
        <w:bidi w:val="0"/>
        <w:spacing w:after="0"/>
        <w:jc w:val="center"/>
        <w:rPr>
          <w:b/>
          <w:bCs/>
          <w:lang w:bidi="as-IN"/>
        </w:rPr>
      </w:pPr>
      <w:r>
        <w:rPr>
          <w:rFonts w:hint="cs"/>
          <w:b/>
          <w:bCs/>
          <w:cs/>
          <w:lang w:bidi="as-IN"/>
        </w:rPr>
        <w:t>২০১৬</w:t>
      </w:r>
      <w:r>
        <w:rPr>
          <w:b/>
          <w:bCs/>
          <w:lang w:bidi="as-IN"/>
        </w:rPr>
        <w:t xml:space="preserve"> - </w:t>
      </w:r>
      <w:r>
        <w:rPr>
          <w:rFonts w:hint="cs"/>
          <w:b/>
          <w:bCs/>
          <w:cs/>
          <w:lang w:bidi="as-IN"/>
        </w:rPr>
        <w:t>১৪৩৭</w:t>
      </w:r>
    </w:p>
    <w:p w:rsidR="00783147" w:rsidRPr="00E87FF8" w:rsidRDefault="00783147" w:rsidP="00783147">
      <w:pPr>
        <w:tabs>
          <w:tab w:val="center" w:pos="2835"/>
        </w:tabs>
        <w:spacing w:after="0" w:line="240" w:lineRule="auto"/>
        <w:ind w:firstLine="284"/>
        <w:jc w:val="center"/>
        <w:rPr>
          <w:b/>
          <w:bCs/>
          <w:color w:val="800000"/>
          <w:lang w:bidi="as-IN"/>
        </w:rPr>
        <w:sectPr w:rsidR="00783147" w:rsidRPr="00E87FF8" w:rsidSect="00C54CC4">
          <w:headerReference w:type="even" r:id="rId15"/>
          <w:headerReference w:type="default" r:id="rId16"/>
          <w:footerReference w:type="default" r:id="rId17"/>
          <w:headerReference w:type="first" r:id="rId18"/>
          <w:pgSz w:w="7938" w:h="11907" w:code="9"/>
          <w:pgMar w:top="851" w:right="851" w:bottom="567" w:left="851" w:header="709" w:footer="709" w:gutter="0"/>
          <w:pgNumType w:start="0"/>
          <w:cols w:space="708"/>
          <w:titlePg/>
          <w:bidi/>
          <w:rtlGutter/>
          <w:docGrid w:linePitch="360"/>
        </w:sectPr>
      </w:pPr>
      <w:r w:rsidRPr="00515564">
        <w:rPr>
          <w:b/>
          <w:bCs/>
          <w:noProof/>
          <w:color w:val="800000"/>
          <w:sz w:val="40"/>
          <w:szCs w:val="40"/>
        </w:rPr>
        <w:drawing>
          <wp:inline distT="0" distB="0" distL="0" distR="0">
            <wp:extent cx="2011680" cy="357505"/>
            <wp:effectExtent l="0" t="0" r="7620" b="4445"/>
            <wp:docPr id="39" name="Picture 39" descr="C:\Users\Ibn Radman\Desktop\logo_islamhouse.tif">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06592A" w:rsidRPr="00302932" w:rsidRDefault="00783147" w:rsidP="00783147">
      <w:pPr>
        <w:bidi w:val="0"/>
        <w:jc w:val="center"/>
        <w:rPr>
          <w:rFonts w:asciiTheme="majorBidi" w:hAnsiTheme="majorBidi"/>
          <w:color w:val="006666"/>
          <w:sz w:val="40"/>
          <w:szCs w:val="40"/>
          <w:cs/>
          <w:lang w:bidi="as-IN"/>
        </w:rPr>
      </w:pPr>
      <w:r>
        <w:rPr>
          <w:color w:val="205B83"/>
          <w:sz w:val="40"/>
          <w:szCs w:val="40"/>
          <w:cs/>
          <w:lang w:bidi="as-IN"/>
        </w:rPr>
        <w:lastRenderedPageBreak/>
        <w:t>সূচ</w:t>
      </w:r>
      <w:r>
        <w:rPr>
          <w:rFonts w:hint="cs"/>
          <w:color w:val="205B83"/>
          <w:sz w:val="40"/>
          <w:szCs w:val="40"/>
          <w:cs/>
          <w:lang w:bidi="as-IN"/>
        </w:rPr>
        <w:t>ী</w:t>
      </w:r>
      <w:r>
        <w:rPr>
          <w:color w:val="205B83"/>
          <w:sz w:val="40"/>
          <w:szCs w:val="40"/>
          <w:cs/>
          <w:lang w:bidi="as-IN"/>
        </w:rPr>
        <w:t>পত্</w:t>
      </w:r>
      <w:r w:rsidR="009960A2">
        <w:rPr>
          <w:rFonts w:hint="cs"/>
          <w:color w:val="205B83"/>
          <w:sz w:val="40"/>
          <w:szCs w:val="40"/>
          <w:cs/>
          <w:lang w:bidi="as-IN"/>
        </w:rPr>
        <w:t>ৰ</w:t>
      </w:r>
    </w:p>
    <w:p w:rsidR="00FE1ED2" w:rsidRDefault="00B25E7D">
      <w:pPr>
        <w:bidi w:val="0"/>
        <w:rPr>
          <w:color w:val="205B83"/>
          <w:cs/>
          <w:lang w:bidi="as-IN"/>
        </w:rPr>
      </w:pPr>
      <w:r w:rsidRPr="00345ACB">
        <w:rPr>
          <w:noProof/>
          <w:color w:val="205B83"/>
        </w:rPr>
        <w:drawing>
          <wp:anchor distT="0" distB="0" distL="114300" distR="114300" simplePos="0" relativeHeight="251657216" behindDoc="0" locked="0" layoutInCell="1" allowOverlap="1">
            <wp:simplePos x="0" y="0"/>
            <wp:positionH relativeFrom="margin">
              <wp:posOffset>1116965</wp:posOffset>
            </wp:positionH>
            <wp:positionV relativeFrom="paragraph">
              <wp:posOffset>-224790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FE1ED2" w:rsidRPr="00C5491D" w:rsidTr="00FE1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FE1ED2" w:rsidRPr="00C5491D" w:rsidRDefault="009960A2" w:rsidP="004F5B16">
            <w:pPr>
              <w:jc w:val="both"/>
              <w:rPr>
                <w:lang w:bidi="as-IN"/>
              </w:rPr>
            </w:pPr>
            <w:r w:rsidRPr="00C5491D">
              <w:rPr>
                <w:cs/>
                <w:lang w:bidi="as-IN"/>
              </w:rPr>
              <w:t>ক্</w:t>
            </w:r>
            <w:r w:rsidRPr="00C5491D">
              <w:rPr>
                <w:rFonts w:hint="cs"/>
                <w:cs/>
                <w:lang w:bidi="as-IN"/>
              </w:rPr>
              <w:t>ৰ</w:t>
            </w:r>
            <w:r w:rsidR="00FE1ED2" w:rsidRPr="00C5491D">
              <w:rPr>
                <w:cs/>
                <w:lang w:bidi="as-IN"/>
              </w:rPr>
              <w:t>ম</w:t>
            </w:r>
          </w:p>
        </w:tc>
        <w:tc>
          <w:tcPr>
            <w:tcW w:w="4113" w:type="pct"/>
          </w:tcPr>
          <w:p w:rsidR="00FE1ED2" w:rsidRPr="00C5491D" w:rsidRDefault="00CF4F77" w:rsidP="00B25E7D">
            <w:pPr>
              <w:bidi w:val="0"/>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rtl/>
                <w:cs/>
                <w:lang w:bidi="as-IN"/>
              </w:rPr>
            </w:pPr>
            <w:r w:rsidRPr="00C5491D">
              <w:rPr>
                <w:b w:val="0"/>
                <w:bCs w:val="0"/>
                <w:color w:val="auto"/>
                <w:cs/>
                <w:lang w:bidi="as-IN"/>
              </w:rPr>
              <w:t>বিষয়</w:t>
            </w:r>
          </w:p>
        </w:tc>
        <w:tc>
          <w:tcPr>
            <w:tcW w:w="499" w:type="pct"/>
            <w:hideMark/>
          </w:tcPr>
          <w:p w:rsidR="00FE1ED2" w:rsidRPr="00C5491D" w:rsidRDefault="00FE1ED2" w:rsidP="004F5B16">
            <w:pPr>
              <w:jc w:val="both"/>
              <w:cnfStyle w:val="100000000000" w:firstRow="1" w:lastRow="0" w:firstColumn="0" w:lastColumn="0" w:oddVBand="0" w:evenVBand="0" w:oddHBand="0" w:evenHBand="0" w:firstRowFirstColumn="0" w:firstRowLastColumn="0" w:lastRowFirstColumn="0" w:lastRowLastColumn="0"/>
              <w:rPr>
                <w:rtl/>
                <w:cs/>
                <w:lang w:bidi="as-IN"/>
              </w:rPr>
            </w:pPr>
            <w:r w:rsidRPr="00C5491D">
              <w:rPr>
                <w:cs/>
                <w:lang w:bidi="as-IN"/>
              </w:rPr>
              <w:t>পৃষ্ঠা</w:t>
            </w: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960A2" w:rsidP="00B25E7D">
            <w:pPr>
              <w:bidi w:val="0"/>
              <w:jc w:val="both"/>
              <w:cnfStyle w:val="000000100000" w:firstRow="0" w:lastRow="0" w:firstColumn="0" w:lastColumn="0" w:oddVBand="0" w:evenVBand="0" w:oddHBand="1" w:evenHBand="0" w:firstRowFirstColumn="0" w:firstRowLastColumn="0" w:lastRowFirstColumn="0" w:lastRowLastColumn="0"/>
              <w:rPr>
                <w:rStyle w:val="rvts23"/>
                <w:cs/>
                <w:lang w:bidi="as-IN"/>
              </w:rPr>
            </w:pPr>
            <w:r w:rsidRPr="00C5491D">
              <w:rPr>
                <w:cs/>
                <w:lang w:bidi="as-IN"/>
              </w:rPr>
              <w:t>প্</w:t>
            </w:r>
            <w:r w:rsidRPr="00C5491D">
              <w:rPr>
                <w:rFonts w:hint="cs"/>
                <w:cs/>
                <w:lang w:bidi="as-IN"/>
              </w:rPr>
              <w:t>ৰ</w:t>
            </w:r>
            <w:r w:rsidRPr="00C5491D">
              <w:rPr>
                <w:cs/>
                <w:lang w:bidi="as-IN"/>
              </w:rPr>
              <w:t>থম প্</w:t>
            </w:r>
            <w:r w:rsidRPr="00C5491D">
              <w:rPr>
                <w:rFonts w:hint="cs"/>
                <w:cs/>
                <w:lang w:bidi="as-IN"/>
              </w:rPr>
              <w:t>ৰ</w:t>
            </w:r>
            <w:r w:rsidRPr="00C5491D">
              <w:rPr>
                <w:cs/>
                <w:lang w:bidi="as-IN"/>
              </w:rPr>
              <w:t>শ্ন: তাওহীদ</w:t>
            </w:r>
            <w:r w:rsidRPr="00C5491D">
              <w:rPr>
                <w:rFonts w:hint="cs"/>
                <w:cs/>
                <w:lang w:bidi="as-IN"/>
              </w:rPr>
              <w:t>ৰ</w:t>
            </w:r>
            <w:r w:rsidR="00D35EB3" w:rsidRPr="00C5491D">
              <w:rPr>
                <w:cs/>
                <w:lang w:bidi="as-IN"/>
              </w:rPr>
              <w:t xml:space="preserve"> সংজ্ঞা কী? তাওহীদ </w:t>
            </w:r>
            <w:r w:rsidR="00D35EB3" w:rsidRPr="00C5491D">
              <w:rPr>
                <w:rFonts w:hint="cs"/>
                <w:cs/>
                <w:lang w:bidi="as-IN"/>
              </w:rPr>
              <w:t>কিমান</w:t>
            </w:r>
            <w:r w:rsidR="00D35EB3" w:rsidRPr="00C5491D">
              <w:rPr>
                <w:cs/>
                <w:lang w:bidi="as-IN"/>
              </w:rPr>
              <w:t xml:space="preserve"> প্</w:t>
            </w:r>
            <w:r w:rsidR="00D35EB3" w:rsidRPr="00C5491D">
              <w:rPr>
                <w:rFonts w:hint="cs"/>
                <w:cs/>
                <w:lang w:bidi="as-IN"/>
              </w:rPr>
              <w:t>ৰ</w:t>
            </w:r>
            <w:r w:rsidR="00D35EB3" w:rsidRPr="00C5491D">
              <w:rPr>
                <w:cs/>
                <w:lang w:bidi="as-IN"/>
              </w:rPr>
              <w:t>কা</w:t>
            </w:r>
            <w:r w:rsidR="00D35EB3" w:rsidRPr="00C5491D">
              <w:rPr>
                <w:rFonts w:hint="cs"/>
                <w:cs/>
                <w:lang w:bidi="as-IN"/>
              </w:rPr>
              <w:t>ৰ</w:t>
            </w:r>
            <w:r w:rsidR="000F352A" w:rsidRPr="00C5491D">
              <w:rPr>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D35EB3" w:rsidP="00B25E7D">
            <w:pPr>
              <w:bidi w:val="0"/>
              <w:jc w:val="both"/>
              <w:cnfStyle w:val="000000000000" w:firstRow="0" w:lastRow="0" w:firstColumn="0" w:lastColumn="0" w:oddVBand="0" w:evenVBand="0" w:oddHBand="0" w:evenHBand="0" w:firstRowFirstColumn="0" w:firstRowLastColumn="0" w:lastRowFirstColumn="0" w:lastRowLastColumn="0"/>
              <w:rPr>
                <w:rStyle w:val="rvts23"/>
                <w:cs/>
                <w:lang w:bidi="as-IN"/>
              </w:rPr>
            </w:pPr>
            <w:r w:rsidRPr="00C5491D">
              <w:rPr>
                <w:cs/>
                <w:lang w:bidi="as-IN"/>
              </w:rPr>
              <w:t>দ্বিতীয় প্</w:t>
            </w:r>
            <w:r w:rsidRPr="00C5491D">
              <w:rPr>
                <w:rFonts w:hint="cs"/>
                <w:cs/>
                <w:lang w:bidi="as-IN"/>
              </w:rPr>
              <w:t>ৰ</w:t>
            </w:r>
            <w:r w:rsidRPr="00C5491D">
              <w:rPr>
                <w:cs/>
                <w:lang w:bidi="as-IN"/>
              </w:rPr>
              <w:t xml:space="preserve">শ্ন: ঈমান </w:t>
            </w:r>
            <w:r w:rsidRPr="00C5491D">
              <w:rPr>
                <w:rFonts w:hint="cs"/>
                <w:cs/>
                <w:lang w:bidi="as-IN"/>
              </w:rPr>
              <w:t>আৰু</w:t>
            </w:r>
            <w:r w:rsidRPr="00C5491D">
              <w:rPr>
                <w:cs/>
                <w:lang w:bidi="as-IN"/>
              </w:rPr>
              <w:t xml:space="preserve"> ই</w:t>
            </w:r>
            <w:r w:rsidRPr="00C5491D">
              <w:rPr>
                <w:rFonts w:hint="cs"/>
                <w:cs/>
                <w:lang w:bidi="as-IN"/>
              </w:rPr>
              <w:t>ছ</w:t>
            </w:r>
            <w:r w:rsidRPr="00C5491D">
              <w:rPr>
                <w:cs/>
                <w:lang w:bidi="as-IN"/>
              </w:rPr>
              <w:t>লাম ক</w:t>
            </w:r>
            <w:r w:rsidRPr="00C5491D">
              <w:rPr>
                <w:rFonts w:hint="cs"/>
                <w:cs/>
                <w:lang w:bidi="as-IN"/>
              </w:rPr>
              <w:t>ি</w:t>
            </w:r>
            <w:r w:rsidR="000F352A" w:rsidRPr="00C5491D">
              <w:rPr>
                <w:cs/>
                <w:lang w:bidi="as-IN"/>
              </w:rPr>
              <w:t>? এ</w:t>
            </w:r>
            <w:r w:rsidRPr="00C5491D">
              <w:rPr>
                <w:rFonts w:hint="cs"/>
                <w:cs/>
                <w:lang w:bidi="as-IN"/>
              </w:rPr>
              <w:t>ই</w:t>
            </w:r>
            <w:r w:rsidR="00302932" w:rsidRPr="00C5491D">
              <w:rPr>
                <w:cs/>
                <w:lang w:bidi="as-IN"/>
              </w:rPr>
              <w:t xml:space="preserve"> দু</w:t>
            </w:r>
            <w:r w:rsidRPr="00C5491D">
              <w:rPr>
                <w:cs/>
                <w:lang w:bidi="as-IN"/>
              </w:rPr>
              <w:t>ট</w:t>
            </w:r>
            <w:r w:rsidRPr="00C5491D">
              <w:rPr>
                <w:rFonts w:hint="cs"/>
                <w:cs/>
                <w:lang w:bidi="as-IN"/>
              </w:rPr>
              <w:t>াৰ</w:t>
            </w:r>
            <w:r w:rsidRPr="00C5491D">
              <w:rPr>
                <w:cs/>
                <w:lang w:bidi="as-IN"/>
              </w:rPr>
              <w:t xml:space="preserve"> সাধা</w:t>
            </w:r>
            <w:r w:rsidRPr="00C5491D">
              <w:rPr>
                <w:rFonts w:hint="cs"/>
                <w:cs/>
                <w:lang w:bidi="as-IN"/>
              </w:rPr>
              <w:t>ৰ</w:t>
            </w:r>
            <w:r w:rsidRPr="00C5491D">
              <w:rPr>
                <w:cs/>
                <w:lang w:bidi="as-IN"/>
              </w:rPr>
              <w:t>ণ মূলনীতি ক</w:t>
            </w:r>
            <w:r w:rsidRPr="00C5491D">
              <w:rPr>
                <w:rFonts w:hint="cs"/>
                <w:cs/>
                <w:lang w:bidi="as-IN"/>
              </w:rPr>
              <w:t>ি</w:t>
            </w:r>
            <w:r w:rsidR="000F352A" w:rsidRPr="00C5491D">
              <w:rPr>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3600C4"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cs/>
                <w:lang w:bidi="as-IN"/>
              </w:rPr>
              <w:t>তৃতীয় প্</w:t>
            </w:r>
            <w:r w:rsidRPr="00C5491D">
              <w:rPr>
                <w:rFonts w:hint="cs"/>
                <w:cs/>
                <w:lang w:bidi="as-IN"/>
              </w:rPr>
              <w:t>ৰ</w:t>
            </w:r>
            <w:r w:rsidR="000F352A" w:rsidRPr="00C5491D">
              <w:rPr>
                <w:cs/>
                <w:lang w:bidi="as-IN"/>
              </w:rPr>
              <w:t>শ্ন:</w:t>
            </w:r>
            <w:r w:rsidRPr="00C5491D">
              <w:rPr>
                <w:rFonts w:eastAsia="Nikosh"/>
                <w:cs/>
                <w:lang w:bidi="as-IN"/>
              </w:rPr>
              <w:t xml:space="preserve"> আল্লাহ</w:t>
            </w:r>
            <w:r w:rsidRPr="00C5491D">
              <w:rPr>
                <w:rFonts w:eastAsia="Nikosh" w:hint="cs"/>
                <w:cs/>
                <w:lang w:bidi="as-IN"/>
              </w:rPr>
              <w:t>ৰ</w:t>
            </w:r>
            <w:r w:rsidRPr="00C5491D">
              <w:rPr>
                <w:rFonts w:eastAsia="Nikosh"/>
                <w:cs/>
                <w:lang w:bidi="as-IN"/>
              </w:rPr>
              <w:t xml:space="preserve"> নামসমূহ </w:t>
            </w:r>
            <w:r w:rsidRPr="00C5491D">
              <w:rPr>
                <w:rFonts w:eastAsia="Nikosh" w:hint="cs"/>
                <w:cs/>
                <w:lang w:bidi="as-IN"/>
              </w:rPr>
              <w:t>আৰু</w:t>
            </w:r>
            <w:r w:rsidR="005717A1" w:rsidRPr="00C5491D">
              <w:rPr>
                <w:rFonts w:eastAsia="Nikosh"/>
                <w:lang w:bidi="as-IN"/>
              </w:rPr>
              <w:t xml:space="preserve"> </w:t>
            </w:r>
            <w:r w:rsidRPr="00C5491D">
              <w:rPr>
                <w:rFonts w:eastAsia="Nikosh" w:hint="cs"/>
                <w:cs/>
                <w:lang w:bidi="as-IN"/>
              </w:rPr>
              <w:t>ছি</w:t>
            </w:r>
            <w:r w:rsidRPr="00C5491D">
              <w:rPr>
                <w:rFonts w:eastAsia="Nikosh"/>
                <w:cs/>
                <w:lang w:bidi="as-IN"/>
              </w:rPr>
              <w:t>ফাত</w:t>
            </w:r>
            <w:r w:rsidRPr="00C5491D">
              <w:rPr>
                <w:rFonts w:eastAsia="Nikosh" w:hint="cs"/>
                <w:cs/>
                <w:lang w:bidi="as-IN"/>
              </w:rPr>
              <w:t>ৰ লগতে</w:t>
            </w:r>
            <w:r w:rsidRPr="00C5491D">
              <w:rPr>
                <w:rFonts w:eastAsia="Nikosh"/>
                <w:cs/>
                <w:lang w:bidi="as-IN"/>
              </w:rPr>
              <w:t xml:space="preserve"> ঈমান</w:t>
            </w:r>
            <w:r w:rsidRPr="00C5491D">
              <w:rPr>
                <w:rFonts w:eastAsia="Nikosh" w:hint="cs"/>
                <w:cs/>
                <w:lang w:bidi="as-IN"/>
              </w:rPr>
              <w:t>ৰ</w:t>
            </w:r>
            <w:r w:rsidRPr="00C5491D">
              <w:rPr>
                <w:rFonts w:eastAsia="Nikosh"/>
                <w:cs/>
                <w:lang w:bidi="as-IN"/>
              </w:rPr>
              <w:t xml:space="preserve"> আ</w:t>
            </w:r>
            <w:r w:rsidRPr="00C5491D">
              <w:rPr>
                <w:rFonts w:eastAsia="Nikosh" w:hint="cs"/>
                <w:cs/>
                <w:lang w:bidi="as-IN"/>
              </w:rPr>
              <w:t>ৰ</w:t>
            </w:r>
            <w:r w:rsidRPr="00C5491D">
              <w:rPr>
                <w:rFonts w:eastAsia="Nikosh"/>
                <w:cs/>
                <w:lang w:bidi="as-IN"/>
              </w:rPr>
              <w:t>কান</w:t>
            </w:r>
            <w:r w:rsidR="00C5491D" w:rsidRPr="00C5491D">
              <w:rPr>
                <w:rFonts w:eastAsia="Nikosh" w:hint="cs"/>
                <w:cs/>
                <w:lang w:bidi="as-IN"/>
              </w:rPr>
              <w:t>সমূহ</w:t>
            </w:r>
            <w:r w:rsidRPr="00C5491D">
              <w:rPr>
                <w:rFonts w:eastAsia="Nikosh"/>
                <w:cs/>
                <w:lang w:bidi="as-IN"/>
              </w:rPr>
              <w:t xml:space="preserve"> ক</w:t>
            </w:r>
            <w:r w:rsidRPr="00C5491D">
              <w:rPr>
                <w:rFonts w:eastAsia="Nikosh" w:hint="cs"/>
                <w:cs/>
                <w:lang w:bidi="as-IN"/>
              </w:rPr>
              <w:t>ি</w:t>
            </w:r>
            <w:r w:rsidRPr="00C5491D">
              <w:rPr>
                <w:rFonts w:eastAsia="Nikosh"/>
                <w:cs/>
                <w:lang w:bidi="as-IN"/>
              </w:rPr>
              <w:t xml:space="preserve"> ক</w:t>
            </w:r>
            <w:r w:rsidRPr="00C5491D">
              <w:rPr>
                <w:rFonts w:eastAsia="Nikosh" w:hint="cs"/>
                <w:cs/>
                <w:lang w:bidi="as-IN"/>
              </w:rPr>
              <w:t>ি</w:t>
            </w:r>
            <w:r w:rsidR="000F352A"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3600C4"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cs/>
                <w:lang w:bidi="as-IN"/>
              </w:rPr>
              <w:t>চতু</w:t>
            </w:r>
            <w:r w:rsidR="007845C1" w:rsidRPr="00C5491D">
              <w:rPr>
                <w:rFonts w:hint="cs"/>
                <w:cs/>
                <w:lang w:bidi="as-IN"/>
              </w:rPr>
              <w:t>ৰ্থ</w:t>
            </w:r>
            <w:r w:rsidRPr="00C5491D">
              <w:rPr>
                <w:cs/>
                <w:lang w:bidi="as-IN"/>
              </w:rPr>
              <w:t xml:space="preserve"> প্</w:t>
            </w:r>
            <w:r w:rsidRPr="00C5491D">
              <w:rPr>
                <w:rFonts w:hint="cs"/>
                <w:cs/>
                <w:lang w:bidi="as-IN"/>
              </w:rPr>
              <w:t>ৰ</w:t>
            </w:r>
            <w:r w:rsidR="000F352A" w:rsidRPr="00C5491D">
              <w:rPr>
                <w:cs/>
                <w:lang w:bidi="as-IN"/>
              </w:rPr>
              <w:t>শ্ন:</w:t>
            </w:r>
            <w:r w:rsidRPr="00C5491D">
              <w:rPr>
                <w:rFonts w:eastAsia="Nikosh"/>
                <w:cs/>
                <w:lang w:bidi="as-IN"/>
              </w:rPr>
              <w:t xml:space="preserve"> আল্লাহ স</w:t>
            </w:r>
            <w:r w:rsidRPr="00C5491D">
              <w:rPr>
                <w:rFonts w:eastAsia="Nikosh" w:hint="cs"/>
                <w:cs/>
                <w:lang w:bidi="as-IN"/>
              </w:rPr>
              <w:t>কলো</w:t>
            </w:r>
            <w:r w:rsidRPr="00C5491D">
              <w:rPr>
                <w:rFonts w:eastAsia="Nikosh"/>
                <w:cs/>
                <w:lang w:bidi="as-IN"/>
              </w:rPr>
              <w:t xml:space="preserve"> সৃষ্টি</w:t>
            </w:r>
            <w:r w:rsidRPr="00C5491D">
              <w:rPr>
                <w:rFonts w:eastAsia="Nikosh" w:hint="cs"/>
                <w:cs/>
                <w:lang w:bidi="as-IN"/>
              </w:rPr>
              <w:t>ৰ</w:t>
            </w:r>
            <w:r w:rsidRPr="00C5491D">
              <w:rPr>
                <w:rFonts w:eastAsia="Nikosh"/>
                <w:cs/>
                <w:lang w:bidi="as-IN"/>
              </w:rPr>
              <w:t xml:space="preserve"> ঊ</w:t>
            </w:r>
            <w:r w:rsidRPr="00C5491D">
              <w:rPr>
                <w:rFonts w:eastAsia="Nikosh" w:hint="cs"/>
                <w:cs/>
                <w:lang w:bidi="as-IN"/>
              </w:rPr>
              <w:t>ৰ্ধ্বত</w:t>
            </w:r>
            <w:r w:rsidR="005717A1" w:rsidRPr="00C5491D">
              <w:rPr>
                <w:rFonts w:eastAsia="Nikosh"/>
                <w:lang w:bidi="as-IN"/>
              </w:rPr>
              <w:t xml:space="preserve"> </w:t>
            </w:r>
            <w:r w:rsidR="007845C1" w:rsidRPr="00C5491D">
              <w:rPr>
                <w:rFonts w:eastAsia="Nikosh" w:hint="cs"/>
                <w:cs/>
                <w:lang w:bidi="as-IN"/>
              </w:rPr>
              <w:t>আৰু</w:t>
            </w:r>
            <w:r w:rsidR="005717A1" w:rsidRPr="00C5491D">
              <w:rPr>
                <w:rFonts w:eastAsia="Nikosh"/>
                <w:lang w:bidi="as-IN"/>
              </w:rPr>
              <w:t xml:space="preserve"> </w:t>
            </w:r>
            <w:r w:rsidR="007845C1" w:rsidRPr="00C5491D">
              <w:rPr>
                <w:rFonts w:eastAsia="Nikosh" w:hint="cs"/>
                <w:cs/>
                <w:lang w:bidi="as-IN"/>
              </w:rPr>
              <w:t>তেওঁ</w:t>
            </w:r>
            <w:r w:rsidR="005717A1" w:rsidRPr="00C5491D">
              <w:rPr>
                <w:rFonts w:eastAsia="Nikosh"/>
                <w:lang w:bidi="as-IN"/>
              </w:rPr>
              <w:t xml:space="preserve"> </w:t>
            </w:r>
            <w:r w:rsidR="00302932" w:rsidRPr="00C5491D">
              <w:rPr>
                <w:rFonts w:eastAsia="Nikosh"/>
                <w:cs/>
                <w:lang w:bidi="as-IN"/>
              </w:rPr>
              <w:t>‘</w:t>
            </w:r>
            <w:r w:rsidR="007845C1" w:rsidRPr="00C5491D">
              <w:rPr>
                <w:rFonts w:eastAsia="Nikosh"/>
                <w:cs/>
                <w:lang w:bidi="as-IN"/>
              </w:rPr>
              <w:t>আ</w:t>
            </w:r>
            <w:r w:rsidR="007845C1" w:rsidRPr="00C5491D">
              <w:rPr>
                <w:rFonts w:eastAsia="Nikosh" w:hint="cs"/>
                <w:cs/>
                <w:lang w:bidi="as-IN"/>
              </w:rPr>
              <w:t>ৰ</w:t>
            </w:r>
            <w:r w:rsidR="007845C1" w:rsidRPr="00C5491D">
              <w:rPr>
                <w:rFonts w:eastAsia="Nikosh"/>
                <w:cs/>
                <w:lang w:bidi="as-IN"/>
              </w:rPr>
              <w:t>শ</w:t>
            </w:r>
            <w:r w:rsidR="007845C1" w:rsidRPr="00C5491D">
              <w:rPr>
                <w:rFonts w:eastAsia="Nikosh" w:hint="cs"/>
                <w:cs/>
                <w:lang w:bidi="as-IN"/>
              </w:rPr>
              <w:t>্বত</w:t>
            </w:r>
            <w:r w:rsidR="000F352A" w:rsidRPr="00C5491D">
              <w:rPr>
                <w:rFonts w:eastAsia="Nikosh"/>
                <w:cs/>
                <w:lang w:bidi="as-IN"/>
              </w:rPr>
              <w:t xml:space="preserve"> উপবিষ্ট</w:t>
            </w:r>
            <w:r w:rsidR="007845C1" w:rsidRPr="00C5491D">
              <w:rPr>
                <w:rFonts w:eastAsia="Nikosh" w:cstheme="minorBidi"/>
              </w:rPr>
              <w:t>’</w:t>
            </w:r>
            <w:r w:rsidR="000F352A" w:rsidRPr="00C5491D">
              <w:rPr>
                <w:rFonts w:eastAsia="Nikosh"/>
                <w:cs/>
                <w:lang w:bidi="as-IN"/>
              </w:rPr>
              <w:t xml:space="preserve"> এ</w:t>
            </w:r>
            <w:r w:rsidR="007845C1" w:rsidRPr="00C5491D">
              <w:rPr>
                <w:rFonts w:eastAsia="Nikosh" w:hint="cs"/>
                <w:cs/>
                <w:lang w:bidi="as-IN"/>
              </w:rPr>
              <w:t>ই বিষয়ে</w:t>
            </w:r>
            <w:r w:rsidR="000F352A" w:rsidRPr="00C5491D">
              <w:rPr>
                <w:rFonts w:eastAsia="Nikosh"/>
                <w:cs/>
                <w:lang w:bidi="as-IN"/>
              </w:rPr>
              <w:t xml:space="preserve"> আপ</w:t>
            </w:r>
            <w:r w:rsidR="007845C1" w:rsidRPr="00C5491D">
              <w:rPr>
                <w:rFonts w:eastAsia="Nikosh" w:hint="cs"/>
                <w:cs/>
                <w:lang w:bidi="as-IN"/>
              </w:rPr>
              <w:t>ো</w:t>
            </w:r>
            <w:r w:rsidR="007845C1" w:rsidRPr="00C5491D">
              <w:rPr>
                <w:rFonts w:eastAsia="Nikosh"/>
                <w:cs/>
                <w:lang w:bidi="as-IN"/>
              </w:rPr>
              <w:t>না</w:t>
            </w:r>
            <w:r w:rsidR="007845C1" w:rsidRPr="00C5491D">
              <w:rPr>
                <w:rFonts w:eastAsia="Nikosh" w:hint="cs"/>
                <w:cs/>
                <w:lang w:bidi="as-IN"/>
              </w:rPr>
              <w:t>ৰ</w:t>
            </w:r>
            <w:r w:rsidR="007845C1" w:rsidRPr="00C5491D">
              <w:rPr>
                <w:rFonts w:eastAsia="Nikosh"/>
                <w:cs/>
                <w:lang w:bidi="as-IN"/>
              </w:rPr>
              <w:t xml:space="preserve"> মতামত ক</w:t>
            </w:r>
            <w:r w:rsidR="007845C1" w:rsidRPr="00C5491D">
              <w:rPr>
                <w:rFonts w:eastAsia="Nikosh" w:hint="cs"/>
                <w:cs/>
                <w:lang w:bidi="as-IN"/>
              </w:rPr>
              <w:t>ি</w:t>
            </w:r>
            <w:r w:rsidR="000F352A"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7845C1"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cs/>
                <w:lang w:bidi="as-IN"/>
              </w:rPr>
              <w:t>পঞ্চম প্</w:t>
            </w:r>
            <w:r w:rsidRPr="00C5491D">
              <w:rPr>
                <w:rFonts w:hint="cs"/>
                <w:cs/>
                <w:lang w:bidi="as-IN"/>
              </w:rPr>
              <w:t>ৰ</w:t>
            </w:r>
            <w:r w:rsidR="000F352A" w:rsidRPr="00C5491D">
              <w:rPr>
                <w:cs/>
                <w:lang w:bidi="as-IN"/>
              </w:rPr>
              <w:t>শ্ন:</w:t>
            </w:r>
            <w:r w:rsidR="005717A1" w:rsidRPr="00C5491D">
              <w:rPr>
                <w:lang w:bidi="as-IN"/>
              </w:rPr>
              <w:t xml:space="preserve"> </w:t>
            </w:r>
            <w:r w:rsidRPr="00C5491D">
              <w:rPr>
                <w:rFonts w:eastAsia="Nikosh" w:hint="cs"/>
                <w:cs/>
                <w:lang w:bidi="as-IN"/>
              </w:rPr>
              <w:t>পৃথিৱীৰ</w:t>
            </w:r>
            <w:r w:rsidRPr="00C5491D">
              <w:rPr>
                <w:rFonts w:eastAsia="Nikosh"/>
                <w:cs/>
                <w:lang w:bidi="as-IN"/>
              </w:rPr>
              <w:t xml:space="preserve"> আ</w:t>
            </w:r>
            <w:r w:rsidRPr="00C5491D">
              <w:rPr>
                <w:rFonts w:eastAsia="Nikosh" w:hint="cs"/>
                <w:cs/>
                <w:lang w:bidi="as-IN"/>
              </w:rPr>
              <w:t>কাশত</w:t>
            </w:r>
            <w:r w:rsidRPr="00C5491D">
              <w:rPr>
                <w:rFonts w:eastAsia="Nikosh"/>
                <w:cs/>
                <w:lang w:bidi="as-IN"/>
              </w:rPr>
              <w:t xml:space="preserve"> (প্</w:t>
            </w:r>
            <w:r w:rsidRPr="00C5491D">
              <w:rPr>
                <w:rFonts w:eastAsia="Nikosh" w:hint="cs"/>
                <w:cs/>
                <w:lang w:bidi="as-IN"/>
              </w:rPr>
              <w:t>ৰ</w:t>
            </w:r>
            <w:r w:rsidRPr="00C5491D">
              <w:rPr>
                <w:rFonts w:eastAsia="Nikosh"/>
                <w:cs/>
                <w:lang w:bidi="as-IN"/>
              </w:rPr>
              <w:t>থম আ</w:t>
            </w:r>
            <w:r w:rsidRPr="00C5491D">
              <w:rPr>
                <w:rFonts w:eastAsia="Nikosh" w:hint="cs"/>
                <w:cs/>
                <w:lang w:bidi="as-IN"/>
              </w:rPr>
              <w:t>কাশত</w:t>
            </w:r>
            <w:r w:rsidRPr="00C5491D">
              <w:rPr>
                <w:rFonts w:eastAsia="Nikosh"/>
                <w:cs/>
                <w:lang w:bidi="as-IN"/>
              </w:rPr>
              <w:t>) আল্লাহ</w:t>
            </w:r>
            <w:r w:rsidRPr="00C5491D">
              <w:rPr>
                <w:rFonts w:eastAsia="Nikosh" w:hint="cs"/>
                <w:cs/>
                <w:lang w:bidi="as-IN"/>
              </w:rPr>
              <w:t>ৰ</w:t>
            </w:r>
            <w:r w:rsidR="005717A1" w:rsidRPr="00C5491D">
              <w:rPr>
                <w:rFonts w:eastAsia="Nikosh"/>
                <w:lang w:bidi="as-IN"/>
              </w:rPr>
              <w:t xml:space="preserve"> </w:t>
            </w:r>
            <w:r w:rsidRPr="00C5491D">
              <w:rPr>
                <w:rFonts w:eastAsia="Nikosh" w:hint="cs"/>
                <w:cs/>
                <w:lang w:bidi="as-IN"/>
              </w:rPr>
              <w:t>ৰ</w:t>
            </w:r>
            <w:r w:rsidRPr="00C5491D">
              <w:rPr>
                <w:rFonts w:eastAsia="Nikosh"/>
                <w:cs/>
                <w:lang w:bidi="as-IN"/>
              </w:rPr>
              <w:t>হমত নায</w:t>
            </w:r>
            <w:r w:rsidRPr="00C5491D">
              <w:rPr>
                <w:rFonts w:eastAsia="Nikosh" w:hint="cs"/>
                <w:cs/>
                <w:lang w:bidi="as-IN"/>
              </w:rPr>
              <w:t>িল</w:t>
            </w:r>
            <w:r w:rsidRPr="00C5491D">
              <w:rPr>
                <w:rFonts w:eastAsia="Nikosh"/>
                <w:cs/>
                <w:lang w:bidi="as-IN"/>
              </w:rPr>
              <w:t xml:space="preserve"> হয় </w:t>
            </w:r>
            <w:r w:rsidRPr="00C5491D">
              <w:rPr>
                <w:rFonts w:eastAsia="Nikosh" w:hint="cs"/>
                <w:cs/>
                <w:lang w:bidi="as-IN"/>
              </w:rPr>
              <w:t>আৰু</w:t>
            </w:r>
            <w:r w:rsidR="005717A1" w:rsidRPr="00C5491D">
              <w:rPr>
                <w:rFonts w:eastAsia="Nikosh"/>
                <w:lang w:bidi="as-IN"/>
              </w:rPr>
              <w:t xml:space="preserve"> </w:t>
            </w:r>
            <w:r w:rsidRPr="00C5491D">
              <w:rPr>
                <w:rFonts w:eastAsia="Nikosh" w:hint="cs"/>
                <w:cs/>
                <w:lang w:bidi="as-IN"/>
              </w:rPr>
              <w:t>তেওঁ</w:t>
            </w:r>
            <w:r w:rsidRPr="00C5491D">
              <w:rPr>
                <w:rFonts w:eastAsia="Nikosh"/>
                <w:cs/>
                <w:lang w:bidi="as-IN"/>
              </w:rPr>
              <w:t xml:space="preserve"> নিজে </w:t>
            </w:r>
            <w:r w:rsidRPr="00C5491D">
              <w:rPr>
                <w:rFonts w:eastAsia="Nikosh" w:hint="cs"/>
                <w:cs/>
                <w:lang w:bidi="as-IN"/>
              </w:rPr>
              <w:t>আগমন কৰে</w:t>
            </w:r>
            <w:r w:rsidR="000F352A" w:rsidRPr="00C5491D">
              <w:rPr>
                <w:rFonts w:eastAsia="Nikosh"/>
                <w:cs/>
                <w:lang w:bidi="as-IN"/>
              </w:rPr>
              <w:t xml:space="preserve"> এ</w:t>
            </w:r>
            <w:r w:rsidRPr="00C5491D">
              <w:rPr>
                <w:rFonts w:eastAsia="Nikosh" w:hint="cs"/>
                <w:cs/>
                <w:lang w:bidi="as-IN"/>
              </w:rPr>
              <w:t>ই</w:t>
            </w:r>
            <w:r w:rsidRPr="00C5491D">
              <w:rPr>
                <w:rFonts w:eastAsia="Nikosh"/>
                <w:cs/>
                <w:lang w:bidi="as-IN"/>
              </w:rPr>
              <w:t xml:space="preserve"> সম্প</w:t>
            </w:r>
            <w:r w:rsidRPr="00C5491D">
              <w:rPr>
                <w:rFonts w:eastAsia="Nikosh" w:hint="cs"/>
                <w:cs/>
                <w:lang w:bidi="as-IN"/>
              </w:rPr>
              <w:t>ৰ্কে</w:t>
            </w:r>
            <w:r w:rsidR="000F352A" w:rsidRPr="00C5491D">
              <w:rPr>
                <w:rFonts w:eastAsia="Nikosh"/>
                <w:cs/>
                <w:lang w:bidi="as-IN"/>
              </w:rPr>
              <w:t xml:space="preserve"> আপ</w:t>
            </w:r>
            <w:r w:rsidRPr="00C5491D">
              <w:rPr>
                <w:rFonts w:eastAsia="Nikosh" w:hint="cs"/>
                <w:cs/>
                <w:lang w:bidi="as-IN"/>
              </w:rPr>
              <w:t>ো</w:t>
            </w:r>
            <w:r w:rsidRPr="00C5491D">
              <w:rPr>
                <w:rFonts w:eastAsia="Nikosh"/>
                <w:cs/>
                <w:lang w:bidi="as-IN"/>
              </w:rPr>
              <w:t>না</w:t>
            </w:r>
            <w:r w:rsidRPr="00C5491D">
              <w:rPr>
                <w:rFonts w:eastAsia="Nikosh" w:hint="cs"/>
                <w:cs/>
                <w:lang w:bidi="as-IN"/>
              </w:rPr>
              <w:t>ৰ</w:t>
            </w:r>
            <w:r w:rsidRPr="00C5491D">
              <w:rPr>
                <w:rFonts w:eastAsia="Nikosh"/>
                <w:cs/>
                <w:lang w:bidi="as-IN"/>
              </w:rPr>
              <w:t xml:space="preserve"> ধা</w:t>
            </w:r>
            <w:r w:rsidRPr="00C5491D">
              <w:rPr>
                <w:rFonts w:eastAsia="Nikosh" w:hint="cs"/>
                <w:cs/>
                <w:lang w:bidi="as-IN"/>
              </w:rPr>
              <w:t>ৰ</w:t>
            </w:r>
            <w:r w:rsidRPr="00C5491D">
              <w:rPr>
                <w:rFonts w:eastAsia="Nikosh"/>
                <w:cs/>
                <w:lang w:bidi="as-IN"/>
              </w:rPr>
              <w:t>ণা ক</w:t>
            </w:r>
            <w:r w:rsidRPr="00C5491D">
              <w:rPr>
                <w:rFonts w:eastAsia="Nikosh" w:hint="cs"/>
                <w:cs/>
                <w:lang w:bidi="as-IN"/>
              </w:rPr>
              <w:t>ি</w:t>
            </w:r>
            <w:r w:rsidR="000F352A"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B25E7D">
            <w:pPr>
              <w:bidi w:val="0"/>
              <w:jc w:val="both"/>
              <w:cnfStyle w:val="000000000000" w:firstRow="0" w:lastRow="0" w:firstColumn="0" w:lastColumn="0" w:oddVBand="0" w:evenVBand="0" w:oddHBand="0" w:evenHBand="0" w:firstRowFirstColumn="0" w:firstRowLastColumn="0" w:lastRowFirstColumn="0" w:lastRowLastColumn="0"/>
              <w:rPr>
                <w:rStyle w:val="rvts23"/>
                <w:rtl/>
                <w:cs/>
                <w:lang w:bidi="as-IN"/>
              </w:rPr>
            </w:pPr>
            <w:r w:rsidRPr="00C5491D">
              <w:rPr>
                <w:rStyle w:val="rvts23"/>
                <w:rFonts w:hint="cs"/>
                <w:cs/>
                <w:lang w:bidi="as-IN"/>
              </w:rPr>
              <w:t>ষষ্ঠ</w:t>
            </w:r>
            <w:r w:rsidR="007845C1" w:rsidRPr="00C5491D">
              <w:rPr>
                <w:rStyle w:val="rvts23"/>
                <w:cs/>
                <w:lang w:bidi="as-IN"/>
              </w:rPr>
              <w:t xml:space="preserve"> প্</w:t>
            </w:r>
            <w:r w:rsidR="007845C1" w:rsidRPr="00C5491D">
              <w:rPr>
                <w:rStyle w:val="rvts23"/>
                <w:rFonts w:hint="cs"/>
                <w:cs/>
                <w:lang w:bidi="as-IN"/>
              </w:rPr>
              <w:t>ৰ</w:t>
            </w:r>
            <w:r w:rsidR="007845C1" w:rsidRPr="00C5491D">
              <w:rPr>
                <w:rStyle w:val="rvts23"/>
                <w:cs/>
                <w:lang w:bidi="as-IN"/>
              </w:rPr>
              <w:t>শ্ন: সাধা</w:t>
            </w:r>
            <w:r w:rsidR="007845C1" w:rsidRPr="00C5491D">
              <w:rPr>
                <w:rStyle w:val="rvts23"/>
                <w:rFonts w:hint="cs"/>
                <w:cs/>
                <w:lang w:bidi="as-IN"/>
              </w:rPr>
              <w:t>ৰ</w:t>
            </w:r>
            <w:r w:rsidR="007845C1" w:rsidRPr="00C5491D">
              <w:rPr>
                <w:rStyle w:val="rvts23"/>
                <w:cs/>
                <w:lang w:bidi="as-IN"/>
              </w:rPr>
              <w:t>ণ</w:t>
            </w:r>
            <w:r w:rsidR="005717A1" w:rsidRPr="00C5491D">
              <w:rPr>
                <w:rStyle w:val="rvts23"/>
                <w:lang w:bidi="as-IN"/>
              </w:rPr>
              <w:t xml:space="preserve"> </w:t>
            </w:r>
            <w:r w:rsidR="007845C1" w:rsidRPr="00C5491D">
              <w:rPr>
                <w:rStyle w:val="rvts23"/>
                <w:cs/>
                <w:lang w:bidi="as-IN"/>
              </w:rPr>
              <w:t>ভ</w:t>
            </w:r>
            <w:r w:rsidR="007845C1" w:rsidRPr="00C5491D">
              <w:rPr>
                <w:rStyle w:val="rvts23"/>
                <w:rFonts w:hint="cs"/>
                <w:cs/>
                <w:lang w:bidi="as-IN"/>
              </w:rPr>
              <w:t>াৱে</w:t>
            </w:r>
            <w:r w:rsidR="007845C1" w:rsidRPr="00C5491D">
              <w:rPr>
                <w:rStyle w:val="rvts23"/>
                <w:cs/>
                <w:lang w:bidi="as-IN"/>
              </w:rPr>
              <w:t xml:space="preserve"> ঈমান ক</w:t>
            </w:r>
            <w:r w:rsidR="007845C1" w:rsidRPr="00C5491D">
              <w:rPr>
                <w:rStyle w:val="rvts23"/>
                <w:rFonts w:hint="cs"/>
                <w:cs/>
                <w:lang w:bidi="as-IN"/>
              </w:rPr>
              <w:t>ি</w:t>
            </w:r>
            <w:r w:rsidR="003E1B51" w:rsidRPr="00C5491D">
              <w:rPr>
                <w:rStyle w:val="rvts23"/>
                <w:lang w:bidi="as-IN"/>
              </w:rPr>
              <w:t xml:space="preserve">? </w:t>
            </w:r>
            <w:r w:rsidR="007845C1" w:rsidRPr="00C5491D">
              <w:rPr>
                <w:rStyle w:val="rvts23"/>
                <w:cs/>
                <w:lang w:bidi="as-IN"/>
              </w:rPr>
              <w:t xml:space="preserve">ঈমান </w:t>
            </w:r>
            <w:r w:rsidR="007845C1" w:rsidRPr="00C5491D">
              <w:rPr>
                <w:rStyle w:val="rvts23"/>
                <w:rFonts w:hint="cs"/>
                <w:cs/>
                <w:lang w:bidi="as-IN"/>
              </w:rPr>
              <w:t>বৃদ্ধি আৰু হ্ৰাস পায়নে</w:t>
            </w:r>
            <w:r w:rsidR="003E1B51" w:rsidRPr="00C5491D">
              <w:rPr>
                <w:rStyle w:val="rvts23"/>
                <w:lang w:bidi="as-IN"/>
              </w:rPr>
              <w:t>?</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B25E7D">
            <w:pPr>
              <w:tabs>
                <w:tab w:val="left" w:pos="6869"/>
              </w:tabs>
              <w:autoSpaceDE w:val="0"/>
              <w:autoSpaceDN w:val="0"/>
              <w:bidi w:val="0"/>
              <w:adjustRightInd w:val="0"/>
              <w:jc w:val="both"/>
              <w:cnfStyle w:val="000000100000" w:firstRow="0" w:lastRow="0" w:firstColumn="0" w:lastColumn="0" w:oddVBand="0" w:evenVBand="0" w:oddHBand="1" w:evenHBand="0" w:firstRowFirstColumn="0" w:firstRowLastColumn="0" w:lastRowFirstColumn="0" w:lastRowLastColumn="0"/>
              <w:rPr>
                <w:rStyle w:val="rvts23"/>
                <w:rtl/>
                <w:cs/>
                <w:lang w:bidi="as-IN"/>
              </w:rPr>
            </w:pPr>
            <w:r w:rsidRPr="00C5491D">
              <w:rPr>
                <w:rStyle w:val="rvts23"/>
                <w:rFonts w:hint="cs"/>
                <w:cs/>
                <w:lang w:bidi="as-IN"/>
              </w:rPr>
              <w:t>সপ্ত</w:t>
            </w:r>
            <w:r w:rsidR="007845C1" w:rsidRPr="00C5491D">
              <w:rPr>
                <w:rStyle w:val="rvts23"/>
                <w:cs/>
                <w:lang w:bidi="as-IN"/>
              </w:rPr>
              <w:t>ম প্</w:t>
            </w:r>
            <w:r w:rsidR="007845C1" w:rsidRPr="00C5491D">
              <w:rPr>
                <w:rStyle w:val="rvts23"/>
                <w:rFonts w:hint="cs"/>
                <w:cs/>
                <w:lang w:bidi="as-IN"/>
              </w:rPr>
              <w:t>ৰ</w:t>
            </w:r>
            <w:r w:rsidR="007845C1" w:rsidRPr="00C5491D">
              <w:rPr>
                <w:rStyle w:val="rvts23"/>
                <w:cs/>
                <w:lang w:bidi="as-IN"/>
              </w:rPr>
              <w:t>শ্ন: সম্পূ</w:t>
            </w:r>
            <w:r w:rsidR="007845C1" w:rsidRPr="00C5491D">
              <w:rPr>
                <w:rStyle w:val="rvts23"/>
                <w:rFonts w:hint="cs"/>
                <w:cs/>
                <w:lang w:bidi="as-IN"/>
              </w:rPr>
              <w:t>ৰ্ণ</w:t>
            </w:r>
            <w:r w:rsidR="007845C1" w:rsidRPr="00C5491D">
              <w:rPr>
                <w:rStyle w:val="rvts23"/>
                <w:cs/>
                <w:lang w:bidi="as-IN"/>
              </w:rPr>
              <w:t xml:space="preserve"> ফা</w:t>
            </w:r>
            <w:r w:rsidR="007845C1" w:rsidRPr="00C5491D">
              <w:rPr>
                <w:rStyle w:val="rvts23"/>
                <w:rFonts w:hint="cs"/>
                <w:cs/>
                <w:lang w:bidi="as-IN"/>
              </w:rPr>
              <w:t>ছি</w:t>
            </w:r>
            <w:r w:rsidR="007845C1" w:rsidRPr="00C5491D">
              <w:rPr>
                <w:rStyle w:val="rvts23"/>
                <w:cs/>
                <w:lang w:bidi="as-IN"/>
              </w:rPr>
              <w:t>ক</w:t>
            </w:r>
            <w:r w:rsidR="007845C1" w:rsidRPr="00C5491D">
              <w:rPr>
                <w:rStyle w:val="rvts23"/>
                <w:rFonts w:hint="cs"/>
                <w:cs/>
                <w:lang w:bidi="as-IN"/>
              </w:rPr>
              <w:t>ৰ</w:t>
            </w:r>
            <w:r w:rsidR="003E1B51" w:rsidRPr="00C5491D">
              <w:rPr>
                <w:rStyle w:val="rvts23"/>
                <w:cs/>
                <w:lang w:bidi="as-IN"/>
              </w:rPr>
              <w:t xml:space="preserve"> হুকুম</w:t>
            </w:r>
            <w:r w:rsidR="007845C1" w:rsidRPr="00C5491D">
              <w:rPr>
                <w:rStyle w:val="rvts23"/>
                <w:rFonts w:hint="cs"/>
                <w:cs/>
                <w:lang w:bidi="as-IN"/>
              </w:rPr>
              <w:t xml:space="preserve"> (বিধান)</w:t>
            </w:r>
            <w:r w:rsidR="007845C1" w:rsidRPr="00C5491D">
              <w:rPr>
                <w:rStyle w:val="rvts23"/>
                <w:cs/>
                <w:lang w:bidi="as-IN"/>
              </w:rPr>
              <w:t xml:space="preserve"> ক</w:t>
            </w:r>
            <w:r w:rsidR="007845C1" w:rsidRPr="00C5491D">
              <w:rPr>
                <w:rStyle w:val="rvts23"/>
                <w:rFonts w:hint="cs"/>
                <w:cs/>
                <w:lang w:bidi="as-IN"/>
              </w:rPr>
              <w:t>ি</w:t>
            </w:r>
            <w:r w:rsidR="003E1B51" w:rsidRPr="00C5491D">
              <w:rPr>
                <w:rStyle w:val="rvts23"/>
                <w:lang w:bidi="as-IN"/>
              </w:rPr>
              <w:t>?</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cs/>
                <w:lang w:bidi="as-IN"/>
              </w:rPr>
            </w:pPr>
            <w:r w:rsidRPr="00C5491D">
              <w:rPr>
                <w:rFonts w:eastAsia="Nikosh" w:hint="cs"/>
                <w:cs/>
                <w:lang w:bidi="as-IN"/>
              </w:rPr>
              <w:t>অষ্ট</w:t>
            </w:r>
            <w:r w:rsidR="007845C1" w:rsidRPr="00C5491D">
              <w:rPr>
                <w:rFonts w:eastAsia="Nikosh"/>
                <w:cs/>
                <w:lang w:bidi="as-IN"/>
              </w:rPr>
              <w:t>ম প্</w:t>
            </w:r>
            <w:r w:rsidR="007845C1" w:rsidRPr="00C5491D">
              <w:rPr>
                <w:rFonts w:eastAsia="Nikosh" w:hint="cs"/>
                <w:cs/>
                <w:lang w:bidi="as-IN"/>
              </w:rPr>
              <w:t>ৰ</w:t>
            </w:r>
            <w:r w:rsidR="007845C1" w:rsidRPr="00C5491D">
              <w:rPr>
                <w:rFonts w:eastAsia="Nikosh"/>
                <w:cs/>
                <w:lang w:bidi="as-IN"/>
              </w:rPr>
              <w:t>শ্ন: মুমিন</w:t>
            </w:r>
            <w:r w:rsidR="007845C1" w:rsidRPr="00C5491D">
              <w:rPr>
                <w:rFonts w:eastAsia="Nikosh" w:hint="cs"/>
                <w:cs/>
                <w:lang w:bidi="as-IN"/>
              </w:rPr>
              <w:t>সকলৰ</w:t>
            </w:r>
            <w:r w:rsidR="007845C1" w:rsidRPr="00C5491D">
              <w:rPr>
                <w:rFonts w:eastAsia="Nikosh"/>
                <w:cs/>
                <w:lang w:bidi="as-IN"/>
              </w:rPr>
              <w:t xml:space="preserve"> স্ত</w:t>
            </w:r>
            <w:r w:rsidR="007845C1" w:rsidRPr="00C5491D">
              <w:rPr>
                <w:rFonts w:eastAsia="Nikosh" w:hint="cs"/>
                <w:cs/>
                <w:lang w:bidi="as-IN"/>
              </w:rPr>
              <w:t>ৰ</w:t>
            </w:r>
            <w:r w:rsidR="007845C1" w:rsidRPr="00C5491D">
              <w:rPr>
                <w:rFonts w:eastAsia="Nikosh"/>
                <w:cs/>
                <w:lang w:bidi="as-IN"/>
              </w:rPr>
              <w:t xml:space="preserve"> ক</w:t>
            </w:r>
            <w:r w:rsidR="007845C1" w:rsidRPr="00C5491D">
              <w:rPr>
                <w:rFonts w:eastAsia="Nikosh" w:hint="cs"/>
                <w:cs/>
                <w:lang w:bidi="as-IN"/>
              </w:rPr>
              <w:t>েই</w:t>
            </w:r>
            <w:r w:rsidR="007845C1" w:rsidRPr="00C5491D">
              <w:rPr>
                <w:rFonts w:eastAsia="Nikosh"/>
                <w:cs/>
                <w:lang w:bidi="as-IN"/>
              </w:rPr>
              <w:t>ট</w:t>
            </w:r>
            <w:r w:rsidR="007845C1" w:rsidRPr="00C5491D">
              <w:rPr>
                <w:rFonts w:eastAsia="Nikosh" w:hint="cs"/>
                <w:cs/>
                <w:lang w:bidi="as-IN"/>
              </w:rPr>
              <w:t>া</w:t>
            </w:r>
            <w:r w:rsidR="005717A1" w:rsidRPr="00C5491D">
              <w:rPr>
                <w:rFonts w:eastAsia="Nikosh"/>
                <w:lang w:bidi="as-IN"/>
              </w:rPr>
              <w:t xml:space="preserve"> </w:t>
            </w:r>
            <w:r w:rsidR="007845C1" w:rsidRPr="00C5491D">
              <w:rPr>
                <w:rFonts w:eastAsia="Nikosh" w:hint="cs"/>
                <w:cs/>
                <w:lang w:bidi="as-IN"/>
              </w:rPr>
              <w:t>আৰু</w:t>
            </w:r>
            <w:r w:rsidR="007845C1" w:rsidRPr="00C5491D">
              <w:rPr>
                <w:rFonts w:eastAsia="Nikosh"/>
                <w:cs/>
                <w:lang w:bidi="as-IN"/>
              </w:rPr>
              <w:t xml:space="preserve"> ক</w:t>
            </w:r>
            <w:r w:rsidR="007845C1" w:rsidRPr="00C5491D">
              <w:rPr>
                <w:rFonts w:eastAsia="Nikosh" w:hint="cs"/>
                <w:cs/>
                <w:lang w:bidi="as-IN"/>
              </w:rPr>
              <w:t>ি</w:t>
            </w:r>
            <w:r w:rsidR="007845C1" w:rsidRPr="00C5491D">
              <w:rPr>
                <w:rFonts w:eastAsia="Nikosh"/>
                <w:cs/>
                <w:lang w:bidi="as-IN"/>
              </w:rPr>
              <w:t xml:space="preserve"> ক</w:t>
            </w:r>
            <w:r w:rsidR="007845C1" w:rsidRPr="00C5491D">
              <w:rPr>
                <w:rFonts w:eastAsia="Nikosh" w:hint="cs"/>
                <w:cs/>
                <w:lang w:bidi="as-IN"/>
              </w:rPr>
              <w:t>ি</w:t>
            </w:r>
            <w:r w:rsidR="003E1B51"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hint="cs"/>
                <w:cs/>
                <w:lang w:bidi="as-IN"/>
              </w:rPr>
              <w:t>নৱ</w:t>
            </w:r>
            <w:r w:rsidR="007845C1" w:rsidRPr="00C5491D">
              <w:rPr>
                <w:rFonts w:eastAsia="Nikosh"/>
                <w:cs/>
                <w:lang w:bidi="as-IN"/>
              </w:rPr>
              <w:t>ম প্</w:t>
            </w:r>
            <w:r w:rsidR="007845C1" w:rsidRPr="00C5491D">
              <w:rPr>
                <w:rFonts w:eastAsia="Nikosh" w:hint="cs"/>
                <w:cs/>
                <w:lang w:bidi="as-IN"/>
              </w:rPr>
              <w:t>ৰ</w:t>
            </w:r>
            <w:r w:rsidR="007845C1" w:rsidRPr="00C5491D">
              <w:rPr>
                <w:rFonts w:eastAsia="Nikosh"/>
                <w:cs/>
                <w:lang w:bidi="as-IN"/>
              </w:rPr>
              <w:t>শ্ন: বান্দা</w:t>
            </w:r>
            <w:r w:rsidR="007845C1" w:rsidRPr="00C5491D">
              <w:rPr>
                <w:rFonts w:eastAsia="Nikosh" w:hint="cs"/>
                <w:cs/>
                <w:lang w:bidi="as-IN"/>
              </w:rPr>
              <w:t>ৰ</w:t>
            </w:r>
            <w:r w:rsidR="007845C1" w:rsidRPr="00C5491D">
              <w:rPr>
                <w:rFonts w:eastAsia="Nikosh"/>
                <w:cs/>
                <w:lang w:bidi="as-IN"/>
              </w:rPr>
              <w:t xml:space="preserve"> ক</w:t>
            </w:r>
            <w:r w:rsidR="007845C1" w:rsidRPr="00C5491D">
              <w:rPr>
                <w:rFonts w:eastAsia="Nikosh" w:hint="cs"/>
                <w:cs/>
                <w:lang w:bidi="as-IN"/>
              </w:rPr>
              <w:t>ৰ্ম</w:t>
            </w:r>
            <w:r w:rsidR="007845C1" w:rsidRPr="00C5491D">
              <w:rPr>
                <w:rFonts w:eastAsia="Nikosh"/>
                <w:cs/>
                <w:lang w:bidi="as-IN"/>
              </w:rPr>
              <w:t>সমূহ</w:t>
            </w:r>
            <w:r w:rsidR="007845C1" w:rsidRPr="00C5491D">
              <w:rPr>
                <w:rFonts w:eastAsia="Nikosh" w:hint="cs"/>
                <w:cs/>
                <w:lang w:bidi="as-IN"/>
              </w:rPr>
              <w:t>ৰ</w:t>
            </w:r>
            <w:r w:rsidR="007845C1" w:rsidRPr="00C5491D">
              <w:rPr>
                <w:rFonts w:eastAsia="Nikosh"/>
                <w:cs/>
                <w:lang w:bidi="as-IN"/>
              </w:rPr>
              <w:t xml:space="preserve"> হুকুম ক</w:t>
            </w:r>
            <w:r w:rsidR="007845C1" w:rsidRPr="00C5491D">
              <w:rPr>
                <w:rFonts w:eastAsia="Nikosh" w:hint="cs"/>
                <w:cs/>
                <w:lang w:bidi="as-IN"/>
              </w:rPr>
              <w:t>ি</w:t>
            </w:r>
            <w:r w:rsidR="003E1B51"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rFonts w:eastAsia="Nikosh" w:hint="cs"/>
                <w:cs/>
                <w:lang w:bidi="as-IN"/>
              </w:rPr>
              <w:t>দশম</w:t>
            </w:r>
            <w:r w:rsidR="007845C1" w:rsidRPr="00C5491D">
              <w:rPr>
                <w:rFonts w:eastAsia="Nikosh"/>
                <w:cs/>
                <w:lang w:bidi="as-IN"/>
              </w:rPr>
              <w:t xml:space="preserve"> প্</w:t>
            </w:r>
            <w:r w:rsidR="007845C1" w:rsidRPr="00C5491D">
              <w:rPr>
                <w:rFonts w:eastAsia="Nikosh" w:hint="cs"/>
                <w:cs/>
                <w:lang w:bidi="as-IN"/>
              </w:rPr>
              <w:t>ৰ</w:t>
            </w:r>
            <w:r w:rsidR="007845C1" w:rsidRPr="00C5491D">
              <w:rPr>
                <w:rFonts w:eastAsia="Nikosh"/>
                <w:cs/>
                <w:lang w:bidi="as-IN"/>
              </w:rPr>
              <w:t>শ্ন: শ</w:t>
            </w:r>
            <w:r w:rsidR="007845C1" w:rsidRPr="00C5491D">
              <w:rPr>
                <w:rFonts w:eastAsia="Nikosh" w:hint="cs"/>
                <w:cs/>
                <w:lang w:bidi="as-IN"/>
              </w:rPr>
              <w:t>্বিৰ্ক</w:t>
            </w:r>
            <w:r w:rsidR="007845C1" w:rsidRPr="00C5491D">
              <w:rPr>
                <w:rFonts w:eastAsia="Nikosh"/>
                <w:cs/>
                <w:lang w:bidi="as-IN"/>
              </w:rPr>
              <w:t xml:space="preserve"> ক</w:t>
            </w:r>
            <w:r w:rsidR="007845C1" w:rsidRPr="00C5491D">
              <w:rPr>
                <w:rFonts w:eastAsia="Nikosh" w:hint="cs"/>
                <w:cs/>
                <w:lang w:bidi="as-IN"/>
              </w:rPr>
              <w:t>ি</w:t>
            </w:r>
            <w:r w:rsidR="007845C1" w:rsidRPr="00C5491D">
              <w:rPr>
                <w:rFonts w:eastAsia="Nikosh"/>
                <w:cs/>
                <w:lang w:bidi="as-IN"/>
              </w:rPr>
              <w:t xml:space="preserve">? </w:t>
            </w:r>
            <w:r w:rsidR="007845C1" w:rsidRPr="00C5491D">
              <w:rPr>
                <w:rFonts w:eastAsia="Nikosh" w:hint="cs"/>
                <w:cs/>
                <w:lang w:bidi="as-IN"/>
              </w:rPr>
              <w:t>আৰু শ্বিৰ্কৰ</w:t>
            </w:r>
            <w:r w:rsidR="007845C1" w:rsidRPr="00C5491D">
              <w:rPr>
                <w:rFonts w:eastAsia="Nikosh"/>
                <w:cs/>
                <w:lang w:bidi="as-IN"/>
              </w:rPr>
              <w:t xml:space="preserve"> প্</w:t>
            </w:r>
            <w:r w:rsidR="007845C1" w:rsidRPr="00C5491D">
              <w:rPr>
                <w:rFonts w:eastAsia="Nikosh" w:hint="cs"/>
                <w:cs/>
                <w:lang w:bidi="as-IN"/>
              </w:rPr>
              <w:t>ৰ</w:t>
            </w:r>
            <w:r w:rsidR="007845C1" w:rsidRPr="00C5491D">
              <w:rPr>
                <w:rFonts w:eastAsia="Nikosh"/>
                <w:cs/>
                <w:lang w:bidi="as-IN"/>
              </w:rPr>
              <w:t>কা</w:t>
            </w:r>
            <w:r w:rsidR="007845C1" w:rsidRPr="00C5491D">
              <w:rPr>
                <w:rFonts w:eastAsia="Nikosh" w:hint="cs"/>
                <w:cs/>
                <w:lang w:bidi="as-IN"/>
              </w:rPr>
              <w:t>ৰ</w:t>
            </w:r>
            <w:r w:rsidR="007845C1" w:rsidRPr="00C5491D">
              <w:rPr>
                <w:rFonts w:eastAsia="Nikosh"/>
                <w:cs/>
                <w:lang w:bidi="as-IN"/>
              </w:rPr>
              <w:t xml:space="preserve"> ক</w:t>
            </w:r>
            <w:r w:rsidR="007845C1" w:rsidRPr="00C5491D">
              <w:rPr>
                <w:rFonts w:eastAsia="Nikosh" w:hint="cs"/>
                <w:cs/>
                <w:lang w:bidi="as-IN"/>
              </w:rPr>
              <w:t>ি</w:t>
            </w:r>
            <w:r w:rsidR="007845C1" w:rsidRPr="00C5491D">
              <w:rPr>
                <w:rFonts w:eastAsia="Nikosh"/>
                <w:cs/>
                <w:lang w:bidi="as-IN"/>
              </w:rPr>
              <w:t xml:space="preserve"> ক</w:t>
            </w:r>
            <w:r w:rsidR="007845C1" w:rsidRPr="00C5491D">
              <w:rPr>
                <w:rFonts w:eastAsia="Nikosh" w:hint="cs"/>
                <w:cs/>
                <w:lang w:bidi="as-IN"/>
              </w:rPr>
              <w:t>ি</w:t>
            </w:r>
            <w:r w:rsidR="003E1B51" w:rsidRPr="00C5491D">
              <w:rPr>
                <w:rFonts w:eastAsia="Nikosh"/>
                <w:cs/>
                <w:lang w:bidi="as-IN"/>
              </w:rPr>
              <w:t>?</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930187">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cs/>
                <w:lang w:bidi="as-IN"/>
              </w:rPr>
              <w:t>একাদশতম</w:t>
            </w:r>
            <w:r w:rsidR="005717A1" w:rsidRPr="00C5491D">
              <w:rPr>
                <w:rFonts w:eastAsia="Nikosh"/>
                <w:lang w:bidi="as-IN"/>
              </w:rPr>
              <w:t xml:space="preserve"> </w:t>
            </w:r>
            <w:r w:rsidRPr="00C5491D">
              <w:rPr>
                <w:rFonts w:eastAsia="Nikosh"/>
                <w:cs/>
                <w:lang w:bidi="as-IN"/>
              </w:rPr>
              <w:t>প্</w:t>
            </w:r>
            <w:r w:rsidRPr="00C5491D">
              <w:rPr>
                <w:rFonts w:eastAsia="Nikosh" w:hint="cs"/>
                <w:cs/>
                <w:lang w:bidi="as-IN"/>
              </w:rPr>
              <w:t>ৰ</w:t>
            </w:r>
            <w:r w:rsidRPr="00C5491D">
              <w:rPr>
                <w:rFonts w:eastAsia="Nikosh"/>
                <w:cs/>
                <w:lang w:bidi="as-IN"/>
              </w:rPr>
              <w:t>শ্ন: আল্লাহ</w:t>
            </w:r>
            <w:r w:rsidRPr="00C5491D">
              <w:rPr>
                <w:rFonts w:eastAsia="Nikosh" w:hint="cs"/>
                <w:cs/>
                <w:lang w:bidi="as-IN"/>
              </w:rPr>
              <w:t>ৰ</w:t>
            </w:r>
            <w:r w:rsidRPr="00C5491D">
              <w:rPr>
                <w:rFonts w:eastAsia="Nikosh"/>
                <w:cs/>
                <w:lang w:bidi="as-IN"/>
              </w:rPr>
              <w:t xml:space="preserve"> প্</w:t>
            </w:r>
            <w:r w:rsidRPr="00C5491D">
              <w:rPr>
                <w:rFonts w:eastAsia="Nikosh" w:hint="cs"/>
                <w:cs/>
                <w:lang w:bidi="as-IN"/>
              </w:rPr>
              <w:t>ৰ</w:t>
            </w:r>
            <w:r w:rsidRPr="00C5491D">
              <w:rPr>
                <w:rFonts w:eastAsia="Nikosh"/>
                <w:cs/>
                <w:lang w:bidi="as-IN"/>
              </w:rPr>
              <w:t>তি ঈমান</w:t>
            </w:r>
            <w:r w:rsidRPr="00C5491D">
              <w:rPr>
                <w:rFonts w:eastAsia="Nikosh" w:hint="cs"/>
                <w:cs/>
                <w:lang w:bidi="as-IN"/>
              </w:rPr>
              <w:t>ৰ</w:t>
            </w:r>
            <w:r w:rsidRPr="00C5491D">
              <w:rPr>
                <w:rFonts w:eastAsia="Nikosh"/>
                <w:cs/>
                <w:lang w:bidi="as-IN"/>
              </w:rPr>
              <w:t xml:space="preserve"> বিস্তা</w:t>
            </w:r>
            <w:r w:rsidRPr="00C5491D">
              <w:rPr>
                <w:rFonts w:eastAsia="Nikosh" w:hint="cs"/>
                <w:cs/>
                <w:lang w:bidi="as-IN"/>
              </w:rPr>
              <w:t>ৰি</w:t>
            </w:r>
            <w:r w:rsidRPr="00C5491D">
              <w:rPr>
                <w:rFonts w:eastAsia="Nikosh"/>
                <w:cs/>
                <w:lang w:bidi="as-IN"/>
              </w:rPr>
              <w:t>ত বি</w:t>
            </w:r>
            <w:r w:rsidRPr="00C5491D">
              <w:rPr>
                <w:rFonts w:eastAsia="Nikosh" w:hint="cs"/>
                <w:cs/>
                <w:lang w:bidi="as-IN"/>
              </w:rPr>
              <w:t>ৱৰ</w:t>
            </w:r>
            <w:r w:rsidRPr="00C5491D">
              <w:rPr>
                <w:rFonts w:eastAsia="Nikosh"/>
                <w:cs/>
                <w:lang w:bidi="as-IN"/>
              </w:rPr>
              <w:t>ণ ক</w:t>
            </w:r>
            <w:r w:rsidRPr="00C5491D">
              <w:rPr>
                <w:rFonts w:eastAsia="Nikosh" w:hint="cs"/>
                <w:cs/>
                <w:lang w:bidi="as-IN"/>
              </w:rPr>
              <w:t>ি</w:t>
            </w:r>
            <w:r w:rsidR="003E1B51"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930187" w:rsidP="00930187">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rFonts w:eastAsia="Nikosh"/>
                <w:cs/>
                <w:lang w:bidi="as-IN"/>
              </w:rPr>
              <w:t>দ্বাদশতম</w:t>
            </w:r>
            <w:r w:rsidR="005717A1" w:rsidRPr="00C5491D">
              <w:rPr>
                <w:rFonts w:eastAsia="Nikosh"/>
                <w:lang w:bidi="as-IN"/>
              </w:rPr>
              <w:t xml:space="preserve">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নবী</w:t>
            </w:r>
            <w:r w:rsidR="00080E05" w:rsidRPr="00C5491D">
              <w:rPr>
                <w:rFonts w:eastAsia="Nikosh" w:hint="cs"/>
                <w:cs/>
                <w:lang w:bidi="as-IN"/>
              </w:rPr>
              <w:t>সকলৰ</w:t>
            </w:r>
            <w:r w:rsidR="00080E05" w:rsidRPr="00C5491D">
              <w:rPr>
                <w:rFonts w:eastAsia="Nikosh"/>
                <w:cs/>
                <w:lang w:bidi="as-IN"/>
              </w:rPr>
              <w:t xml:space="preserve"> প্</w:t>
            </w:r>
            <w:r w:rsidR="00080E05" w:rsidRPr="00C5491D">
              <w:rPr>
                <w:rFonts w:eastAsia="Nikosh" w:hint="cs"/>
                <w:cs/>
                <w:lang w:bidi="as-IN"/>
              </w:rPr>
              <w:t>ৰ</w:t>
            </w:r>
            <w:r w:rsidR="00080E05" w:rsidRPr="00C5491D">
              <w:rPr>
                <w:rFonts w:eastAsia="Nikosh"/>
                <w:cs/>
                <w:lang w:bidi="as-IN"/>
              </w:rPr>
              <w:t>তি ঈমান</w:t>
            </w:r>
            <w:r w:rsidR="00080E05" w:rsidRPr="00C5491D">
              <w:rPr>
                <w:rFonts w:eastAsia="Nikosh" w:hint="cs"/>
                <w:cs/>
                <w:lang w:bidi="as-IN"/>
              </w:rPr>
              <w:t>ৰ</w:t>
            </w:r>
            <w:r w:rsidR="00080E05" w:rsidRPr="00C5491D">
              <w:rPr>
                <w:rFonts w:eastAsia="Nikosh"/>
                <w:cs/>
                <w:lang w:bidi="as-IN"/>
              </w:rPr>
              <w:t xml:space="preserve"> বিস্তা</w:t>
            </w:r>
            <w:r w:rsidR="00080E05" w:rsidRPr="00C5491D">
              <w:rPr>
                <w:rFonts w:eastAsia="Nikosh" w:hint="cs"/>
                <w:cs/>
                <w:lang w:bidi="as-IN"/>
              </w:rPr>
              <w:t>ৰি</w:t>
            </w:r>
            <w:r w:rsidR="00080E05" w:rsidRPr="00C5491D">
              <w:rPr>
                <w:rFonts w:eastAsia="Nikosh"/>
                <w:cs/>
                <w:lang w:bidi="as-IN"/>
              </w:rPr>
              <w:t>ত ব্যাখ্যা ক</w:t>
            </w:r>
            <w:r w:rsidR="00080E05" w:rsidRPr="00C5491D">
              <w:rPr>
                <w:rFonts w:eastAsia="Nikosh" w:hint="cs"/>
                <w:cs/>
                <w:lang w:bidi="as-IN"/>
              </w:rPr>
              <w:t>ি</w:t>
            </w:r>
            <w:r w:rsidR="00080E05" w:rsidRPr="00C5491D">
              <w:rPr>
                <w:rFonts w:eastAsia="Nikosh"/>
                <w:cs/>
                <w:lang w:bidi="as-IN"/>
              </w:rPr>
              <w:t xml:space="preserve"> ধ</w:t>
            </w:r>
            <w:r w:rsidR="00080E05" w:rsidRPr="00C5491D">
              <w:rPr>
                <w:rFonts w:eastAsia="Nikosh" w:hint="cs"/>
                <w:cs/>
                <w:lang w:bidi="as-IN"/>
              </w:rPr>
              <w:t>ৰ</w:t>
            </w:r>
            <w:r w:rsidR="00080E05" w:rsidRPr="00C5491D">
              <w:rPr>
                <w:rFonts w:eastAsia="Nikosh"/>
                <w:cs/>
                <w:lang w:bidi="as-IN"/>
              </w:rPr>
              <w:t>ণ</w:t>
            </w:r>
            <w:r w:rsidR="00080E05" w:rsidRPr="00C5491D">
              <w:rPr>
                <w:rFonts w:eastAsia="Nikosh" w:hint="cs"/>
                <w:cs/>
                <w:lang w:bidi="as-IN"/>
              </w:rPr>
              <w:t>ৰ</w:t>
            </w:r>
            <w:r w:rsidR="00B50DAF"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cs/>
                <w:lang w:bidi="as-IN"/>
              </w:rPr>
              <w:t xml:space="preserve">ত্রয়োদশতম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কা</w:t>
            </w:r>
            <w:r w:rsidR="00080E05" w:rsidRPr="00C5491D">
              <w:rPr>
                <w:rFonts w:eastAsia="Nikosh" w:hint="cs"/>
                <w:cs/>
                <w:lang w:bidi="as-IN"/>
              </w:rPr>
              <w:t>যা</w:t>
            </w:r>
            <w:r w:rsidR="00080E05" w:rsidRPr="00C5491D">
              <w:rPr>
                <w:rFonts w:eastAsia="Nikosh"/>
                <w:cs/>
                <w:lang w:bidi="as-IN"/>
              </w:rPr>
              <w:t xml:space="preserve"> ও কাদ</w:t>
            </w:r>
            <w:r w:rsidR="00080E05" w:rsidRPr="00C5491D">
              <w:rPr>
                <w:rFonts w:eastAsia="Nikosh" w:hint="cs"/>
                <w:cs/>
                <w:lang w:bidi="as-IN"/>
              </w:rPr>
              <w:t>াৰ</w:t>
            </w:r>
            <w:r w:rsidR="00C5491D" w:rsidRPr="00C5491D">
              <w:rPr>
                <w:rFonts w:eastAsia="Nikosh" w:hint="cs"/>
                <w:cs/>
                <w:lang w:bidi="as-IN"/>
              </w:rPr>
              <w:t xml:space="preserve"> </w:t>
            </w:r>
            <w:r w:rsidR="00080E05" w:rsidRPr="00C5491D">
              <w:rPr>
                <w:rFonts w:eastAsia="Nikosh" w:hint="cs"/>
                <w:cs/>
                <w:lang w:bidi="as-IN"/>
              </w:rPr>
              <w:t>বা</w:t>
            </w:r>
            <w:r w:rsidR="00080E05" w:rsidRPr="00C5491D">
              <w:rPr>
                <w:rFonts w:eastAsia="Nikosh"/>
                <w:cs/>
                <w:lang w:bidi="as-IN"/>
              </w:rPr>
              <w:t xml:space="preserve"> তাকদী</w:t>
            </w:r>
            <w:r w:rsidR="00080E05" w:rsidRPr="00C5491D">
              <w:rPr>
                <w:rFonts w:eastAsia="Nikosh" w:hint="cs"/>
                <w:cs/>
                <w:lang w:bidi="as-IN"/>
              </w:rPr>
              <w:t>ৰৰ</w:t>
            </w:r>
            <w:r w:rsidR="00080E05" w:rsidRPr="00C5491D">
              <w:rPr>
                <w:rFonts w:eastAsia="Nikosh"/>
                <w:cs/>
                <w:lang w:bidi="as-IN"/>
              </w:rPr>
              <w:t xml:space="preserve"> প্</w:t>
            </w:r>
            <w:r w:rsidR="00080E05" w:rsidRPr="00C5491D">
              <w:rPr>
                <w:rFonts w:eastAsia="Nikosh" w:hint="cs"/>
                <w:cs/>
                <w:lang w:bidi="as-IN"/>
              </w:rPr>
              <w:t>ৰ</w:t>
            </w:r>
            <w:r w:rsidR="00080E05" w:rsidRPr="00C5491D">
              <w:rPr>
                <w:rFonts w:eastAsia="Nikosh"/>
                <w:cs/>
                <w:lang w:bidi="as-IN"/>
              </w:rPr>
              <w:t>তি ঈমান</w:t>
            </w:r>
            <w:r w:rsidR="00080E05" w:rsidRPr="00C5491D">
              <w:rPr>
                <w:rFonts w:eastAsia="Nikosh" w:hint="cs"/>
                <w:cs/>
                <w:lang w:bidi="as-IN"/>
              </w:rPr>
              <w:t>ৰ</w:t>
            </w:r>
            <w:r w:rsidR="00080E05" w:rsidRPr="00C5491D">
              <w:rPr>
                <w:rFonts w:eastAsia="Nikosh"/>
                <w:cs/>
                <w:lang w:bidi="as-IN"/>
              </w:rPr>
              <w:t xml:space="preserve"> স্ত</w:t>
            </w:r>
            <w:r w:rsidR="00080E05" w:rsidRPr="00C5491D">
              <w:rPr>
                <w:rFonts w:eastAsia="Nikosh" w:hint="cs"/>
                <w:cs/>
                <w:lang w:bidi="as-IN"/>
              </w:rPr>
              <w:t>ৰ</w:t>
            </w:r>
            <w:r w:rsidR="00080E05" w:rsidRPr="00C5491D">
              <w:rPr>
                <w:rFonts w:eastAsia="Nikosh"/>
                <w:cs/>
                <w:lang w:bidi="as-IN"/>
              </w:rPr>
              <w:t xml:space="preserve"> ক</w:t>
            </w:r>
            <w:r w:rsidR="00080E05" w:rsidRPr="00C5491D">
              <w:rPr>
                <w:rFonts w:eastAsia="Nikosh" w:hint="cs"/>
                <w:cs/>
                <w:lang w:bidi="as-IN"/>
              </w:rPr>
              <w:t>েই</w:t>
            </w:r>
            <w:r w:rsidR="00080E05" w:rsidRPr="00C5491D">
              <w:rPr>
                <w:rFonts w:eastAsia="Nikosh"/>
                <w:cs/>
                <w:lang w:bidi="as-IN"/>
              </w:rPr>
              <w:t>ট</w:t>
            </w:r>
            <w:r w:rsidR="00080E05" w:rsidRPr="00C5491D">
              <w:rPr>
                <w:rFonts w:eastAsia="Nikosh" w:hint="cs"/>
                <w:cs/>
                <w:lang w:bidi="as-IN"/>
              </w:rPr>
              <w:t>া</w:t>
            </w:r>
            <w:r w:rsidR="005717A1" w:rsidRPr="00C5491D">
              <w:rPr>
                <w:rFonts w:eastAsia="Nikosh"/>
                <w:lang w:bidi="as-IN"/>
              </w:rPr>
              <w:t xml:space="preserve"> </w:t>
            </w:r>
            <w:r w:rsidR="00080E05" w:rsidRPr="00C5491D">
              <w:rPr>
                <w:rFonts w:eastAsia="Nikosh" w:hint="cs"/>
                <w:cs/>
                <w:lang w:bidi="as-IN"/>
              </w:rPr>
              <w:t>আৰু</w:t>
            </w:r>
            <w:r w:rsidR="00080E05" w:rsidRPr="00C5491D">
              <w:rPr>
                <w:rFonts w:eastAsia="Nikosh"/>
                <w:cs/>
                <w:lang w:bidi="as-IN"/>
              </w:rPr>
              <w:t xml:space="preserve"> ক</w:t>
            </w:r>
            <w:r w:rsidR="00080E05" w:rsidRPr="00C5491D">
              <w:rPr>
                <w:rFonts w:eastAsia="Nikosh" w:hint="cs"/>
                <w:cs/>
                <w:lang w:bidi="as-IN"/>
              </w:rPr>
              <w:t>ি</w:t>
            </w:r>
            <w:r w:rsidR="00080E05" w:rsidRPr="00C5491D">
              <w:rPr>
                <w:rFonts w:eastAsia="Nikosh"/>
                <w:cs/>
                <w:lang w:bidi="as-IN"/>
              </w:rPr>
              <w:t xml:space="preserve"> ক</w:t>
            </w:r>
            <w:r w:rsidR="00080E05" w:rsidRPr="00C5491D">
              <w:rPr>
                <w:rFonts w:eastAsia="Nikosh" w:hint="cs"/>
                <w:cs/>
                <w:lang w:bidi="as-IN"/>
              </w:rPr>
              <w:t>ি</w:t>
            </w:r>
            <w:r w:rsidR="00B50DAF"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rFonts w:eastAsia="Nikosh"/>
                <w:cs/>
                <w:lang w:bidi="as-IN"/>
              </w:rPr>
              <w:t xml:space="preserve">চতুর্দশতম </w:t>
            </w:r>
            <w:r w:rsidR="00080E05" w:rsidRPr="00C5491D">
              <w:rPr>
                <w:rFonts w:eastAsia="Nikosh"/>
                <w:cs/>
                <w:lang w:bidi="as-IN"/>
              </w:rPr>
              <w:t>প্</w:t>
            </w:r>
            <w:r w:rsidR="00080E05" w:rsidRPr="00C5491D">
              <w:rPr>
                <w:rFonts w:eastAsia="Nikosh" w:hint="cs"/>
                <w:cs/>
                <w:lang w:bidi="as-IN"/>
              </w:rPr>
              <w:t>ৰ</w:t>
            </w:r>
            <w:r w:rsidR="00B50DAF" w:rsidRPr="00C5491D">
              <w:rPr>
                <w:rFonts w:eastAsia="Nikosh"/>
                <w:cs/>
                <w:lang w:bidi="as-IN"/>
              </w:rPr>
              <w:t>শ্ন</w:t>
            </w:r>
            <w:r w:rsidR="00080E05" w:rsidRPr="00C5491D">
              <w:rPr>
                <w:rFonts w:eastAsia="Nikosh"/>
                <w:cs/>
                <w:lang w:bidi="as-IN"/>
              </w:rPr>
              <w:t>: আখি</w:t>
            </w:r>
            <w:r w:rsidR="00080E05" w:rsidRPr="00C5491D">
              <w:rPr>
                <w:rFonts w:eastAsia="Nikosh" w:hint="cs"/>
                <w:cs/>
                <w:lang w:bidi="as-IN"/>
              </w:rPr>
              <w:t>ৰা</w:t>
            </w:r>
            <w:r w:rsidR="00080E05" w:rsidRPr="00C5491D">
              <w:rPr>
                <w:rFonts w:eastAsia="Nikosh"/>
                <w:cs/>
                <w:lang w:bidi="as-IN"/>
              </w:rPr>
              <w:t>ত দি</w:t>
            </w:r>
            <w:r w:rsidR="00080E05" w:rsidRPr="00C5491D">
              <w:rPr>
                <w:rFonts w:eastAsia="Nikosh" w:hint="cs"/>
                <w:cs/>
                <w:lang w:bidi="as-IN"/>
              </w:rPr>
              <w:t>ৱ</w:t>
            </w:r>
            <w:r w:rsidR="00080E05" w:rsidRPr="00C5491D">
              <w:rPr>
                <w:rFonts w:eastAsia="Nikosh"/>
                <w:cs/>
                <w:lang w:bidi="as-IN"/>
              </w:rPr>
              <w:t>স</w:t>
            </w:r>
            <w:r w:rsidR="00080E05" w:rsidRPr="00C5491D">
              <w:rPr>
                <w:rFonts w:eastAsia="Nikosh" w:hint="cs"/>
                <w:cs/>
                <w:lang w:bidi="as-IN"/>
              </w:rPr>
              <w:t>ৰ</w:t>
            </w:r>
            <w:r w:rsidR="00080E05" w:rsidRPr="00C5491D">
              <w:rPr>
                <w:rFonts w:eastAsia="Nikosh"/>
                <w:cs/>
                <w:lang w:bidi="as-IN"/>
              </w:rPr>
              <w:t xml:space="preserve"> প্</w:t>
            </w:r>
            <w:r w:rsidR="00080E05" w:rsidRPr="00C5491D">
              <w:rPr>
                <w:rFonts w:eastAsia="Nikosh" w:hint="cs"/>
                <w:cs/>
                <w:lang w:bidi="as-IN"/>
              </w:rPr>
              <w:t>ৰ</w:t>
            </w:r>
            <w:r w:rsidR="00B50DAF" w:rsidRPr="00C5491D">
              <w:rPr>
                <w:rFonts w:eastAsia="Nikosh"/>
                <w:cs/>
                <w:lang w:bidi="as-IN"/>
              </w:rPr>
              <w:t>তি ঈমান ব</w:t>
            </w:r>
            <w:r w:rsidR="00080E05" w:rsidRPr="00C5491D">
              <w:rPr>
                <w:rFonts w:eastAsia="Nikosh" w:hint="cs"/>
                <w:cs/>
                <w:lang w:bidi="as-IN"/>
              </w:rPr>
              <w:t>ো</w:t>
            </w:r>
            <w:r w:rsidR="00B50DAF" w:rsidRPr="00C5491D">
              <w:rPr>
                <w:rFonts w:eastAsia="Nikosh"/>
                <w:cs/>
                <w:lang w:bidi="as-IN"/>
              </w:rPr>
              <w:t>ল</w:t>
            </w:r>
            <w:r w:rsidR="00080E05" w:rsidRPr="00C5491D">
              <w:rPr>
                <w:rFonts w:eastAsia="Nikosh" w:hint="cs"/>
                <w:cs/>
                <w:lang w:bidi="as-IN"/>
              </w:rPr>
              <w:t>ো</w:t>
            </w:r>
            <w:r w:rsidR="00080E05" w:rsidRPr="00C5491D">
              <w:rPr>
                <w:rFonts w:eastAsia="Nikosh"/>
                <w:cs/>
                <w:lang w:bidi="as-IN"/>
              </w:rPr>
              <w:t>তে ক</w:t>
            </w:r>
            <w:r w:rsidR="00080E05" w:rsidRPr="00C5491D">
              <w:rPr>
                <w:rFonts w:eastAsia="Nikosh" w:hint="cs"/>
                <w:cs/>
                <w:lang w:bidi="as-IN"/>
              </w:rPr>
              <w:t>ি</w:t>
            </w:r>
            <w:r w:rsidR="00080E05" w:rsidRPr="00C5491D">
              <w:rPr>
                <w:rFonts w:eastAsia="Nikosh"/>
                <w:cs/>
                <w:lang w:bidi="as-IN"/>
              </w:rPr>
              <w:t xml:space="preserve"> বু</w:t>
            </w:r>
            <w:r w:rsidR="00080E05" w:rsidRPr="00C5491D">
              <w:rPr>
                <w:rFonts w:eastAsia="Nikosh" w:hint="cs"/>
                <w:cs/>
                <w:lang w:bidi="as-IN"/>
              </w:rPr>
              <w:t>জা</w:t>
            </w:r>
            <w:r w:rsidR="00080E05" w:rsidRPr="00C5491D">
              <w:rPr>
                <w:rFonts w:eastAsia="Nikosh"/>
                <w:cs/>
                <w:lang w:bidi="as-IN"/>
              </w:rPr>
              <w:t xml:space="preserve">য়? </w:t>
            </w:r>
            <w:r w:rsidR="00080E05" w:rsidRPr="00C5491D">
              <w:rPr>
                <w:rFonts w:eastAsia="Nikosh" w:hint="cs"/>
                <w:cs/>
                <w:lang w:bidi="as-IN"/>
              </w:rPr>
              <w:t>কি কি</w:t>
            </w:r>
            <w:r w:rsidR="00080E05" w:rsidRPr="00C5491D">
              <w:rPr>
                <w:rFonts w:eastAsia="Nikosh"/>
                <w:cs/>
                <w:lang w:bidi="as-IN"/>
              </w:rPr>
              <w:t xml:space="preserve"> বিষয় </w:t>
            </w:r>
            <w:r w:rsidR="00080E05" w:rsidRPr="00C5491D">
              <w:rPr>
                <w:rFonts w:eastAsia="Nikosh" w:hint="cs"/>
                <w:cs/>
                <w:lang w:bidi="as-IN"/>
              </w:rPr>
              <w:t>ইয়াৰ</w:t>
            </w:r>
            <w:r w:rsidR="00080E05" w:rsidRPr="00C5491D">
              <w:rPr>
                <w:rFonts w:eastAsia="Nikosh"/>
                <w:cs/>
                <w:lang w:bidi="as-IN"/>
              </w:rPr>
              <w:t xml:space="preserve"> অন্ত</w:t>
            </w:r>
            <w:r w:rsidR="00080E05" w:rsidRPr="00C5491D">
              <w:rPr>
                <w:rFonts w:eastAsia="Nikosh" w:hint="cs"/>
                <w:cs/>
                <w:lang w:bidi="as-IN"/>
              </w:rPr>
              <w:t>ৰ্ভূ</w:t>
            </w:r>
            <w:r w:rsidR="00080E05" w:rsidRPr="00C5491D">
              <w:rPr>
                <w:rFonts w:eastAsia="Nikosh"/>
                <w:cs/>
                <w:lang w:bidi="as-IN"/>
              </w:rPr>
              <w:t>ক্ত</w:t>
            </w:r>
            <w:r w:rsidR="00B50DAF"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cs/>
                <w:lang w:bidi="as-IN"/>
              </w:rPr>
              <w:t xml:space="preserve">পঞ্চদশতম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নিফাক ক</w:t>
            </w:r>
            <w:r w:rsidR="00080E05" w:rsidRPr="00C5491D">
              <w:rPr>
                <w:rFonts w:eastAsia="Nikosh" w:hint="cs"/>
                <w:cs/>
                <w:lang w:bidi="as-IN"/>
              </w:rPr>
              <w:t>ি</w:t>
            </w:r>
            <w:r w:rsidR="00080E05" w:rsidRPr="00C5491D">
              <w:rPr>
                <w:rFonts w:eastAsia="Nikosh"/>
                <w:cs/>
                <w:lang w:bidi="as-IN"/>
              </w:rPr>
              <w:t xml:space="preserve">? </w:t>
            </w:r>
            <w:r w:rsidR="00080E05" w:rsidRPr="00C5491D">
              <w:rPr>
                <w:rFonts w:eastAsia="Nikosh" w:hint="cs"/>
                <w:cs/>
                <w:lang w:bidi="as-IN"/>
              </w:rPr>
              <w:t>ইয়াৰ</w:t>
            </w:r>
            <w:r w:rsidR="00080E05" w:rsidRPr="00C5491D">
              <w:rPr>
                <w:rFonts w:eastAsia="Nikosh"/>
                <w:cs/>
                <w:lang w:bidi="as-IN"/>
              </w:rPr>
              <w:t xml:space="preserve"> প্</w:t>
            </w:r>
            <w:r w:rsidR="00080E05" w:rsidRPr="00C5491D">
              <w:rPr>
                <w:rFonts w:eastAsia="Nikosh" w:hint="cs"/>
                <w:cs/>
                <w:lang w:bidi="as-IN"/>
              </w:rPr>
              <w:t>ৰ</w:t>
            </w:r>
            <w:r w:rsidR="00080E05" w:rsidRPr="00C5491D">
              <w:rPr>
                <w:rFonts w:eastAsia="Nikosh"/>
                <w:cs/>
                <w:lang w:bidi="as-IN"/>
              </w:rPr>
              <w:t>কা</w:t>
            </w:r>
            <w:r w:rsidR="00080E05" w:rsidRPr="00C5491D">
              <w:rPr>
                <w:rFonts w:eastAsia="Nikosh" w:hint="cs"/>
                <w:cs/>
                <w:lang w:bidi="as-IN"/>
              </w:rPr>
              <w:t>ৰ</w:t>
            </w:r>
            <w:r w:rsidR="005717A1" w:rsidRPr="00C5491D">
              <w:rPr>
                <w:rFonts w:eastAsia="Nikosh"/>
                <w:lang w:bidi="as-IN"/>
              </w:rPr>
              <w:t xml:space="preserve"> </w:t>
            </w:r>
            <w:r w:rsidR="00080E05" w:rsidRPr="00C5491D">
              <w:rPr>
                <w:rFonts w:eastAsia="Nikosh" w:hint="cs"/>
                <w:cs/>
                <w:lang w:bidi="as-IN"/>
              </w:rPr>
              <w:t>আৰু</w:t>
            </w:r>
            <w:r w:rsidR="00080E05" w:rsidRPr="00C5491D">
              <w:rPr>
                <w:rFonts w:eastAsia="Nikosh"/>
                <w:cs/>
                <w:lang w:bidi="as-IN"/>
              </w:rPr>
              <w:t xml:space="preserve"> আলামত ক</w:t>
            </w:r>
            <w:r w:rsidR="00080E05" w:rsidRPr="00C5491D">
              <w:rPr>
                <w:rFonts w:eastAsia="Nikosh" w:hint="cs"/>
                <w:cs/>
                <w:lang w:bidi="as-IN"/>
              </w:rPr>
              <w:t>ি</w:t>
            </w:r>
            <w:r w:rsidR="00080E05" w:rsidRPr="00C5491D">
              <w:rPr>
                <w:rFonts w:eastAsia="Nikosh"/>
                <w:cs/>
                <w:lang w:bidi="as-IN"/>
              </w:rPr>
              <w:t xml:space="preserve"> ক</w:t>
            </w:r>
            <w:r w:rsidR="00080E05" w:rsidRPr="00C5491D">
              <w:rPr>
                <w:rFonts w:eastAsia="Nikosh" w:hint="cs"/>
                <w:cs/>
                <w:lang w:bidi="as-IN"/>
              </w:rPr>
              <w:t>ি</w:t>
            </w:r>
            <w:r w:rsidR="00B50DAF"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rFonts w:eastAsia="Nikosh"/>
                <w:cs/>
                <w:lang w:bidi="as-IN"/>
              </w:rPr>
              <w:t xml:space="preserve">ষষ্ঠাদশতম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বিদ‘আত ক</w:t>
            </w:r>
            <w:r w:rsidR="00080E05" w:rsidRPr="00C5491D">
              <w:rPr>
                <w:rFonts w:eastAsia="Nikosh" w:hint="cs"/>
                <w:cs/>
                <w:lang w:bidi="as-IN"/>
              </w:rPr>
              <w:t>ি</w:t>
            </w:r>
            <w:r w:rsidR="00080E05" w:rsidRPr="00C5491D">
              <w:rPr>
                <w:rFonts w:eastAsia="Nikosh"/>
                <w:cs/>
                <w:lang w:bidi="as-IN"/>
              </w:rPr>
              <w:t>? বিদ‘আত</w:t>
            </w:r>
            <w:r w:rsidR="00080E05" w:rsidRPr="00C5491D">
              <w:rPr>
                <w:rFonts w:eastAsia="Nikosh" w:hint="cs"/>
                <w:cs/>
                <w:lang w:bidi="as-IN"/>
              </w:rPr>
              <w:t xml:space="preserve"> কেই</w:t>
            </w:r>
            <w:r w:rsidR="00080E05" w:rsidRPr="00C5491D">
              <w:rPr>
                <w:rFonts w:eastAsia="Nikosh"/>
                <w:cs/>
                <w:lang w:bidi="as-IN"/>
              </w:rPr>
              <w:t xml:space="preserve"> প্</w:t>
            </w:r>
            <w:r w:rsidR="00080E05" w:rsidRPr="00C5491D">
              <w:rPr>
                <w:rFonts w:eastAsia="Nikosh" w:hint="cs"/>
                <w:cs/>
                <w:lang w:bidi="as-IN"/>
              </w:rPr>
              <w:t>ৰ</w:t>
            </w:r>
            <w:r w:rsidR="00080E05" w:rsidRPr="00C5491D">
              <w:rPr>
                <w:rFonts w:eastAsia="Nikosh"/>
                <w:cs/>
                <w:lang w:bidi="as-IN"/>
              </w:rPr>
              <w:t>কা</w:t>
            </w:r>
            <w:r w:rsidR="00080E05" w:rsidRPr="00C5491D">
              <w:rPr>
                <w:rFonts w:eastAsia="Nikosh" w:hint="cs"/>
                <w:cs/>
                <w:lang w:bidi="as-IN"/>
              </w:rPr>
              <w:t>ৰ</w:t>
            </w:r>
            <w:r w:rsidR="005717A1" w:rsidRPr="00C5491D">
              <w:rPr>
                <w:rFonts w:eastAsia="Nikosh"/>
                <w:lang w:bidi="as-IN"/>
              </w:rPr>
              <w:t xml:space="preserve"> </w:t>
            </w:r>
            <w:r w:rsidR="00080E05" w:rsidRPr="00C5491D">
              <w:rPr>
                <w:rFonts w:eastAsia="Nikosh" w:hint="cs"/>
                <w:cs/>
                <w:lang w:bidi="as-IN"/>
              </w:rPr>
              <w:t>আৰু</w:t>
            </w:r>
            <w:r w:rsidR="00080E05" w:rsidRPr="00C5491D">
              <w:rPr>
                <w:rFonts w:eastAsia="Nikosh"/>
                <w:cs/>
                <w:lang w:bidi="as-IN"/>
              </w:rPr>
              <w:t xml:space="preserve"> ক</w:t>
            </w:r>
            <w:r w:rsidR="00080E05" w:rsidRPr="00C5491D">
              <w:rPr>
                <w:rFonts w:eastAsia="Nikosh" w:hint="cs"/>
                <w:cs/>
                <w:lang w:bidi="as-IN"/>
              </w:rPr>
              <w:t>ি</w:t>
            </w:r>
            <w:r w:rsidR="00080E05" w:rsidRPr="00C5491D">
              <w:rPr>
                <w:rFonts w:eastAsia="Nikosh"/>
                <w:cs/>
                <w:lang w:bidi="as-IN"/>
              </w:rPr>
              <w:t xml:space="preserve"> ক</w:t>
            </w:r>
            <w:r w:rsidR="00080E05" w:rsidRPr="00C5491D">
              <w:rPr>
                <w:rFonts w:eastAsia="Nikosh" w:hint="cs"/>
                <w:cs/>
                <w:lang w:bidi="as-IN"/>
              </w:rPr>
              <w:t>ি</w:t>
            </w:r>
            <w:r w:rsidR="00B50DAF" w:rsidRPr="00C5491D">
              <w:rPr>
                <w:rFonts w:eastAsia="Nikosh"/>
                <w:cs/>
                <w:lang w:bidi="as-IN"/>
              </w:rPr>
              <w:t>?</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cs/>
                <w:lang w:bidi="as-IN"/>
              </w:rPr>
              <w:t xml:space="preserve">সপ্তদশতম </w:t>
            </w:r>
            <w:r w:rsidR="00080E05" w:rsidRPr="00C5491D">
              <w:rPr>
                <w:rFonts w:eastAsia="Nikosh"/>
                <w:cs/>
                <w:lang w:bidi="as-IN"/>
              </w:rPr>
              <w:t>প্</w:t>
            </w:r>
            <w:r w:rsidR="00080E05" w:rsidRPr="00C5491D">
              <w:rPr>
                <w:rFonts w:eastAsia="Nikosh" w:hint="cs"/>
                <w:cs/>
                <w:lang w:bidi="as-IN"/>
              </w:rPr>
              <w:t>ৰ</w:t>
            </w:r>
            <w:r w:rsidR="00B50DAF" w:rsidRPr="00C5491D">
              <w:rPr>
                <w:rFonts w:eastAsia="Nikosh"/>
                <w:cs/>
                <w:lang w:bidi="as-IN"/>
              </w:rPr>
              <w:t>শ্ন: আপ</w:t>
            </w:r>
            <w:r w:rsidR="00080E05" w:rsidRPr="00C5491D">
              <w:rPr>
                <w:rFonts w:eastAsia="Nikosh" w:hint="cs"/>
                <w:cs/>
                <w:lang w:bidi="as-IN"/>
              </w:rPr>
              <w:t>ো</w:t>
            </w:r>
            <w:r w:rsidR="00080E05" w:rsidRPr="00C5491D">
              <w:rPr>
                <w:rFonts w:eastAsia="Nikosh"/>
                <w:cs/>
                <w:lang w:bidi="as-IN"/>
              </w:rPr>
              <w:t>না</w:t>
            </w:r>
            <w:r w:rsidR="00080E05" w:rsidRPr="00C5491D">
              <w:rPr>
                <w:rFonts w:eastAsia="Nikosh" w:hint="cs"/>
                <w:cs/>
                <w:lang w:bidi="as-IN"/>
              </w:rPr>
              <w:t>ৰ</w:t>
            </w:r>
            <w:r w:rsidR="00080E05" w:rsidRPr="00C5491D">
              <w:rPr>
                <w:rFonts w:eastAsia="Nikosh"/>
                <w:cs/>
                <w:lang w:bidi="as-IN"/>
              </w:rPr>
              <w:t xml:space="preserve"> ওপ</w:t>
            </w:r>
            <w:r w:rsidR="00080E05" w:rsidRPr="00C5491D">
              <w:rPr>
                <w:rFonts w:eastAsia="Nikosh" w:hint="cs"/>
                <w:cs/>
                <w:lang w:bidi="as-IN"/>
              </w:rPr>
              <w:t>ৰত</w:t>
            </w:r>
            <w:r w:rsidR="00080E05" w:rsidRPr="00C5491D">
              <w:rPr>
                <w:rFonts w:eastAsia="Nikosh"/>
                <w:cs/>
                <w:lang w:bidi="as-IN"/>
              </w:rPr>
              <w:t xml:space="preserve"> মু</w:t>
            </w:r>
            <w:r w:rsidR="00080E05" w:rsidRPr="00C5491D">
              <w:rPr>
                <w:rFonts w:eastAsia="Nikosh" w:hint="cs"/>
                <w:cs/>
                <w:lang w:bidi="as-IN"/>
              </w:rPr>
              <w:t>ছ</w:t>
            </w:r>
            <w:r w:rsidR="00080E05" w:rsidRPr="00C5491D">
              <w:rPr>
                <w:rFonts w:eastAsia="Nikosh"/>
                <w:cs/>
                <w:lang w:bidi="as-IN"/>
              </w:rPr>
              <w:t>লিম</w:t>
            </w:r>
            <w:r w:rsidR="00080E05" w:rsidRPr="00C5491D">
              <w:rPr>
                <w:rFonts w:eastAsia="Nikosh" w:hint="cs"/>
                <w:cs/>
                <w:lang w:bidi="as-IN"/>
              </w:rPr>
              <w:t>ৰ</w:t>
            </w:r>
            <w:r w:rsidR="00080E05" w:rsidRPr="00C5491D">
              <w:rPr>
                <w:rFonts w:eastAsia="Nikosh"/>
                <w:cs/>
                <w:lang w:bidi="as-IN"/>
              </w:rPr>
              <w:t xml:space="preserve"> হক (দায়িত্ব-ক</w:t>
            </w:r>
            <w:r w:rsidR="00080E05" w:rsidRPr="00C5491D">
              <w:rPr>
                <w:rFonts w:eastAsia="Nikosh" w:hint="cs"/>
                <w:cs/>
                <w:lang w:bidi="as-IN"/>
              </w:rPr>
              <w:t>ৰ্ত</w:t>
            </w:r>
            <w:r w:rsidR="00080E05" w:rsidRPr="00C5491D">
              <w:rPr>
                <w:rFonts w:eastAsia="Nikosh"/>
                <w:cs/>
                <w:lang w:bidi="as-IN"/>
              </w:rPr>
              <w:t>ব্য) ক</w:t>
            </w:r>
            <w:r w:rsidR="00080E05" w:rsidRPr="00C5491D">
              <w:rPr>
                <w:rFonts w:eastAsia="Nikosh" w:hint="cs"/>
                <w:cs/>
                <w:lang w:bidi="as-IN"/>
              </w:rPr>
              <w:t>ি</w:t>
            </w:r>
            <w:r w:rsidR="00B50DAF" w:rsidRPr="00C5491D">
              <w:rPr>
                <w:rFonts w:eastAsia="Nikosh"/>
                <w:cs/>
                <w:lang w:bidi="as-IN"/>
              </w:rPr>
              <w:t>?</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030B36" w:rsidRPr="00C5491D"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rtl/>
                <w:cs/>
                <w:lang w:bidi="as-IN"/>
              </w:rPr>
            </w:pPr>
            <w:r w:rsidRPr="00C5491D">
              <w:rPr>
                <w:rFonts w:eastAsia="Nikosh"/>
                <w:cs/>
                <w:lang w:bidi="as-IN"/>
              </w:rPr>
              <w:t xml:space="preserve">অষ্টাদশতম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 xml:space="preserve">শ্ন: নবী </w:t>
            </w:r>
            <w:r w:rsidR="00080E05" w:rsidRPr="00C5491D">
              <w:rPr>
                <w:rFonts w:eastAsia="Nikosh" w:hint="cs"/>
                <w:cs/>
                <w:lang w:bidi="as-IN"/>
              </w:rPr>
              <w:t>চা</w:t>
            </w:r>
            <w:r w:rsidR="00080E05" w:rsidRPr="00C5491D">
              <w:rPr>
                <w:rFonts w:eastAsia="Nikosh"/>
                <w:cs/>
                <w:lang w:bidi="as-IN"/>
              </w:rPr>
              <w:t xml:space="preserve">ল্লাল্লাহু আলাইহি </w:t>
            </w:r>
            <w:r w:rsidR="00080E05" w:rsidRPr="00C5491D">
              <w:rPr>
                <w:rFonts w:eastAsia="Nikosh" w:hint="cs"/>
                <w:cs/>
                <w:lang w:bidi="as-IN"/>
              </w:rPr>
              <w:t>অছা</w:t>
            </w:r>
            <w:r w:rsidR="00080E05" w:rsidRPr="00C5491D">
              <w:rPr>
                <w:rFonts w:eastAsia="Nikosh"/>
                <w:cs/>
                <w:lang w:bidi="as-IN"/>
              </w:rPr>
              <w:t>ল্লাম</w:t>
            </w:r>
            <w:r w:rsidR="00080E05" w:rsidRPr="00C5491D">
              <w:rPr>
                <w:rFonts w:eastAsia="Nikosh" w:hint="cs"/>
                <w:cs/>
                <w:lang w:bidi="as-IN"/>
              </w:rPr>
              <w:t>ৰ</w:t>
            </w:r>
            <w:r w:rsidR="005717A1" w:rsidRPr="00C5491D">
              <w:rPr>
                <w:rFonts w:eastAsia="Nikosh"/>
                <w:lang w:bidi="as-IN"/>
              </w:rPr>
              <w:t xml:space="preserve"> </w:t>
            </w:r>
            <w:r w:rsidR="00080E05" w:rsidRPr="00C5491D">
              <w:rPr>
                <w:rFonts w:eastAsia="Nikosh" w:hint="cs"/>
                <w:cs/>
                <w:lang w:bidi="as-IN"/>
              </w:rPr>
              <w:t>ছা</w:t>
            </w:r>
            <w:r w:rsidR="00B50DAF" w:rsidRPr="00C5491D">
              <w:rPr>
                <w:rFonts w:eastAsia="Nikosh"/>
                <w:cs/>
                <w:lang w:bidi="as-IN"/>
              </w:rPr>
              <w:t>হাবী</w:t>
            </w:r>
            <w:r w:rsidR="00080E05" w:rsidRPr="00C5491D">
              <w:rPr>
                <w:rFonts w:eastAsia="Nikosh" w:hint="cs"/>
                <w:cs/>
                <w:lang w:bidi="as-IN"/>
              </w:rPr>
              <w:t>সকলৰ</w:t>
            </w:r>
            <w:r w:rsidR="00080E05" w:rsidRPr="00C5491D">
              <w:rPr>
                <w:rFonts w:eastAsia="Nikosh"/>
                <w:cs/>
                <w:lang w:bidi="as-IN"/>
              </w:rPr>
              <w:t xml:space="preserve"> প্</w:t>
            </w:r>
            <w:r w:rsidR="00080E05" w:rsidRPr="00C5491D">
              <w:rPr>
                <w:rFonts w:eastAsia="Nikosh" w:hint="cs"/>
                <w:cs/>
                <w:lang w:bidi="as-IN"/>
              </w:rPr>
              <w:t>ৰ</w:t>
            </w:r>
            <w:r w:rsidR="00080E05" w:rsidRPr="00C5491D">
              <w:rPr>
                <w:rFonts w:eastAsia="Nikosh"/>
                <w:cs/>
                <w:lang w:bidi="as-IN"/>
              </w:rPr>
              <w:t>তি আমা</w:t>
            </w:r>
            <w:r w:rsidR="00080E05" w:rsidRPr="00C5491D">
              <w:rPr>
                <w:rFonts w:eastAsia="Nikosh" w:hint="cs"/>
                <w:cs/>
                <w:lang w:bidi="as-IN"/>
              </w:rPr>
              <w:t>ৰ</w:t>
            </w:r>
            <w:r w:rsidR="00080E05" w:rsidRPr="00C5491D">
              <w:rPr>
                <w:rFonts w:eastAsia="Nikosh"/>
                <w:cs/>
                <w:lang w:bidi="as-IN"/>
              </w:rPr>
              <w:t xml:space="preserve"> দায়িত্ব </w:t>
            </w:r>
            <w:r w:rsidR="00080E05" w:rsidRPr="00C5491D">
              <w:rPr>
                <w:rFonts w:eastAsia="Nikosh" w:hint="cs"/>
                <w:cs/>
                <w:lang w:bidi="as-IN"/>
              </w:rPr>
              <w:t>আৰু</w:t>
            </w:r>
            <w:r w:rsidR="00080E05" w:rsidRPr="00C5491D">
              <w:rPr>
                <w:rFonts w:eastAsia="Nikosh"/>
                <w:cs/>
                <w:lang w:bidi="as-IN"/>
              </w:rPr>
              <w:t xml:space="preserve"> ক</w:t>
            </w:r>
            <w:r w:rsidR="00080E05" w:rsidRPr="00C5491D">
              <w:rPr>
                <w:rFonts w:eastAsia="Nikosh" w:hint="cs"/>
                <w:cs/>
                <w:lang w:bidi="as-IN"/>
              </w:rPr>
              <w:t>ৰ্ত</w:t>
            </w:r>
            <w:r w:rsidR="00080E05" w:rsidRPr="00C5491D">
              <w:rPr>
                <w:rFonts w:eastAsia="Nikosh"/>
                <w:cs/>
                <w:lang w:bidi="as-IN"/>
              </w:rPr>
              <w:t>ব্য ক</w:t>
            </w:r>
            <w:r w:rsidR="00080E05" w:rsidRPr="00C5491D">
              <w:rPr>
                <w:rFonts w:eastAsia="Nikosh" w:hint="cs"/>
                <w:cs/>
                <w:lang w:bidi="as-IN"/>
              </w:rPr>
              <w:t>ি</w:t>
            </w:r>
            <w:r w:rsidR="00B50DAF" w:rsidRPr="00C5491D">
              <w:rPr>
                <w:rFonts w:eastAsia="Nikosh"/>
                <w:cs/>
                <w:lang w:bidi="as-IN"/>
              </w:rPr>
              <w:t xml:space="preserve">?  </w:t>
            </w:r>
          </w:p>
        </w:tc>
        <w:tc>
          <w:tcPr>
            <w:tcW w:w="499" w:type="pct"/>
          </w:tcPr>
          <w:p w:rsidR="00030B36" w:rsidRPr="00C5491D"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030B36" w:rsidRPr="00C5491D"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C5491D" w:rsidRDefault="00030B36" w:rsidP="00030B36">
            <w:pPr>
              <w:pStyle w:val="ListParagraph"/>
              <w:numPr>
                <w:ilvl w:val="0"/>
                <w:numId w:val="1"/>
              </w:numPr>
              <w:tabs>
                <w:tab w:val="left" w:pos="270"/>
              </w:tabs>
              <w:bidi w:val="0"/>
              <w:ind w:left="0" w:firstLine="0"/>
              <w:jc w:val="both"/>
              <w:rPr>
                <w:b w:val="0"/>
                <w:bCs w:val="0"/>
                <w:rtl/>
                <w:cs/>
                <w:lang w:bidi="as-IN"/>
              </w:rPr>
            </w:pPr>
          </w:p>
        </w:tc>
        <w:tc>
          <w:tcPr>
            <w:tcW w:w="4113" w:type="pct"/>
          </w:tcPr>
          <w:p w:rsidR="00030B36" w:rsidRPr="00C5491D" w:rsidRDefault="00A45F7C" w:rsidP="00A45F7C">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rtl/>
                <w:cs/>
                <w:lang w:bidi="as-IN"/>
              </w:rPr>
            </w:pPr>
            <w:r w:rsidRPr="00C5491D">
              <w:rPr>
                <w:rFonts w:eastAsia="Nikosh"/>
                <w:cs/>
                <w:lang w:bidi="as-IN"/>
              </w:rPr>
              <w:t xml:space="preserve">ঊনবিংশতম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ইমাম তথা উম্মত</w:t>
            </w:r>
            <w:r w:rsidR="00080E05" w:rsidRPr="00C5491D">
              <w:rPr>
                <w:rFonts w:eastAsia="Nikosh" w:hint="cs"/>
                <w:cs/>
                <w:lang w:bidi="as-IN"/>
              </w:rPr>
              <w:t>ৰ</w:t>
            </w:r>
            <w:r w:rsidR="00080E05" w:rsidRPr="00C5491D">
              <w:rPr>
                <w:rFonts w:eastAsia="Nikosh"/>
                <w:cs/>
                <w:lang w:bidi="as-IN"/>
              </w:rPr>
              <w:t xml:space="preserve"> ইমাম থকা</w:t>
            </w:r>
            <w:r w:rsidR="00080E05" w:rsidRPr="00C5491D">
              <w:rPr>
                <w:rFonts w:eastAsia="Nikosh" w:hint="cs"/>
                <w:cs/>
                <w:lang w:bidi="as-IN"/>
              </w:rPr>
              <w:t>ৰ বিষয়ে</w:t>
            </w:r>
            <w:r w:rsidR="00B50DAF" w:rsidRPr="00C5491D">
              <w:rPr>
                <w:rFonts w:eastAsia="Nikosh"/>
                <w:cs/>
                <w:lang w:bidi="as-IN"/>
              </w:rPr>
              <w:t xml:space="preserve"> আপ</w:t>
            </w:r>
            <w:r w:rsidR="00080E05" w:rsidRPr="00C5491D">
              <w:rPr>
                <w:rFonts w:eastAsia="Nikosh" w:hint="cs"/>
                <w:cs/>
                <w:lang w:bidi="as-IN"/>
              </w:rPr>
              <w:t>ো</w:t>
            </w:r>
            <w:r w:rsidR="00080E05" w:rsidRPr="00C5491D">
              <w:rPr>
                <w:rFonts w:eastAsia="Nikosh"/>
                <w:cs/>
                <w:lang w:bidi="as-IN"/>
              </w:rPr>
              <w:t>না</w:t>
            </w:r>
            <w:r w:rsidR="00080E05" w:rsidRPr="00C5491D">
              <w:rPr>
                <w:rFonts w:eastAsia="Nikosh" w:hint="cs"/>
                <w:cs/>
                <w:lang w:bidi="as-IN"/>
              </w:rPr>
              <w:t>ৰ</w:t>
            </w:r>
            <w:r w:rsidR="00080E05" w:rsidRPr="00C5491D">
              <w:rPr>
                <w:rFonts w:eastAsia="Nikosh"/>
                <w:cs/>
                <w:lang w:bidi="as-IN"/>
              </w:rPr>
              <w:t xml:space="preserve"> মতামত ক</w:t>
            </w:r>
            <w:r w:rsidR="00080E05" w:rsidRPr="00C5491D">
              <w:rPr>
                <w:rFonts w:eastAsia="Nikosh" w:hint="cs"/>
                <w:cs/>
                <w:lang w:bidi="as-IN"/>
              </w:rPr>
              <w:t>ি</w:t>
            </w:r>
            <w:r w:rsidR="00B50DAF" w:rsidRPr="00C5491D">
              <w:rPr>
                <w:rFonts w:eastAsia="Nikosh"/>
                <w:cs/>
                <w:lang w:bidi="as-IN"/>
              </w:rPr>
              <w:t>?</w:t>
            </w:r>
          </w:p>
        </w:tc>
        <w:tc>
          <w:tcPr>
            <w:tcW w:w="499" w:type="pct"/>
          </w:tcPr>
          <w:p w:rsidR="00030B36" w:rsidRPr="00C5491D"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FE1ED2" w:rsidRPr="00C5491D" w:rsidTr="00FE1ED2">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C5491D" w:rsidRDefault="00FE1ED2" w:rsidP="004F5B16">
            <w:pPr>
              <w:pStyle w:val="ListParagraph"/>
              <w:numPr>
                <w:ilvl w:val="0"/>
                <w:numId w:val="1"/>
              </w:numPr>
              <w:tabs>
                <w:tab w:val="left" w:pos="270"/>
              </w:tabs>
              <w:bidi w:val="0"/>
              <w:ind w:left="0" w:firstLine="0"/>
              <w:jc w:val="both"/>
              <w:rPr>
                <w:b w:val="0"/>
                <w:bCs w:val="0"/>
                <w:rtl/>
                <w:cs/>
                <w:lang w:bidi="as-IN"/>
              </w:rPr>
            </w:pPr>
          </w:p>
        </w:tc>
        <w:tc>
          <w:tcPr>
            <w:tcW w:w="4113" w:type="pct"/>
          </w:tcPr>
          <w:p w:rsidR="00FE1ED2" w:rsidRPr="00C5491D" w:rsidRDefault="00A45F7C" w:rsidP="00A45F7C">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cs/>
                <w:lang w:bidi="as-IN"/>
              </w:rPr>
            </w:pPr>
            <w:r w:rsidRPr="00C5491D">
              <w:rPr>
                <w:rFonts w:eastAsia="Nikosh"/>
                <w:cs/>
                <w:lang w:bidi="as-IN"/>
              </w:rPr>
              <w:t xml:space="preserve">বিংশতম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 xml:space="preserve">শ্ন: </w:t>
            </w:r>
            <w:r w:rsidR="00080E05" w:rsidRPr="00C5491D">
              <w:rPr>
                <w:rFonts w:eastAsia="Nikosh" w:hint="cs"/>
                <w:cs/>
                <w:lang w:bidi="as-IN"/>
              </w:rPr>
              <w:t>ছিৰা</w:t>
            </w:r>
            <w:r w:rsidR="00080E05" w:rsidRPr="00C5491D">
              <w:rPr>
                <w:rFonts w:eastAsia="Nikosh"/>
                <w:cs/>
                <w:lang w:bidi="as-IN"/>
              </w:rPr>
              <w:t>তুল মুস্তাকীম ক</w:t>
            </w:r>
            <w:r w:rsidR="00080E05" w:rsidRPr="00C5491D">
              <w:rPr>
                <w:rFonts w:eastAsia="Nikosh" w:hint="cs"/>
                <w:cs/>
                <w:lang w:bidi="as-IN"/>
              </w:rPr>
              <w:t>ি</w:t>
            </w:r>
            <w:r w:rsidR="00080E05" w:rsidRPr="00C5491D">
              <w:rPr>
                <w:rFonts w:eastAsia="Nikosh"/>
                <w:cs/>
                <w:lang w:bidi="as-IN"/>
              </w:rPr>
              <w:t>?</w:t>
            </w:r>
            <w:r w:rsidR="00080E05" w:rsidRPr="00C5491D">
              <w:rPr>
                <w:rFonts w:eastAsia="Nikosh" w:hint="cs"/>
                <w:cs/>
                <w:lang w:bidi="as-IN"/>
              </w:rPr>
              <w:t xml:space="preserve"> ইয়াৰ</w:t>
            </w:r>
            <w:r w:rsidR="00080E05" w:rsidRPr="00C5491D">
              <w:rPr>
                <w:rFonts w:eastAsia="Nikosh"/>
                <w:cs/>
                <w:lang w:bidi="as-IN"/>
              </w:rPr>
              <w:t xml:space="preserve"> বৈশিষ্ট্য ক</w:t>
            </w:r>
            <w:r w:rsidR="00080E05" w:rsidRPr="00C5491D">
              <w:rPr>
                <w:rFonts w:eastAsia="Nikosh" w:hint="cs"/>
                <w:cs/>
                <w:lang w:bidi="as-IN"/>
              </w:rPr>
              <w:t>ি</w:t>
            </w:r>
            <w:r w:rsidR="00080E05" w:rsidRPr="00C5491D">
              <w:rPr>
                <w:rFonts w:eastAsia="Nikosh"/>
                <w:cs/>
                <w:lang w:bidi="as-IN"/>
              </w:rPr>
              <w:t xml:space="preserve"> ক</w:t>
            </w:r>
            <w:r w:rsidR="00080E05" w:rsidRPr="00C5491D">
              <w:rPr>
                <w:rFonts w:eastAsia="Nikosh" w:hint="cs"/>
                <w:cs/>
                <w:lang w:bidi="as-IN"/>
              </w:rPr>
              <w:t>ি</w:t>
            </w:r>
            <w:r w:rsidR="00B50DAF" w:rsidRPr="00C5491D">
              <w:rPr>
                <w:rFonts w:eastAsia="Nikosh"/>
                <w:cs/>
                <w:lang w:bidi="as-IN"/>
              </w:rPr>
              <w:t>?</w:t>
            </w:r>
          </w:p>
        </w:tc>
        <w:tc>
          <w:tcPr>
            <w:tcW w:w="499" w:type="pct"/>
          </w:tcPr>
          <w:p w:rsidR="00FE1ED2" w:rsidRPr="00C5491D"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FE1ED2" w:rsidRPr="00C5491D"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C5491D" w:rsidRDefault="00FE1ED2" w:rsidP="004F5B16">
            <w:pPr>
              <w:pStyle w:val="ListParagraph"/>
              <w:numPr>
                <w:ilvl w:val="0"/>
                <w:numId w:val="1"/>
              </w:numPr>
              <w:tabs>
                <w:tab w:val="left" w:pos="270"/>
              </w:tabs>
              <w:bidi w:val="0"/>
              <w:ind w:left="0" w:firstLine="0"/>
              <w:jc w:val="both"/>
              <w:rPr>
                <w:b w:val="0"/>
                <w:bCs w:val="0"/>
                <w:rtl/>
                <w:cs/>
                <w:lang w:bidi="as-IN"/>
              </w:rPr>
            </w:pPr>
          </w:p>
        </w:tc>
        <w:tc>
          <w:tcPr>
            <w:tcW w:w="4113" w:type="pct"/>
          </w:tcPr>
          <w:p w:rsidR="00FE1ED2" w:rsidRPr="00C5491D" w:rsidRDefault="00A45F7C" w:rsidP="00A45F7C">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cs/>
                <w:lang w:bidi="as-IN"/>
              </w:rPr>
            </w:pPr>
            <w:r w:rsidRPr="00C5491D">
              <w:rPr>
                <w:rFonts w:eastAsia="Nikosh"/>
                <w:cs/>
                <w:lang w:bidi="as-IN"/>
              </w:rPr>
              <w:t xml:space="preserve">একবিংশতম </w:t>
            </w:r>
            <w:r w:rsidR="00B50DAF"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শ্ন: ক</w:t>
            </w:r>
            <w:r w:rsidR="00080E05" w:rsidRPr="00C5491D">
              <w:rPr>
                <w:rFonts w:eastAsia="Nikosh" w:hint="cs"/>
                <w:cs/>
                <w:lang w:bidi="as-IN"/>
              </w:rPr>
              <w:t>ি</w:t>
            </w:r>
            <w:r w:rsidR="00080E05" w:rsidRPr="00C5491D">
              <w:rPr>
                <w:rFonts w:eastAsia="Nikosh"/>
                <w:cs/>
                <w:lang w:bidi="as-IN"/>
              </w:rPr>
              <w:t xml:space="preserve"> ক</w:t>
            </w:r>
            <w:r w:rsidR="00080E05" w:rsidRPr="00C5491D">
              <w:rPr>
                <w:rFonts w:eastAsia="Nikosh" w:hint="cs"/>
                <w:cs/>
                <w:lang w:bidi="as-IN"/>
              </w:rPr>
              <w:t>ি</w:t>
            </w:r>
            <w:r w:rsidR="00080E05" w:rsidRPr="00C5491D">
              <w:rPr>
                <w:rFonts w:eastAsia="Nikosh"/>
                <w:cs/>
                <w:lang w:bidi="as-IN"/>
              </w:rPr>
              <w:t xml:space="preserve"> গুণ</w:t>
            </w:r>
            <w:r w:rsidR="00080E05" w:rsidRPr="00C5491D">
              <w:rPr>
                <w:rFonts w:eastAsia="Nikosh" w:hint="cs"/>
                <w:cs/>
                <w:lang w:bidi="as-IN"/>
              </w:rPr>
              <w:t>ৰ</w:t>
            </w:r>
            <w:r w:rsidR="00C5491D" w:rsidRPr="00C5491D">
              <w:rPr>
                <w:rFonts w:eastAsia="Nikosh" w:hint="cs"/>
                <w:cs/>
                <w:lang w:bidi="as-IN"/>
              </w:rPr>
              <w:t xml:space="preserve"> </w:t>
            </w:r>
            <w:r w:rsidR="00080E05" w:rsidRPr="00C5491D">
              <w:rPr>
                <w:rFonts w:eastAsia="Nikosh" w:hint="cs"/>
                <w:cs/>
                <w:lang w:bidi="as-IN"/>
              </w:rPr>
              <w:t>ফলত</w:t>
            </w:r>
            <w:r w:rsidR="00080E05" w:rsidRPr="00C5491D">
              <w:rPr>
                <w:rFonts w:eastAsia="Nikosh"/>
                <w:cs/>
                <w:lang w:bidi="as-IN"/>
              </w:rPr>
              <w:t xml:space="preserve"> মু</w:t>
            </w:r>
            <w:r w:rsidR="00080E05" w:rsidRPr="00C5491D">
              <w:rPr>
                <w:rFonts w:eastAsia="Nikosh" w:hint="cs"/>
                <w:cs/>
                <w:lang w:bidi="as-IN"/>
              </w:rPr>
              <w:t>ছ</w:t>
            </w:r>
            <w:r w:rsidR="00080E05" w:rsidRPr="00C5491D">
              <w:rPr>
                <w:rFonts w:eastAsia="Nikosh"/>
                <w:cs/>
                <w:lang w:bidi="as-IN"/>
              </w:rPr>
              <w:t>লিম ব্যক্তি কাফি</w:t>
            </w:r>
            <w:r w:rsidR="00080E05" w:rsidRPr="00C5491D">
              <w:rPr>
                <w:rFonts w:eastAsia="Nikosh" w:hint="cs"/>
                <w:cs/>
                <w:lang w:bidi="as-IN"/>
              </w:rPr>
              <w:t>ৰ</w:t>
            </w:r>
            <w:r w:rsidR="005717A1" w:rsidRPr="00C5491D">
              <w:rPr>
                <w:rFonts w:eastAsia="Nikosh"/>
                <w:lang w:bidi="as-IN"/>
              </w:rPr>
              <w:t xml:space="preserve"> </w:t>
            </w:r>
            <w:r w:rsidR="00080E05" w:rsidRPr="00C5491D">
              <w:rPr>
                <w:rFonts w:eastAsia="Nikosh" w:hint="cs"/>
                <w:cs/>
                <w:lang w:bidi="as-IN"/>
              </w:rPr>
              <w:t>আৰু</w:t>
            </w:r>
            <w:r w:rsidR="00B50DAF" w:rsidRPr="00C5491D">
              <w:rPr>
                <w:rFonts w:eastAsia="Nikosh"/>
                <w:cs/>
                <w:lang w:bidi="as-IN"/>
              </w:rPr>
              <w:t xml:space="preserve"> নাস্তিক</w:t>
            </w:r>
            <w:r w:rsidR="00080E05" w:rsidRPr="00C5491D">
              <w:rPr>
                <w:rFonts w:eastAsia="Nikosh" w:hint="cs"/>
                <w:cs/>
                <w:lang w:bidi="as-IN"/>
              </w:rPr>
              <w:t>ৰ পৰা পৃথক</w:t>
            </w:r>
            <w:r w:rsidR="00080E05" w:rsidRPr="00C5491D">
              <w:rPr>
                <w:rFonts w:eastAsia="Nikosh"/>
                <w:cs/>
                <w:lang w:bidi="as-IN"/>
              </w:rPr>
              <w:t xml:space="preserve"> হ</w:t>
            </w:r>
            <w:r w:rsidR="00080E05" w:rsidRPr="00C5491D">
              <w:rPr>
                <w:rFonts w:eastAsia="Nikosh" w:cstheme="minorBidi"/>
              </w:rPr>
              <w:t>’</w:t>
            </w:r>
            <w:r w:rsidR="00080E05" w:rsidRPr="00C5491D">
              <w:rPr>
                <w:rFonts w:eastAsia="Nikosh"/>
                <w:cs/>
                <w:lang w:bidi="as-IN"/>
              </w:rPr>
              <w:t>ব</w:t>
            </w:r>
            <w:r w:rsidR="00B50DAF" w:rsidRPr="00C5491D">
              <w:rPr>
                <w:rFonts w:eastAsia="Nikosh"/>
                <w:cs/>
                <w:lang w:bidi="as-IN"/>
              </w:rPr>
              <w:t xml:space="preserve">?  </w:t>
            </w:r>
          </w:p>
        </w:tc>
        <w:tc>
          <w:tcPr>
            <w:tcW w:w="499" w:type="pct"/>
          </w:tcPr>
          <w:p w:rsidR="00FE1ED2" w:rsidRPr="00C5491D"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r w:rsidR="00FE1ED2" w:rsidRPr="00C5491D"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C5491D" w:rsidRDefault="00FE1ED2" w:rsidP="004F5B16">
            <w:pPr>
              <w:pStyle w:val="ListParagraph"/>
              <w:numPr>
                <w:ilvl w:val="0"/>
                <w:numId w:val="1"/>
              </w:numPr>
              <w:tabs>
                <w:tab w:val="left" w:pos="270"/>
              </w:tabs>
              <w:bidi w:val="0"/>
              <w:ind w:left="0" w:firstLine="0"/>
              <w:jc w:val="both"/>
              <w:rPr>
                <w:b w:val="0"/>
                <w:bCs w:val="0"/>
                <w:rtl/>
                <w:cs/>
                <w:lang w:bidi="as-IN"/>
              </w:rPr>
            </w:pPr>
          </w:p>
        </w:tc>
        <w:tc>
          <w:tcPr>
            <w:tcW w:w="4113" w:type="pct"/>
          </w:tcPr>
          <w:p w:rsidR="00FE1ED2" w:rsidRPr="00C5491D" w:rsidRDefault="00A45F7C" w:rsidP="00302932">
            <w:pPr>
              <w:bidi w:val="0"/>
              <w:jc w:val="both"/>
              <w:cnfStyle w:val="000000000000" w:firstRow="0" w:lastRow="0" w:firstColumn="0" w:lastColumn="0" w:oddVBand="0" w:evenVBand="0" w:oddHBand="0" w:evenHBand="0" w:firstRowFirstColumn="0" w:firstRowLastColumn="0" w:lastRowFirstColumn="0" w:lastRowLastColumn="0"/>
              <w:rPr>
                <w:rStyle w:val="rvts23"/>
                <w:rtl/>
                <w:cs/>
                <w:lang w:bidi="as-IN"/>
              </w:rPr>
            </w:pPr>
            <w:r w:rsidRPr="00C5491D">
              <w:rPr>
                <w:rFonts w:eastAsia="Nikosh"/>
                <w:cs/>
                <w:lang w:bidi="as-IN"/>
              </w:rPr>
              <w:t xml:space="preserve">দ্বাবিংশতম </w:t>
            </w:r>
            <w:r w:rsidR="00080E05" w:rsidRPr="00C5491D">
              <w:rPr>
                <w:rFonts w:eastAsia="Nikosh"/>
                <w:cs/>
                <w:lang w:bidi="as-IN"/>
              </w:rPr>
              <w:t>প্</w:t>
            </w:r>
            <w:r w:rsidR="00080E05" w:rsidRPr="00C5491D">
              <w:rPr>
                <w:rFonts w:eastAsia="Nikosh" w:hint="cs"/>
                <w:cs/>
                <w:lang w:bidi="as-IN"/>
              </w:rPr>
              <w:t>ৰ</w:t>
            </w:r>
            <w:r w:rsidR="00080E05" w:rsidRPr="00C5491D">
              <w:rPr>
                <w:rFonts w:eastAsia="Nikosh"/>
                <w:cs/>
                <w:lang w:bidi="as-IN"/>
              </w:rPr>
              <w:t xml:space="preserve">শ্ন: </w:t>
            </w:r>
            <w:r w:rsidR="00080E05" w:rsidRPr="00C5491D">
              <w:rPr>
                <w:rFonts w:eastAsia="Nikosh" w:hint="cs"/>
                <w:cs/>
                <w:lang w:bidi="as-IN"/>
              </w:rPr>
              <w:t>বিশুদ্ধ</w:t>
            </w:r>
            <w:r w:rsidR="00080E05" w:rsidRPr="00C5491D">
              <w:rPr>
                <w:rFonts w:eastAsia="Nikosh"/>
                <w:cs/>
                <w:lang w:bidi="as-IN"/>
              </w:rPr>
              <w:t xml:space="preserve"> ঈমান</w:t>
            </w:r>
            <w:r w:rsidR="00080E05" w:rsidRPr="00C5491D">
              <w:rPr>
                <w:rFonts w:eastAsia="Nikosh" w:hint="cs"/>
                <w:cs/>
                <w:lang w:bidi="as-IN"/>
              </w:rPr>
              <w:t>ৰ</w:t>
            </w:r>
            <w:r w:rsidR="005717A1" w:rsidRPr="00C5491D">
              <w:rPr>
                <w:rFonts w:eastAsia="Nikosh"/>
                <w:lang w:bidi="as-IN"/>
              </w:rPr>
              <w:t xml:space="preserve"> </w:t>
            </w:r>
            <w:r w:rsidR="00080E05" w:rsidRPr="00C5491D">
              <w:rPr>
                <w:rFonts w:eastAsia="Nikosh" w:hint="cs"/>
                <w:cs/>
                <w:lang w:bidi="as-IN"/>
              </w:rPr>
              <w:t>বাবে</w:t>
            </w:r>
            <w:r w:rsidR="00080E05" w:rsidRPr="00C5491D">
              <w:rPr>
                <w:rFonts w:eastAsia="Nikosh"/>
                <w:cs/>
                <w:lang w:bidi="as-IN"/>
              </w:rPr>
              <w:t>ই মানু</w:t>
            </w:r>
            <w:r w:rsidR="00080E05" w:rsidRPr="00C5491D">
              <w:rPr>
                <w:rFonts w:eastAsia="Nikosh" w:hint="cs"/>
                <w:cs/>
                <w:lang w:bidi="as-IN"/>
              </w:rPr>
              <w:t>হে</w:t>
            </w:r>
            <w:r w:rsidR="005717A1" w:rsidRPr="00C5491D">
              <w:rPr>
                <w:rFonts w:eastAsia="Nikosh"/>
                <w:lang w:bidi="as-IN"/>
              </w:rPr>
              <w:t xml:space="preserve"> </w:t>
            </w:r>
            <w:r w:rsidR="00080E05" w:rsidRPr="00C5491D">
              <w:rPr>
                <w:rFonts w:eastAsia="Nikosh" w:hint="cs"/>
                <w:cs/>
                <w:lang w:bidi="as-IN"/>
              </w:rPr>
              <w:t>পৃথিৱী</w:t>
            </w:r>
            <w:r w:rsidR="005717A1" w:rsidRPr="00C5491D">
              <w:rPr>
                <w:rFonts w:eastAsia="Nikosh"/>
                <w:lang w:bidi="as-IN"/>
              </w:rPr>
              <w:t xml:space="preserve"> </w:t>
            </w:r>
            <w:r w:rsidR="00080E05" w:rsidRPr="00C5491D">
              <w:rPr>
                <w:rFonts w:eastAsia="Nikosh" w:hint="cs"/>
                <w:cs/>
                <w:lang w:bidi="as-IN"/>
              </w:rPr>
              <w:t>আৰু</w:t>
            </w:r>
            <w:r w:rsidR="00080E05" w:rsidRPr="00C5491D">
              <w:rPr>
                <w:rFonts w:eastAsia="Nikosh"/>
                <w:cs/>
                <w:lang w:bidi="as-IN"/>
              </w:rPr>
              <w:t xml:space="preserve"> আখি</w:t>
            </w:r>
            <w:r w:rsidR="00080E05" w:rsidRPr="00C5491D">
              <w:rPr>
                <w:rFonts w:eastAsia="Nikosh" w:hint="cs"/>
                <w:cs/>
                <w:lang w:bidi="as-IN"/>
              </w:rPr>
              <w:t>ৰা</w:t>
            </w:r>
            <w:r w:rsidR="00080E05" w:rsidRPr="00C5491D">
              <w:rPr>
                <w:rFonts w:eastAsia="Nikosh"/>
                <w:cs/>
                <w:lang w:bidi="as-IN"/>
              </w:rPr>
              <w:t>ত</w:t>
            </w:r>
            <w:r w:rsidR="00080E05" w:rsidRPr="00C5491D">
              <w:rPr>
                <w:rFonts w:eastAsia="Nikosh" w:hint="cs"/>
                <w:cs/>
                <w:lang w:bidi="as-IN"/>
              </w:rPr>
              <w:t>ৰ</w:t>
            </w:r>
            <w:r w:rsidR="00080E05" w:rsidRPr="00C5491D">
              <w:rPr>
                <w:rFonts w:eastAsia="Nikosh"/>
                <w:cs/>
                <w:lang w:bidi="as-IN"/>
              </w:rPr>
              <w:t xml:space="preserve"> সুখ-সৌভাগ্য লাভ ক</w:t>
            </w:r>
            <w:r w:rsidR="00080E05" w:rsidRPr="00C5491D">
              <w:rPr>
                <w:rFonts w:eastAsia="Nikosh" w:hint="cs"/>
                <w:cs/>
                <w:lang w:bidi="as-IN"/>
              </w:rPr>
              <w:t>ৰে</w:t>
            </w:r>
            <w:r w:rsidR="00C5491D" w:rsidRPr="00C5491D">
              <w:rPr>
                <w:rFonts w:eastAsia="Nikosh" w:hint="cs"/>
                <w:cs/>
                <w:lang w:bidi="hi-IN"/>
              </w:rPr>
              <w:t>।</w:t>
            </w:r>
            <w:r w:rsidR="001E5124" w:rsidRPr="00C5491D">
              <w:rPr>
                <w:rFonts w:eastAsia="Nikosh" w:cs="Mangal"/>
                <w:lang w:bidi="hi-IN"/>
              </w:rPr>
              <w:t xml:space="preserve"> </w:t>
            </w:r>
            <w:r w:rsidR="00080E05" w:rsidRPr="00C5491D">
              <w:rPr>
                <w:rFonts w:eastAsia="Nikosh"/>
                <w:cs/>
                <w:lang w:bidi="as-IN"/>
              </w:rPr>
              <w:t>ত</w:t>
            </w:r>
            <w:r w:rsidR="00080E05" w:rsidRPr="00C5491D">
              <w:rPr>
                <w:rFonts w:eastAsia="Nikosh" w:hint="cs"/>
                <w:cs/>
                <w:lang w:bidi="as-IN"/>
              </w:rPr>
              <w:t>েনে</w:t>
            </w:r>
            <w:r w:rsidR="00A919A0" w:rsidRPr="00C5491D">
              <w:rPr>
                <w:rFonts w:eastAsia="Nikosh"/>
                <w:cs/>
                <w:lang w:bidi="as-IN"/>
              </w:rPr>
              <w:t>হ</w:t>
            </w:r>
            <w:r w:rsidR="00080E05" w:rsidRPr="00C5491D">
              <w:rPr>
                <w:rFonts w:eastAsia="Nikosh" w:cstheme="minorBidi"/>
              </w:rPr>
              <w:t>’</w:t>
            </w:r>
            <w:r w:rsidR="00A919A0" w:rsidRPr="00C5491D">
              <w:rPr>
                <w:rFonts w:eastAsia="Nikosh"/>
                <w:cs/>
                <w:lang w:bidi="as-IN"/>
              </w:rPr>
              <w:t xml:space="preserve">লে </w:t>
            </w:r>
            <w:r w:rsidR="00080E05" w:rsidRPr="00C5491D">
              <w:rPr>
                <w:rFonts w:eastAsia="Nikosh" w:hint="cs"/>
                <w:cs/>
                <w:lang w:bidi="as-IN"/>
              </w:rPr>
              <w:t xml:space="preserve"> কিয় </w:t>
            </w:r>
            <w:r w:rsidR="00A919A0" w:rsidRPr="00C5491D">
              <w:rPr>
                <w:rFonts w:eastAsia="Nikosh"/>
                <w:cs/>
                <w:lang w:bidi="as-IN"/>
              </w:rPr>
              <w:t>অধিকাং</w:t>
            </w:r>
            <w:r w:rsidR="00080E05" w:rsidRPr="00C5491D">
              <w:rPr>
                <w:rFonts w:eastAsia="Nikosh"/>
                <w:cs/>
                <w:lang w:bidi="as-IN"/>
              </w:rPr>
              <w:t>শ মানু</w:t>
            </w:r>
            <w:r w:rsidR="00080E05" w:rsidRPr="00C5491D">
              <w:rPr>
                <w:rFonts w:eastAsia="Nikosh" w:hint="cs"/>
                <w:cs/>
                <w:lang w:bidi="as-IN"/>
              </w:rPr>
              <w:t>হ</w:t>
            </w:r>
            <w:r w:rsidR="00080E05" w:rsidRPr="00C5491D">
              <w:rPr>
                <w:rFonts w:eastAsia="Nikosh"/>
                <w:cs/>
                <w:lang w:bidi="as-IN"/>
              </w:rPr>
              <w:t xml:space="preserve"> দ</w:t>
            </w:r>
            <w:r w:rsidR="00080E05" w:rsidRPr="00C5491D">
              <w:rPr>
                <w:rFonts w:eastAsia="Nikosh" w:hint="cs"/>
                <w:cs/>
                <w:lang w:bidi="as-IN"/>
              </w:rPr>
              <w:t>্বী</w:t>
            </w:r>
            <w:r w:rsidR="00080E05" w:rsidRPr="00C5491D">
              <w:rPr>
                <w:rFonts w:eastAsia="Nikosh"/>
                <w:cs/>
                <w:lang w:bidi="as-IN"/>
              </w:rPr>
              <w:t xml:space="preserve">ন </w:t>
            </w:r>
            <w:r w:rsidR="00080E05" w:rsidRPr="00C5491D">
              <w:rPr>
                <w:rFonts w:eastAsia="Nikosh" w:hint="cs"/>
                <w:cs/>
                <w:lang w:bidi="as-IN"/>
              </w:rPr>
              <w:t>আৰু</w:t>
            </w:r>
            <w:r w:rsidR="00302932" w:rsidRPr="00C5491D">
              <w:rPr>
                <w:rFonts w:eastAsia="Nikosh"/>
                <w:cs/>
                <w:lang w:bidi="as-IN"/>
              </w:rPr>
              <w:t xml:space="preserve"> ঈমান</w:t>
            </w:r>
            <w:r w:rsidR="00080E05" w:rsidRPr="00C5491D">
              <w:rPr>
                <w:rFonts w:eastAsia="Nikosh" w:hint="cs"/>
                <w:cs/>
                <w:lang w:bidi="as-IN"/>
              </w:rPr>
              <w:t>ৰ পৰা</w:t>
            </w:r>
            <w:r w:rsidR="00302932" w:rsidRPr="00C5491D">
              <w:rPr>
                <w:rFonts w:eastAsia="Nikosh"/>
                <w:cs/>
                <w:lang w:bidi="as-IN"/>
              </w:rPr>
              <w:t xml:space="preserve"> বিমূ</w:t>
            </w:r>
            <w:r w:rsidR="00A919A0" w:rsidRPr="00C5491D">
              <w:rPr>
                <w:rFonts w:eastAsia="Nikosh"/>
                <w:cs/>
                <w:lang w:bidi="as-IN"/>
              </w:rPr>
              <w:t xml:space="preserve">খ? </w:t>
            </w:r>
          </w:p>
        </w:tc>
        <w:tc>
          <w:tcPr>
            <w:tcW w:w="499" w:type="pct"/>
          </w:tcPr>
          <w:p w:rsidR="00FE1ED2" w:rsidRPr="00C5491D"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rtl/>
                <w:cs/>
                <w:lang w:bidi="as-IN"/>
              </w:rPr>
            </w:pPr>
          </w:p>
        </w:tc>
      </w:tr>
      <w:tr w:rsidR="005B0F94" w:rsidRPr="00C5491D" w:rsidTr="005B0F94">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88" w:type="pct"/>
          </w:tcPr>
          <w:p w:rsidR="005B0F94" w:rsidRPr="00C5491D" w:rsidRDefault="005B0F94" w:rsidP="005B0F94">
            <w:pPr>
              <w:tabs>
                <w:tab w:val="left" w:pos="270"/>
              </w:tabs>
              <w:bidi w:val="0"/>
              <w:ind w:left="530"/>
              <w:jc w:val="both"/>
              <w:rPr>
                <w:rtl/>
                <w:cs/>
                <w:lang w:bidi="as-IN"/>
              </w:rPr>
            </w:pPr>
          </w:p>
        </w:tc>
        <w:tc>
          <w:tcPr>
            <w:tcW w:w="4113" w:type="pct"/>
          </w:tcPr>
          <w:p w:rsidR="005B0F94" w:rsidRPr="00C5491D" w:rsidRDefault="005B0F94" w:rsidP="005B0F94">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cs="Vrinda"/>
                <w:rtl/>
                <w:cs/>
                <w:lang w:bidi="as-IN"/>
              </w:rPr>
            </w:pPr>
          </w:p>
        </w:tc>
        <w:tc>
          <w:tcPr>
            <w:tcW w:w="499" w:type="pct"/>
          </w:tcPr>
          <w:p w:rsidR="005B0F94" w:rsidRPr="00C5491D" w:rsidRDefault="005B0F94" w:rsidP="004F5B16">
            <w:pPr>
              <w:bidi w:val="0"/>
              <w:ind w:firstLine="57"/>
              <w:jc w:val="both"/>
              <w:cnfStyle w:val="000000100000" w:firstRow="0" w:lastRow="0" w:firstColumn="0" w:lastColumn="0" w:oddVBand="0" w:evenVBand="0" w:oddHBand="1" w:evenHBand="0" w:firstRowFirstColumn="0" w:firstRowLastColumn="0" w:lastRowFirstColumn="0" w:lastRowLastColumn="0"/>
              <w:rPr>
                <w:rtl/>
                <w:cs/>
                <w:lang w:bidi="as-IN"/>
              </w:rPr>
            </w:pPr>
          </w:p>
        </w:tc>
      </w:tr>
    </w:tbl>
    <w:p w:rsidR="00DE04AD" w:rsidRDefault="00DE04AD" w:rsidP="00841129">
      <w:pPr>
        <w:bidi w:val="0"/>
        <w:spacing w:after="0" w:line="240" w:lineRule="auto"/>
        <w:jc w:val="center"/>
        <w:rPr>
          <w:b/>
          <w:bCs/>
          <w:color w:val="205B83"/>
          <w:cs/>
          <w:lang w:bidi="as-IN"/>
        </w:rPr>
      </w:pPr>
    </w:p>
    <w:p w:rsidR="00BE6D32" w:rsidRDefault="00BE6D32" w:rsidP="00BE6D32">
      <w:pPr>
        <w:bidi w:val="0"/>
        <w:spacing w:after="0" w:line="240" w:lineRule="auto"/>
        <w:jc w:val="center"/>
        <w:rPr>
          <w:b/>
          <w:bCs/>
          <w:color w:val="205B83"/>
          <w:cs/>
          <w:lang w:bidi="as-IN"/>
        </w:rPr>
      </w:pPr>
    </w:p>
    <w:p w:rsidR="00AE37B7" w:rsidRDefault="00AE37B7">
      <w:pPr>
        <w:bidi w:val="0"/>
        <w:rPr>
          <w:b/>
          <w:bCs/>
          <w:color w:val="205B83"/>
          <w:lang w:bidi="as-IN"/>
        </w:rPr>
      </w:pPr>
      <w:r>
        <w:rPr>
          <w:b/>
          <w:bCs/>
          <w:color w:val="205B83"/>
          <w:lang w:bidi="as-IN"/>
        </w:rPr>
        <w:br w:type="page"/>
      </w:r>
    </w:p>
    <w:p w:rsidR="00302932" w:rsidRPr="00093EDA" w:rsidRDefault="00302932" w:rsidP="00302932">
      <w:pPr>
        <w:bidi w:val="0"/>
        <w:spacing w:line="240" w:lineRule="auto"/>
        <w:jc w:val="center"/>
        <w:rPr>
          <w:rFonts w:asciiTheme="majorBidi" w:hAnsiTheme="majorBidi" w:cstheme="majorBidi"/>
          <w:b/>
          <w:bCs/>
          <w:sz w:val="40"/>
          <w:szCs w:val="40"/>
          <w:lang w:bidi="as-IN"/>
        </w:rPr>
      </w:pPr>
      <w:r w:rsidRPr="00093EDA">
        <w:rPr>
          <w:rFonts w:asciiTheme="majorBidi" w:hAnsiTheme="majorBidi" w:cstheme="majorBidi"/>
          <w:noProof/>
          <w:color w:val="205B83"/>
          <w:sz w:val="40"/>
          <w:szCs w:val="40"/>
        </w:rPr>
        <w:lastRenderedPageBreak/>
        <w:drawing>
          <wp:anchor distT="0" distB="0" distL="114300" distR="114300" simplePos="0" relativeHeight="251660288" behindDoc="0" locked="0" layoutInCell="1" allowOverlap="1">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093EDA">
        <w:rPr>
          <w:color w:val="205B83"/>
          <w:sz w:val="40"/>
          <w:szCs w:val="40"/>
          <w:cs/>
          <w:lang w:bidi="as-IN"/>
        </w:rPr>
        <w:t>ভূমিকা</w:t>
      </w:r>
    </w:p>
    <w:p w:rsidR="00302932" w:rsidRDefault="00302932" w:rsidP="0055536E">
      <w:pPr>
        <w:bidi w:val="0"/>
        <w:spacing w:after="0" w:line="240" w:lineRule="auto"/>
        <w:jc w:val="both"/>
        <w:rPr>
          <w:lang w:bidi="as-IN"/>
        </w:rPr>
      </w:pPr>
    </w:p>
    <w:p w:rsidR="00557F6D" w:rsidRPr="0012001F" w:rsidRDefault="000828D8" w:rsidP="00C5491D">
      <w:pPr>
        <w:bidi w:val="0"/>
        <w:spacing w:after="0" w:line="240" w:lineRule="auto"/>
        <w:jc w:val="both"/>
        <w:rPr>
          <w:cs/>
          <w:lang w:bidi="as-IN"/>
        </w:rPr>
      </w:pPr>
      <w:r w:rsidRPr="0012001F">
        <w:rPr>
          <w:cs/>
          <w:lang w:bidi="as-IN"/>
        </w:rPr>
        <w:t>সকলো প্ৰ</w:t>
      </w:r>
      <w:r w:rsidR="00AE37B7" w:rsidRPr="0012001F">
        <w:rPr>
          <w:cs/>
          <w:lang w:bidi="as-IN"/>
        </w:rPr>
        <w:t>শংসা সে</w:t>
      </w:r>
      <w:r w:rsidRPr="0012001F">
        <w:rPr>
          <w:cs/>
          <w:lang w:bidi="as-IN"/>
        </w:rPr>
        <w:t>ই</w:t>
      </w:r>
      <w:r w:rsidR="00AE37B7" w:rsidRPr="0012001F">
        <w:rPr>
          <w:cs/>
          <w:lang w:bidi="as-IN"/>
        </w:rPr>
        <w:t xml:space="preserve"> মহান</w:t>
      </w:r>
      <w:r w:rsidR="0055536E" w:rsidRPr="0012001F">
        <w:rPr>
          <w:cs/>
          <w:lang w:bidi="as-IN"/>
        </w:rPr>
        <w:t xml:space="preserve"> আল্লাহ</w:t>
      </w:r>
      <w:r w:rsidR="00302932" w:rsidRPr="0012001F">
        <w:rPr>
          <w:cs/>
          <w:lang w:bidi="as-IN"/>
        </w:rPr>
        <w:t xml:space="preserve"> তা‘আলা</w:t>
      </w:r>
      <w:r w:rsidRPr="0012001F">
        <w:rPr>
          <w:cs/>
          <w:lang w:bidi="as-IN"/>
        </w:rPr>
        <w:t>ৰ বাবে যাৰ</w:t>
      </w:r>
      <w:r w:rsidR="00E122F9" w:rsidRPr="0012001F">
        <w:rPr>
          <w:lang w:bidi="as-IN"/>
        </w:rPr>
        <w:t xml:space="preserve"> </w:t>
      </w:r>
      <w:r w:rsidRPr="0012001F">
        <w:rPr>
          <w:cs/>
          <w:lang w:bidi="as-IN"/>
        </w:rPr>
        <w:t>আছে সুন্দৰ সুন্দৰ</w:t>
      </w:r>
      <w:r w:rsidR="0055536E" w:rsidRPr="0012001F">
        <w:rPr>
          <w:cs/>
          <w:lang w:bidi="as-IN"/>
        </w:rPr>
        <w:t xml:space="preserve"> নামসমূ</w:t>
      </w:r>
      <w:r w:rsidRPr="0012001F">
        <w:rPr>
          <w:cs/>
          <w:lang w:bidi="as-IN"/>
        </w:rPr>
        <w:t>হ, পৰিপূৰ্ণ</w:t>
      </w:r>
      <w:r w:rsidR="00E122F9" w:rsidRPr="0012001F">
        <w:rPr>
          <w:lang w:bidi="as-IN"/>
        </w:rPr>
        <w:t xml:space="preserve"> </w:t>
      </w:r>
      <w:r w:rsidRPr="0012001F">
        <w:rPr>
          <w:cs/>
          <w:lang w:bidi="as-IN"/>
        </w:rPr>
        <w:t>গুণাৱ</w:t>
      </w:r>
      <w:r w:rsidR="0055536E" w:rsidRPr="0012001F">
        <w:rPr>
          <w:cs/>
          <w:lang w:bidi="as-IN"/>
        </w:rPr>
        <w:t xml:space="preserve">লী </w:t>
      </w:r>
      <w:r w:rsidRPr="0012001F">
        <w:rPr>
          <w:cs/>
          <w:lang w:bidi="as-IN"/>
        </w:rPr>
        <w:t>আৰু অগণন</w:t>
      </w:r>
      <w:r w:rsidR="00E122F9" w:rsidRPr="0012001F">
        <w:rPr>
          <w:lang w:bidi="as-IN"/>
        </w:rPr>
        <w:t xml:space="preserve"> </w:t>
      </w:r>
      <w:r w:rsidRPr="0012001F">
        <w:rPr>
          <w:cs/>
          <w:lang w:bidi="as-IN"/>
        </w:rPr>
        <w:t>অনুগ্ৰহসমূহ</w:t>
      </w:r>
      <w:r w:rsidR="00C5491D" w:rsidRPr="0012001F">
        <w:rPr>
          <w:cs/>
          <w:lang w:bidi="hi-IN"/>
        </w:rPr>
        <w:t>।</w:t>
      </w:r>
      <w:r w:rsidR="00AE37B7" w:rsidRPr="0012001F">
        <w:rPr>
          <w:cs/>
          <w:lang w:bidi="hi-IN"/>
        </w:rPr>
        <w:t xml:space="preserve"> </w:t>
      </w:r>
      <w:r w:rsidR="00F5363F" w:rsidRPr="0012001F">
        <w:rPr>
          <w:cs/>
          <w:lang w:bidi="as-IN"/>
        </w:rPr>
        <w:t>দ</w:t>
      </w:r>
      <w:r w:rsidR="00302932" w:rsidRPr="0012001F">
        <w:rPr>
          <w:cs/>
          <w:lang w:bidi="as-IN"/>
        </w:rPr>
        <w:t>ু</w:t>
      </w:r>
      <w:r w:rsidRPr="0012001F">
        <w:rPr>
          <w:cs/>
          <w:lang w:bidi="as-IN"/>
        </w:rPr>
        <w:t>ৰুদ আৰু</w:t>
      </w:r>
      <w:r w:rsidR="00E122F9" w:rsidRPr="0012001F">
        <w:rPr>
          <w:lang w:bidi="as-IN"/>
        </w:rPr>
        <w:t xml:space="preserve"> </w:t>
      </w:r>
      <w:r w:rsidRPr="0012001F">
        <w:rPr>
          <w:cs/>
          <w:lang w:bidi="as-IN"/>
        </w:rPr>
        <w:t>ছালাম বৰ্ষিত হওঁক</w:t>
      </w:r>
      <w:r w:rsidR="00A769AA" w:rsidRPr="0012001F">
        <w:rPr>
          <w:lang w:bidi="as-IN"/>
        </w:rPr>
        <w:t>,</w:t>
      </w:r>
      <w:r w:rsidRPr="0012001F">
        <w:rPr>
          <w:cs/>
          <w:lang w:bidi="as-IN"/>
        </w:rPr>
        <w:t xml:space="preserve"> দ্বী</w:t>
      </w:r>
      <w:r w:rsidR="00A769AA" w:rsidRPr="0012001F">
        <w:rPr>
          <w:cs/>
          <w:lang w:bidi="as-IN"/>
        </w:rPr>
        <w:t>ন</w:t>
      </w:r>
      <w:r w:rsidR="00A769AA" w:rsidRPr="0012001F">
        <w:rPr>
          <w:lang w:bidi="as-IN"/>
        </w:rPr>
        <w:t>-</w:t>
      </w:r>
      <w:r w:rsidR="00A769AA" w:rsidRPr="0012001F">
        <w:rPr>
          <w:cs/>
          <w:lang w:bidi="as-IN"/>
        </w:rPr>
        <w:t>দুনিয়া আৰু আখিৰাতৰ সংস্কাৰৰ নিমিত্তে প্ৰেৰিত নবী মুহাম্মাদ ৰাছুলুল্লাহ চাল্লাল্লাহু আলাইহি অছাল্লামৰ প্ৰ</w:t>
      </w:r>
      <w:r w:rsidR="00C5491D" w:rsidRPr="0012001F">
        <w:rPr>
          <w:cs/>
          <w:lang w:bidi="as-IN"/>
        </w:rPr>
        <w:t>তি।</w:t>
      </w:r>
    </w:p>
    <w:p w:rsidR="00255C28" w:rsidRPr="0012001F" w:rsidRDefault="00557F6D" w:rsidP="0055536E">
      <w:pPr>
        <w:bidi w:val="0"/>
        <w:spacing w:after="0" w:line="240" w:lineRule="auto"/>
        <w:jc w:val="both"/>
        <w:rPr>
          <w:cs/>
          <w:lang w:bidi="as-IN"/>
        </w:rPr>
      </w:pPr>
      <w:r w:rsidRPr="0012001F">
        <w:rPr>
          <w:cs/>
          <w:lang w:bidi="as-IN"/>
        </w:rPr>
        <w:t>এ</w:t>
      </w:r>
      <w:r w:rsidR="00A769AA" w:rsidRPr="0012001F">
        <w:rPr>
          <w:cs/>
          <w:lang w:bidi="as-IN"/>
        </w:rPr>
        <w:t>ইটো এটা সংক্ষিপ্ত পুস্তিকা। ইয়াত দ্বীনৰ</w:t>
      </w:r>
      <w:r w:rsidR="00E122F9" w:rsidRPr="0012001F">
        <w:rPr>
          <w:lang w:bidi="as-IN"/>
        </w:rPr>
        <w:t xml:space="preserve"> </w:t>
      </w:r>
      <w:r w:rsidR="002131F1" w:rsidRPr="0012001F">
        <w:rPr>
          <w:cs/>
          <w:lang w:bidi="as-IN"/>
        </w:rPr>
        <w:t>সে</w:t>
      </w:r>
      <w:r w:rsidR="00A769AA" w:rsidRPr="0012001F">
        <w:rPr>
          <w:cs/>
          <w:lang w:bidi="as-IN"/>
        </w:rPr>
        <w:t>ই সকলো গুৰুত্বপূৰ্ণ</w:t>
      </w:r>
      <w:r w:rsidR="00E122F9" w:rsidRPr="0012001F">
        <w:rPr>
          <w:lang w:bidi="as-IN"/>
        </w:rPr>
        <w:t xml:space="preserve"> </w:t>
      </w:r>
      <w:r w:rsidR="000F72E4" w:rsidRPr="0012001F">
        <w:rPr>
          <w:cs/>
          <w:lang w:bidi="as-IN"/>
        </w:rPr>
        <w:t>বিষয়</w:t>
      </w:r>
      <w:r w:rsidR="00A769AA" w:rsidRPr="0012001F">
        <w:rPr>
          <w:cs/>
          <w:lang w:bidi="as-IN"/>
        </w:rPr>
        <w:t>সমূহ</w:t>
      </w:r>
      <w:r w:rsidR="00E122F9" w:rsidRPr="0012001F">
        <w:rPr>
          <w:lang w:bidi="as-IN"/>
        </w:rPr>
        <w:t xml:space="preserve"> </w:t>
      </w:r>
      <w:r w:rsidR="00A769AA" w:rsidRPr="0012001F">
        <w:rPr>
          <w:cs/>
          <w:lang w:bidi="as-IN"/>
        </w:rPr>
        <w:t>আৰু ঈমানৰ</w:t>
      </w:r>
      <w:r w:rsidR="00E122F9" w:rsidRPr="0012001F">
        <w:rPr>
          <w:lang w:bidi="as-IN"/>
        </w:rPr>
        <w:t xml:space="preserve"> </w:t>
      </w:r>
      <w:r w:rsidR="00A769AA" w:rsidRPr="0012001F">
        <w:rPr>
          <w:cs/>
          <w:lang w:bidi="as-IN"/>
        </w:rPr>
        <w:t>মূলনীতি</w:t>
      </w:r>
      <w:r w:rsidRPr="0012001F">
        <w:rPr>
          <w:cs/>
          <w:lang w:bidi="as-IN"/>
        </w:rPr>
        <w:t xml:space="preserve">সমূহ </w:t>
      </w:r>
      <w:r w:rsidR="00A769AA" w:rsidRPr="0012001F">
        <w:rPr>
          <w:cs/>
          <w:lang w:bidi="as-IN"/>
        </w:rPr>
        <w:t>আলোচনা কৰা</w:t>
      </w:r>
      <w:r w:rsidR="00E122F9" w:rsidRPr="0012001F">
        <w:rPr>
          <w:lang w:bidi="as-IN"/>
        </w:rPr>
        <w:t xml:space="preserve"> </w:t>
      </w:r>
      <w:r w:rsidR="00A769AA" w:rsidRPr="0012001F">
        <w:rPr>
          <w:cs/>
          <w:lang w:bidi="as-IN"/>
        </w:rPr>
        <w:t>হৈছে যিবোৰ জনা অত্যন্ত গুৰুত্বপূৰ্ণ</w:t>
      </w:r>
      <w:r w:rsidR="002131F1" w:rsidRPr="0012001F">
        <w:rPr>
          <w:cs/>
          <w:lang w:bidi="as-IN"/>
        </w:rPr>
        <w:t xml:space="preserve"> ও অত্যা</w:t>
      </w:r>
      <w:r w:rsidR="00A769AA" w:rsidRPr="0012001F">
        <w:rPr>
          <w:cs/>
          <w:lang w:bidi="as-IN"/>
        </w:rPr>
        <w:t>ৱশ্যকীয়। সেইবোৰক</w:t>
      </w:r>
      <w:r w:rsidR="00E122F9" w:rsidRPr="0012001F">
        <w:rPr>
          <w:lang w:bidi="as-IN"/>
        </w:rPr>
        <w:t xml:space="preserve"> </w:t>
      </w:r>
      <w:r w:rsidR="00A769AA" w:rsidRPr="0012001F">
        <w:rPr>
          <w:cs/>
          <w:lang w:bidi="as-IN"/>
        </w:rPr>
        <w:t>মই প্ৰ</w:t>
      </w:r>
      <w:r w:rsidR="00302932" w:rsidRPr="0012001F">
        <w:rPr>
          <w:cs/>
          <w:lang w:bidi="as-IN"/>
        </w:rPr>
        <w:t>শ্নো</w:t>
      </w:r>
      <w:r w:rsidR="00A769AA" w:rsidRPr="0012001F">
        <w:rPr>
          <w:cs/>
          <w:lang w:bidi="as-IN"/>
        </w:rPr>
        <w:t>ত্তৰ</w:t>
      </w:r>
      <w:r w:rsidR="00E122F9" w:rsidRPr="0012001F">
        <w:rPr>
          <w:lang w:bidi="as-IN"/>
        </w:rPr>
        <w:t xml:space="preserve"> </w:t>
      </w:r>
      <w:r w:rsidR="00A769AA" w:rsidRPr="0012001F">
        <w:rPr>
          <w:cs/>
          <w:lang w:bidi="as-IN"/>
        </w:rPr>
        <w:t>হিচাপে</w:t>
      </w:r>
      <w:r w:rsidR="00E122F9" w:rsidRPr="0012001F">
        <w:rPr>
          <w:lang w:bidi="as-IN"/>
        </w:rPr>
        <w:t xml:space="preserve"> </w:t>
      </w:r>
      <w:r w:rsidR="00A769AA" w:rsidRPr="0012001F">
        <w:rPr>
          <w:cs/>
          <w:lang w:bidi="as-IN"/>
        </w:rPr>
        <w:t>প্ৰস্তুত কৰিছো</w:t>
      </w:r>
      <w:r w:rsidR="00302932" w:rsidRPr="0012001F">
        <w:rPr>
          <w:cs/>
          <w:lang w:bidi="as-IN"/>
        </w:rPr>
        <w:t>,</w:t>
      </w:r>
      <w:r w:rsidR="00A769AA" w:rsidRPr="0012001F">
        <w:rPr>
          <w:cs/>
          <w:lang w:bidi="as-IN"/>
        </w:rPr>
        <w:t xml:space="preserve"> যাতে পাঠকৰ বুজিবলৈ</w:t>
      </w:r>
      <w:r w:rsidR="00E122F9" w:rsidRPr="0012001F">
        <w:rPr>
          <w:lang w:bidi="as-IN"/>
        </w:rPr>
        <w:t xml:space="preserve"> </w:t>
      </w:r>
      <w:r w:rsidR="00A769AA" w:rsidRPr="0012001F">
        <w:rPr>
          <w:cs/>
          <w:lang w:bidi="as-IN"/>
        </w:rPr>
        <w:t>আৰু অনুধাবন কৰিবলৈ</w:t>
      </w:r>
      <w:r w:rsidR="002131F1" w:rsidRPr="0012001F">
        <w:rPr>
          <w:cs/>
          <w:lang w:bidi="as-IN"/>
        </w:rPr>
        <w:t xml:space="preserve"> সহজ হয়</w:t>
      </w:r>
      <w:r w:rsidR="00255C28" w:rsidRPr="0012001F">
        <w:rPr>
          <w:rFonts w:cs="Mangal"/>
          <w:cs/>
          <w:lang w:bidi="hi-IN"/>
        </w:rPr>
        <w:t xml:space="preserve">। </w:t>
      </w:r>
      <w:r w:rsidR="009F48FD" w:rsidRPr="0012001F">
        <w:rPr>
          <w:cs/>
          <w:lang w:bidi="as-IN"/>
        </w:rPr>
        <w:t>সে</w:t>
      </w:r>
      <w:r w:rsidR="00A769AA" w:rsidRPr="0012001F">
        <w:rPr>
          <w:cs/>
          <w:lang w:bidi="as-IN"/>
        </w:rPr>
        <w:t>ইবোৰক</w:t>
      </w:r>
      <w:r w:rsidR="00E122F9" w:rsidRPr="0012001F">
        <w:rPr>
          <w:lang w:bidi="as-IN"/>
        </w:rPr>
        <w:t xml:space="preserve"> </w:t>
      </w:r>
      <w:r w:rsidR="00A769AA" w:rsidRPr="0012001F">
        <w:rPr>
          <w:cs/>
          <w:lang w:bidi="as-IN"/>
        </w:rPr>
        <w:t>মই</w:t>
      </w:r>
      <w:r w:rsidR="00E122F9" w:rsidRPr="0012001F">
        <w:rPr>
          <w:lang w:bidi="as-IN"/>
        </w:rPr>
        <w:t xml:space="preserve"> </w:t>
      </w:r>
      <w:r w:rsidR="0055536E" w:rsidRPr="0012001F">
        <w:rPr>
          <w:cs/>
          <w:lang w:bidi="as-IN"/>
        </w:rPr>
        <w:t>শিক্ষা</w:t>
      </w:r>
      <w:r w:rsidR="00A769AA" w:rsidRPr="0012001F">
        <w:rPr>
          <w:cs/>
          <w:lang w:bidi="as-IN"/>
        </w:rPr>
        <w:t xml:space="preserve"> দিয়া আৰু শিক্ষা গ্ৰহণৰ মাধ্যমত ব্যাখ্যা কৰিছো</w:t>
      </w:r>
      <w:r w:rsidR="00C5491D" w:rsidRPr="0012001F">
        <w:rPr>
          <w:cs/>
          <w:lang w:bidi="hi-IN"/>
        </w:rPr>
        <w:t>।</w:t>
      </w:r>
      <w:r w:rsidR="00255C28" w:rsidRPr="0012001F">
        <w:rPr>
          <w:cs/>
          <w:lang w:bidi="hi-IN"/>
        </w:rPr>
        <w:t xml:space="preserve"> </w:t>
      </w:r>
    </w:p>
    <w:p w:rsidR="000075C5" w:rsidRPr="0012001F" w:rsidRDefault="000075C5" w:rsidP="00D9649B">
      <w:pPr>
        <w:bidi w:val="0"/>
        <w:spacing w:after="0" w:line="240" w:lineRule="auto"/>
        <w:jc w:val="both"/>
        <w:rPr>
          <w:b/>
          <w:bCs/>
          <w:color w:val="C00000"/>
          <w:lang w:bidi="as-IN"/>
        </w:rPr>
      </w:pPr>
    </w:p>
    <w:p w:rsidR="00C06791" w:rsidRPr="0012001F" w:rsidRDefault="00E161CE" w:rsidP="000075C5">
      <w:pPr>
        <w:bidi w:val="0"/>
        <w:spacing w:after="0" w:line="240" w:lineRule="auto"/>
        <w:jc w:val="both"/>
        <w:rPr>
          <w:b/>
          <w:bCs/>
          <w:color w:val="C00000"/>
          <w:cs/>
          <w:lang w:bidi="as-IN"/>
        </w:rPr>
      </w:pPr>
      <w:r w:rsidRPr="0012001F">
        <w:rPr>
          <w:b/>
          <w:bCs/>
          <w:color w:val="C00000"/>
          <w:cs/>
          <w:lang w:bidi="as-IN"/>
        </w:rPr>
        <w:t>প্ৰথম প্ৰশ্ন: তাওহীদৰ সংজ্ঞা কি? তাওহীদ কেই প্ৰকাৰ</w:t>
      </w:r>
      <w:r w:rsidR="00255C28" w:rsidRPr="0012001F">
        <w:rPr>
          <w:b/>
          <w:bCs/>
          <w:color w:val="C00000"/>
          <w:cs/>
          <w:lang w:bidi="as-IN"/>
        </w:rPr>
        <w:t xml:space="preserve">? </w:t>
      </w:r>
    </w:p>
    <w:p w:rsidR="00156FDB" w:rsidRPr="0012001F" w:rsidRDefault="00E161CE" w:rsidP="000F7CAB">
      <w:pPr>
        <w:bidi w:val="0"/>
        <w:spacing w:after="0" w:line="240" w:lineRule="auto"/>
        <w:jc w:val="both"/>
        <w:rPr>
          <w:cs/>
          <w:lang w:bidi="as-IN"/>
        </w:rPr>
      </w:pPr>
      <w:r w:rsidRPr="0012001F">
        <w:rPr>
          <w:b/>
          <w:bCs/>
          <w:cs/>
          <w:lang w:bidi="as-IN"/>
        </w:rPr>
        <w:t>উত্তৰ</w:t>
      </w:r>
      <w:r w:rsidR="00C06791" w:rsidRPr="0012001F">
        <w:rPr>
          <w:b/>
          <w:bCs/>
          <w:cs/>
          <w:lang w:bidi="as-IN"/>
        </w:rPr>
        <w:t>:</w:t>
      </w:r>
      <w:r w:rsidRPr="0012001F">
        <w:rPr>
          <w:cs/>
          <w:lang w:bidi="as-IN"/>
        </w:rPr>
        <w:t xml:space="preserve"> তাওহীদৰ সকলো প্ৰকাৰৰ সমন্বিত পূৰ্ণাঙ্গ সংজ্ঞা হৈছে</w:t>
      </w:r>
      <w:r w:rsidR="00C06791" w:rsidRPr="0012001F">
        <w:rPr>
          <w:cs/>
          <w:lang w:bidi="as-IN"/>
        </w:rPr>
        <w:t>:</w:t>
      </w:r>
      <w:r w:rsidR="00E122F9" w:rsidRPr="0012001F">
        <w:rPr>
          <w:lang w:bidi="as-IN"/>
        </w:rPr>
        <w:t xml:space="preserve"> </w:t>
      </w:r>
      <w:r w:rsidRPr="0012001F">
        <w:rPr>
          <w:cs/>
          <w:lang w:bidi="as-IN"/>
        </w:rPr>
        <w:t>পৰিপূৰ্ণ গুণৰ</w:t>
      </w:r>
      <w:r w:rsidR="00C5491D" w:rsidRPr="0012001F">
        <w:rPr>
          <w:cs/>
          <w:lang w:bidi="as-IN"/>
        </w:rPr>
        <w:t xml:space="preserve"> </w:t>
      </w:r>
      <w:r w:rsidRPr="0012001F">
        <w:rPr>
          <w:cs/>
          <w:lang w:bidi="as-IN"/>
        </w:rPr>
        <w:t>সমন্বয়ত</w:t>
      </w:r>
      <w:r w:rsidR="00E122F9" w:rsidRPr="0012001F">
        <w:rPr>
          <w:lang w:bidi="as-IN"/>
        </w:rPr>
        <w:t xml:space="preserve"> </w:t>
      </w:r>
      <w:r w:rsidRPr="0012001F">
        <w:rPr>
          <w:cs/>
          <w:lang w:bidi="as-IN"/>
        </w:rPr>
        <w:t>ৰব বা প্ৰতিপালকৰ একত্বতা সম্পৰ্কে বান্দাৰ</w:t>
      </w:r>
      <w:r w:rsidR="00250CD2" w:rsidRPr="0012001F">
        <w:rPr>
          <w:cs/>
          <w:lang w:bidi="as-IN"/>
        </w:rPr>
        <w:t xml:space="preserve"> জ্ঞান, বিশ্ব</w:t>
      </w:r>
      <w:r w:rsidR="00977F8F" w:rsidRPr="0012001F">
        <w:rPr>
          <w:cs/>
          <w:lang w:bidi="as-IN"/>
        </w:rPr>
        <w:t>াস, স্বীকৃতি আৰু</w:t>
      </w:r>
      <w:r w:rsidR="00250CD2" w:rsidRPr="0012001F">
        <w:rPr>
          <w:cs/>
          <w:lang w:bidi="as-IN"/>
        </w:rPr>
        <w:t xml:space="preserve"> ঈমান</w:t>
      </w:r>
      <w:r w:rsidR="00E122F9" w:rsidRPr="0012001F">
        <w:rPr>
          <w:lang w:bidi="as-IN"/>
        </w:rPr>
        <w:t xml:space="preserve"> </w:t>
      </w:r>
      <w:r w:rsidR="00977F8F" w:rsidRPr="0012001F">
        <w:rPr>
          <w:cs/>
          <w:lang w:bidi="as-IN"/>
        </w:rPr>
        <w:t>আৰু</w:t>
      </w:r>
      <w:r w:rsidR="00E122F9" w:rsidRPr="0012001F">
        <w:rPr>
          <w:lang w:bidi="as-IN"/>
        </w:rPr>
        <w:t xml:space="preserve"> </w:t>
      </w:r>
      <w:r w:rsidR="00977F8F" w:rsidRPr="0012001F">
        <w:rPr>
          <w:cs/>
          <w:lang w:bidi="as-IN"/>
        </w:rPr>
        <w:t>ইয়াত</w:t>
      </w:r>
      <w:r w:rsidR="00E122F9" w:rsidRPr="0012001F">
        <w:rPr>
          <w:lang w:bidi="as-IN"/>
        </w:rPr>
        <w:t xml:space="preserve"> </w:t>
      </w:r>
      <w:r w:rsidR="00977F8F" w:rsidRPr="0012001F">
        <w:rPr>
          <w:cs/>
          <w:lang w:bidi="as-IN"/>
        </w:rPr>
        <w:t>ৰবক</w:t>
      </w:r>
      <w:r w:rsidR="00E122F9" w:rsidRPr="0012001F">
        <w:rPr>
          <w:lang w:bidi="as-IN"/>
        </w:rPr>
        <w:t xml:space="preserve"> </w:t>
      </w:r>
      <w:r w:rsidR="00E122F9" w:rsidRPr="0012001F">
        <w:rPr>
          <w:cs/>
          <w:lang w:bidi="as-IN"/>
        </w:rPr>
        <w:t>(প্ৰতিপালকক)</w:t>
      </w:r>
      <w:r w:rsidR="00977F8F" w:rsidRPr="0012001F">
        <w:rPr>
          <w:cs/>
          <w:lang w:bidi="as-IN"/>
        </w:rPr>
        <w:t xml:space="preserve"> একক হিচাপে</w:t>
      </w:r>
      <w:r w:rsidR="00156FDB" w:rsidRPr="0012001F">
        <w:rPr>
          <w:cs/>
          <w:lang w:bidi="as-IN"/>
        </w:rPr>
        <w:t xml:space="preserve"> মানা, এ</w:t>
      </w:r>
      <w:r w:rsidR="00977F8F" w:rsidRPr="0012001F">
        <w:rPr>
          <w:cs/>
          <w:lang w:bidi="as-IN"/>
        </w:rPr>
        <w:t>ই বিশ্বাস স্থাপন কৰা যে, তেওঁৰ কোনো অংশীদাৰ নাই, তেওঁৰ পূৰ্ণতাৰ কোনো উপমা নাই, তেওঁ সকলো বান্দাৰ বাবে ইলাহ আৰু</w:t>
      </w:r>
      <w:r w:rsidR="00156FDB" w:rsidRPr="0012001F">
        <w:rPr>
          <w:cs/>
          <w:lang w:bidi="as-IN"/>
        </w:rPr>
        <w:t xml:space="preserve"> মা‘বুদ (ইবা</w:t>
      </w:r>
      <w:r w:rsidR="00977F8F" w:rsidRPr="0012001F">
        <w:rPr>
          <w:cs/>
          <w:lang w:bidi="as-IN"/>
        </w:rPr>
        <w:t>দতৰ একমাত্ৰ</w:t>
      </w:r>
      <w:r w:rsidR="00156FDB" w:rsidRPr="0012001F">
        <w:rPr>
          <w:cs/>
          <w:lang w:bidi="as-IN"/>
        </w:rPr>
        <w:t xml:space="preserve"> যোগ্য), </w:t>
      </w:r>
      <w:r w:rsidR="00977F8F" w:rsidRPr="0012001F">
        <w:rPr>
          <w:cs/>
          <w:lang w:bidi="as-IN"/>
        </w:rPr>
        <w:t>আনকি সকলো ধৰণৰ</w:t>
      </w:r>
      <w:r w:rsidR="00156FDB" w:rsidRPr="0012001F">
        <w:rPr>
          <w:cs/>
          <w:lang w:bidi="as-IN"/>
        </w:rPr>
        <w:t xml:space="preserve"> ইবাদ</w:t>
      </w:r>
      <w:r w:rsidR="00977F8F" w:rsidRPr="0012001F">
        <w:rPr>
          <w:cs/>
          <w:lang w:bidi="as-IN"/>
        </w:rPr>
        <w:t>তৰ ক্ষেত্ৰত</w:t>
      </w:r>
      <w:r w:rsidR="00E122F9" w:rsidRPr="0012001F">
        <w:rPr>
          <w:cs/>
          <w:lang w:bidi="as-IN"/>
        </w:rPr>
        <w:t xml:space="preserve"> </w:t>
      </w:r>
      <w:r w:rsidR="00977F8F" w:rsidRPr="0012001F">
        <w:rPr>
          <w:cs/>
          <w:lang w:bidi="as-IN"/>
        </w:rPr>
        <w:t>তেওঁক একক বুলি</w:t>
      </w:r>
      <w:r w:rsidR="00E122F9" w:rsidRPr="0012001F">
        <w:rPr>
          <w:cs/>
          <w:lang w:bidi="as-IN"/>
        </w:rPr>
        <w:t xml:space="preserve"> </w:t>
      </w:r>
      <w:r w:rsidR="00977F8F" w:rsidRPr="0012001F">
        <w:rPr>
          <w:cs/>
          <w:lang w:bidi="as-IN"/>
        </w:rPr>
        <w:t xml:space="preserve">স্বীকাৰ কৰা </w:t>
      </w:r>
      <w:r w:rsidR="00DA43E1" w:rsidRPr="0012001F">
        <w:rPr>
          <w:cs/>
          <w:lang w:bidi="as-IN"/>
        </w:rPr>
        <w:t>(আন কাকো অংশীদাৰ স্থাপন নকৰা</w:t>
      </w:r>
      <w:r w:rsidR="00156FDB" w:rsidRPr="0012001F">
        <w:rPr>
          <w:cs/>
          <w:lang w:bidi="as-IN"/>
        </w:rPr>
        <w:t>)</w:t>
      </w:r>
      <w:r w:rsidR="00C5491D" w:rsidRPr="0012001F">
        <w:rPr>
          <w:cs/>
          <w:lang w:bidi="hi-IN"/>
        </w:rPr>
        <w:t>।</w:t>
      </w:r>
      <w:r w:rsidR="00156FDB" w:rsidRPr="0012001F">
        <w:rPr>
          <w:cs/>
          <w:lang w:bidi="hi-IN"/>
        </w:rPr>
        <w:t xml:space="preserve"> </w:t>
      </w:r>
    </w:p>
    <w:p w:rsidR="00156FDB" w:rsidRPr="0012001F" w:rsidRDefault="0059568E" w:rsidP="00D9649B">
      <w:pPr>
        <w:bidi w:val="0"/>
        <w:spacing w:after="0" w:line="240" w:lineRule="auto"/>
        <w:jc w:val="both"/>
        <w:rPr>
          <w:cs/>
          <w:lang w:bidi="as-IN"/>
        </w:rPr>
      </w:pPr>
      <w:r w:rsidRPr="0012001F">
        <w:rPr>
          <w:cs/>
          <w:lang w:bidi="as-IN"/>
        </w:rPr>
        <w:t>এতেকে</w:t>
      </w:r>
      <w:r w:rsidR="00DA43E1" w:rsidRPr="0012001F">
        <w:rPr>
          <w:cs/>
          <w:lang w:bidi="as-IN"/>
        </w:rPr>
        <w:t xml:space="preserve"> উপৰোক্ত সংজ্ঞাই তাওহীদৰ</w:t>
      </w:r>
      <w:r w:rsidR="00156FDB" w:rsidRPr="0012001F">
        <w:rPr>
          <w:cs/>
          <w:lang w:bidi="as-IN"/>
        </w:rPr>
        <w:t xml:space="preserve"> তিন</w:t>
      </w:r>
      <w:r w:rsidR="00DA43E1" w:rsidRPr="0012001F">
        <w:rPr>
          <w:cs/>
          <w:lang w:bidi="as-IN"/>
        </w:rPr>
        <w:t>িওটা প্ৰকাৰ</w:t>
      </w:r>
      <w:r w:rsidR="00E122F9" w:rsidRPr="0012001F">
        <w:rPr>
          <w:cs/>
          <w:lang w:bidi="as-IN"/>
        </w:rPr>
        <w:t xml:space="preserve"> </w:t>
      </w:r>
      <w:r w:rsidR="00DA43E1" w:rsidRPr="0012001F">
        <w:rPr>
          <w:cs/>
          <w:lang w:bidi="as-IN"/>
        </w:rPr>
        <w:t>অন</w:t>
      </w:r>
      <w:r w:rsidRPr="0012001F">
        <w:rPr>
          <w:cs/>
          <w:lang w:bidi="as-IN"/>
        </w:rPr>
        <w:t>্তৰ্ভূক্ত কৰিছে। সেয়া</w:t>
      </w:r>
      <w:r w:rsidR="00E122F9" w:rsidRPr="0012001F">
        <w:rPr>
          <w:cs/>
          <w:lang w:bidi="as-IN"/>
        </w:rPr>
        <w:t xml:space="preserve"> </w:t>
      </w:r>
      <w:r w:rsidRPr="0012001F">
        <w:rPr>
          <w:cs/>
          <w:lang w:bidi="as-IN"/>
        </w:rPr>
        <w:t>হৈছে</w:t>
      </w:r>
      <w:r w:rsidR="00156FDB" w:rsidRPr="0012001F">
        <w:rPr>
          <w:cs/>
          <w:lang w:bidi="as-IN"/>
        </w:rPr>
        <w:t xml:space="preserve">: </w:t>
      </w:r>
    </w:p>
    <w:p w:rsidR="008952AF" w:rsidRPr="0012001F" w:rsidRDefault="0059568E" w:rsidP="00D9649B">
      <w:pPr>
        <w:bidi w:val="0"/>
        <w:spacing w:after="0" w:line="240" w:lineRule="auto"/>
        <w:jc w:val="both"/>
        <w:rPr>
          <w:cs/>
          <w:lang w:bidi="as-IN"/>
        </w:rPr>
      </w:pPr>
      <w:r w:rsidRPr="0012001F">
        <w:rPr>
          <w:b/>
          <w:bCs/>
          <w:cs/>
          <w:lang w:bidi="as-IN"/>
        </w:rPr>
        <w:lastRenderedPageBreak/>
        <w:t>প্ৰ</w:t>
      </w:r>
      <w:r w:rsidR="00156FDB" w:rsidRPr="0012001F">
        <w:rPr>
          <w:b/>
          <w:bCs/>
          <w:cs/>
          <w:lang w:bidi="as-IN"/>
        </w:rPr>
        <w:t>থম</w:t>
      </w:r>
      <w:r w:rsidR="00E122F9" w:rsidRPr="0012001F">
        <w:rPr>
          <w:cs/>
          <w:lang w:bidi="as-IN"/>
        </w:rPr>
        <w:t xml:space="preserve">: </w:t>
      </w:r>
      <w:r w:rsidRPr="0012001F">
        <w:rPr>
          <w:b/>
          <w:bCs/>
          <w:cs/>
          <w:lang w:bidi="as-IN"/>
        </w:rPr>
        <w:t>তাওহীদুৰ</w:t>
      </w:r>
      <w:r w:rsidR="00E122F9" w:rsidRPr="0012001F">
        <w:rPr>
          <w:b/>
          <w:bCs/>
          <w:cs/>
          <w:lang w:bidi="as-IN"/>
        </w:rPr>
        <w:t xml:space="preserve"> </w:t>
      </w:r>
      <w:r w:rsidRPr="0012001F">
        <w:rPr>
          <w:b/>
          <w:bCs/>
          <w:cs/>
          <w:lang w:bidi="as-IN"/>
        </w:rPr>
        <w:t>ৰুবুবিয়্যাহ</w:t>
      </w:r>
      <w:r w:rsidR="00156FDB" w:rsidRPr="0012001F">
        <w:rPr>
          <w:b/>
          <w:bCs/>
          <w:cs/>
          <w:lang w:bidi="as-IN"/>
        </w:rPr>
        <w:t>:</w:t>
      </w:r>
      <w:r w:rsidR="00E122F9" w:rsidRPr="0012001F">
        <w:rPr>
          <w:b/>
          <w:bCs/>
          <w:cs/>
          <w:lang w:bidi="as-IN"/>
        </w:rPr>
        <w:t xml:space="preserve"> </w:t>
      </w:r>
      <w:r w:rsidRPr="0012001F">
        <w:rPr>
          <w:cs/>
          <w:lang w:bidi="as-IN"/>
        </w:rPr>
        <w:t>আল্লাহক</w:t>
      </w:r>
      <w:r w:rsidR="00E122F9" w:rsidRPr="0012001F">
        <w:rPr>
          <w:cs/>
          <w:lang w:bidi="as-IN"/>
        </w:rPr>
        <w:t xml:space="preserve"> </w:t>
      </w:r>
      <w:r w:rsidRPr="0012001F">
        <w:rPr>
          <w:cs/>
          <w:lang w:bidi="as-IN"/>
        </w:rPr>
        <w:t>একমাত্ৰ</w:t>
      </w:r>
      <w:r w:rsidR="00E122F9" w:rsidRPr="0012001F">
        <w:rPr>
          <w:cs/>
          <w:lang w:bidi="as-IN"/>
        </w:rPr>
        <w:t xml:space="preserve"> </w:t>
      </w:r>
      <w:r w:rsidRPr="0012001F">
        <w:rPr>
          <w:cs/>
          <w:lang w:bidi="as-IN"/>
        </w:rPr>
        <w:t>সৃষ্টিকৰ্তা, ৰি</w:t>
      </w:r>
      <w:r w:rsidR="00156FDB" w:rsidRPr="0012001F">
        <w:rPr>
          <w:cs/>
          <w:lang w:bidi="as-IN"/>
        </w:rPr>
        <w:t>যিকদাতা</w:t>
      </w:r>
      <w:r w:rsidRPr="0012001F">
        <w:rPr>
          <w:cs/>
          <w:lang w:bidi="as-IN"/>
        </w:rPr>
        <w:t xml:space="preserve"> (জীৱিকাদাতা), পৰিচালনাকাৰী</w:t>
      </w:r>
      <w:r w:rsidR="00E122F9" w:rsidRPr="0012001F">
        <w:rPr>
          <w:cs/>
          <w:lang w:bidi="as-IN"/>
        </w:rPr>
        <w:t xml:space="preserve"> </w:t>
      </w:r>
      <w:r w:rsidRPr="0012001F">
        <w:rPr>
          <w:cs/>
          <w:lang w:bidi="as-IN"/>
        </w:rPr>
        <w:t>আৰু</w:t>
      </w:r>
      <w:r w:rsidR="00E122F9" w:rsidRPr="0012001F">
        <w:rPr>
          <w:cs/>
          <w:lang w:bidi="as-IN"/>
        </w:rPr>
        <w:t xml:space="preserve"> </w:t>
      </w:r>
      <w:r w:rsidR="00B82A8C" w:rsidRPr="0012001F">
        <w:rPr>
          <w:cs/>
          <w:lang w:bidi="as-IN"/>
        </w:rPr>
        <w:t>লালন</w:t>
      </w:r>
      <w:r w:rsidRPr="0012001F">
        <w:rPr>
          <w:cs/>
          <w:lang w:bidi="as-IN"/>
        </w:rPr>
        <w:t>-পালনকাৰী হিচাপে স্বীকাৰ কৰা</w:t>
      </w:r>
      <w:r w:rsidR="00C5491D" w:rsidRPr="0012001F">
        <w:rPr>
          <w:cs/>
          <w:lang w:bidi="hi-IN"/>
        </w:rPr>
        <w:t>।</w:t>
      </w:r>
      <w:r w:rsidR="00B82A8C" w:rsidRPr="0012001F">
        <w:rPr>
          <w:cs/>
          <w:lang w:bidi="hi-IN"/>
        </w:rPr>
        <w:t xml:space="preserve"> </w:t>
      </w:r>
    </w:p>
    <w:p w:rsidR="0028150C" w:rsidRPr="0012001F" w:rsidRDefault="008952AF" w:rsidP="000F7CAB">
      <w:pPr>
        <w:bidi w:val="0"/>
        <w:spacing w:after="0" w:line="240" w:lineRule="auto"/>
        <w:jc w:val="both"/>
        <w:rPr>
          <w:cs/>
          <w:lang w:bidi="as-IN"/>
        </w:rPr>
      </w:pPr>
      <w:r w:rsidRPr="0012001F">
        <w:rPr>
          <w:b/>
          <w:bCs/>
          <w:cs/>
          <w:lang w:bidi="as-IN"/>
        </w:rPr>
        <w:t>দ্বিতীয়</w:t>
      </w:r>
      <w:r w:rsidR="0059568E" w:rsidRPr="0012001F">
        <w:rPr>
          <w:cs/>
          <w:lang w:bidi="as-IN"/>
        </w:rPr>
        <w:t xml:space="preserve">: </w:t>
      </w:r>
      <w:r w:rsidR="0059568E" w:rsidRPr="0012001F">
        <w:rPr>
          <w:b/>
          <w:bCs/>
          <w:cs/>
          <w:lang w:bidi="as-IN"/>
        </w:rPr>
        <w:t>তাওহীদুল আছমা ওৱাচ</w:t>
      </w:r>
      <w:r w:rsidR="00C5491D" w:rsidRPr="0012001F">
        <w:rPr>
          <w:b/>
          <w:bCs/>
          <w:cs/>
          <w:lang w:bidi="as-IN"/>
        </w:rPr>
        <w:t xml:space="preserve"> </w:t>
      </w:r>
      <w:r w:rsidR="0059568E" w:rsidRPr="0012001F">
        <w:rPr>
          <w:b/>
          <w:bCs/>
          <w:cs/>
          <w:lang w:bidi="as-IN"/>
        </w:rPr>
        <w:t>ছি</w:t>
      </w:r>
      <w:r w:rsidRPr="0012001F">
        <w:rPr>
          <w:b/>
          <w:bCs/>
          <w:cs/>
          <w:lang w:bidi="as-IN"/>
        </w:rPr>
        <w:t>ফাত:</w:t>
      </w:r>
      <w:r w:rsidRPr="0012001F">
        <w:rPr>
          <w:cs/>
          <w:lang w:bidi="as-IN"/>
        </w:rPr>
        <w:t xml:space="preserve"> আল্লাহ</w:t>
      </w:r>
      <w:r w:rsidR="008F7EBE" w:rsidRPr="0012001F">
        <w:rPr>
          <w:cs/>
          <w:lang w:bidi="as-IN"/>
        </w:rPr>
        <w:t>ে নিজৰ বাবে যি</w:t>
      </w:r>
      <w:r w:rsidRPr="0012001F">
        <w:rPr>
          <w:cs/>
          <w:lang w:bidi="as-IN"/>
        </w:rPr>
        <w:t>ব</w:t>
      </w:r>
      <w:r w:rsidR="008F7EBE" w:rsidRPr="0012001F">
        <w:rPr>
          <w:cs/>
          <w:lang w:bidi="as-IN"/>
        </w:rPr>
        <w:t>োৰ নাম আৰু গুণাৱলী সাব্যস্ত কৰিছে অথবা</w:t>
      </w:r>
      <w:r w:rsidR="00AC466E" w:rsidRPr="0012001F">
        <w:rPr>
          <w:cs/>
          <w:lang w:bidi="as-IN"/>
        </w:rPr>
        <w:t xml:space="preserve"> </w:t>
      </w:r>
      <w:r w:rsidR="008F7EBE" w:rsidRPr="0012001F">
        <w:rPr>
          <w:cs/>
          <w:lang w:bidi="as-IN"/>
        </w:rPr>
        <w:t>ৰাছুল মুহাম্মাদ চাল্লাল্লাহু আলাইহি অছা</w:t>
      </w:r>
      <w:r w:rsidRPr="0012001F">
        <w:rPr>
          <w:cs/>
          <w:lang w:bidi="as-IN"/>
        </w:rPr>
        <w:t>ল্লাম</w:t>
      </w:r>
      <w:r w:rsidR="008F7EBE" w:rsidRPr="0012001F">
        <w:rPr>
          <w:cs/>
          <w:lang w:bidi="as-IN"/>
        </w:rPr>
        <w:t>ে</w:t>
      </w:r>
      <w:r w:rsidR="00AC466E" w:rsidRPr="0012001F">
        <w:rPr>
          <w:cs/>
          <w:lang w:bidi="as-IN"/>
        </w:rPr>
        <w:t xml:space="preserve"> </w:t>
      </w:r>
      <w:r w:rsidR="008F7EBE" w:rsidRPr="0012001F">
        <w:rPr>
          <w:cs/>
          <w:lang w:bidi="as-IN"/>
        </w:rPr>
        <w:t>আল্লাহৰ বাবে যি</w:t>
      </w:r>
      <w:r w:rsidRPr="0012001F">
        <w:rPr>
          <w:cs/>
          <w:lang w:bidi="as-IN"/>
        </w:rPr>
        <w:t>ব</w:t>
      </w:r>
      <w:r w:rsidR="008F7EBE" w:rsidRPr="0012001F">
        <w:rPr>
          <w:cs/>
          <w:lang w:bidi="as-IN"/>
        </w:rPr>
        <w:t>োৰ নাম আৰু গুণাৱ</w:t>
      </w:r>
      <w:r w:rsidRPr="0012001F">
        <w:rPr>
          <w:cs/>
          <w:lang w:bidi="as-IN"/>
        </w:rPr>
        <w:t xml:space="preserve">লী সাব্যস্ত </w:t>
      </w:r>
      <w:r w:rsidR="008F7EBE" w:rsidRPr="0012001F">
        <w:rPr>
          <w:cs/>
          <w:lang w:bidi="as-IN"/>
        </w:rPr>
        <w:t>কৰিছে</w:t>
      </w:r>
      <w:r w:rsidR="00AC466E" w:rsidRPr="0012001F">
        <w:rPr>
          <w:cs/>
          <w:lang w:bidi="as-IN"/>
        </w:rPr>
        <w:t xml:space="preserve"> </w:t>
      </w:r>
      <w:r w:rsidR="008F7EBE" w:rsidRPr="0012001F">
        <w:rPr>
          <w:cs/>
          <w:lang w:bidi="as-IN"/>
        </w:rPr>
        <w:t>সেইবোৰৰ</w:t>
      </w:r>
      <w:r w:rsidR="0028150C" w:rsidRPr="0012001F">
        <w:rPr>
          <w:cs/>
          <w:lang w:bidi="as-IN"/>
        </w:rPr>
        <w:t xml:space="preserve"> কোনো সাদৃশ</w:t>
      </w:r>
      <w:r w:rsidR="008F7EBE" w:rsidRPr="0012001F">
        <w:rPr>
          <w:cs/>
          <w:lang w:bidi="as-IN"/>
        </w:rPr>
        <w:t>্য আৰু</w:t>
      </w:r>
      <w:r w:rsidR="000F7CAB" w:rsidRPr="0012001F">
        <w:rPr>
          <w:cs/>
          <w:lang w:bidi="as-IN"/>
        </w:rPr>
        <w:t xml:space="preserve"> উপমা</w:t>
      </w:r>
      <w:r w:rsidR="008F7EBE" w:rsidRPr="0012001F">
        <w:rPr>
          <w:cs/>
          <w:lang w:bidi="as-IN"/>
        </w:rPr>
        <w:t>, বিকৃতি আৰু পৰি</w:t>
      </w:r>
      <w:r w:rsidR="000F7CAB" w:rsidRPr="0012001F">
        <w:rPr>
          <w:cs/>
          <w:lang w:bidi="as-IN"/>
        </w:rPr>
        <w:t>ব</w:t>
      </w:r>
      <w:r w:rsidR="008F7EBE" w:rsidRPr="0012001F">
        <w:rPr>
          <w:cs/>
          <w:lang w:bidi="as-IN"/>
        </w:rPr>
        <w:t>ৰ্ত</w:t>
      </w:r>
      <w:r w:rsidR="0028150C" w:rsidRPr="0012001F">
        <w:rPr>
          <w:cs/>
          <w:lang w:bidi="as-IN"/>
        </w:rPr>
        <w:t>ন</w:t>
      </w:r>
      <w:r w:rsidR="008F7EBE" w:rsidRPr="0012001F">
        <w:rPr>
          <w:cs/>
          <w:lang w:bidi="as-IN"/>
        </w:rPr>
        <w:t xml:space="preserve"> নকৰি</w:t>
      </w:r>
      <w:r w:rsidR="00AC466E" w:rsidRPr="0012001F">
        <w:rPr>
          <w:cs/>
          <w:lang w:bidi="as-IN"/>
        </w:rPr>
        <w:t xml:space="preserve"> </w:t>
      </w:r>
      <w:r w:rsidR="00F06147" w:rsidRPr="0012001F">
        <w:rPr>
          <w:cs/>
          <w:lang w:bidi="as-IN"/>
        </w:rPr>
        <w:t>আল্লাহৰ বাবে</w:t>
      </w:r>
      <w:r w:rsidR="00AC466E" w:rsidRPr="0012001F">
        <w:rPr>
          <w:cs/>
          <w:lang w:bidi="as-IN"/>
        </w:rPr>
        <w:t xml:space="preserve"> </w:t>
      </w:r>
      <w:r w:rsidR="00F06147" w:rsidRPr="0012001F">
        <w:rPr>
          <w:cs/>
          <w:lang w:bidi="as-IN"/>
        </w:rPr>
        <w:t>সাব্যস্ত কৰা</w:t>
      </w:r>
      <w:r w:rsidR="00C5491D" w:rsidRPr="0012001F">
        <w:rPr>
          <w:cs/>
          <w:lang w:bidi="hi-IN"/>
        </w:rPr>
        <w:t>।</w:t>
      </w:r>
    </w:p>
    <w:p w:rsidR="00CE0C7B" w:rsidRPr="0012001F" w:rsidRDefault="00C55931" w:rsidP="00D9649B">
      <w:pPr>
        <w:bidi w:val="0"/>
        <w:spacing w:after="0" w:line="240" w:lineRule="auto"/>
        <w:jc w:val="both"/>
        <w:rPr>
          <w:cs/>
          <w:lang w:bidi="as-IN"/>
        </w:rPr>
      </w:pPr>
      <w:r w:rsidRPr="0012001F">
        <w:rPr>
          <w:b/>
          <w:bCs/>
          <w:cs/>
          <w:lang w:bidi="as-IN"/>
        </w:rPr>
        <w:t>তৃতীয়</w:t>
      </w:r>
      <w:r w:rsidR="00463398" w:rsidRPr="0012001F">
        <w:rPr>
          <w:b/>
          <w:bCs/>
          <w:cs/>
          <w:lang w:bidi="as-IN"/>
        </w:rPr>
        <w:t>: তাওহীদুল ইবাদ</w:t>
      </w:r>
      <w:r w:rsidR="00302932" w:rsidRPr="0012001F">
        <w:rPr>
          <w:b/>
          <w:bCs/>
          <w:cs/>
          <w:lang w:bidi="as-IN"/>
        </w:rPr>
        <w:t>া</w:t>
      </w:r>
      <w:r w:rsidR="00A23C33" w:rsidRPr="0012001F">
        <w:rPr>
          <w:b/>
          <w:bCs/>
          <w:cs/>
          <w:lang w:bidi="as-IN"/>
        </w:rPr>
        <w:t>হ</w:t>
      </w:r>
      <w:r w:rsidRPr="0012001F">
        <w:rPr>
          <w:b/>
          <w:bCs/>
          <w:cs/>
          <w:lang w:bidi="as-IN"/>
        </w:rPr>
        <w:t>:</w:t>
      </w:r>
      <w:r w:rsidR="00C5491D" w:rsidRPr="0012001F">
        <w:rPr>
          <w:b/>
          <w:bCs/>
          <w:cs/>
          <w:lang w:bidi="as-IN"/>
        </w:rPr>
        <w:t xml:space="preserve"> </w:t>
      </w:r>
      <w:r w:rsidR="00A23C33" w:rsidRPr="0012001F">
        <w:rPr>
          <w:cs/>
          <w:lang w:bidi="as-IN"/>
        </w:rPr>
        <w:t>সকলো ধৰণৰ</w:t>
      </w:r>
      <w:r w:rsidR="006F33CE" w:rsidRPr="0012001F">
        <w:rPr>
          <w:cs/>
          <w:lang w:bidi="as-IN"/>
        </w:rPr>
        <w:t xml:space="preserve"> ইবাদ</w:t>
      </w:r>
      <w:r w:rsidR="00A23C33" w:rsidRPr="0012001F">
        <w:rPr>
          <w:cs/>
          <w:lang w:bidi="as-IN"/>
        </w:rPr>
        <w:t>তৰ বাবে আল্লাহক</w:t>
      </w:r>
      <w:r w:rsidR="006F33CE" w:rsidRPr="0012001F">
        <w:rPr>
          <w:cs/>
          <w:lang w:bidi="as-IN"/>
        </w:rPr>
        <w:t xml:space="preserve"> এক ও একক</w:t>
      </w:r>
      <w:r w:rsidR="00A23C33" w:rsidRPr="0012001F">
        <w:rPr>
          <w:cs/>
          <w:lang w:bidi="as-IN"/>
        </w:rPr>
        <w:t xml:space="preserve"> বুলি স্বীকাৰ কৰা</w:t>
      </w:r>
      <w:r w:rsidR="00AC466E" w:rsidRPr="0012001F">
        <w:rPr>
          <w:cs/>
          <w:lang w:bidi="as-IN"/>
        </w:rPr>
        <w:t xml:space="preserve"> </w:t>
      </w:r>
      <w:r w:rsidR="00A23C33" w:rsidRPr="0012001F">
        <w:rPr>
          <w:cs/>
          <w:lang w:bidi="as-IN"/>
        </w:rPr>
        <w:t>আৰু</w:t>
      </w:r>
      <w:r w:rsidR="00AC466E" w:rsidRPr="0012001F">
        <w:rPr>
          <w:cs/>
          <w:lang w:bidi="as-IN"/>
        </w:rPr>
        <w:t xml:space="preserve"> </w:t>
      </w:r>
      <w:r w:rsidR="00A23C33" w:rsidRPr="0012001F">
        <w:rPr>
          <w:cs/>
          <w:lang w:bidi="as-IN"/>
        </w:rPr>
        <w:t>তেওঁৰ</w:t>
      </w:r>
      <w:r w:rsidR="00AC466E" w:rsidRPr="0012001F">
        <w:rPr>
          <w:cs/>
          <w:lang w:bidi="as-IN"/>
        </w:rPr>
        <w:t xml:space="preserve"> </w:t>
      </w:r>
      <w:r w:rsidR="00A23C33" w:rsidRPr="0012001F">
        <w:rPr>
          <w:cs/>
          <w:lang w:bidi="as-IN"/>
        </w:rPr>
        <w:t>লগত</w:t>
      </w:r>
      <w:r w:rsidR="00AC466E" w:rsidRPr="0012001F">
        <w:rPr>
          <w:cs/>
          <w:lang w:bidi="as-IN"/>
        </w:rPr>
        <w:t xml:space="preserve"> </w:t>
      </w:r>
      <w:r w:rsidR="00A23C33" w:rsidRPr="0012001F">
        <w:rPr>
          <w:cs/>
          <w:lang w:bidi="as-IN"/>
        </w:rPr>
        <w:t>শ্বিৰ্ক নকৰি ইবাদতত একনিষ্ঠ হোৱা</w:t>
      </w:r>
      <w:r w:rsidR="00BE7074" w:rsidRPr="0012001F">
        <w:rPr>
          <w:cs/>
          <w:lang w:bidi="hi-IN"/>
        </w:rPr>
        <w:t>।</w:t>
      </w:r>
      <w:r w:rsidR="00A23C33" w:rsidRPr="0012001F">
        <w:rPr>
          <w:cs/>
          <w:lang w:bidi="hi-IN"/>
        </w:rPr>
        <w:t xml:space="preserve"> </w:t>
      </w:r>
      <w:r w:rsidR="00A23C33" w:rsidRPr="0012001F">
        <w:rPr>
          <w:cs/>
          <w:lang w:bidi="as-IN"/>
        </w:rPr>
        <w:t>এতেকে, তাওহীদৰ উপৰোক্ত প্ৰকাৰসমূহ সম্পূৰ্ণৰূপে ধাৰণ নকৰিলে আৰু এইবোৰক প্ৰতিষ্ঠা নকৰি</w:t>
      </w:r>
      <w:r w:rsidR="00C90EE5" w:rsidRPr="0012001F">
        <w:rPr>
          <w:cs/>
          <w:lang w:bidi="as-IN"/>
        </w:rPr>
        <w:t>লে বান্দা মুআহহিদ তথা একত্ববাদী হ</w:t>
      </w:r>
      <w:r w:rsidR="00C90EE5" w:rsidRPr="0012001F">
        <w:t>’</w:t>
      </w:r>
      <w:r w:rsidR="00C90EE5" w:rsidRPr="0012001F">
        <w:rPr>
          <w:cs/>
          <w:lang w:bidi="as-IN"/>
        </w:rPr>
        <w:t>ব নোৱাৰিব</w:t>
      </w:r>
      <w:r w:rsidR="00BE7074" w:rsidRPr="0012001F">
        <w:rPr>
          <w:cs/>
          <w:lang w:bidi="hi-IN"/>
        </w:rPr>
        <w:t>।</w:t>
      </w:r>
    </w:p>
    <w:p w:rsidR="000075C5" w:rsidRPr="0012001F" w:rsidRDefault="000075C5" w:rsidP="00D9649B">
      <w:pPr>
        <w:bidi w:val="0"/>
        <w:spacing w:after="0" w:line="240" w:lineRule="auto"/>
        <w:jc w:val="both"/>
        <w:rPr>
          <w:b/>
          <w:bCs/>
          <w:color w:val="C00000"/>
          <w:lang w:bidi="as-IN"/>
        </w:rPr>
      </w:pPr>
    </w:p>
    <w:p w:rsidR="00CE0C7B" w:rsidRPr="0012001F" w:rsidRDefault="00C90EE5" w:rsidP="000075C5">
      <w:pPr>
        <w:bidi w:val="0"/>
        <w:spacing w:after="0" w:line="240" w:lineRule="auto"/>
        <w:jc w:val="both"/>
        <w:rPr>
          <w:b/>
          <w:bCs/>
          <w:color w:val="C00000"/>
          <w:cs/>
          <w:lang w:bidi="as-IN"/>
        </w:rPr>
      </w:pPr>
      <w:r w:rsidRPr="0012001F">
        <w:rPr>
          <w:b/>
          <w:bCs/>
          <w:color w:val="C00000"/>
          <w:cs/>
          <w:lang w:bidi="as-IN"/>
        </w:rPr>
        <w:t>দ্বিতীয় প্ৰ</w:t>
      </w:r>
      <w:r w:rsidR="00CE0C7B" w:rsidRPr="0012001F">
        <w:rPr>
          <w:b/>
          <w:bCs/>
          <w:color w:val="C00000"/>
          <w:cs/>
          <w:lang w:bidi="as-IN"/>
        </w:rPr>
        <w:t>শ্ন:</w:t>
      </w:r>
      <w:r w:rsidRPr="0012001F">
        <w:rPr>
          <w:b/>
          <w:bCs/>
          <w:color w:val="C00000"/>
          <w:cs/>
          <w:lang w:bidi="as-IN"/>
        </w:rPr>
        <w:t xml:space="preserve"> ঈমান আৰু ইছলাম কি</w:t>
      </w:r>
      <w:r w:rsidR="00463398" w:rsidRPr="0012001F">
        <w:rPr>
          <w:b/>
          <w:bCs/>
          <w:color w:val="C00000"/>
          <w:cs/>
          <w:lang w:bidi="as-IN"/>
        </w:rPr>
        <w:t>? এ</w:t>
      </w:r>
      <w:r w:rsidRPr="0012001F">
        <w:rPr>
          <w:b/>
          <w:bCs/>
          <w:color w:val="C00000"/>
          <w:cs/>
          <w:lang w:bidi="as-IN"/>
        </w:rPr>
        <w:t>ই</w:t>
      </w:r>
      <w:r w:rsidR="00302932" w:rsidRPr="0012001F">
        <w:rPr>
          <w:b/>
          <w:bCs/>
          <w:color w:val="C00000"/>
          <w:cs/>
          <w:lang w:bidi="as-IN"/>
        </w:rPr>
        <w:t xml:space="preserve"> দু</w:t>
      </w:r>
      <w:r w:rsidRPr="0012001F">
        <w:rPr>
          <w:b/>
          <w:bCs/>
          <w:color w:val="C00000"/>
          <w:cs/>
          <w:lang w:bidi="as-IN"/>
        </w:rPr>
        <w:t>টাৰ সাধাৰণ মূলনীতি কি</w:t>
      </w:r>
      <w:r w:rsidR="00CE0C7B" w:rsidRPr="0012001F">
        <w:rPr>
          <w:b/>
          <w:bCs/>
          <w:color w:val="C00000"/>
          <w:cs/>
          <w:lang w:bidi="as-IN"/>
        </w:rPr>
        <w:t xml:space="preserve">? </w:t>
      </w:r>
    </w:p>
    <w:p w:rsidR="00605774" w:rsidRPr="0012001F" w:rsidRDefault="00C90EE5" w:rsidP="00D9649B">
      <w:pPr>
        <w:bidi w:val="0"/>
        <w:spacing w:after="0" w:line="240" w:lineRule="auto"/>
        <w:jc w:val="both"/>
        <w:rPr>
          <w:cs/>
          <w:lang w:bidi="as-IN"/>
        </w:rPr>
      </w:pPr>
      <w:r w:rsidRPr="0012001F">
        <w:rPr>
          <w:b/>
          <w:bCs/>
          <w:cs/>
          <w:lang w:bidi="as-IN"/>
        </w:rPr>
        <w:t>উত্তৰ</w:t>
      </w:r>
      <w:r w:rsidR="00CE0C7B" w:rsidRPr="0012001F">
        <w:rPr>
          <w:b/>
          <w:bCs/>
          <w:cs/>
          <w:lang w:bidi="as-IN"/>
        </w:rPr>
        <w:t>:</w:t>
      </w:r>
      <w:r w:rsidRPr="0012001F">
        <w:rPr>
          <w:cs/>
          <w:lang w:bidi="as-IN"/>
        </w:rPr>
        <w:t xml:space="preserve"> ঈমান হৈছে আল্লাহ আৰু তেওঁৰ ৰাছুল চাল্লাল্লাহু আলাইহি অছা</w:t>
      </w:r>
      <w:r w:rsidR="00CE0C7B" w:rsidRPr="0012001F">
        <w:rPr>
          <w:cs/>
          <w:lang w:bidi="as-IN"/>
        </w:rPr>
        <w:t>ল্লাম</w:t>
      </w:r>
      <w:r w:rsidRPr="0012001F">
        <w:rPr>
          <w:cs/>
          <w:lang w:bidi="as-IN"/>
        </w:rPr>
        <w:t>ে</w:t>
      </w:r>
      <w:r w:rsidR="00CE0C7B" w:rsidRPr="0012001F">
        <w:rPr>
          <w:cs/>
          <w:lang w:bidi="as-IN"/>
        </w:rPr>
        <w:t xml:space="preserve"> </w:t>
      </w:r>
      <w:r w:rsidRPr="0012001F">
        <w:rPr>
          <w:cs/>
          <w:lang w:bidi="as-IN"/>
        </w:rPr>
        <w:t>যি আদেশ কৰিছে সেইবোৰৰ ওপৰত</w:t>
      </w:r>
      <w:r w:rsidR="00BE7074" w:rsidRPr="0012001F">
        <w:rPr>
          <w:cs/>
          <w:lang w:bidi="as-IN"/>
        </w:rPr>
        <w:t xml:space="preserve"> দৃঢ় বিশ্বাস</w:t>
      </w:r>
      <w:r w:rsidRPr="0012001F">
        <w:rPr>
          <w:cs/>
          <w:lang w:bidi="as-IN"/>
        </w:rPr>
        <w:t xml:space="preserve"> স্থাপন কৰা আৰু</w:t>
      </w:r>
      <w:r w:rsidR="00605774" w:rsidRPr="0012001F">
        <w:rPr>
          <w:cs/>
          <w:lang w:bidi="as-IN"/>
        </w:rPr>
        <w:t xml:space="preserve"> সে</w:t>
      </w:r>
      <w:r w:rsidRPr="0012001F">
        <w:rPr>
          <w:cs/>
          <w:lang w:bidi="as-IN"/>
        </w:rPr>
        <w:t>ই</w:t>
      </w:r>
      <w:r w:rsidR="00605774" w:rsidRPr="0012001F">
        <w:rPr>
          <w:cs/>
          <w:lang w:bidi="as-IN"/>
        </w:rPr>
        <w:t xml:space="preserve"> অ</w:t>
      </w:r>
      <w:r w:rsidRPr="0012001F">
        <w:rPr>
          <w:cs/>
          <w:lang w:bidi="as-IN"/>
        </w:rPr>
        <w:t>নুযায়ী আমল কৰাকে ইছ</w:t>
      </w:r>
      <w:r w:rsidR="00605774" w:rsidRPr="0012001F">
        <w:rPr>
          <w:cs/>
          <w:lang w:bidi="as-IN"/>
        </w:rPr>
        <w:t>লাম</w:t>
      </w:r>
      <w:r w:rsidRPr="0012001F">
        <w:rPr>
          <w:cs/>
          <w:lang w:bidi="as-IN"/>
        </w:rPr>
        <w:t xml:space="preserve"> বুলি কোৱা হয়</w:t>
      </w:r>
      <w:r w:rsidR="00BE7074" w:rsidRPr="0012001F">
        <w:rPr>
          <w:cs/>
          <w:lang w:bidi="hi-IN"/>
        </w:rPr>
        <w:t>।</w:t>
      </w:r>
      <w:r w:rsidRPr="0012001F">
        <w:rPr>
          <w:cs/>
          <w:lang w:bidi="hi-IN"/>
        </w:rPr>
        <w:t xml:space="preserve"> </w:t>
      </w:r>
      <w:r w:rsidR="00B136E5" w:rsidRPr="0012001F">
        <w:rPr>
          <w:cs/>
          <w:lang w:bidi="bn-IN"/>
        </w:rPr>
        <w:t>একমা</w:t>
      </w:r>
      <w:r w:rsidR="00B136E5" w:rsidRPr="0012001F">
        <w:rPr>
          <w:cs/>
          <w:lang w:bidi="as-IN"/>
        </w:rPr>
        <w:t>ত্ৰ</w:t>
      </w:r>
      <w:r w:rsidRPr="0012001F">
        <w:rPr>
          <w:cs/>
          <w:lang w:bidi="as-IN"/>
        </w:rPr>
        <w:t xml:space="preserve"> আল্লাহৰ ওচৰত আত্মসমৰ্পণ কৰা আৰু তেওঁৰেই আনুগত্য স্বীকাৰ কৰাক ইছ</w:t>
      </w:r>
      <w:r w:rsidR="00605774" w:rsidRPr="0012001F">
        <w:rPr>
          <w:cs/>
          <w:lang w:bidi="as-IN"/>
        </w:rPr>
        <w:t>লাম ব</w:t>
      </w:r>
      <w:r w:rsidRPr="0012001F">
        <w:rPr>
          <w:cs/>
          <w:lang w:bidi="as-IN"/>
        </w:rPr>
        <w:t>ো</w:t>
      </w:r>
      <w:r w:rsidR="00605774" w:rsidRPr="0012001F">
        <w:rPr>
          <w:cs/>
          <w:lang w:bidi="as-IN"/>
        </w:rPr>
        <w:t xml:space="preserve">লে। </w:t>
      </w:r>
    </w:p>
    <w:p w:rsidR="008D28DC" w:rsidRDefault="00C90EE5" w:rsidP="00D9649B">
      <w:pPr>
        <w:bidi w:val="0"/>
        <w:spacing w:after="0" w:line="240" w:lineRule="auto"/>
        <w:jc w:val="both"/>
        <w:rPr>
          <w:cs/>
          <w:lang w:bidi="as-IN"/>
        </w:rPr>
      </w:pPr>
      <w:r w:rsidRPr="0012001F">
        <w:rPr>
          <w:cs/>
          <w:lang w:bidi="as-IN"/>
        </w:rPr>
        <w:t>ঈমান আৰু ইছলামৰ সাধাৰণ মূলনীতি নিম্নোক্ত আয়াতত একত্ৰিত হৈ</w:t>
      </w:r>
      <w:r w:rsidR="008D28DC" w:rsidRPr="0012001F">
        <w:rPr>
          <w:cs/>
          <w:lang w:bidi="as-IN"/>
        </w:rPr>
        <w:t>ছে। আল্লাহ তা</w:t>
      </w:r>
      <w:r w:rsidR="008D28DC" w:rsidRPr="0012001F">
        <w:rPr>
          <w:lang w:bidi="as-IN"/>
        </w:rPr>
        <w:t>‘</w:t>
      </w:r>
      <w:r w:rsidR="008D28DC" w:rsidRPr="0012001F">
        <w:rPr>
          <w:cs/>
          <w:lang w:bidi="as-IN"/>
        </w:rPr>
        <w:t>আলা</w:t>
      </w:r>
      <w:r w:rsidRPr="0012001F">
        <w:rPr>
          <w:cs/>
          <w:lang w:bidi="as-IN"/>
        </w:rPr>
        <w:t>ই কৈছে</w:t>
      </w:r>
      <w:r w:rsidR="008D28DC">
        <w:rPr>
          <w:lang w:bidi="as-IN"/>
        </w:rPr>
        <w:t>,</w:t>
      </w:r>
    </w:p>
    <w:p w:rsidR="008D28DC" w:rsidRPr="00DD2E1E" w:rsidRDefault="005C7685" w:rsidP="00D9649B">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 xml:space="preserve">قُولُوٓاْ ءَامَنَّا بِٱللَّهِ وَمَآ أُنزِلَ إِلَيۡنَا وَمَآ </w:t>
      </w:r>
      <w:r w:rsidRPr="00974F39">
        <w:rPr>
          <w:rFonts w:ascii="KFGQPC Uthmanic Script HAFS" w:hAnsi="Times New Roman" w:cs="KFGQPC Uthmanic Script HAFS"/>
          <w:color w:val="008000"/>
          <w:rtl/>
        </w:rPr>
        <w:t>أُنزِلَ</w:t>
      </w:r>
      <w:r>
        <w:rPr>
          <w:rFonts w:ascii="KFGQPC Uthmanic Script HAFS" w:hAnsi="Times New Roman" w:cs="KFGQPC Uthmanic Script HAFS"/>
          <w:color w:val="008000"/>
          <w:rtl/>
        </w:rPr>
        <w:t xml:space="preserve"> إِلَىٰٓ إِبۡرَٰهِ‍ۧمَ وَإِسۡمَٰعِيلَ وَإِسۡحَٰقَ وَيَعۡقُوبَ وَٱلۡأَسۡبَاطِ وَمَآ أُوتِيَ مُوسَىٰ وَعِيسَىٰ وَمَآ أُوتِيَ ٱلنَّبِيُّونَ مِن رَّبِّهِمۡ لَا نُفَرِّقُ بَيۡنَ أَحَدٖ مِّنۡهُمۡ وَنَحۡنُ لَهُۥ مُسۡلِمُونَ١٣٦</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البقرة</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١٣٦</w:t>
      </w:r>
      <w:r>
        <w:rPr>
          <w:rFonts w:ascii="KFGQPC Uthman Taha Naskh" w:hAnsi="Times New Roman" w:cs="KFGQPC Uthman Taha Naskh"/>
          <w:color w:val="008000"/>
          <w:rtl/>
          <w:cs/>
          <w:lang w:bidi="as-IN"/>
        </w:rPr>
        <w:t xml:space="preserve">]  </w:t>
      </w:r>
    </w:p>
    <w:p w:rsidR="00E80D34" w:rsidRPr="001F21E8" w:rsidRDefault="00302932" w:rsidP="00302932">
      <w:pPr>
        <w:bidi w:val="0"/>
        <w:spacing w:after="0" w:line="240" w:lineRule="auto"/>
        <w:jc w:val="both"/>
        <w:rPr>
          <w:rFonts w:eastAsia="Nikosh"/>
          <w:cs/>
          <w:lang w:bidi="as-IN"/>
        </w:rPr>
      </w:pPr>
      <w:r>
        <w:rPr>
          <w:rFonts w:eastAsia="Nikosh"/>
          <w:cs/>
          <w:lang w:bidi="as-IN"/>
        </w:rPr>
        <w:t>“</w:t>
      </w:r>
      <w:r w:rsidR="00F36EEF">
        <w:rPr>
          <w:rFonts w:eastAsia="Nikosh" w:hint="cs"/>
          <w:cs/>
          <w:lang w:bidi="as-IN"/>
        </w:rPr>
        <w:t>তোমালোকে কোৱা</w:t>
      </w:r>
      <w:r w:rsidR="00A13947" w:rsidRPr="005F04B8">
        <w:rPr>
          <w:rFonts w:eastAsia="Nikosh"/>
          <w:lang w:bidi="as-IN"/>
        </w:rPr>
        <w:t>, ‘</w:t>
      </w:r>
      <w:r w:rsidR="00F36EEF">
        <w:rPr>
          <w:rFonts w:eastAsia="Nikosh"/>
          <w:cs/>
          <w:lang w:bidi="as-IN"/>
        </w:rPr>
        <w:t>আম</w:t>
      </w:r>
      <w:r w:rsidR="00F36EEF">
        <w:rPr>
          <w:rFonts w:eastAsia="Nikosh" w:hint="cs"/>
          <w:cs/>
          <w:lang w:bidi="as-IN"/>
        </w:rPr>
        <w:t>ি</w:t>
      </w:r>
      <w:r w:rsidR="00F36EEF">
        <w:rPr>
          <w:rFonts w:eastAsia="Nikosh"/>
          <w:cs/>
          <w:lang w:bidi="as-IN"/>
        </w:rPr>
        <w:t xml:space="preserve"> ঈমান </w:t>
      </w:r>
      <w:r w:rsidR="00F36EEF">
        <w:rPr>
          <w:rFonts w:eastAsia="Nikosh" w:hint="cs"/>
          <w:cs/>
          <w:lang w:bidi="as-IN"/>
        </w:rPr>
        <w:t>আ</w:t>
      </w:r>
      <w:r w:rsidR="00F36EEF">
        <w:rPr>
          <w:rFonts w:eastAsia="Nikosh"/>
          <w:cs/>
          <w:lang w:bidi="as-IN"/>
        </w:rPr>
        <w:t>ন</w:t>
      </w:r>
      <w:r w:rsidR="00F36EEF">
        <w:rPr>
          <w:rFonts w:eastAsia="Nikosh" w:hint="cs"/>
          <w:cs/>
          <w:lang w:bidi="as-IN"/>
        </w:rPr>
        <w:t>ি</w:t>
      </w:r>
      <w:r w:rsidR="00F36EEF">
        <w:rPr>
          <w:rFonts w:eastAsia="Nikosh"/>
          <w:cs/>
          <w:lang w:bidi="as-IN"/>
        </w:rPr>
        <w:t>ছ</w:t>
      </w:r>
      <w:r w:rsidR="00F36EEF">
        <w:rPr>
          <w:rFonts w:eastAsia="Nikosh" w:hint="cs"/>
          <w:cs/>
          <w:lang w:bidi="as-IN"/>
        </w:rPr>
        <w:t>ো</w:t>
      </w:r>
      <w:r w:rsidR="00F36EEF">
        <w:rPr>
          <w:rFonts w:eastAsia="Nikosh"/>
          <w:cs/>
          <w:lang w:bidi="as-IN"/>
        </w:rPr>
        <w:t xml:space="preserve"> আল্লাহ</w:t>
      </w:r>
      <w:r w:rsidR="00F36EEF">
        <w:rPr>
          <w:rFonts w:eastAsia="Nikosh" w:hint="cs"/>
          <w:cs/>
          <w:lang w:bidi="as-IN"/>
        </w:rPr>
        <w:t>ৰ</w:t>
      </w:r>
      <w:r>
        <w:rPr>
          <w:rFonts w:eastAsia="Nikosh"/>
          <w:cs/>
          <w:lang w:bidi="as-IN"/>
        </w:rPr>
        <w:t xml:space="preserve"> ও</w:t>
      </w:r>
      <w:r w:rsidR="00F36EEF">
        <w:rPr>
          <w:rFonts w:eastAsia="Nikosh"/>
          <w:cs/>
          <w:lang w:bidi="as-IN"/>
        </w:rPr>
        <w:t>প</w:t>
      </w:r>
      <w:r w:rsidR="00F36EEF">
        <w:rPr>
          <w:rFonts w:eastAsia="Nikosh" w:hint="cs"/>
          <w:cs/>
          <w:lang w:bidi="as-IN"/>
        </w:rPr>
        <w:t>ৰত</w:t>
      </w:r>
      <w:r w:rsidR="00F36EEF">
        <w:rPr>
          <w:rFonts w:eastAsia="Nikosh"/>
          <w:cs/>
          <w:lang w:bidi="as-IN"/>
        </w:rPr>
        <w:t xml:space="preserve"> </w:t>
      </w:r>
      <w:r w:rsidR="00F36EEF">
        <w:rPr>
          <w:rFonts w:eastAsia="Nikosh" w:hint="cs"/>
          <w:cs/>
          <w:lang w:bidi="as-IN"/>
        </w:rPr>
        <w:t>আৰু</w:t>
      </w:r>
      <w:r w:rsidR="00F36EEF">
        <w:rPr>
          <w:rFonts w:eastAsia="Nikosh"/>
          <w:cs/>
          <w:lang w:bidi="as-IN"/>
        </w:rPr>
        <w:t xml:space="preserve"> </w:t>
      </w:r>
      <w:r w:rsidR="00F36EEF">
        <w:rPr>
          <w:rFonts w:eastAsia="Nikosh" w:hint="cs"/>
          <w:cs/>
          <w:lang w:bidi="as-IN"/>
        </w:rPr>
        <w:t>যি আমাৰ প্ৰতি</w:t>
      </w:r>
      <w:r w:rsidR="00F36EEF">
        <w:rPr>
          <w:rFonts w:eastAsia="Nikosh"/>
          <w:cs/>
          <w:lang w:bidi="as-IN"/>
        </w:rPr>
        <w:t xml:space="preserve"> নাযিল ক</w:t>
      </w:r>
      <w:r w:rsidR="00F36EEF">
        <w:rPr>
          <w:rFonts w:eastAsia="Nikosh" w:hint="cs"/>
          <w:cs/>
          <w:lang w:bidi="as-IN"/>
        </w:rPr>
        <w:t>ৰা</w:t>
      </w:r>
      <w:r w:rsidR="00F36EEF">
        <w:rPr>
          <w:rFonts w:eastAsia="Nikosh"/>
          <w:cs/>
          <w:lang w:bidi="as-IN"/>
        </w:rPr>
        <w:t xml:space="preserve"> </w:t>
      </w:r>
      <w:r w:rsidR="00F36EEF">
        <w:rPr>
          <w:rFonts w:eastAsia="Nikosh" w:hint="cs"/>
          <w:cs/>
          <w:lang w:bidi="as-IN"/>
        </w:rPr>
        <w:t>হৈ</w:t>
      </w:r>
      <w:r w:rsidR="00F36EEF">
        <w:rPr>
          <w:rFonts w:eastAsia="Nikosh"/>
          <w:cs/>
          <w:lang w:bidi="as-IN"/>
        </w:rPr>
        <w:t xml:space="preserve">ছে </w:t>
      </w:r>
      <w:r w:rsidR="00F36EEF">
        <w:rPr>
          <w:rFonts w:eastAsia="Nikosh" w:hint="cs"/>
          <w:cs/>
          <w:lang w:bidi="as-IN"/>
        </w:rPr>
        <w:t>আৰু</w:t>
      </w:r>
      <w:r w:rsidR="00F36EEF">
        <w:rPr>
          <w:rFonts w:eastAsia="Nikosh"/>
          <w:cs/>
          <w:lang w:bidi="as-IN"/>
        </w:rPr>
        <w:t xml:space="preserve"> </w:t>
      </w:r>
      <w:r w:rsidR="00F36EEF">
        <w:rPr>
          <w:rFonts w:eastAsia="Nikosh" w:hint="cs"/>
          <w:cs/>
          <w:lang w:bidi="as-IN"/>
        </w:rPr>
        <w:t>যি</w:t>
      </w:r>
      <w:r w:rsidR="00F36EEF">
        <w:rPr>
          <w:rFonts w:eastAsia="Nikosh"/>
          <w:cs/>
          <w:lang w:bidi="as-IN"/>
        </w:rPr>
        <w:t xml:space="preserve"> নাযিল ক</w:t>
      </w:r>
      <w:r w:rsidR="00F36EEF">
        <w:rPr>
          <w:rFonts w:eastAsia="Nikosh" w:hint="cs"/>
          <w:cs/>
          <w:lang w:bidi="as-IN"/>
        </w:rPr>
        <w:t>ৰা</w:t>
      </w:r>
      <w:r w:rsidR="00F36EEF">
        <w:rPr>
          <w:rFonts w:eastAsia="Nikosh"/>
          <w:cs/>
          <w:lang w:bidi="as-IN"/>
        </w:rPr>
        <w:t xml:space="preserve"> </w:t>
      </w:r>
      <w:r w:rsidR="00F36EEF">
        <w:rPr>
          <w:rFonts w:eastAsia="Nikosh" w:hint="cs"/>
          <w:cs/>
          <w:lang w:bidi="as-IN"/>
        </w:rPr>
        <w:t>হৈ</w:t>
      </w:r>
      <w:r w:rsidR="00F36EEF">
        <w:rPr>
          <w:rFonts w:eastAsia="Nikosh"/>
          <w:cs/>
          <w:lang w:bidi="as-IN"/>
        </w:rPr>
        <w:t>ছ</w:t>
      </w:r>
      <w:r w:rsidR="00F36EEF">
        <w:rPr>
          <w:rFonts w:eastAsia="Nikosh" w:hint="cs"/>
          <w:cs/>
          <w:lang w:bidi="as-IN"/>
        </w:rPr>
        <w:t>িল</w:t>
      </w:r>
      <w:r w:rsidR="00F36EEF">
        <w:rPr>
          <w:rFonts w:eastAsia="Nikosh"/>
          <w:cs/>
          <w:lang w:bidi="as-IN"/>
        </w:rPr>
        <w:t xml:space="preserve"> ইব</w:t>
      </w:r>
      <w:r w:rsidR="00F36EEF">
        <w:rPr>
          <w:rFonts w:eastAsia="Nikosh" w:hint="cs"/>
          <w:cs/>
          <w:lang w:bidi="as-IN"/>
        </w:rPr>
        <w:t>্ৰা</w:t>
      </w:r>
      <w:r w:rsidR="00A13947" w:rsidRPr="005F04B8">
        <w:rPr>
          <w:rFonts w:eastAsia="Nikosh"/>
          <w:cs/>
          <w:lang w:bidi="as-IN"/>
        </w:rPr>
        <w:t>হীম</w:t>
      </w:r>
      <w:r w:rsidR="00A13947" w:rsidRPr="005F04B8">
        <w:rPr>
          <w:rFonts w:eastAsia="Nikosh"/>
          <w:lang w:bidi="as-IN"/>
        </w:rPr>
        <w:t xml:space="preserve">, </w:t>
      </w:r>
      <w:r w:rsidR="00F36EEF">
        <w:rPr>
          <w:rFonts w:eastAsia="Nikosh"/>
          <w:cs/>
          <w:lang w:bidi="as-IN"/>
        </w:rPr>
        <w:t>ই</w:t>
      </w:r>
      <w:r w:rsidR="00F36EEF">
        <w:rPr>
          <w:rFonts w:eastAsia="Nikosh" w:hint="cs"/>
          <w:cs/>
          <w:lang w:bidi="as-IN"/>
        </w:rPr>
        <w:t>ছ</w:t>
      </w:r>
      <w:r w:rsidR="00A13947" w:rsidRPr="005F04B8">
        <w:rPr>
          <w:rFonts w:eastAsia="Nikosh"/>
          <w:cs/>
          <w:lang w:bidi="as-IN"/>
        </w:rPr>
        <w:t>মাঈল</w:t>
      </w:r>
      <w:r w:rsidR="00A13947" w:rsidRPr="005F04B8">
        <w:rPr>
          <w:rFonts w:eastAsia="Nikosh"/>
          <w:lang w:bidi="as-IN"/>
        </w:rPr>
        <w:t xml:space="preserve">, </w:t>
      </w:r>
      <w:r w:rsidR="00F36EEF">
        <w:rPr>
          <w:rFonts w:eastAsia="Nikosh"/>
          <w:cs/>
          <w:lang w:bidi="as-IN"/>
        </w:rPr>
        <w:lastRenderedPageBreak/>
        <w:t>ই</w:t>
      </w:r>
      <w:r w:rsidR="00F36EEF">
        <w:rPr>
          <w:rFonts w:eastAsia="Nikosh" w:hint="cs"/>
          <w:cs/>
          <w:lang w:bidi="as-IN"/>
        </w:rPr>
        <w:t>ছ</w:t>
      </w:r>
      <w:r w:rsidR="00A13947" w:rsidRPr="005F04B8">
        <w:rPr>
          <w:rFonts w:eastAsia="Nikosh"/>
          <w:cs/>
          <w:lang w:bidi="as-IN"/>
        </w:rPr>
        <w:t>হাক</w:t>
      </w:r>
      <w:r w:rsidR="00A13947" w:rsidRPr="005F04B8">
        <w:rPr>
          <w:rFonts w:eastAsia="Nikosh"/>
          <w:lang w:bidi="as-IN"/>
        </w:rPr>
        <w:t xml:space="preserve">, </w:t>
      </w:r>
      <w:r w:rsidR="00F36EEF">
        <w:rPr>
          <w:rFonts w:eastAsia="Nikosh"/>
          <w:cs/>
          <w:lang w:bidi="as-IN"/>
        </w:rPr>
        <w:t xml:space="preserve">ইয়াকূব </w:t>
      </w:r>
      <w:r w:rsidR="00F36EEF">
        <w:rPr>
          <w:rFonts w:eastAsia="Nikosh" w:hint="cs"/>
          <w:cs/>
          <w:lang w:bidi="as-IN"/>
        </w:rPr>
        <w:t>আৰু</w:t>
      </w:r>
      <w:r w:rsidR="00F36EEF">
        <w:rPr>
          <w:rFonts w:eastAsia="Nikosh"/>
          <w:cs/>
          <w:lang w:bidi="as-IN"/>
        </w:rPr>
        <w:t xml:space="preserve"> </w:t>
      </w:r>
      <w:r w:rsidR="00F36EEF">
        <w:rPr>
          <w:rFonts w:eastAsia="Nikosh" w:hint="cs"/>
          <w:cs/>
          <w:lang w:bidi="as-IN"/>
        </w:rPr>
        <w:t>তেওঁলোকৰ</w:t>
      </w:r>
      <w:r w:rsidR="00F36EEF">
        <w:rPr>
          <w:rFonts w:eastAsia="Nikosh"/>
          <w:cs/>
          <w:lang w:bidi="as-IN"/>
        </w:rPr>
        <w:t xml:space="preserve"> সন্তান</w:t>
      </w:r>
      <w:r w:rsidR="00F36EEF">
        <w:rPr>
          <w:rFonts w:eastAsia="Nikosh" w:hint="cs"/>
          <w:cs/>
          <w:lang w:bidi="as-IN"/>
        </w:rPr>
        <w:t>সকলৰ</w:t>
      </w:r>
      <w:r>
        <w:rPr>
          <w:rFonts w:eastAsia="Nikosh"/>
          <w:cs/>
          <w:lang w:bidi="as-IN"/>
        </w:rPr>
        <w:t xml:space="preserve"> ও</w:t>
      </w:r>
      <w:r w:rsidR="00F36EEF">
        <w:rPr>
          <w:rFonts w:eastAsia="Nikosh"/>
          <w:cs/>
          <w:lang w:bidi="as-IN"/>
        </w:rPr>
        <w:t>প</w:t>
      </w:r>
      <w:r w:rsidR="00F36EEF">
        <w:rPr>
          <w:rFonts w:eastAsia="Nikosh" w:hint="cs"/>
          <w:cs/>
          <w:lang w:bidi="as-IN"/>
        </w:rPr>
        <w:t>ৰত</w:t>
      </w:r>
      <w:r>
        <w:rPr>
          <w:rFonts w:eastAsia="Nikosh"/>
          <w:cs/>
          <w:lang w:bidi="as-IN"/>
        </w:rPr>
        <w:t>,</w:t>
      </w:r>
      <w:r w:rsidR="00F36EEF">
        <w:rPr>
          <w:rFonts w:eastAsia="Nikosh"/>
          <w:cs/>
          <w:lang w:bidi="as-IN"/>
        </w:rPr>
        <w:t xml:space="preserve"> আ</w:t>
      </w:r>
      <w:r w:rsidR="00F36EEF">
        <w:rPr>
          <w:rFonts w:eastAsia="Nikosh" w:hint="cs"/>
          <w:cs/>
          <w:lang w:bidi="as-IN"/>
        </w:rPr>
        <w:t>ৰু</w:t>
      </w:r>
      <w:r w:rsidR="00F36EEF">
        <w:rPr>
          <w:rFonts w:eastAsia="Nikosh"/>
          <w:cs/>
          <w:lang w:bidi="as-IN"/>
        </w:rPr>
        <w:t xml:space="preserve"> </w:t>
      </w:r>
      <w:r w:rsidR="00F36EEF">
        <w:rPr>
          <w:rFonts w:eastAsia="Nikosh" w:hint="cs"/>
          <w:cs/>
          <w:lang w:bidi="as-IN"/>
        </w:rPr>
        <w:t>যি</w:t>
      </w:r>
      <w:r w:rsidR="00F36EEF">
        <w:rPr>
          <w:rFonts w:eastAsia="Nikosh"/>
          <w:cs/>
          <w:lang w:bidi="as-IN"/>
        </w:rPr>
        <w:t xml:space="preserve"> প্</w:t>
      </w:r>
      <w:r w:rsidR="00F36EEF">
        <w:rPr>
          <w:rFonts w:eastAsia="Nikosh" w:hint="cs"/>
          <w:cs/>
          <w:lang w:bidi="as-IN"/>
        </w:rPr>
        <w:t>ৰ</w:t>
      </w:r>
      <w:r w:rsidR="00F36EEF">
        <w:rPr>
          <w:rFonts w:eastAsia="Nikosh"/>
          <w:cs/>
          <w:lang w:bidi="as-IN"/>
        </w:rPr>
        <w:t>দান ক</w:t>
      </w:r>
      <w:r w:rsidR="00F36EEF">
        <w:rPr>
          <w:rFonts w:eastAsia="Nikosh" w:hint="cs"/>
          <w:cs/>
          <w:lang w:bidi="as-IN"/>
        </w:rPr>
        <w:t>ৰা</w:t>
      </w:r>
      <w:r w:rsidR="00F36EEF">
        <w:rPr>
          <w:rFonts w:eastAsia="Nikosh"/>
          <w:cs/>
          <w:lang w:bidi="as-IN"/>
        </w:rPr>
        <w:t xml:space="preserve"> </w:t>
      </w:r>
      <w:r w:rsidR="00F36EEF">
        <w:rPr>
          <w:rFonts w:eastAsia="Nikosh" w:hint="cs"/>
          <w:cs/>
          <w:lang w:bidi="as-IN"/>
        </w:rPr>
        <w:t>হৈ</w:t>
      </w:r>
      <w:r w:rsidR="00F36EEF">
        <w:rPr>
          <w:rFonts w:eastAsia="Nikosh"/>
          <w:cs/>
          <w:lang w:bidi="as-IN"/>
        </w:rPr>
        <w:t>ছ</w:t>
      </w:r>
      <w:r w:rsidR="00F36EEF">
        <w:rPr>
          <w:rFonts w:eastAsia="Nikosh" w:hint="cs"/>
          <w:cs/>
          <w:lang w:bidi="as-IN"/>
        </w:rPr>
        <w:t>িল</w:t>
      </w:r>
      <w:r w:rsidR="00F36EEF">
        <w:rPr>
          <w:rFonts w:eastAsia="Nikosh"/>
          <w:cs/>
          <w:lang w:bidi="as-IN"/>
        </w:rPr>
        <w:t xml:space="preserve"> মূ</w:t>
      </w:r>
      <w:r w:rsidR="00F36EEF">
        <w:rPr>
          <w:rFonts w:eastAsia="Nikosh" w:hint="cs"/>
          <w:cs/>
          <w:lang w:bidi="as-IN"/>
        </w:rPr>
        <w:t>ছা</w:t>
      </w:r>
      <w:r w:rsidR="00F36EEF">
        <w:rPr>
          <w:rFonts w:eastAsia="Nikosh"/>
          <w:cs/>
          <w:lang w:bidi="as-IN"/>
        </w:rPr>
        <w:t xml:space="preserve"> </w:t>
      </w:r>
      <w:r w:rsidR="00F36EEF">
        <w:rPr>
          <w:rFonts w:eastAsia="Nikosh" w:hint="cs"/>
          <w:cs/>
          <w:lang w:bidi="as-IN"/>
        </w:rPr>
        <w:t>আৰু</w:t>
      </w:r>
      <w:r w:rsidR="00F36EEF">
        <w:rPr>
          <w:rFonts w:eastAsia="Nikosh"/>
          <w:cs/>
          <w:lang w:bidi="as-IN"/>
        </w:rPr>
        <w:t xml:space="preserve"> ঈ</w:t>
      </w:r>
      <w:r w:rsidR="00F36EEF">
        <w:rPr>
          <w:rFonts w:eastAsia="Nikosh" w:hint="cs"/>
          <w:cs/>
          <w:lang w:bidi="as-IN"/>
        </w:rPr>
        <w:t>ছা</w:t>
      </w:r>
      <w:r w:rsidR="00F36EEF">
        <w:rPr>
          <w:rFonts w:eastAsia="Nikosh"/>
          <w:cs/>
          <w:lang w:bidi="as-IN"/>
        </w:rPr>
        <w:t xml:space="preserve">ক </w:t>
      </w:r>
      <w:r w:rsidR="00F36EEF" w:rsidRPr="001F21E8">
        <w:rPr>
          <w:rFonts w:eastAsia="Nikosh"/>
          <w:cs/>
          <w:lang w:bidi="as-IN"/>
        </w:rPr>
        <w:t>আৰু যি প্ৰদান কৰা হৈছিল তেওঁলোকৰ প্ৰতিপালকৰ তৰফৰ পৰা নবীসকলক</w:t>
      </w:r>
      <w:r w:rsidR="00F36EEF" w:rsidRPr="001F21E8">
        <w:rPr>
          <w:rFonts w:eastAsia="Nikosh" w:cs="Mangal"/>
          <w:cs/>
          <w:lang w:bidi="hi-IN"/>
        </w:rPr>
        <w:t xml:space="preserve">। </w:t>
      </w:r>
      <w:r w:rsidR="00F36EEF" w:rsidRPr="001F21E8">
        <w:rPr>
          <w:rFonts w:eastAsia="Nikosh"/>
          <w:cs/>
          <w:lang w:bidi="bn-IN"/>
        </w:rPr>
        <w:t>আম</w:t>
      </w:r>
      <w:r w:rsidR="00F36EEF" w:rsidRPr="001F21E8">
        <w:rPr>
          <w:rFonts w:eastAsia="Nikosh"/>
          <w:cs/>
          <w:lang w:bidi="as-IN"/>
        </w:rPr>
        <w:t>ি তেওঁলোকৰ মাজত কোনো পাৰ্থক্য নকৰো, আৰু আমি তেওঁৰে</w:t>
      </w:r>
      <w:r w:rsidR="00A13947" w:rsidRPr="001F21E8">
        <w:rPr>
          <w:rFonts w:eastAsia="Nikosh"/>
          <w:cs/>
          <w:lang w:bidi="as-IN"/>
        </w:rPr>
        <w:t>ই অনুগত</w:t>
      </w:r>
      <w:r w:rsidRPr="001F21E8">
        <w:rPr>
          <w:rFonts w:eastAsia="Nikosh"/>
          <w:cs/>
          <w:lang w:bidi="as-IN"/>
        </w:rPr>
        <w:t>”</w:t>
      </w:r>
      <w:r w:rsidRPr="001F21E8">
        <w:rPr>
          <w:rFonts w:eastAsia="Nikosh"/>
          <w:cs/>
          <w:lang w:bidi="hi-IN"/>
        </w:rPr>
        <w:t>।</w:t>
      </w:r>
      <w:r w:rsidR="00F36EEF" w:rsidRPr="001F21E8">
        <w:rPr>
          <w:rFonts w:eastAsia="Nikosh"/>
          <w:cs/>
          <w:lang w:bidi="as-IN"/>
        </w:rPr>
        <w:t xml:space="preserve"> [ছুৰা</w:t>
      </w:r>
      <w:r w:rsidR="00A13947" w:rsidRPr="001F21E8">
        <w:rPr>
          <w:rFonts w:eastAsia="Nikosh"/>
          <w:cs/>
          <w:lang w:bidi="as-IN"/>
        </w:rPr>
        <w:t xml:space="preserve"> </w:t>
      </w:r>
      <w:r w:rsidR="00F36EEF" w:rsidRPr="001F21E8">
        <w:rPr>
          <w:rFonts w:eastAsia="Nikosh"/>
          <w:cs/>
          <w:lang w:bidi="as-IN"/>
        </w:rPr>
        <w:t>আল-বাকাৰাহ</w:t>
      </w:r>
      <w:r w:rsidR="00A13947" w:rsidRPr="001F21E8">
        <w:rPr>
          <w:rFonts w:eastAsia="Nikosh"/>
          <w:cs/>
          <w:lang w:bidi="as-IN"/>
        </w:rPr>
        <w:t>, আয়াত: ১৩৬]</w:t>
      </w:r>
    </w:p>
    <w:p w:rsidR="00B90D8D" w:rsidRDefault="00942292" w:rsidP="00D9649B">
      <w:pPr>
        <w:bidi w:val="0"/>
        <w:spacing w:after="0" w:line="240" w:lineRule="auto"/>
        <w:jc w:val="both"/>
        <w:rPr>
          <w:rFonts w:eastAsia="Nikosh"/>
          <w:cs/>
          <w:lang w:bidi="as-IN"/>
        </w:rPr>
      </w:pPr>
      <w:r>
        <w:rPr>
          <w:rFonts w:eastAsia="Nikosh" w:hint="cs"/>
          <w:cs/>
          <w:lang w:bidi="as-IN"/>
        </w:rPr>
        <w:t>ৰাছু</w:t>
      </w:r>
      <w:r>
        <w:rPr>
          <w:rFonts w:eastAsia="Nikosh"/>
          <w:cs/>
          <w:lang w:bidi="as-IN"/>
        </w:rPr>
        <w:t xml:space="preserve">লুল্লাহ </w:t>
      </w:r>
      <w:r>
        <w:rPr>
          <w:rFonts w:eastAsia="Nikosh" w:hint="cs"/>
          <w:cs/>
          <w:lang w:bidi="as-IN"/>
        </w:rPr>
        <w:t>চা</w:t>
      </w:r>
      <w:r>
        <w:rPr>
          <w:rFonts w:eastAsia="Nikosh"/>
          <w:cs/>
          <w:lang w:bidi="as-IN"/>
        </w:rPr>
        <w:t xml:space="preserve">ল্লাল্লাহু আলাইহি </w:t>
      </w:r>
      <w:r>
        <w:rPr>
          <w:rFonts w:eastAsia="Nikosh" w:hint="cs"/>
          <w:cs/>
          <w:lang w:bidi="as-IN"/>
        </w:rPr>
        <w:t>অছা</w:t>
      </w:r>
      <w:r w:rsidR="00B90D8D" w:rsidRPr="00B90D8D">
        <w:rPr>
          <w:rFonts w:eastAsia="Nikosh"/>
          <w:cs/>
          <w:lang w:bidi="as-IN"/>
        </w:rPr>
        <w:t>ল্লাম</w:t>
      </w:r>
      <w:r>
        <w:rPr>
          <w:rFonts w:eastAsia="Nikosh" w:hint="cs"/>
          <w:cs/>
          <w:lang w:bidi="as-IN"/>
        </w:rPr>
        <w:t>ে</w:t>
      </w:r>
      <w:r>
        <w:rPr>
          <w:rFonts w:eastAsia="Nikosh"/>
          <w:cs/>
          <w:lang w:bidi="as-IN"/>
        </w:rPr>
        <w:t xml:space="preserve"> হাদী</w:t>
      </w:r>
      <w:r>
        <w:rPr>
          <w:rFonts w:eastAsia="Nikosh" w:hint="cs"/>
          <w:cs/>
          <w:lang w:bidi="as-IN"/>
        </w:rPr>
        <w:t>ছে</w:t>
      </w:r>
      <w:r>
        <w:rPr>
          <w:rFonts w:eastAsia="Nikosh"/>
          <w:cs/>
          <w:lang w:bidi="as-IN"/>
        </w:rPr>
        <w:t xml:space="preserve"> জিব</w:t>
      </w:r>
      <w:r>
        <w:rPr>
          <w:rFonts w:eastAsia="Nikosh" w:hint="cs"/>
          <w:cs/>
          <w:lang w:bidi="as-IN"/>
        </w:rPr>
        <w:t>্ৰী</w:t>
      </w:r>
      <w:r>
        <w:rPr>
          <w:rFonts w:eastAsia="Nikosh"/>
          <w:cs/>
          <w:lang w:bidi="as-IN"/>
        </w:rPr>
        <w:t>ল</w:t>
      </w:r>
      <w:r>
        <w:rPr>
          <w:rFonts w:eastAsia="Nikosh" w:hint="cs"/>
          <w:cs/>
          <w:lang w:bidi="as-IN"/>
        </w:rPr>
        <w:t>ত</w:t>
      </w:r>
      <w:r>
        <w:rPr>
          <w:rFonts w:eastAsia="Nikosh"/>
          <w:cs/>
          <w:lang w:bidi="as-IN"/>
        </w:rPr>
        <w:t xml:space="preserve"> </w:t>
      </w:r>
      <w:r>
        <w:rPr>
          <w:rFonts w:eastAsia="Nikosh" w:hint="cs"/>
          <w:cs/>
          <w:lang w:bidi="as-IN"/>
        </w:rPr>
        <w:t>আৰু</w:t>
      </w:r>
      <w:r>
        <w:rPr>
          <w:rFonts w:eastAsia="Nikosh"/>
          <w:cs/>
          <w:lang w:bidi="as-IN"/>
        </w:rPr>
        <w:t xml:space="preserve"> অন্যান্য হাদী</w:t>
      </w:r>
      <w:r>
        <w:rPr>
          <w:rFonts w:eastAsia="Nikosh" w:hint="cs"/>
          <w:cs/>
          <w:lang w:bidi="as-IN"/>
        </w:rPr>
        <w:t>ছত</w:t>
      </w:r>
      <w:r>
        <w:rPr>
          <w:rFonts w:eastAsia="Nikosh"/>
          <w:cs/>
          <w:lang w:bidi="as-IN"/>
        </w:rPr>
        <w:t xml:space="preserve"> ঈমান </w:t>
      </w:r>
      <w:r>
        <w:rPr>
          <w:rFonts w:eastAsia="Nikosh" w:hint="cs"/>
          <w:cs/>
          <w:lang w:bidi="as-IN"/>
        </w:rPr>
        <w:t>আৰু</w:t>
      </w:r>
      <w:r>
        <w:rPr>
          <w:rFonts w:eastAsia="Nikosh"/>
          <w:cs/>
          <w:lang w:bidi="as-IN"/>
        </w:rPr>
        <w:t xml:space="preserve"> ই</w:t>
      </w:r>
      <w:r>
        <w:rPr>
          <w:rFonts w:eastAsia="Nikosh" w:hint="cs"/>
          <w:cs/>
          <w:lang w:bidi="as-IN"/>
        </w:rPr>
        <w:t>ছ</w:t>
      </w:r>
      <w:r>
        <w:rPr>
          <w:rFonts w:eastAsia="Nikosh"/>
          <w:cs/>
          <w:lang w:bidi="as-IN"/>
        </w:rPr>
        <w:t>লাম</w:t>
      </w:r>
      <w:r>
        <w:rPr>
          <w:rFonts w:eastAsia="Nikosh" w:hint="cs"/>
          <w:cs/>
          <w:lang w:bidi="as-IN"/>
        </w:rPr>
        <w:t>ৰ</w:t>
      </w:r>
      <w:r>
        <w:rPr>
          <w:rFonts w:eastAsia="Nikosh"/>
          <w:cs/>
          <w:lang w:bidi="as-IN"/>
        </w:rPr>
        <w:t xml:space="preserve"> ব্যাখ্যা</w:t>
      </w:r>
      <w:r>
        <w:rPr>
          <w:rFonts w:eastAsia="Nikosh" w:hint="cs"/>
          <w:cs/>
          <w:lang w:bidi="as-IN"/>
        </w:rPr>
        <w:t>ত কৈছে</w:t>
      </w:r>
      <w:r w:rsidR="00B90D8D">
        <w:rPr>
          <w:rFonts w:eastAsia="Nikosh"/>
          <w:cs/>
          <w:lang w:bidi="as-IN"/>
        </w:rPr>
        <w:t xml:space="preserve">, </w:t>
      </w:r>
    </w:p>
    <w:p w:rsidR="00A13947" w:rsidRPr="00F117BF" w:rsidRDefault="00974F39" w:rsidP="00D9649B">
      <w:pPr>
        <w:spacing w:after="0" w:line="240" w:lineRule="auto"/>
        <w:jc w:val="both"/>
        <w:rPr>
          <w:rFonts w:eastAsia="Nikosh" w:cs="KFGQPC Uthman Taha Naskh"/>
          <w:color w:val="0000CC"/>
          <w:rtl/>
          <w:cs/>
          <w:lang w:bidi="as-IN"/>
        </w:rPr>
      </w:pPr>
      <w:r w:rsidRPr="00F117BF">
        <w:rPr>
          <w:rFonts w:ascii="Traditional Arabic" w:hAnsi="Traditional Arabic" w:cs="KFGQPC Uthman Taha Naskh"/>
          <w:color w:val="0000CC"/>
          <w:rtl/>
          <w:cs/>
          <w:lang w:bidi="as-IN"/>
        </w:rPr>
        <w:t>«</w:t>
      </w:r>
      <w:r w:rsidRPr="00F117BF">
        <w:rPr>
          <w:rFonts w:ascii="Traditional Arabic" w:hAnsi="Traditional Arabic" w:cs="KFGQPC Uthman Taha Naskh"/>
          <w:color w:val="0000CC"/>
          <w:rtl/>
          <w:cs/>
        </w:rPr>
        <w:t>الْإِيمَانُ</w:t>
      </w:r>
      <w:r w:rsidRPr="00F117BF">
        <w:rPr>
          <w:rFonts w:ascii="Traditional Arabic" w:hAnsi="Traditional Arabic" w:cs="KFGQPC Uthman Taha Naskh"/>
          <w:color w:val="0000CC"/>
          <w:rtl/>
        </w:rPr>
        <w:t>أَنْ تُؤْمِنَ بِاللهِ، وَمَلَائِكَتِهِ، وَكُتُبِهِ، وَرُسُلِهِ، وَالْيَوْمِ الْآخِرِ، وَتُؤْمِنَ بِالْقَدَرِ خَيْرِهِ وَشَرِّهِ و</w:t>
      </w:r>
      <w:r w:rsidR="00B90D8D" w:rsidRPr="00F117BF">
        <w:rPr>
          <w:rFonts w:ascii="Traditional Arabic" w:hAnsi="Traditional Arabic" w:cs="KFGQPC Uthman Taha Naskh"/>
          <w:color w:val="0000CC"/>
          <w:rtl/>
        </w:rPr>
        <w:t>الْإِسْلَامُ أَنْ تَشْهَدَ أَنْ لَا إِلَهَ إِلَّا اللهُ وَأَنَّ مُحَمَّدًا رَسُولُ اللهِ صَلَّى اللهُ عَلَيْهِ وَسَلَّمَ، وَتُقِيمَ الصَّلَاةَ، وَتُؤْتِيَ الزَّكَاةَ، وَتَصُومَ رَمَضَانَ، وَتَح</w:t>
      </w:r>
      <w:r w:rsidRPr="00F117BF">
        <w:rPr>
          <w:rFonts w:ascii="Traditional Arabic" w:hAnsi="Traditional Arabic" w:cs="KFGQPC Uthman Taha Naskh"/>
          <w:color w:val="0000CC"/>
          <w:rtl/>
        </w:rPr>
        <w:t>ُجَّ الْبَيْتَ</w:t>
      </w:r>
      <w:r w:rsidRPr="00F117BF">
        <w:rPr>
          <w:rFonts w:ascii="Traditional Arabic" w:hAnsi="Traditional Arabic" w:cs="KFGQPC Uthman Taha Naskh"/>
          <w:color w:val="0000CC"/>
          <w:rtl/>
          <w:cs/>
          <w:lang w:bidi="as-IN"/>
        </w:rPr>
        <w:t xml:space="preserve">». </w:t>
      </w:r>
    </w:p>
    <w:p w:rsidR="005C7685" w:rsidRPr="00E54345" w:rsidRDefault="00785998" w:rsidP="00D9649B">
      <w:pPr>
        <w:bidi w:val="0"/>
        <w:spacing w:after="0" w:line="240" w:lineRule="auto"/>
        <w:jc w:val="both"/>
        <w:rPr>
          <w:rFonts w:eastAsia="Nikosh"/>
          <w:cs/>
          <w:lang w:bidi="as-IN"/>
        </w:rPr>
      </w:pPr>
      <w:r w:rsidRPr="00E54345">
        <w:rPr>
          <w:rFonts w:eastAsia="Nikosh"/>
          <w:cs/>
          <w:lang w:bidi="as-IN"/>
        </w:rPr>
        <w:t>“</w:t>
      </w:r>
      <w:r w:rsidR="00942292" w:rsidRPr="00E54345">
        <w:rPr>
          <w:rFonts w:eastAsia="Nikosh"/>
          <w:cs/>
          <w:lang w:bidi="as-IN"/>
        </w:rPr>
        <w:t>ঈমান হৈছে আল্লাহৰ প্ৰ</w:t>
      </w:r>
      <w:r w:rsidRPr="00E54345">
        <w:rPr>
          <w:rFonts w:eastAsia="Nikosh"/>
          <w:cs/>
          <w:lang w:bidi="as-IN"/>
        </w:rPr>
        <w:t>তি</w:t>
      </w:r>
      <w:r w:rsidRPr="00E54345">
        <w:rPr>
          <w:rFonts w:eastAsia="Nikosh"/>
          <w:lang w:bidi="as-IN"/>
        </w:rPr>
        <w:t xml:space="preserve">, </w:t>
      </w:r>
      <w:r w:rsidR="00942292" w:rsidRPr="00E54345">
        <w:rPr>
          <w:rFonts w:eastAsia="Nikosh"/>
          <w:cs/>
          <w:lang w:bidi="as-IN"/>
        </w:rPr>
        <w:t>তেওঁৰ</w:t>
      </w:r>
      <w:r w:rsidRPr="00E54345">
        <w:rPr>
          <w:rFonts w:eastAsia="Nikosh"/>
          <w:cs/>
          <w:lang w:bidi="as-IN"/>
        </w:rPr>
        <w:t xml:space="preserve"> </w:t>
      </w:r>
      <w:r w:rsidR="00942292" w:rsidRPr="00E54345">
        <w:rPr>
          <w:rFonts w:eastAsia="Nikosh"/>
          <w:cs/>
          <w:lang w:bidi="as-IN"/>
        </w:rPr>
        <w:t>ফিৰিস্তাসকলৰ প্ৰ</w:t>
      </w:r>
      <w:r w:rsidRPr="00E54345">
        <w:rPr>
          <w:rFonts w:eastAsia="Nikosh"/>
          <w:cs/>
          <w:lang w:bidi="as-IN"/>
        </w:rPr>
        <w:t>তি</w:t>
      </w:r>
      <w:r w:rsidRPr="00E54345">
        <w:rPr>
          <w:rFonts w:eastAsia="Nikosh"/>
          <w:lang w:bidi="as-IN"/>
        </w:rPr>
        <w:t xml:space="preserve">, </w:t>
      </w:r>
      <w:r w:rsidR="00942292" w:rsidRPr="00E54345">
        <w:rPr>
          <w:rFonts w:eastAsia="Nikosh"/>
          <w:cs/>
          <w:lang w:bidi="as-IN"/>
        </w:rPr>
        <w:t>তেওঁৰ কিতাবসমূহৰ প্ৰ</w:t>
      </w:r>
      <w:r w:rsidRPr="00E54345">
        <w:rPr>
          <w:rFonts w:eastAsia="Nikosh"/>
          <w:cs/>
          <w:lang w:bidi="as-IN"/>
        </w:rPr>
        <w:t>তি</w:t>
      </w:r>
      <w:r w:rsidRPr="00E54345">
        <w:rPr>
          <w:rFonts w:eastAsia="Nikosh"/>
          <w:lang w:bidi="as-IN"/>
        </w:rPr>
        <w:t xml:space="preserve">, </w:t>
      </w:r>
      <w:r w:rsidR="00942292" w:rsidRPr="00E54345">
        <w:rPr>
          <w:rFonts w:eastAsia="Nikosh"/>
          <w:cs/>
          <w:lang w:bidi="as-IN"/>
        </w:rPr>
        <w:t>তেওঁৰ ৰাছুলসকলৰ প্ৰতি আৰু আখিৰাতৰ প্ৰতি ঈমান পোষণ কৰা</w:t>
      </w:r>
      <w:r w:rsidRPr="00E54345">
        <w:rPr>
          <w:rFonts w:eastAsia="Nikosh"/>
          <w:lang w:bidi="as-IN"/>
        </w:rPr>
        <w:t xml:space="preserve">, </w:t>
      </w:r>
      <w:r w:rsidR="00942292" w:rsidRPr="00E54345">
        <w:rPr>
          <w:rFonts w:eastAsia="Nikosh"/>
          <w:cs/>
          <w:lang w:bidi="as-IN"/>
        </w:rPr>
        <w:t>আৰু তাক্বদীৰৰ (ভাগ্যৰ) ভাল</w:t>
      </w:r>
      <w:r w:rsidR="00AD7BD0" w:rsidRPr="00E54345">
        <w:rPr>
          <w:rFonts w:eastAsia="Nikosh"/>
          <w:cs/>
          <w:lang w:bidi="as-IN"/>
        </w:rPr>
        <w:t>-</w:t>
      </w:r>
      <w:r w:rsidR="00942292" w:rsidRPr="00E54345">
        <w:rPr>
          <w:rFonts w:eastAsia="Nikosh"/>
          <w:cs/>
          <w:lang w:bidi="as-IN"/>
        </w:rPr>
        <w:t>বেয়াৰ প্ৰতি ঈমান পোষণ কৰা</w:t>
      </w:r>
      <w:r w:rsidRPr="00E54345">
        <w:rPr>
          <w:rFonts w:eastAsia="Nikosh"/>
          <w:cs/>
          <w:lang w:bidi="hi-IN"/>
        </w:rPr>
        <w:t>।</w:t>
      </w:r>
      <w:r w:rsidR="00942292" w:rsidRPr="00E54345">
        <w:rPr>
          <w:rFonts w:eastAsia="Nikosh"/>
          <w:cs/>
          <w:lang w:bidi="as-IN"/>
        </w:rPr>
        <w:t xml:space="preserve"> ইছলাম হৈছে</w:t>
      </w:r>
      <w:r w:rsidRPr="00E54345">
        <w:rPr>
          <w:rFonts w:eastAsia="Nikosh"/>
          <w:lang w:bidi="as-IN"/>
        </w:rPr>
        <w:t xml:space="preserve">, </w:t>
      </w:r>
      <w:r w:rsidRPr="00E54345">
        <w:rPr>
          <w:rFonts w:eastAsia="Nikosh"/>
          <w:cs/>
          <w:lang w:bidi="as-IN"/>
        </w:rPr>
        <w:t>তুমি এ</w:t>
      </w:r>
      <w:r w:rsidR="00467BE7" w:rsidRPr="00E54345">
        <w:rPr>
          <w:rFonts w:eastAsia="Nikosh"/>
          <w:cs/>
          <w:lang w:bidi="as-IN"/>
        </w:rPr>
        <w:t>ই কথাৰ সাক্ষ্য প্ৰদান কৰা</w:t>
      </w:r>
      <w:r w:rsidRPr="00E54345">
        <w:rPr>
          <w:rFonts w:eastAsia="Nikosh"/>
          <w:cs/>
          <w:lang w:bidi="as-IN"/>
        </w:rPr>
        <w:t xml:space="preserve"> যে</w:t>
      </w:r>
      <w:r w:rsidRPr="00E54345">
        <w:rPr>
          <w:rFonts w:eastAsia="Nikosh"/>
          <w:lang w:bidi="as-IN"/>
        </w:rPr>
        <w:t xml:space="preserve">, </w:t>
      </w:r>
      <w:r w:rsidRPr="00E54345">
        <w:rPr>
          <w:rFonts w:eastAsia="Nikosh"/>
          <w:cs/>
          <w:lang w:bidi="as-IN"/>
        </w:rPr>
        <w:t>আল্লাহ</w:t>
      </w:r>
      <w:r w:rsidR="00467BE7" w:rsidRPr="00E54345">
        <w:rPr>
          <w:rFonts w:eastAsia="Nikosh"/>
          <w:cs/>
          <w:lang w:bidi="as-IN"/>
        </w:rPr>
        <w:t>ৰ বাহিৰে</w:t>
      </w:r>
      <w:r w:rsidRPr="00E54345">
        <w:rPr>
          <w:rFonts w:eastAsia="Nikosh"/>
          <w:cs/>
          <w:lang w:bidi="as-IN"/>
        </w:rPr>
        <w:t xml:space="preserve"> </w:t>
      </w:r>
      <w:r w:rsidR="00467BE7" w:rsidRPr="00E54345">
        <w:rPr>
          <w:rFonts w:eastAsia="Nikosh"/>
          <w:cs/>
          <w:lang w:bidi="as-IN"/>
        </w:rPr>
        <w:t xml:space="preserve">আন </w:t>
      </w:r>
      <w:r w:rsidRPr="00E54345">
        <w:rPr>
          <w:rFonts w:eastAsia="Nikosh"/>
          <w:cs/>
          <w:lang w:bidi="as-IN"/>
        </w:rPr>
        <w:t>কোনো</w:t>
      </w:r>
      <w:r w:rsidR="00467BE7" w:rsidRPr="00E54345">
        <w:rPr>
          <w:rFonts w:eastAsia="Nikosh"/>
          <w:cs/>
          <w:lang w:bidi="as-IN"/>
        </w:rPr>
        <w:t xml:space="preserve"> </w:t>
      </w:r>
      <w:r w:rsidRPr="00E54345">
        <w:rPr>
          <w:rFonts w:eastAsia="Nikosh"/>
          <w:cs/>
          <w:lang w:bidi="as-IN"/>
        </w:rPr>
        <w:t xml:space="preserve">(সত্য) </w:t>
      </w:r>
      <w:r w:rsidR="00467BE7" w:rsidRPr="00E54345">
        <w:rPr>
          <w:rFonts w:eastAsia="Nikosh"/>
          <w:cs/>
          <w:lang w:bidi="as-IN"/>
        </w:rPr>
        <w:t xml:space="preserve">ইলাহ নাই আৰু </w:t>
      </w:r>
      <w:r w:rsidR="00AD7BD0" w:rsidRPr="00E54345">
        <w:rPr>
          <w:rFonts w:eastAsia="Nikosh"/>
          <w:cs/>
          <w:lang w:bidi="as-IN"/>
        </w:rPr>
        <w:t>নিশ্চয়</w:t>
      </w:r>
      <w:r w:rsidRPr="00E54345">
        <w:rPr>
          <w:rFonts w:eastAsia="Nikosh"/>
          <w:cs/>
          <w:lang w:bidi="as-IN"/>
        </w:rPr>
        <w:t xml:space="preserve"> মুহাম্মাদ</w:t>
      </w:r>
      <w:r w:rsidR="00467BE7" w:rsidRPr="00E54345">
        <w:rPr>
          <w:rFonts w:eastAsia="Nikosh"/>
          <w:cs/>
          <w:lang w:bidi="as-IN"/>
        </w:rPr>
        <w:t xml:space="preserve"> চাল্লাল্লাহু আলাইহি অছাল্লাম আল্লাহৰ ৰাছু</w:t>
      </w:r>
      <w:r w:rsidRPr="00E54345">
        <w:rPr>
          <w:rFonts w:eastAsia="Nikosh"/>
          <w:cs/>
          <w:lang w:bidi="as-IN"/>
        </w:rPr>
        <w:t>ল</w:t>
      </w:r>
      <w:r w:rsidRPr="00E54345">
        <w:rPr>
          <w:rFonts w:eastAsia="Nikosh"/>
          <w:lang w:bidi="as-IN"/>
        </w:rPr>
        <w:t xml:space="preserve">, </w:t>
      </w:r>
      <w:r w:rsidR="00467BE7" w:rsidRPr="00E54345">
        <w:rPr>
          <w:rFonts w:eastAsia="Nikosh"/>
          <w:cs/>
          <w:lang w:bidi="as-IN"/>
        </w:rPr>
        <w:t>ছা</w:t>
      </w:r>
      <w:r w:rsidRPr="00E54345">
        <w:rPr>
          <w:rFonts w:eastAsia="Nikosh"/>
          <w:cs/>
          <w:lang w:bidi="as-IN"/>
        </w:rPr>
        <w:t>লাত</w:t>
      </w:r>
      <w:r w:rsidR="00467BE7" w:rsidRPr="00E54345">
        <w:rPr>
          <w:rFonts w:eastAsia="Nikosh"/>
          <w:cs/>
          <w:lang w:bidi="as-IN"/>
        </w:rPr>
        <w:t xml:space="preserve"> কায়েম কৰা</w:t>
      </w:r>
      <w:r w:rsidRPr="00E54345">
        <w:rPr>
          <w:rFonts w:eastAsia="Nikosh"/>
          <w:lang w:bidi="as-IN"/>
        </w:rPr>
        <w:t xml:space="preserve">, </w:t>
      </w:r>
      <w:r w:rsidR="00467BE7" w:rsidRPr="00E54345">
        <w:rPr>
          <w:rFonts w:eastAsia="Nikosh"/>
          <w:cs/>
          <w:lang w:bidi="as-IN"/>
        </w:rPr>
        <w:t>যাকাত আদায় কৰা</w:t>
      </w:r>
      <w:r w:rsidRPr="00E54345">
        <w:rPr>
          <w:rFonts w:eastAsia="Nikosh"/>
          <w:lang w:bidi="as-IN"/>
        </w:rPr>
        <w:t xml:space="preserve">, </w:t>
      </w:r>
      <w:r w:rsidR="00467BE7" w:rsidRPr="00E54345">
        <w:rPr>
          <w:rFonts w:eastAsia="Nikosh"/>
          <w:cs/>
          <w:lang w:bidi="as-IN"/>
        </w:rPr>
        <w:t>ৰ</w:t>
      </w:r>
      <w:r w:rsidRPr="00E54345">
        <w:rPr>
          <w:rFonts w:eastAsia="Nikosh"/>
          <w:cs/>
          <w:lang w:bidi="as-IN"/>
        </w:rPr>
        <w:t>ম</w:t>
      </w:r>
      <w:r w:rsidR="00467BE7" w:rsidRPr="00E54345">
        <w:rPr>
          <w:rFonts w:eastAsia="Nikosh"/>
          <w:cs/>
          <w:lang w:bidi="as-IN"/>
        </w:rPr>
        <w:t>জান মাহৰ</w:t>
      </w:r>
      <w:r w:rsidRPr="00E54345">
        <w:rPr>
          <w:rFonts w:eastAsia="Nikosh"/>
          <w:cs/>
          <w:lang w:bidi="as-IN"/>
        </w:rPr>
        <w:t xml:space="preserve"> </w:t>
      </w:r>
      <w:r w:rsidR="00467BE7" w:rsidRPr="00E54345">
        <w:rPr>
          <w:rFonts w:eastAsia="Nikosh"/>
          <w:cs/>
          <w:lang w:bidi="as-IN"/>
        </w:rPr>
        <w:t>ছ</w:t>
      </w:r>
      <w:r w:rsidRPr="00E54345">
        <w:rPr>
          <w:rFonts w:eastAsia="Nikosh"/>
          <w:cs/>
          <w:lang w:bidi="as-IN"/>
        </w:rPr>
        <w:t>ওম</w:t>
      </w:r>
      <w:r w:rsidR="00467BE7" w:rsidRPr="00E54345">
        <w:rPr>
          <w:rFonts w:eastAsia="Nikosh"/>
          <w:cs/>
          <w:lang w:bidi="as-IN"/>
        </w:rPr>
        <w:t xml:space="preserve"> পালন কৰা আৰু</w:t>
      </w:r>
      <w:r w:rsidRPr="00E54345">
        <w:rPr>
          <w:rFonts w:eastAsia="Nikosh"/>
          <w:cs/>
          <w:lang w:bidi="as-IN"/>
        </w:rPr>
        <w:t xml:space="preserve"> বাইতুল্লাহ</w:t>
      </w:r>
      <w:r w:rsidR="00467BE7" w:rsidRPr="00E54345">
        <w:rPr>
          <w:rFonts w:eastAsia="Nikosh"/>
          <w:cs/>
          <w:lang w:bidi="as-IN"/>
        </w:rPr>
        <w:t>ৰ</w:t>
      </w:r>
      <w:r w:rsidR="00C43C6F" w:rsidRPr="00E54345">
        <w:rPr>
          <w:rFonts w:eastAsia="Nikosh"/>
          <w:cs/>
          <w:lang w:bidi="as-IN"/>
        </w:rPr>
        <w:t xml:space="preserve"> হজ</w:t>
      </w:r>
      <w:r w:rsidR="00467BE7" w:rsidRPr="00E54345">
        <w:rPr>
          <w:rFonts w:eastAsia="Nikosh"/>
          <w:cs/>
          <w:lang w:bidi="as-IN"/>
        </w:rPr>
        <w:t>্জ পালন কৰা</w:t>
      </w:r>
      <w:r w:rsidRPr="00E54345">
        <w:rPr>
          <w:rFonts w:eastAsia="Nikosh"/>
          <w:cs/>
          <w:lang w:bidi="hi-IN"/>
        </w:rPr>
        <w:t>।</w:t>
      </w:r>
      <w:r w:rsidR="00C43C6F" w:rsidRPr="00E54345">
        <w:rPr>
          <w:rFonts w:eastAsia="Nikosh"/>
          <w:cs/>
          <w:lang w:bidi="as-IN"/>
        </w:rPr>
        <w:t>”</w:t>
      </w:r>
      <w:r w:rsidR="00C43C6F" w:rsidRPr="00E54345">
        <w:rPr>
          <w:rStyle w:val="FootnoteReference"/>
          <w:rFonts w:eastAsia="Nikosh"/>
          <w:cs/>
          <w:lang w:bidi="as-IN"/>
        </w:rPr>
        <w:footnoteReference w:id="1"/>
      </w:r>
    </w:p>
    <w:p w:rsidR="009619B4" w:rsidRPr="0012001F" w:rsidRDefault="009619B4" w:rsidP="00D9649B">
      <w:pPr>
        <w:bidi w:val="0"/>
        <w:spacing w:after="0" w:line="240" w:lineRule="auto"/>
        <w:jc w:val="both"/>
        <w:rPr>
          <w:rFonts w:eastAsia="Nikosh"/>
          <w:cs/>
          <w:lang w:bidi="as-IN"/>
        </w:rPr>
      </w:pPr>
      <w:r w:rsidRPr="0012001F">
        <w:rPr>
          <w:rFonts w:eastAsia="Nikosh"/>
          <w:cs/>
          <w:lang w:bidi="as-IN"/>
        </w:rPr>
        <w:t>এ</w:t>
      </w:r>
      <w:r w:rsidR="00467BE7" w:rsidRPr="0012001F">
        <w:rPr>
          <w:rFonts w:eastAsia="Nikosh"/>
          <w:cs/>
          <w:lang w:bidi="as-IN"/>
        </w:rPr>
        <w:t>ই হাদীছত ৰাছুলুল্লাহ চাল্লাল্লাহু আলাইহি অছা</w:t>
      </w:r>
      <w:r w:rsidRPr="0012001F">
        <w:rPr>
          <w:rFonts w:eastAsia="Nikosh"/>
          <w:cs/>
          <w:lang w:bidi="as-IN"/>
        </w:rPr>
        <w:t>ল্লাম</w:t>
      </w:r>
      <w:r w:rsidR="00467BE7" w:rsidRPr="0012001F">
        <w:rPr>
          <w:rFonts w:eastAsia="Nikosh"/>
          <w:cs/>
          <w:lang w:bidi="as-IN"/>
        </w:rPr>
        <w:t>ে ঈমানক অন্তৰৰ বিশ্বাস আৰু ইছলামক চৰী‘আতৰ বাহ্যিক আমলৰ দ্বাৰা ব্যাখ্যা কৰিছে</w:t>
      </w:r>
      <w:r w:rsidRPr="0012001F">
        <w:rPr>
          <w:rFonts w:eastAsia="Nikosh" w:cs="Mangal"/>
          <w:cs/>
          <w:lang w:bidi="hi-IN"/>
        </w:rPr>
        <w:t xml:space="preserve">। </w:t>
      </w:r>
    </w:p>
    <w:p w:rsidR="000075C5" w:rsidRPr="0012001F" w:rsidRDefault="000075C5" w:rsidP="00D9649B">
      <w:pPr>
        <w:bidi w:val="0"/>
        <w:spacing w:after="0" w:line="240" w:lineRule="auto"/>
        <w:jc w:val="both"/>
        <w:rPr>
          <w:b/>
          <w:bCs/>
          <w:color w:val="C00000"/>
          <w:lang w:bidi="as-IN"/>
        </w:rPr>
      </w:pPr>
    </w:p>
    <w:p w:rsidR="008D0C54" w:rsidRPr="0012001F" w:rsidRDefault="00CF0901" w:rsidP="000075C5">
      <w:pPr>
        <w:bidi w:val="0"/>
        <w:spacing w:after="0" w:line="240" w:lineRule="auto"/>
        <w:jc w:val="both"/>
        <w:rPr>
          <w:rFonts w:eastAsia="Nikosh"/>
          <w:b/>
          <w:bCs/>
          <w:color w:val="C00000"/>
          <w:cs/>
          <w:lang w:bidi="as-IN"/>
        </w:rPr>
      </w:pPr>
      <w:r w:rsidRPr="0012001F">
        <w:rPr>
          <w:b/>
          <w:bCs/>
          <w:color w:val="C00000"/>
          <w:cs/>
          <w:lang w:bidi="as-IN"/>
        </w:rPr>
        <w:t>তৃতীয় প্ৰ</w:t>
      </w:r>
      <w:r w:rsidR="008D0C54" w:rsidRPr="0012001F">
        <w:rPr>
          <w:b/>
          <w:bCs/>
          <w:color w:val="C00000"/>
          <w:cs/>
          <w:lang w:bidi="as-IN"/>
        </w:rPr>
        <w:t>শ্ন:</w:t>
      </w:r>
      <w:r w:rsidRPr="0012001F">
        <w:rPr>
          <w:b/>
          <w:bCs/>
          <w:color w:val="C00000"/>
          <w:cs/>
          <w:lang w:bidi="as-IN"/>
        </w:rPr>
        <w:t xml:space="preserve"> </w:t>
      </w:r>
      <w:r w:rsidRPr="0012001F">
        <w:rPr>
          <w:rFonts w:eastAsia="Nikosh"/>
          <w:b/>
          <w:bCs/>
          <w:color w:val="C00000"/>
          <w:cs/>
          <w:lang w:bidi="as-IN"/>
        </w:rPr>
        <w:t>আল্লাহৰ নামসমূহ আৰু ছিফাতৰ লগতে ঈমানৰ আৰকান কি কি</w:t>
      </w:r>
      <w:r w:rsidR="0059721A" w:rsidRPr="0012001F">
        <w:rPr>
          <w:rFonts w:eastAsia="Nikosh"/>
          <w:b/>
          <w:bCs/>
          <w:color w:val="C00000"/>
          <w:cs/>
          <w:lang w:bidi="as-IN"/>
        </w:rPr>
        <w:t xml:space="preserve">? </w:t>
      </w:r>
    </w:p>
    <w:p w:rsidR="0059721A" w:rsidRPr="0012001F" w:rsidRDefault="00CF0901" w:rsidP="00FD7DCD">
      <w:pPr>
        <w:bidi w:val="0"/>
        <w:spacing w:after="0" w:line="240" w:lineRule="auto"/>
        <w:jc w:val="both"/>
        <w:rPr>
          <w:rFonts w:eastAsia="Nikosh"/>
          <w:cs/>
          <w:lang w:bidi="as-IN"/>
        </w:rPr>
      </w:pPr>
      <w:r w:rsidRPr="0012001F">
        <w:rPr>
          <w:b/>
          <w:bCs/>
          <w:cs/>
          <w:lang w:bidi="as-IN"/>
        </w:rPr>
        <w:lastRenderedPageBreak/>
        <w:t>উত্তৰ</w:t>
      </w:r>
      <w:r w:rsidR="0059721A" w:rsidRPr="0012001F">
        <w:rPr>
          <w:b/>
          <w:bCs/>
          <w:cs/>
          <w:lang w:bidi="as-IN"/>
        </w:rPr>
        <w:t>:</w:t>
      </w:r>
      <w:r w:rsidRPr="0012001F">
        <w:rPr>
          <w:b/>
          <w:bCs/>
          <w:cs/>
          <w:lang w:bidi="as-IN"/>
        </w:rPr>
        <w:t xml:space="preserve"> </w:t>
      </w:r>
      <w:r w:rsidRPr="0012001F">
        <w:rPr>
          <w:rFonts w:eastAsia="Nikosh"/>
          <w:cs/>
          <w:lang w:bidi="as-IN"/>
        </w:rPr>
        <w:t>আছমাউল হুছনা তথা আল্লাহৰ সুন্দৰ সুন্দৰ নামসমূহৰ প্ৰ</w:t>
      </w:r>
      <w:r w:rsidR="004569EC" w:rsidRPr="0012001F">
        <w:rPr>
          <w:rFonts w:eastAsia="Nikosh"/>
          <w:cs/>
          <w:lang w:bidi="as-IN"/>
        </w:rPr>
        <w:t>তি ঈমান, এই</w:t>
      </w:r>
      <w:r w:rsidR="0059721A" w:rsidRPr="0012001F">
        <w:rPr>
          <w:rFonts w:eastAsia="Nikosh"/>
          <w:cs/>
          <w:lang w:bidi="as-IN"/>
        </w:rPr>
        <w:t>ব</w:t>
      </w:r>
      <w:r w:rsidR="004569EC" w:rsidRPr="0012001F">
        <w:rPr>
          <w:rFonts w:eastAsia="Nikosh"/>
          <w:cs/>
          <w:lang w:bidi="as-IN"/>
        </w:rPr>
        <w:t>োৰ</w:t>
      </w:r>
      <w:r w:rsidR="00E54345" w:rsidRPr="0012001F">
        <w:rPr>
          <w:rFonts w:eastAsia="Nikosh"/>
          <w:cs/>
          <w:lang w:bidi="as-IN"/>
        </w:rPr>
        <w:t xml:space="preserve"> হৈছে</w:t>
      </w:r>
      <w:r w:rsidR="0059721A" w:rsidRPr="0012001F">
        <w:rPr>
          <w:rFonts w:eastAsia="Nikosh"/>
          <w:cs/>
          <w:lang w:bidi="as-IN"/>
        </w:rPr>
        <w:t xml:space="preserve"> নামসমূহ</w:t>
      </w:r>
      <w:r w:rsidR="004569EC" w:rsidRPr="0012001F">
        <w:rPr>
          <w:rFonts w:eastAsia="Nikosh"/>
          <w:cs/>
          <w:lang w:bidi="as-IN"/>
        </w:rPr>
        <w:t>ৰ পৰা নিৰ্গত ছিফাত বা গুণসমূহৰ প্ৰতি ঈমান আৰু</w:t>
      </w:r>
      <w:r w:rsidR="005037CD" w:rsidRPr="0012001F">
        <w:rPr>
          <w:rFonts w:eastAsia="Nikosh"/>
          <w:cs/>
          <w:lang w:bidi="as-IN"/>
        </w:rPr>
        <w:t xml:space="preserve"> </w:t>
      </w:r>
      <w:r w:rsidR="004569EC" w:rsidRPr="0012001F">
        <w:rPr>
          <w:rFonts w:eastAsia="Nikosh"/>
          <w:cs/>
          <w:lang w:bidi="as-IN"/>
        </w:rPr>
        <w:t>এই</w:t>
      </w:r>
      <w:r w:rsidR="00C77CF1" w:rsidRPr="0012001F">
        <w:rPr>
          <w:rFonts w:eastAsia="Nikosh"/>
          <w:cs/>
          <w:lang w:bidi="as-IN"/>
        </w:rPr>
        <w:t>ব</w:t>
      </w:r>
      <w:r w:rsidR="004569EC" w:rsidRPr="0012001F">
        <w:rPr>
          <w:rFonts w:eastAsia="Nikosh"/>
          <w:cs/>
          <w:lang w:bidi="as-IN"/>
        </w:rPr>
        <w:t>োৰ নামৰ ছিফাতৰ আহকাম আৰু ইয়াৰ সম্পৃক্ততাৰ প্ৰতি ঈমান পোষণ কৰা</w:t>
      </w:r>
      <w:r w:rsidR="004569EC" w:rsidRPr="0012001F">
        <w:rPr>
          <w:rFonts w:eastAsia="Nikosh" w:cs="Mangal"/>
          <w:cs/>
          <w:lang w:bidi="hi-IN"/>
        </w:rPr>
        <w:t xml:space="preserve">। </w:t>
      </w:r>
      <w:r w:rsidR="004569EC" w:rsidRPr="0012001F">
        <w:rPr>
          <w:rFonts w:eastAsia="Nikosh"/>
          <w:cs/>
          <w:lang w:bidi="as-IN"/>
        </w:rPr>
        <w:t>এতেকে, আমি ঈমান আনিব লাগিব</w:t>
      </w:r>
      <w:r w:rsidR="00C77CF1" w:rsidRPr="0012001F">
        <w:rPr>
          <w:rFonts w:eastAsia="Nikosh"/>
          <w:cs/>
          <w:lang w:bidi="as-IN"/>
        </w:rPr>
        <w:t xml:space="preserve"> যে, আল্লাহ </w:t>
      </w:r>
      <w:r w:rsidR="004569EC" w:rsidRPr="0012001F">
        <w:rPr>
          <w:rFonts w:eastAsia="Nikosh"/>
        </w:rPr>
        <w:t>‘</w:t>
      </w:r>
      <w:r w:rsidR="00C77CF1" w:rsidRPr="0012001F">
        <w:rPr>
          <w:rFonts w:eastAsia="Nikosh"/>
          <w:cs/>
          <w:lang w:bidi="as-IN"/>
        </w:rPr>
        <w:t>আলীম</w:t>
      </w:r>
      <w:r w:rsidR="004569EC" w:rsidRPr="0012001F">
        <w:rPr>
          <w:rFonts w:eastAsia="Nikosh"/>
          <w:lang w:bidi="as-IN"/>
        </w:rPr>
        <w:t>’</w:t>
      </w:r>
      <w:r w:rsidR="004569EC" w:rsidRPr="0012001F">
        <w:rPr>
          <w:rFonts w:eastAsia="Nikosh"/>
          <w:cs/>
          <w:lang w:bidi="as-IN"/>
        </w:rPr>
        <w:t xml:space="preserve"> অৰ্থাৎ</w:t>
      </w:r>
      <w:r w:rsidR="00C77CF1" w:rsidRPr="0012001F">
        <w:rPr>
          <w:rFonts w:eastAsia="Nikosh"/>
          <w:cs/>
          <w:lang w:bidi="as-IN"/>
        </w:rPr>
        <w:t xml:space="preserve"> মহাজ্ঞানী, </w:t>
      </w:r>
      <w:r w:rsidR="004569EC" w:rsidRPr="0012001F">
        <w:rPr>
          <w:rFonts w:eastAsia="Nikosh"/>
          <w:cs/>
          <w:lang w:bidi="as-IN"/>
        </w:rPr>
        <w:t xml:space="preserve">সকলো বস্তুৰ ওপৰত তেওঁৰ পূৰ্ণাঙ্গ জ্ঞান আছে। তেওঁ </w:t>
      </w:r>
      <w:r w:rsidR="004569EC" w:rsidRPr="0012001F">
        <w:rPr>
          <w:rFonts w:eastAsia="Nikosh"/>
          <w:lang w:bidi="as-IN"/>
        </w:rPr>
        <w:t>‘</w:t>
      </w:r>
      <w:r w:rsidR="004569EC" w:rsidRPr="0012001F">
        <w:rPr>
          <w:rFonts w:eastAsia="Nikosh"/>
          <w:cs/>
          <w:lang w:bidi="as-IN"/>
        </w:rPr>
        <w:t>ক্বাদীৰ</w:t>
      </w:r>
      <w:r w:rsidR="004569EC" w:rsidRPr="0012001F">
        <w:rPr>
          <w:rFonts w:eastAsia="Nikosh"/>
        </w:rPr>
        <w:t>’</w:t>
      </w:r>
      <w:r w:rsidR="004569EC" w:rsidRPr="0012001F">
        <w:rPr>
          <w:rFonts w:eastAsia="Nikosh"/>
          <w:cs/>
          <w:lang w:bidi="as-IN"/>
        </w:rPr>
        <w:t xml:space="preserve"> অৰ্থাৎ সৰ্বশক্তিমান, তেওঁ মহাশক্তিৰ অধিকাৰী, সকলো বস্তুৰ ওপৰত তেওঁৰ শক্তি আছে। আকৌ তেওঁ ৰাহীম অৰ্থাৎ পৰম দয়ালু, অনুগ্ৰহশীল, প্ৰশস্ত দয়াৰ অধিকাৰী</w:t>
      </w:r>
      <w:r w:rsidR="00AF30A9" w:rsidRPr="0012001F">
        <w:rPr>
          <w:rFonts w:eastAsia="Nikosh"/>
          <w:cs/>
          <w:lang w:bidi="as-IN"/>
        </w:rPr>
        <w:t xml:space="preserve">, </w:t>
      </w:r>
      <w:r w:rsidR="004569EC" w:rsidRPr="0012001F">
        <w:rPr>
          <w:rFonts w:eastAsia="Nikosh"/>
          <w:cs/>
          <w:lang w:bidi="as-IN"/>
        </w:rPr>
        <w:t>যাক ইচ্ছা</w:t>
      </w:r>
      <w:r w:rsidR="002E79EA" w:rsidRPr="0012001F">
        <w:rPr>
          <w:rFonts w:eastAsia="Nikosh"/>
          <w:cs/>
          <w:lang w:bidi="as-IN"/>
        </w:rPr>
        <w:t xml:space="preserve"> তাকে</w:t>
      </w:r>
      <w:r w:rsidR="004569EC" w:rsidRPr="0012001F">
        <w:rPr>
          <w:rFonts w:eastAsia="Nikosh"/>
          <w:cs/>
          <w:lang w:bidi="as-IN"/>
        </w:rPr>
        <w:t xml:space="preserve"> তেওঁ দয়া কৰে</w:t>
      </w:r>
      <w:r w:rsidR="002E79EA" w:rsidRPr="0012001F">
        <w:rPr>
          <w:rFonts w:eastAsia="Nikosh" w:cs="Mangal"/>
          <w:cs/>
          <w:lang w:bidi="hi-IN"/>
        </w:rPr>
        <w:t xml:space="preserve">। </w:t>
      </w:r>
      <w:r w:rsidR="002E79EA" w:rsidRPr="0012001F">
        <w:rPr>
          <w:rFonts w:eastAsia="Nikosh"/>
          <w:cs/>
          <w:lang w:bidi="bn-IN"/>
        </w:rPr>
        <w:t>এ</w:t>
      </w:r>
      <w:r w:rsidR="002E79EA" w:rsidRPr="0012001F">
        <w:rPr>
          <w:rFonts w:eastAsia="Nikosh"/>
          <w:cs/>
          <w:lang w:bidi="as-IN"/>
        </w:rPr>
        <w:t>ইদৰে আন আন আছমাউল হুছনা অৰ্থাৎ আল্লাহৰ সুন্দৰতম নামসমূহ, ছিফাতসমূহ আৰু তাৰ পৰা নিৰ্গত গুণসমূহৰ প্ৰ</w:t>
      </w:r>
      <w:r w:rsidR="005210B4" w:rsidRPr="0012001F">
        <w:rPr>
          <w:rFonts w:eastAsia="Nikosh"/>
          <w:cs/>
          <w:lang w:bidi="as-IN"/>
        </w:rPr>
        <w:t xml:space="preserve">তি ঈমান </w:t>
      </w:r>
      <w:r w:rsidR="002E79EA" w:rsidRPr="0012001F">
        <w:rPr>
          <w:cs/>
          <w:lang w:bidi="as-IN"/>
        </w:rPr>
        <w:t>পোষণ</w:t>
      </w:r>
      <w:r w:rsidR="00FD7DCD" w:rsidRPr="0012001F">
        <w:rPr>
          <w:cs/>
          <w:lang w:bidi="as-IN"/>
        </w:rPr>
        <w:t xml:space="preserve"> </w:t>
      </w:r>
      <w:r w:rsidR="002E79EA" w:rsidRPr="0012001F">
        <w:rPr>
          <w:rFonts w:eastAsia="Nikosh"/>
          <w:cs/>
          <w:lang w:bidi="as-IN"/>
        </w:rPr>
        <w:t>কৰা</w:t>
      </w:r>
      <w:r w:rsidR="005210B4" w:rsidRPr="0012001F">
        <w:rPr>
          <w:rFonts w:eastAsia="Nikosh" w:cs="Mangal"/>
          <w:cs/>
          <w:lang w:bidi="hi-IN"/>
        </w:rPr>
        <w:t xml:space="preserve">। </w:t>
      </w:r>
    </w:p>
    <w:p w:rsidR="000075C5" w:rsidRPr="0012001F" w:rsidRDefault="000075C5" w:rsidP="00D9649B">
      <w:pPr>
        <w:bidi w:val="0"/>
        <w:spacing w:after="0" w:line="240" w:lineRule="auto"/>
        <w:jc w:val="both"/>
        <w:rPr>
          <w:b/>
          <w:bCs/>
          <w:color w:val="C00000"/>
          <w:lang w:bidi="as-IN"/>
        </w:rPr>
      </w:pPr>
    </w:p>
    <w:p w:rsidR="005210B4" w:rsidRPr="0012001F" w:rsidRDefault="0031135D" w:rsidP="000075C5">
      <w:pPr>
        <w:bidi w:val="0"/>
        <w:spacing w:after="0" w:line="240" w:lineRule="auto"/>
        <w:jc w:val="both"/>
        <w:rPr>
          <w:rFonts w:eastAsia="Nikosh"/>
          <w:b/>
          <w:bCs/>
          <w:color w:val="C00000"/>
          <w:cs/>
          <w:lang w:bidi="as-IN"/>
        </w:rPr>
      </w:pPr>
      <w:r w:rsidRPr="0012001F">
        <w:rPr>
          <w:b/>
          <w:bCs/>
          <w:color w:val="C00000"/>
          <w:cs/>
          <w:lang w:bidi="as-IN"/>
        </w:rPr>
        <w:t>চতুৰ্থ প্ৰ</w:t>
      </w:r>
      <w:r w:rsidR="005210B4" w:rsidRPr="0012001F">
        <w:rPr>
          <w:b/>
          <w:bCs/>
          <w:color w:val="C00000"/>
          <w:cs/>
          <w:lang w:bidi="as-IN"/>
        </w:rPr>
        <w:t>শ্ন:</w:t>
      </w:r>
      <w:r w:rsidRPr="0012001F">
        <w:rPr>
          <w:rFonts w:eastAsia="Nikosh"/>
          <w:b/>
          <w:bCs/>
          <w:color w:val="C00000"/>
          <w:cs/>
          <w:lang w:bidi="as-IN"/>
        </w:rPr>
        <w:t xml:space="preserve"> আল্লাহ সকলো সৃষ্টিৰ</w:t>
      </w:r>
      <w:r w:rsidR="005210B4" w:rsidRPr="0012001F">
        <w:rPr>
          <w:rFonts w:eastAsia="Nikosh"/>
          <w:b/>
          <w:bCs/>
          <w:color w:val="C00000"/>
          <w:cs/>
          <w:lang w:bidi="as-IN"/>
        </w:rPr>
        <w:t xml:space="preserve"> </w:t>
      </w:r>
      <w:r w:rsidRPr="0012001F">
        <w:rPr>
          <w:rFonts w:eastAsia="Nikosh"/>
          <w:b/>
          <w:bCs/>
          <w:color w:val="C00000"/>
          <w:cs/>
          <w:lang w:bidi="as-IN"/>
        </w:rPr>
        <w:t>ঊৰ্ধ্বত</w:t>
      </w:r>
      <w:r w:rsidR="00FD1D3F" w:rsidRPr="0012001F">
        <w:rPr>
          <w:rFonts w:eastAsia="Nikosh"/>
          <w:b/>
          <w:bCs/>
          <w:color w:val="C00000"/>
          <w:cs/>
          <w:lang w:bidi="as-IN"/>
        </w:rPr>
        <w:t xml:space="preserve"> </w:t>
      </w:r>
      <w:r w:rsidRPr="0012001F">
        <w:rPr>
          <w:rFonts w:eastAsia="Nikosh"/>
          <w:b/>
          <w:bCs/>
          <w:color w:val="C00000"/>
          <w:cs/>
          <w:lang w:bidi="as-IN"/>
        </w:rPr>
        <w:t>আৰু তেওঁ</w:t>
      </w:r>
      <w:r w:rsidR="005210B4" w:rsidRPr="0012001F">
        <w:rPr>
          <w:rFonts w:eastAsia="Nikosh"/>
          <w:b/>
          <w:bCs/>
          <w:color w:val="C00000"/>
          <w:cs/>
          <w:lang w:bidi="as-IN"/>
        </w:rPr>
        <w:t xml:space="preserve"> </w:t>
      </w:r>
      <w:r w:rsidR="000075C5" w:rsidRPr="0012001F">
        <w:rPr>
          <w:rFonts w:eastAsia="Nikosh"/>
          <w:b/>
          <w:bCs/>
          <w:color w:val="C00000"/>
          <w:cs/>
          <w:lang w:bidi="as-IN"/>
        </w:rPr>
        <w:t>‘</w:t>
      </w:r>
      <w:r w:rsidRPr="0012001F">
        <w:rPr>
          <w:rFonts w:eastAsia="Nikosh"/>
          <w:b/>
          <w:bCs/>
          <w:color w:val="C00000"/>
          <w:cs/>
          <w:lang w:bidi="as-IN"/>
        </w:rPr>
        <w:t>আৰশ্বত</w:t>
      </w:r>
      <w:r w:rsidR="005210B4" w:rsidRPr="0012001F">
        <w:rPr>
          <w:rFonts w:eastAsia="Nikosh"/>
          <w:b/>
          <w:bCs/>
          <w:color w:val="C00000"/>
          <w:cs/>
          <w:lang w:bidi="as-IN"/>
        </w:rPr>
        <w:t xml:space="preserve"> উপবিষ্ট এ</w:t>
      </w:r>
      <w:r w:rsidRPr="0012001F">
        <w:rPr>
          <w:rFonts w:eastAsia="Nikosh"/>
          <w:b/>
          <w:bCs/>
          <w:color w:val="C00000"/>
          <w:cs/>
          <w:lang w:bidi="as-IN"/>
        </w:rPr>
        <w:t>ই বিষয়ে</w:t>
      </w:r>
      <w:r w:rsidR="005210B4" w:rsidRPr="0012001F">
        <w:rPr>
          <w:rFonts w:eastAsia="Nikosh"/>
          <w:b/>
          <w:bCs/>
          <w:color w:val="C00000"/>
          <w:cs/>
          <w:lang w:bidi="as-IN"/>
        </w:rPr>
        <w:t xml:space="preserve"> আপ</w:t>
      </w:r>
      <w:r w:rsidRPr="0012001F">
        <w:rPr>
          <w:rFonts w:eastAsia="Nikosh"/>
          <w:b/>
          <w:bCs/>
          <w:color w:val="C00000"/>
          <w:cs/>
          <w:lang w:bidi="as-IN"/>
        </w:rPr>
        <w:t>োনাৰ মতামত কি</w:t>
      </w:r>
      <w:r w:rsidR="005210B4" w:rsidRPr="0012001F">
        <w:rPr>
          <w:rFonts w:eastAsia="Nikosh"/>
          <w:b/>
          <w:bCs/>
          <w:color w:val="C00000"/>
          <w:cs/>
          <w:lang w:bidi="as-IN"/>
        </w:rPr>
        <w:t xml:space="preserve">? </w:t>
      </w:r>
    </w:p>
    <w:p w:rsidR="00190474" w:rsidRPr="0012001F" w:rsidRDefault="0031135D" w:rsidP="00463398">
      <w:pPr>
        <w:bidi w:val="0"/>
        <w:spacing w:after="0" w:line="240" w:lineRule="auto"/>
        <w:jc w:val="both"/>
        <w:rPr>
          <w:rFonts w:eastAsia="Nikosh"/>
          <w:cs/>
          <w:lang w:bidi="as-IN"/>
        </w:rPr>
      </w:pPr>
      <w:r w:rsidRPr="0012001F">
        <w:rPr>
          <w:b/>
          <w:bCs/>
          <w:color w:val="000000" w:themeColor="text1"/>
          <w:cs/>
          <w:lang w:bidi="as-IN"/>
        </w:rPr>
        <w:t>উত্তৰ</w:t>
      </w:r>
      <w:r w:rsidR="00FD1D3F" w:rsidRPr="0012001F">
        <w:rPr>
          <w:b/>
          <w:bCs/>
          <w:color w:val="000000" w:themeColor="text1"/>
          <w:cs/>
          <w:lang w:bidi="as-IN"/>
        </w:rPr>
        <w:t>:</w:t>
      </w:r>
      <w:r w:rsidRPr="0012001F">
        <w:rPr>
          <w:b/>
          <w:bCs/>
          <w:color w:val="000000" w:themeColor="text1"/>
          <w:cs/>
          <w:lang w:bidi="as-IN"/>
        </w:rPr>
        <w:t xml:space="preserve"> </w:t>
      </w:r>
      <w:r w:rsidR="003658C0" w:rsidRPr="0012001F">
        <w:rPr>
          <w:rFonts w:eastAsia="Nikosh"/>
          <w:cs/>
          <w:lang w:bidi="as-IN"/>
        </w:rPr>
        <w:t>আমি জানো যে, আমাৰ প্ৰতিপালক</w:t>
      </w:r>
      <w:r w:rsidR="00FD1D3F" w:rsidRPr="0012001F">
        <w:rPr>
          <w:rFonts w:eastAsia="Nikosh"/>
          <w:cs/>
          <w:lang w:bidi="as-IN"/>
        </w:rPr>
        <w:t xml:space="preserve"> মহান</w:t>
      </w:r>
      <w:r w:rsidR="003658C0" w:rsidRPr="0012001F">
        <w:rPr>
          <w:rFonts w:eastAsia="Nikosh"/>
          <w:cs/>
          <w:lang w:bidi="as-IN"/>
        </w:rPr>
        <w:t>, আল্লাহ আটাই ফালৰ পৰা</w:t>
      </w:r>
      <w:r w:rsidR="00FD1D3F" w:rsidRPr="0012001F">
        <w:rPr>
          <w:rFonts w:eastAsia="Nikosh"/>
          <w:cs/>
          <w:lang w:bidi="as-IN"/>
        </w:rPr>
        <w:t xml:space="preserve"> </w:t>
      </w:r>
      <w:r w:rsidR="00585BA9" w:rsidRPr="0012001F">
        <w:rPr>
          <w:rFonts w:eastAsia="Nikosh"/>
          <w:cs/>
          <w:lang w:bidi="as-IN"/>
        </w:rPr>
        <w:t>ঊৰ্ধ্বত</w:t>
      </w:r>
      <w:r w:rsidR="00FD1D3F" w:rsidRPr="0012001F">
        <w:rPr>
          <w:rFonts w:eastAsia="Nikosh"/>
          <w:cs/>
          <w:lang w:bidi="as-IN"/>
        </w:rPr>
        <w:t xml:space="preserve"> </w:t>
      </w:r>
      <w:r w:rsidR="00585BA9" w:rsidRPr="0012001F">
        <w:rPr>
          <w:rFonts w:eastAsia="Nikosh"/>
          <w:cs/>
          <w:lang w:bidi="as-IN"/>
        </w:rPr>
        <w:t>আৰু ওপৰত</w:t>
      </w:r>
      <w:r w:rsidR="00585BA9" w:rsidRPr="0012001F">
        <w:rPr>
          <w:rFonts w:eastAsia="Nikosh" w:cs="Mangal"/>
          <w:cs/>
          <w:lang w:bidi="hi-IN"/>
        </w:rPr>
        <w:t xml:space="preserve">। </w:t>
      </w:r>
      <w:r w:rsidR="00556A76" w:rsidRPr="0012001F">
        <w:rPr>
          <w:rFonts w:eastAsia="Nikosh"/>
          <w:cs/>
          <w:lang w:bidi="bn-IN"/>
        </w:rPr>
        <w:t>স</w:t>
      </w:r>
      <w:r w:rsidR="00556A76" w:rsidRPr="0012001F">
        <w:rPr>
          <w:rFonts w:eastAsia="Nikosh"/>
          <w:cs/>
          <w:lang w:bidi="as-IN"/>
        </w:rPr>
        <w:t>ত্বা</w:t>
      </w:r>
      <w:r w:rsidR="00FD1D3F" w:rsidRPr="0012001F">
        <w:rPr>
          <w:rFonts w:eastAsia="Nikosh"/>
          <w:cs/>
          <w:lang w:bidi="as-IN"/>
        </w:rPr>
        <w:t xml:space="preserve">গত </w:t>
      </w:r>
      <w:r w:rsidR="00585BA9" w:rsidRPr="0012001F">
        <w:rPr>
          <w:rFonts w:eastAsia="Nikosh"/>
          <w:cs/>
          <w:lang w:bidi="as-IN"/>
        </w:rPr>
        <w:t>দিশৰ পৰাও তেওঁ সকলোৰে ঊৰ্ধ্বত</w:t>
      </w:r>
      <w:r w:rsidR="00FD1D3F" w:rsidRPr="0012001F">
        <w:rPr>
          <w:rFonts w:eastAsia="Nikosh" w:cs="Mangal"/>
          <w:cs/>
          <w:lang w:bidi="hi-IN"/>
        </w:rPr>
        <w:t xml:space="preserve">। </w:t>
      </w:r>
      <w:r w:rsidR="00585BA9" w:rsidRPr="0012001F">
        <w:rPr>
          <w:rFonts w:eastAsia="Nikosh"/>
          <w:cs/>
          <w:lang w:bidi="as-IN"/>
        </w:rPr>
        <w:t>ক্ষমতা আৰু গুণৰ ফালৰ পৰাও সকলোৰে</w:t>
      </w:r>
      <w:r w:rsidR="00FD1D3F" w:rsidRPr="0012001F">
        <w:rPr>
          <w:rFonts w:eastAsia="Nikosh"/>
          <w:cs/>
          <w:lang w:bidi="as-IN"/>
        </w:rPr>
        <w:t xml:space="preserve"> </w:t>
      </w:r>
      <w:r w:rsidR="00585BA9" w:rsidRPr="0012001F">
        <w:rPr>
          <w:rFonts w:eastAsia="Nikosh"/>
          <w:cs/>
          <w:lang w:bidi="as-IN"/>
        </w:rPr>
        <w:t>ঊৰ্ধ্বত</w:t>
      </w:r>
      <w:r w:rsidR="00FD1D3F" w:rsidRPr="0012001F">
        <w:rPr>
          <w:rFonts w:eastAsia="Nikosh" w:cs="Mangal"/>
          <w:cs/>
          <w:lang w:bidi="hi-IN"/>
        </w:rPr>
        <w:t xml:space="preserve">। </w:t>
      </w:r>
      <w:r w:rsidR="00DC4C4E" w:rsidRPr="0012001F">
        <w:rPr>
          <w:rFonts w:eastAsia="Nikosh"/>
          <w:cs/>
          <w:lang w:bidi="as-IN"/>
        </w:rPr>
        <w:t>তেওঁ</w:t>
      </w:r>
      <w:r w:rsidR="00FD1D3F" w:rsidRPr="0012001F">
        <w:rPr>
          <w:rFonts w:eastAsia="Nikosh"/>
          <w:cs/>
          <w:lang w:bidi="as-IN"/>
        </w:rPr>
        <w:t xml:space="preserve"> </w:t>
      </w:r>
      <w:r w:rsidR="00DC3BC4" w:rsidRPr="0012001F">
        <w:rPr>
          <w:rFonts w:eastAsia="Nikosh"/>
          <w:cs/>
          <w:lang w:bidi="as-IN"/>
        </w:rPr>
        <w:t>শক্তি</w:t>
      </w:r>
      <w:r w:rsidR="00DC4C4E" w:rsidRPr="0012001F">
        <w:rPr>
          <w:rFonts w:eastAsia="Nikosh"/>
          <w:cs/>
          <w:lang w:bidi="as-IN"/>
        </w:rPr>
        <w:t xml:space="preserve"> আৰু</w:t>
      </w:r>
      <w:r w:rsidR="00DC3BC4" w:rsidRPr="0012001F">
        <w:rPr>
          <w:rFonts w:eastAsia="Nikosh"/>
          <w:cs/>
          <w:lang w:bidi="as-IN"/>
        </w:rPr>
        <w:t xml:space="preserve"> </w:t>
      </w:r>
      <w:r w:rsidR="00DC4C4E" w:rsidRPr="0012001F">
        <w:rPr>
          <w:rFonts w:eastAsia="Nikosh"/>
          <w:cs/>
          <w:lang w:bidi="as-IN"/>
        </w:rPr>
        <w:t>পৰাক্ৰমশালিতাতো</w:t>
      </w:r>
      <w:r w:rsidR="00463398" w:rsidRPr="0012001F">
        <w:rPr>
          <w:rFonts w:eastAsia="Nikosh"/>
          <w:cs/>
          <w:lang w:bidi="as-IN"/>
        </w:rPr>
        <w:t xml:space="preserve"> </w:t>
      </w:r>
      <w:r w:rsidR="00DC4C4E" w:rsidRPr="0012001F">
        <w:rPr>
          <w:rFonts w:eastAsia="Nikosh"/>
          <w:cs/>
          <w:lang w:bidi="as-IN"/>
        </w:rPr>
        <w:t>সকলোৰে</w:t>
      </w:r>
      <w:r w:rsidR="00DC3BC4" w:rsidRPr="0012001F">
        <w:rPr>
          <w:rFonts w:eastAsia="Nikosh"/>
          <w:cs/>
          <w:lang w:bidi="as-IN"/>
        </w:rPr>
        <w:t xml:space="preserve"> </w:t>
      </w:r>
      <w:r w:rsidR="00DC4C4E" w:rsidRPr="0012001F">
        <w:rPr>
          <w:rFonts w:eastAsia="Nikosh"/>
          <w:cs/>
          <w:lang w:bidi="as-IN"/>
        </w:rPr>
        <w:t>ঊৰ্ধ্বত</w:t>
      </w:r>
      <w:r w:rsidR="00DC3BC4" w:rsidRPr="0012001F">
        <w:rPr>
          <w:rFonts w:eastAsia="Nikosh" w:cs="Mangal"/>
          <w:cs/>
          <w:lang w:bidi="hi-IN"/>
        </w:rPr>
        <w:t xml:space="preserve">। </w:t>
      </w:r>
      <w:r w:rsidR="00DC4C4E" w:rsidRPr="0012001F">
        <w:rPr>
          <w:rFonts w:eastAsia="Nikosh"/>
          <w:cs/>
          <w:lang w:bidi="as-IN"/>
        </w:rPr>
        <w:t>তেওঁ</w:t>
      </w:r>
      <w:r w:rsidR="00556A76" w:rsidRPr="0012001F">
        <w:rPr>
          <w:rFonts w:eastAsia="Nikosh"/>
          <w:cs/>
          <w:lang w:bidi="as-IN"/>
        </w:rPr>
        <w:t xml:space="preserve"> সৃষ্টিজগত</w:t>
      </w:r>
      <w:r w:rsidR="00DC4C4E" w:rsidRPr="0012001F">
        <w:rPr>
          <w:rFonts w:eastAsia="Nikosh"/>
          <w:cs/>
          <w:lang w:bidi="as-IN"/>
        </w:rPr>
        <w:t>ৰ পৰা সম্পূৰ্ণ পৃথক</w:t>
      </w:r>
      <w:r w:rsidR="00DC4C4E" w:rsidRPr="0012001F">
        <w:rPr>
          <w:rFonts w:eastAsia="Nikosh" w:cs="Mangal"/>
          <w:cs/>
          <w:lang w:bidi="hi-IN"/>
        </w:rPr>
        <w:t xml:space="preserve">। </w:t>
      </w:r>
      <w:r w:rsidR="00DC4C4E" w:rsidRPr="0012001F">
        <w:rPr>
          <w:rFonts w:eastAsia="Nikosh"/>
          <w:cs/>
          <w:lang w:bidi="as-IN"/>
        </w:rPr>
        <w:t>তেওঁ আমাক যেনেকৈ</w:t>
      </w:r>
      <w:r w:rsidR="000D6B58" w:rsidRPr="0012001F">
        <w:rPr>
          <w:rFonts w:eastAsia="Nikosh"/>
          <w:cs/>
          <w:lang w:bidi="as-IN"/>
        </w:rPr>
        <w:t xml:space="preserve"> জনাইছে ঠিক তেনেকৈ তেওঁ</w:t>
      </w:r>
      <w:r w:rsidR="00DC3BC4" w:rsidRPr="0012001F">
        <w:rPr>
          <w:rFonts w:eastAsia="Nikosh"/>
          <w:cs/>
          <w:lang w:bidi="as-IN"/>
        </w:rPr>
        <w:t xml:space="preserve"> </w:t>
      </w:r>
      <w:r w:rsidR="00AD7BD0" w:rsidRPr="0012001F">
        <w:rPr>
          <w:rFonts w:eastAsia="Nikosh"/>
          <w:cs/>
          <w:lang w:bidi="as-IN"/>
        </w:rPr>
        <w:t>‘</w:t>
      </w:r>
      <w:r w:rsidR="000D6B58" w:rsidRPr="0012001F">
        <w:rPr>
          <w:rFonts w:eastAsia="Nikosh"/>
          <w:cs/>
          <w:lang w:bidi="as-IN"/>
        </w:rPr>
        <w:t>আৰশ্বত</w:t>
      </w:r>
      <w:r w:rsidR="00DC3BC4" w:rsidRPr="0012001F">
        <w:rPr>
          <w:rFonts w:eastAsia="Nikosh"/>
          <w:cs/>
          <w:lang w:bidi="as-IN"/>
        </w:rPr>
        <w:t xml:space="preserve"> উপবিষ্ট</w:t>
      </w:r>
      <w:r w:rsidR="000D6B58" w:rsidRPr="0012001F">
        <w:rPr>
          <w:rFonts w:eastAsia="Nikosh"/>
          <w:cs/>
          <w:lang w:bidi="as-IN"/>
        </w:rPr>
        <w:t xml:space="preserve"> হৈ আছে। তেওঁ যে আৰশ্বত</w:t>
      </w:r>
      <w:r w:rsidR="00556A76" w:rsidRPr="0012001F">
        <w:rPr>
          <w:rFonts w:eastAsia="Nikosh"/>
          <w:cs/>
          <w:lang w:bidi="as-IN"/>
        </w:rPr>
        <w:t xml:space="preserve"> উপবিষ্ট</w:t>
      </w:r>
      <w:r w:rsidR="000D6B58" w:rsidRPr="0012001F">
        <w:rPr>
          <w:rFonts w:eastAsia="Nikosh"/>
          <w:cs/>
          <w:lang w:bidi="as-IN"/>
        </w:rPr>
        <w:t xml:space="preserve"> সেই বিষয়ে আমি জ্ঞাত, কিন্তু উপবিষ্ট</w:t>
      </w:r>
      <w:r w:rsidR="000D6B58">
        <w:rPr>
          <w:rFonts w:eastAsia="Nikosh" w:hint="cs"/>
          <w:cs/>
          <w:lang w:bidi="as-IN"/>
        </w:rPr>
        <w:t xml:space="preserve"> </w:t>
      </w:r>
      <w:r w:rsidR="000D6B58" w:rsidRPr="0012001F">
        <w:rPr>
          <w:rFonts w:eastAsia="Nikosh"/>
          <w:cs/>
          <w:lang w:bidi="as-IN"/>
        </w:rPr>
        <w:t>থকাৰ ধৰণ আমাৰ অজ্ঞাত। তেওঁ</w:t>
      </w:r>
      <w:r w:rsidR="00DC3BC4" w:rsidRPr="0012001F">
        <w:rPr>
          <w:rFonts w:eastAsia="Nikosh"/>
          <w:cs/>
          <w:lang w:bidi="as-IN"/>
        </w:rPr>
        <w:t xml:space="preserve"> </w:t>
      </w:r>
      <w:r w:rsidR="000D6B58" w:rsidRPr="0012001F">
        <w:rPr>
          <w:rFonts w:eastAsia="Nikosh"/>
          <w:cs/>
          <w:lang w:bidi="as-IN"/>
        </w:rPr>
        <w:t>কোৰআনত কৈছে, তেওঁ</w:t>
      </w:r>
      <w:r w:rsidR="00DC3BC4" w:rsidRPr="0012001F">
        <w:rPr>
          <w:rFonts w:eastAsia="Nikosh"/>
          <w:cs/>
          <w:lang w:bidi="as-IN"/>
        </w:rPr>
        <w:t xml:space="preserve"> </w:t>
      </w:r>
      <w:r w:rsidR="00AD7BD0" w:rsidRPr="0012001F">
        <w:rPr>
          <w:rFonts w:eastAsia="Nikosh"/>
          <w:cs/>
          <w:lang w:bidi="as-IN"/>
        </w:rPr>
        <w:t>‘</w:t>
      </w:r>
      <w:r w:rsidR="000D6B58" w:rsidRPr="0012001F">
        <w:rPr>
          <w:rFonts w:eastAsia="Nikosh"/>
          <w:cs/>
          <w:lang w:bidi="as-IN"/>
        </w:rPr>
        <w:t>আৰশ্বত উপবিষ্ট, কিন্তু কেনেকৈ উপবিষ্ট সেয়া আমাক কোৱা নাই</w:t>
      </w:r>
      <w:r w:rsidR="000D6B58" w:rsidRPr="0012001F">
        <w:rPr>
          <w:rFonts w:eastAsia="Nikosh" w:cs="Mangal"/>
          <w:cs/>
          <w:lang w:bidi="hi-IN"/>
        </w:rPr>
        <w:t xml:space="preserve">। </w:t>
      </w:r>
      <w:r w:rsidR="000D6B58" w:rsidRPr="0012001F">
        <w:rPr>
          <w:rFonts w:eastAsia="Nikosh"/>
          <w:cs/>
          <w:lang w:bidi="bn-IN"/>
        </w:rPr>
        <w:t>এ</w:t>
      </w:r>
      <w:r w:rsidR="000D6B58" w:rsidRPr="0012001F">
        <w:rPr>
          <w:rFonts w:eastAsia="Nikosh"/>
          <w:cs/>
          <w:lang w:bidi="as-IN"/>
        </w:rPr>
        <w:t>ইদৰেই আমি আল্লাহৰ অন্যান্য ছিফাতৰ বিষয়ে কম যে, তেওঁ সেইবোৰ সম্পৰ্কে আমাক সংবাদ দিছে, কিন্তু সেইবোৰৰ ধৰণ সম্পৰ্কে তেওঁ একো কোৱা নাই</w:t>
      </w:r>
      <w:r w:rsidR="00DC3BC4" w:rsidRPr="0012001F">
        <w:rPr>
          <w:rFonts w:eastAsia="Nikosh" w:cs="Mangal"/>
          <w:cs/>
          <w:lang w:bidi="hi-IN"/>
        </w:rPr>
        <w:t xml:space="preserve">। </w:t>
      </w:r>
      <w:r w:rsidR="000D6B58" w:rsidRPr="0012001F">
        <w:rPr>
          <w:rFonts w:eastAsia="Nikosh"/>
          <w:cs/>
          <w:lang w:bidi="as-IN"/>
        </w:rPr>
        <w:t>এতেকে</w:t>
      </w:r>
      <w:r w:rsidR="00AD7BD0" w:rsidRPr="0012001F">
        <w:rPr>
          <w:rFonts w:eastAsia="Nikosh"/>
          <w:lang w:bidi="as-IN"/>
        </w:rPr>
        <w:t>,</w:t>
      </w:r>
      <w:r w:rsidR="000D6B58" w:rsidRPr="0012001F">
        <w:rPr>
          <w:rFonts w:eastAsia="Nikosh"/>
          <w:cs/>
          <w:lang w:bidi="as-IN"/>
        </w:rPr>
        <w:t xml:space="preserve"> আমাৰ কৰ্তব্য হৈছে</w:t>
      </w:r>
      <w:r w:rsidR="00190474" w:rsidRPr="0012001F">
        <w:rPr>
          <w:rFonts w:eastAsia="Nikosh"/>
          <w:cs/>
          <w:lang w:bidi="as-IN"/>
        </w:rPr>
        <w:t xml:space="preserve"> আল্লাহ</w:t>
      </w:r>
      <w:r w:rsidR="009B3E41" w:rsidRPr="0012001F">
        <w:rPr>
          <w:rFonts w:eastAsia="Nikosh"/>
          <w:cs/>
          <w:lang w:bidi="as-IN"/>
        </w:rPr>
        <w:t>ে তেওঁৰ কিতাবত আৰু তেওঁৰ</w:t>
      </w:r>
      <w:r w:rsidR="00190474" w:rsidRPr="0012001F">
        <w:rPr>
          <w:rFonts w:eastAsia="Nikosh"/>
          <w:cs/>
          <w:lang w:bidi="as-IN"/>
        </w:rPr>
        <w:t xml:space="preserve"> নবী মুহা</w:t>
      </w:r>
      <w:r w:rsidR="009B3E41" w:rsidRPr="0012001F">
        <w:rPr>
          <w:rFonts w:eastAsia="Nikosh"/>
          <w:cs/>
          <w:lang w:bidi="as-IN"/>
        </w:rPr>
        <w:t xml:space="preserve">ম্মাদ চাল্লাল্লাহু আলাইহি </w:t>
      </w:r>
      <w:r w:rsidR="009B3E41" w:rsidRPr="0012001F">
        <w:rPr>
          <w:rFonts w:eastAsia="Nikosh"/>
          <w:cs/>
          <w:lang w:bidi="as-IN"/>
        </w:rPr>
        <w:lastRenderedPageBreak/>
        <w:t>অছা</w:t>
      </w:r>
      <w:r w:rsidR="00190474" w:rsidRPr="0012001F">
        <w:rPr>
          <w:rFonts w:eastAsia="Nikosh"/>
          <w:cs/>
          <w:lang w:bidi="as-IN"/>
        </w:rPr>
        <w:t>ল্লাম</w:t>
      </w:r>
      <w:r w:rsidR="009B3E41" w:rsidRPr="0012001F">
        <w:rPr>
          <w:rFonts w:eastAsia="Nikosh"/>
          <w:cs/>
          <w:lang w:bidi="as-IN"/>
        </w:rPr>
        <w:t>ে তেওঁৰ বিষয়ে যি কৈছে সেইবোৰৰ প্ৰতি যেনেকৈ বৰ্ণিত হৈছে ঠিক তেনেকৈ ঈমান আনিম আৰু</w:t>
      </w:r>
      <w:r w:rsidR="00190474" w:rsidRPr="0012001F">
        <w:rPr>
          <w:rFonts w:eastAsia="Nikosh"/>
          <w:cs/>
          <w:lang w:bidi="as-IN"/>
        </w:rPr>
        <w:t xml:space="preserve"> এ</w:t>
      </w:r>
      <w:r w:rsidR="00556A76" w:rsidRPr="0012001F">
        <w:rPr>
          <w:rFonts w:eastAsia="Nikosh"/>
          <w:cs/>
          <w:lang w:bidi="as-IN"/>
        </w:rPr>
        <w:t>ই বিষয়ে কম-</w:t>
      </w:r>
      <w:r w:rsidR="009B3E41" w:rsidRPr="0012001F">
        <w:rPr>
          <w:rFonts w:eastAsia="Nikosh"/>
          <w:cs/>
          <w:lang w:bidi="as-IN"/>
        </w:rPr>
        <w:t>বেছি কৰা অনুচিত।</w:t>
      </w:r>
      <w:r w:rsidR="00190474" w:rsidRPr="0012001F">
        <w:rPr>
          <w:rFonts w:eastAsia="Nikosh"/>
          <w:cs/>
          <w:lang w:bidi="as-IN"/>
        </w:rPr>
        <w:t xml:space="preserve"> </w:t>
      </w:r>
    </w:p>
    <w:p w:rsidR="000075C5" w:rsidRPr="0012001F" w:rsidRDefault="000075C5" w:rsidP="00D9649B">
      <w:pPr>
        <w:bidi w:val="0"/>
        <w:spacing w:after="0" w:line="240" w:lineRule="auto"/>
        <w:jc w:val="both"/>
        <w:rPr>
          <w:b/>
          <w:bCs/>
          <w:color w:val="C00000"/>
          <w:lang w:bidi="as-IN"/>
        </w:rPr>
      </w:pPr>
    </w:p>
    <w:p w:rsidR="00190474" w:rsidRPr="0012001F" w:rsidRDefault="009B3E41" w:rsidP="000075C5">
      <w:pPr>
        <w:bidi w:val="0"/>
        <w:spacing w:after="0" w:line="240" w:lineRule="auto"/>
        <w:jc w:val="both"/>
        <w:rPr>
          <w:rFonts w:eastAsia="Nikosh"/>
          <w:b/>
          <w:bCs/>
          <w:color w:val="C00000"/>
          <w:cs/>
          <w:lang w:bidi="as-IN"/>
        </w:rPr>
      </w:pPr>
      <w:r w:rsidRPr="0012001F">
        <w:rPr>
          <w:b/>
          <w:bCs/>
          <w:color w:val="C00000"/>
          <w:cs/>
          <w:lang w:bidi="as-IN"/>
        </w:rPr>
        <w:t>পঞ্চম প্ৰ</w:t>
      </w:r>
      <w:r w:rsidR="00190474" w:rsidRPr="0012001F">
        <w:rPr>
          <w:b/>
          <w:bCs/>
          <w:color w:val="C00000"/>
          <w:cs/>
          <w:lang w:bidi="as-IN"/>
        </w:rPr>
        <w:t>শ্ন:</w:t>
      </w:r>
      <w:r w:rsidRPr="0012001F">
        <w:rPr>
          <w:rFonts w:eastAsia="Nikosh"/>
          <w:b/>
          <w:bCs/>
          <w:color w:val="C00000"/>
          <w:cs/>
          <w:lang w:bidi="as-IN"/>
        </w:rPr>
        <w:t xml:space="preserve"> পৃথিৱীৰ আকাশত (প্ৰথম আকাশত) আল্লাহৰ ৰহমত নাযিল হয় আৰু তেওঁ</w:t>
      </w:r>
      <w:r w:rsidR="00190474" w:rsidRPr="0012001F">
        <w:rPr>
          <w:rFonts w:eastAsia="Nikosh"/>
          <w:b/>
          <w:bCs/>
          <w:color w:val="C00000"/>
          <w:cs/>
          <w:lang w:bidi="as-IN"/>
        </w:rPr>
        <w:t xml:space="preserve"> নিজে</w:t>
      </w:r>
      <w:r w:rsidRPr="0012001F">
        <w:rPr>
          <w:rFonts w:eastAsia="Nikosh"/>
          <w:b/>
          <w:bCs/>
          <w:color w:val="C00000"/>
          <w:cs/>
          <w:lang w:bidi="as-IN"/>
        </w:rPr>
        <w:t>ই অৱতৰণ কৰে</w:t>
      </w:r>
      <w:r w:rsidR="00190474" w:rsidRPr="0012001F">
        <w:rPr>
          <w:rFonts w:eastAsia="Nikosh"/>
          <w:b/>
          <w:bCs/>
          <w:color w:val="C00000"/>
          <w:cs/>
          <w:lang w:bidi="as-IN"/>
        </w:rPr>
        <w:t xml:space="preserve"> এ</w:t>
      </w:r>
      <w:r w:rsidRPr="0012001F">
        <w:rPr>
          <w:rFonts w:eastAsia="Nikosh"/>
          <w:b/>
          <w:bCs/>
          <w:color w:val="C00000"/>
          <w:cs/>
          <w:lang w:bidi="as-IN"/>
        </w:rPr>
        <w:t>ই বিষয়ে</w:t>
      </w:r>
      <w:r w:rsidR="00190474" w:rsidRPr="0012001F">
        <w:rPr>
          <w:rFonts w:eastAsia="Nikosh"/>
          <w:b/>
          <w:bCs/>
          <w:color w:val="C00000"/>
          <w:cs/>
          <w:lang w:bidi="as-IN"/>
        </w:rPr>
        <w:t xml:space="preserve"> আপ</w:t>
      </w:r>
      <w:r w:rsidRPr="0012001F">
        <w:rPr>
          <w:rFonts w:eastAsia="Nikosh"/>
          <w:b/>
          <w:bCs/>
          <w:color w:val="C00000"/>
          <w:cs/>
          <w:lang w:bidi="as-IN"/>
        </w:rPr>
        <w:t>োনাৰ ধাৰণা কি</w:t>
      </w:r>
      <w:r w:rsidR="00190474" w:rsidRPr="0012001F">
        <w:rPr>
          <w:rFonts w:eastAsia="Nikosh"/>
          <w:b/>
          <w:bCs/>
          <w:color w:val="C00000"/>
          <w:cs/>
          <w:lang w:bidi="as-IN"/>
        </w:rPr>
        <w:t xml:space="preserve">? </w:t>
      </w:r>
    </w:p>
    <w:p w:rsidR="00D9649B" w:rsidRPr="0012001F" w:rsidRDefault="009B3E41" w:rsidP="00A00BA0">
      <w:pPr>
        <w:bidi w:val="0"/>
        <w:spacing w:after="0" w:line="240" w:lineRule="auto"/>
        <w:jc w:val="both"/>
        <w:rPr>
          <w:rFonts w:eastAsia="Nikosh"/>
          <w:cs/>
          <w:lang w:bidi="as-IN"/>
        </w:rPr>
      </w:pPr>
      <w:r w:rsidRPr="0012001F">
        <w:rPr>
          <w:b/>
          <w:bCs/>
          <w:cs/>
          <w:lang w:bidi="as-IN"/>
        </w:rPr>
        <w:t>উত্তৰ</w:t>
      </w:r>
      <w:r w:rsidR="00190474" w:rsidRPr="0012001F">
        <w:rPr>
          <w:b/>
          <w:bCs/>
          <w:cs/>
          <w:lang w:bidi="as-IN"/>
        </w:rPr>
        <w:t>:</w:t>
      </w:r>
      <w:r w:rsidRPr="0012001F">
        <w:rPr>
          <w:b/>
          <w:bCs/>
          <w:cs/>
          <w:lang w:bidi="as-IN"/>
        </w:rPr>
        <w:t xml:space="preserve"> </w:t>
      </w:r>
      <w:r w:rsidR="00190474" w:rsidRPr="0012001F">
        <w:rPr>
          <w:rFonts w:eastAsia="Nikosh"/>
          <w:cs/>
          <w:lang w:bidi="as-IN"/>
        </w:rPr>
        <w:t>আল্লাহ</w:t>
      </w:r>
      <w:r w:rsidRPr="0012001F">
        <w:rPr>
          <w:rFonts w:eastAsia="Nikosh"/>
          <w:cs/>
          <w:lang w:bidi="as-IN"/>
        </w:rPr>
        <w:t>ে নিজৰ বাবে যিবোৰ গুণ যে</w:t>
      </w:r>
      <w:r w:rsidR="00190474" w:rsidRPr="0012001F">
        <w:rPr>
          <w:rFonts w:eastAsia="Nikosh"/>
          <w:cs/>
          <w:lang w:bidi="as-IN"/>
        </w:rPr>
        <w:t>ন</w:t>
      </w:r>
      <w:r w:rsidRPr="0012001F">
        <w:rPr>
          <w:rFonts w:eastAsia="Nikosh"/>
          <w:cs/>
          <w:lang w:bidi="as-IN"/>
        </w:rPr>
        <w:t>ে ৰ</w:t>
      </w:r>
      <w:r w:rsidR="00190474" w:rsidRPr="0012001F">
        <w:rPr>
          <w:rFonts w:eastAsia="Nikosh"/>
          <w:cs/>
          <w:lang w:bidi="as-IN"/>
        </w:rPr>
        <w:t xml:space="preserve">হমত, সন্তুষ্টি, </w:t>
      </w:r>
      <w:r w:rsidRPr="0012001F">
        <w:rPr>
          <w:rFonts w:eastAsia="Nikosh"/>
          <w:cs/>
          <w:lang w:bidi="as-IN"/>
        </w:rPr>
        <w:t>পৃথিৱীৰ আকাশত</w:t>
      </w:r>
      <w:r w:rsidR="00A00BA0" w:rsidRPr="0012001F">
        <w:rPr>
          <w:rFonts w:eastAsia="Nikosh"/>
          <w:cs/>
          <w:lang w:bidi="as-IN"/>
        </w:rPr>
        <w:t xml:space="preserve"> </w:t>
      </w:r>
      <w:r w:rsidRPr="0012001F">
        <w:rPr>
          <w:rFonts w:eastAsia="Nikosh"/>
          <w:cs/>
          <w:lang w:bidi="as-IN"/>
        </w:rPr>
        <w:t>অৱতৰণ কৰা, আগমন কৰা ইত্যাদি যি বৰ্ণনা কৰিছে আৰু তেওঁৰ নবী</w:t>
      </w:r>
      <w:r w:rsidR="00556A76" w:rsidRPr="0012001F">
        <w:rPr>
          <w:rFonts w:eastAsia="Nikosh"/>
          <w:cs/>
          <w:lang w:bidi="as-IN"/>
        </w:rPr>
        <w:t>য়ে</w:t>
      </w:r>
      <w:r w:rsidRPr="0012001F">
        <w:rPr>
          <w:rFonts w:eastAsia="Nikosh"/>
          <w:cs/>
          <w:lang w:bidi="as-IN"/>
        </w:rPr>
        <w:t xml:space="preserve"> </w:t>
      </w:r>
      <w:r w:rsidR="00556A76" w:rsidRPr="0012001F">
        <w:rPr>
          <w:rFonts w:eastAsia="Nikosh"/>
          <w:cs/>
          <w:lang w:bidi="as-IN"/>
        </w:rPr>
        <w:t>(</w:t>
      </w:r>
      <w:r w:rsidRPr="0012001F">
        <w:rPr>
          <w:rFonts w:eastAsia="Nikosh"/>
          <w:cs/>
          <w:lang w:bidi="as-IN"/>
        </w:rPr>
        <w:t>চাল্লাল্লাহু আলাইহি অছা</w:t>
      </w:r>
      <w:r w:rsidR="00190474" w:rsidRPr="0012001F">
        <w:rPr>
          <w:rFonts w:eastAsia="Nikosh"/>
          <w:cs/>
          <w:lang w:bidi="as-IN"/>
        </w:rPr>
        <w:t>ল্লাম</w:t>
      </w:r>
      <w:r w:rsidRPr="0012001F">
        <w:rPr>
          <w:rFonts w:eastAsia="Nikosh"/>
          <w:cs/>
          <w:lang w:bidi="as-IN"/>
        </w:rPr>
        <w:t>ে</w:t>
      </w:r>
      <w:r w:rsidR="00556A76" w:rsidRPr="0012001F">
        <w:rPr>
          <w:rFonts w:eastAsia="Nikosh"/>
          <w:cs/>
          <w:lang w:bidi="as-IN"/>
        </w:rPr>
        <w:t>)</w:t>
      </w:r>
      <w:r w:rsidRPr="0012001F">
        <w:rPr>
          <w:rFonts w:eastAsia="Nikosh"/>
          <w:cs/>
          <w:lang w:bidi="as-IN"/>
        </w:rPr>
        <w:t xml:space="preserve"> তেওঁৰ বিষয়ে</w:t>
      </w:r>
      <w:r w:rsidR="00190474" w:rsidRPr="0012001F">
        <w:rPr>
          <w:rFonts w:eastAsia="Nikosh"/>
          <w:cs/>
          <w:lang w:bidi="as-IN"/>
        </w:rPr>
        <w:t xml:space="preserve"> </w:t>
      </w:r>
      <w:r w:rsidRPr="0012001F">
        <w:rPr>
          <w:rFonts w:eastAsia="Nikosh"/>
          <w:cs/>
          <w:lang w:bidi="as-IN"/>
        </w:rPr>
        <w:t>যিবোৰ</w:t>
      </w:r>
      <w:r w:rsidR="00A00BA0" w:rsidRPr="0012001F">
        <w:rPr>
          <w:rFonts w:eastAsia="Nikosh"/>
          <w:cs/>
          <w:lang w:bidi="as-IN"/>
        </w:rPr>
        <w:t xml:space="preserve"> গুণ</w:t>
      </w:r>
      <w:r w:rsidRPr="0012001F">
        <w:rPr>
          <w:rFonts w:eastAsia="Nikosh"/>
          <w:cs/>
          <w:lang w:bidi="as-IN"/>
        </w:rPr>
        <w:t xml:space="preserve"> বৰ্ণনা কৰিছে যিবোৰ সৃষ্টিৰ লগত</w:t>
      </w:r>
      <w:r w:rsidR="00190474" w:rsidRPr="0012001F">
        <w:rPr>
          <w:rFonts w:eastAsia="Nikosh"/>
          <w:cs/>
          <w:lang w:bidi="as-IN"/>
        </w:rPr>
        <w:t xml:space="preserve"> কোনো উপমা</w:t>
      </w:r>
      <w:r w:rsidRPr="0012001F">
        <w:rPr>
          <w:rFonts w:eastAsia="Nikosh"/>
          <w:cs/>
          <w:lang w:bidi="as-IN"/>
        </w:rPr>
        <w:t xml:space="preserve"> বা</w:t>
      </w:r>
      <w:r w:rsidR="00A00BA0" w:rsidRPr="0012001F">
        <w:rPr>
          <w:rFonts w:eastAsia="Nikosh"/>
          <w:cs/>
          <w:lang w:bidi="as-IN"/>
        </w:rPr>
        <w:t xml:space="preserve"> সদৃশ</w:t>
      </w:r>
      <w:r w:rsidR="00190474" w:rsidRPr="0012001F">
        <w:rPr>
          <w:rFonts w:eastAsia="Nikosh"/>
          <w:cs/>
          <w:lang w:bidi="as-IN"/>
        </w:rPr>
        <w:t xml:space="preserve"> </w:t>
      </w:r>
      <w:r w:rsidRPr="0012001F">
        <w:rPr>
          <w:rFonts w:eastAsia="Nikosh"/>
          <w:cs/>
          <w:lang w:bidi="as-IN"/>
        </w:rPr>
        <w:t>নহয় সেইবোৰৰ</w:t>
      </w:r>
      <w:r w:rsidR="00190474" w:rsidRPr="0012001F">
        <w:rPr>
          <w:rFonts w:eastAsia="Nikosh"/>
          <w:cs/>
          <w:lang w:bidi="as-IN"/>
        </w:rPr>
        <w:t xml:space="preserve"> প্</w:t>
      </w:r>
      <w:r w:rsidRPr="0012001F">
        <w:rPr>
          <w:rFonts w:eastAsia="Nikosh"/>
          <w:cs/>
          <w:lang w:bidi="as-IN"/>
        </w:rPr>
        <w:t>ৰতি আমি ঈমান পোষণ কৰো আৰু দৃঢ় বিশ্বাস কৰো</w:t>
      </w:r>
      <w:r w:rsidR="00190474" w:rsidRPr="0012001F">
        <w:rPr>
          <w:rFonts w:eastAsia="Nikosh" w:cs="Mangal"/>
          <w:cs/>
          <w:lang w:bidi="hi-IN"/>
        </w:rPr>
        <w:t xml:space="preserve">। </w:t>
      </w:r>
      <w:r w:rsidRPr="0012001F">
        <w:rPr>
          <w:rFonts w:eastAsia="Nikosh"/>
          <w:cs/>
          <w:lang w:bidi="as-IN"/>
        </w:rPr>
        <w:t>তেওঁৰ অনুৰূপ একো নাই। আল্লাহৰ সত্বাৰ অনুৰূ</w:t>
      </w:r>
      <w:r w:rsidR="00E52E23" w:rsidRPr="0012001F">
        <w:rPr>
          <w:rFonts w:eastAsia="Nikosh"/>
          <w:cs/>
          <w:lang w:bidi="as-IN"/>
        </w:rPr>
        <w:t>প কোনো সত্বা নাই। এইদৰেই আল্লাহৰ ছিফাত আছে যিবোৰ আনৰ ছিফাতৰ (গুণৰ</w:t>
      </w:r>
      <w:r w:rsidR="00152A2D" w:rsidRPr="0012001F">
        <w:rPr>
          <w:rFonts w:eastAsia="Nikosh"/>
          <w:cs/>
          <w:lang w:bidi="as-IN"/>
        </w:rPr>
        <w:t>) সদৃশ ন</w:t>
      </w:r>
      <w:r w:rsidR="00E52E23" w:rsidRPr="0012001F">
        <w:rPr>
          <w:rFonts w:eastAsia="Nikosh"/>
          <w:cs/>
          <w:lang w:bidi="as-IN"/>
        </w:rPr>
        <w:t>হ</w:t>
      </w:r>
      <w:r w:rsidR="00152A2D" w:rsidRPr="0012001F">
        <w:rPr>
          <w:rFonts w:eastAsia="Nikosh"/>
          <w:cs/>
          <w:lang w:bidi="as-IN"/>
        </w:rPr>
        <w:t>য়।</w:t>
      </w:r>
      <w:r w:rsidR="00A00BA0" w:rsidRPr="0012001F">
        <w:rPr>
          <w:rFonts w:eastAsia="Nikosh"/>
          <w:cs/>
          <w:lang w:bidi="as-IN"/>
        </w:rPr>
        <w:t xml:space="preserve"> এ</w:t>
      </w:r>
      <w:r w:rsidR="00E52E23" w:rsidRPr="0012001F">
        <w:rPr>
          <w:rFonts w:eastAsia="Nikosh"/>
          <w:cs/>
          <w:lang w:bidi="as-IN"/>
        </w:rPr>
        <w:t>ই কথাৰ প্ৰমাণ হৈছে, কোৰআন আৰু হাদীছত যিবোৰ গুণৰ বিস্তাৰিত বৰ্ণনা আছে, আল্লাহৰ যিবোৰ গুণৰ প্ৰশংসা আ</w:t>
      </w:r>
      <w:r w:rsidR="00A00BA0" w:rsidRPr="0012001F">
        <w:rPr>
          <w:rFonts w:eastAsia="Nikosh"/>
          <w:cs/>
          <w:lang w:bidi="as-IN"/>
        </w:rPr>
        <w:t>ছ</w:t>
      </w:r>
      <w:r w:rsidR="00E52E23" w:rsidRPr="0012001F">
        <w:rPr>
          <w:rFonts w:eastAsia="Nikosh"/>
          <w:cs/>
          <w:lang w:bidi="as-IN"/>
        </w:rPr>
        <w:t>ে আৰু যি</w:t>
      </w:r>
      <w:r w:rsidR="00A00BA0" w:rsidRPr="0012001F">
        <w:rPr>
          <w:rFonts w:eastAsia="Nikosh"/>
          <w:cs/>
          <w:lang w:bidi="as-IN"/>
        </w:rPr>
        <w:t>ব</w:t>
      </w:r>
      <w:r w:rsidR="00E52E23" w:rsidRPr="0012001F">
        <w:rPr>
          <w:rFonts w:eastAsia="Nikosh"/>
          <w:cs/>
          <w:lang w:bidi="as-IN"/>
        </w:rPr>
        <w:t>োৰ গুণ সাধাৰণভাৱে তেওঁৰ সদৃশ, সমকক্ষ, সমতা আৰু অংশীদাৰমুক্ত সেইবোৰ সাব্যস্ত কৰা</w:t>
      </w:r>
      <w:r w:rsidR="00A00BA0" w:rsidRPr="0012001F">
        <w:rPr>
          <w:rFonts w:eastAsia="Nikosh" w:cs="Mangal"/>
          <w:cs/>
          <w:lang w:bidi="hi-IN"/>
        </w:rPr>
        <w:t xml:space="preserve">। </w:t>
      </w:r>
    </w:p>
    <w:p w:rsidR="000075C5" w:rsidRPr="0012001F" w:rsidRDefault="000075C5" w:rsidP="00A00BA0">
      <w:pPr>
        <w:bidi w:val="0"/>
        <w:spacing w:after="0" w:line="240" w:lineRule="auto"/>
        <w:jc w:val="both"/>
        <w:rPr>
          <w:b/>
          <w:bCs/>
          <w:color w:val="C00000"/>
          <w:lang w:bidi="as-IN"/>
        </w:rPr>
      </w:pPr>
    </w:p>
    <w:p w:rsidR="00556A76" w:rsidRPr="0012001F" w:rsidRDefault="00556A76" w:rsidP="00556A76">
      <w:pPr>
        <w:bidi w:val="0"/>
        <w:spacing w:after="0" w:line="240" w:lineRule="auto"/>
        <w:jc w:val="both"/>
        <w:rPr>
          <w:b/>
          <w:bCs/>
          <w:color w:val="C00000"/>
          <w:lang w:bidi="as-IN"/>
        </w:rPr>
      </w:pPr>
    </w:p>
    <w:p w:rsidR="008533A5" w:rsidRPr="0012001F" w:rsidRDefault="00A54B6F" w:rsidP="00A54B6F">
      <w:pPr>
        <w:bidi w:val="0"/>
        <w:spacing w:after="0" w:line="240" w:lineRule="auto"/>
        <w:jc w:val="both"/>
        <w:rPr>
          <w:rFonts w:eastAsia="Nikosh"/>
          <w:b/>
          <w:bCs/>
          <w:color w:val="C00000"/>
          <w:cs/>
          <w:lang w:bidi="as-IN"/>
        </w:rPr>
      </w:pPr>
      <w:r w:rsidRPr="0012001F">
        <w:rPr>
          <w:b/>
          <w:bCs/>
          <w:color w:val="C00000"/>
          <w:cs/>
          <w:lang w:bidi="as-IN"/>
        </w:rPr>
        <w:t>ষষ্ঠ প্ৰ</w:t>
      </w:r>
      <w:r w:rsidR="008533A5" w:rsidRPr="0012001F">
        <w:rPr>
          <w:b/>
          <w:bCs/>
          <w:color w:val="C00000"/>
          <w:cs/>
          <w:lang w:bidi="as-IN"/>
        </w:rPr>
        <w:t>শ্ন:</w:t>
      </w:r>
      <w:r w:rsidRPr="0012001F">
        <w:rPr>
          <w:rFonts w:eastAsia="Nikosh"/>
          <w:b/>
          <w:bCs/>
          <w:color w:val="C00000"/>
          <w:cs/>
          <w:lang w:bidi="as-IN"/>
        </w:rPr>
        <w:t xml:space="preserve"> আল্লাহৰ কালাম আৰু কোৰআনৰ বিষয়ে</w:t>
      </w:r>
      <w:r w:rsidR="008533A5" w:rsidRPr="0012001F">
        <w:rPr>
          <w:rFonts w:eastAsia="Nikosh"/>
          <w:b/>
          <w:bCs/>
          <w:color w:val="C00000"/>
          <w:cs/>
          <w:lang w:bidi="as-IN"/>
        </w:rPr>
        <w:t xml:space="preserve"> আপ</w:t>
      </w:r>
      <w:r w:rsidRPr="0012001F">
        <w:rPr>
          <w:rFonts w:eastAsia="Nikosh"/>
          <w:b/>
          <w:bCs/>
          <w:color w:val="C00000"/>
          <w:cs/>
          <w:lang w:bidi="as-IN"/>
        </w:rPr>
        <w:t>োনাৰ মতামত কি</w:t>
      </w:r>
      <w:r w:rsidR="008533A5" w:rsidRPr="0012001F">
        <w:rPr>
          <w:rFonts w:eastAsia="Nikosh"/>
          <w:b/>
          <w:bCs/>
          <w:color w:val="C00000"/>
          <w:cs/>
          <w:lang w:bidi="as-IN"/>
        </w:rPr>
        <w:t>?</w:t>
      </w:r>
      <w:r w:rsidRPr="0012001F">
        <w:rPr>
          <w:rFonts w:eastAsia="Nikosh"/>
          <w:b/>
          <w:bCs/>
          <w:color w:val="C00000"/>
          <w:cs/>
          <w:lang w:bidi="as-IN"/>
        </w:rPr>
        <w:t xml:space="preserve"> </w:t>
      </w:r>
      <w:r w:rsidRPr="0012001F">
        <w:rPr>
          <w:b/>
          <w:bCs/>
          <w:cs/>
          <w:lang w:bidi="as-IN"/>
        </w:rPr>
        <w:t>উত্তৰ</w:t>
      </w:r>
      <w:r w:rsidR="008533A5" w:rsidRPr="0012001F">
        <w:rPr>
          <w:b/>
          <w:bCs/>
          <w:cs/>
          <w:lang w:bidi="as-IN"/>
        </w:rPr>
        <w:t>:</w:t>
      </w:r>
      <w:r w:rsidRPr="0012001F">
        <w:rPr>
          <w:b/>
          <w:bCs/>
          <w:cs/>
          <w:lang w:bidi="as-IN"/>
        </w:rPr>
        <w:t xml:space="preserve"> </w:t>
      </w:r>
      <w:r w:rsidRPr="0012001F">
        <w:rPr>
          <w:rFonts w:eastAsia="Nikosh"/>
          <w:cs/>
          <w:lang w:bidi="as-IN"/>
        </w:rPr>
        <w:t>আমি কওঁ, আল-কোৰআন আল্লাহৰ</w:t>
      </w:r>
      <w:r w:rsidR="008533A5" w:rsidRPr="0012001F">
        <w:rPr>
          <w:rFonts w:eastAsia="Nikosh"/>
          <w:cs/>
          <w:lang w:bidi="as-IN"/>
        </w:rPr>
        <w:t xml:space="preserve"> কালাম, এ</w:t>
      </w:r>
      <w:r w:rsidRPr="0012001F">
        <w:rPr>
          <w:rFonts w:eastAsia="Nikosh"/>
          <w:cs/>
          <w:lang w:bidi="as-IN"/>
        </w:rPr>
        <w:t>ইটো তেওঁৰ তৰফৰ পৰা</w:t>
      </w:r>
      <w:r w:rsidR="008533A5" w:rsidRPr="0012001F">
        <w:rPr>
          <w:rFonts w:eastAsia="Nikosh"/>
          <w:cs/>
          <w:lang w:bidi="as-IN"/>
        </w:rPr>
        <w:t xml:space="preserve"> নাযিলকৃত, এ</w:t>
      </w:r>
      <w:r w:rsidRPr="0012001F">
        <w:rPr>
          <w:rFonts w:eastAsia="Nikosh"/>
          <w:cs/>
          <w:lang w:bidi="as-IN"/>
        </w:rPr>
        <w:t>ইটো তেওঁৰ</w:t>
      </w:r>
      <w:r w:rsidR="008533A5" w:rsidRPr="0012001F">
        <w:rPr>
          <w:rFonts w:eastAsia="Nikosh"/>
          <w:cs/>
          <w:lang w:bidi="as-IN"/>
        </w:rPr>
        <w:t xml:space="preserve"> সৃষ্টি ন</w:t>
      </w:r>
      <w:r w:rsidRPr="0012001F">
        <w:rPr>
          <w:rFonts w:eastAsia="Nikosh"/>
          <w:cs/>
          <w:lang w:bidi="as-IN"/>
        </w:rPr>
        <w:t>হয় আৰু তেওঁৰ ওচৰতেই প্ৰত্যাৱৰ্তন কৰিব</w:t>
      </w:r>
      <w:r w:rsidRPr="0012001F">
        <w:rPr>
          <w:rFonts w:eastAsia="Nikosh" w:cs="Mangal"/>
          <w:cs/>
          <w:lang w:bidi="hi-IN"/>
        </w:rPr>
        <w:t xml:space="preserve">। </w:t>
      </w:r>
      <w:r w:rsidRPr="0012001F">
        <w:rPr>
          <w:rFonts w:eastAsia="Nikosh"/>
          <w:cs/>
          <w:lang w:bidi="as-IN"/>
        </w:rPr>
        <w:t>ইয়াৰ শব্দ আৰু অৰ্থ</w:t>
      </w:r>
      <w:r w:rsidR="008533A5" w:rsidRPr="0012001F">
        <w:rPr>
          <w:rFonts w:eastAsia="Nikosh"/>
          <w:cs/>
          <w:lang w:bidi="as-IN"/>
        </w:rPr>
        <w:t xml:space="preserve"> স্বয়ং আল্লাহ</w:t>
      </w:r>
      <w:r w:rsidRPr="0012001F">
        <w:rPr>
          <w:rFonts w:eastAsia="Nikosh"/>
          <w:cs/>
          <w:lang w:bidi="as-IN"/>
        </w:rPr>
        <w:t>েই কথা কৈছে, কিন্তু কোৰআন আযালী (স</w:t>
      </w:r>
      <w:r w:rsidR="008533A5" w:rsidRPr="0012001F">
        <w:rPr>
          <w:rFonts w:eastAsia="Nikosh"/>
          <w:cs/>
          <w:lang w:bidi="as-IN"/>
        </w:rPr>
        <w:t>দা</w:t>
      </w:r>
      <w:r w:rsidRPr="0012001F">
        <w:rPr>
          <w:rFonts w:eastAsia="Nikosh"/>
          <w:cs/>
          <w:lang w:bidi="as-IN"/>
        </w:rPr>
        <w:t>য়</w:t>
      </w:r>
      <w:r w:rsidR="008533A5" w:rsidRPr="0012001F">
        <w:rPr>
          <w:rFonts w:eastAsia="Nikosh"/>
          <w:cs/>
          <w:lang w:bidi="as-IN"/>
        </w:rPr>
        <w:t xml:space="preserve"> বিদ্যমান </w:t>
      </w:r>
      <w:r w:rsidR="00D2195C" w:rsidRPr="0012001F">
        <w:rPr>
          <w:rFonts w:eastAsia="Nikosh"/>
          <w:cs/>
          <w:lang w:bidi="as-IN"/>
        </w:rPr>
        <w:t>আছিল তেনে কথা</w:t>
      </w:r>
      <w:r w:rsidR="008533A5" w:rsidRPr="0012001F">
        <w:rPr>
          <w:rFonts w:eastAsia="Nikosh"/>
          <w:cs/>
          <w:lang w:bidi="as-IN"/>
        </w:rPr>
        <w:t>) ন</w:t>
      </w:r>
      <w:r w:rsidR="00D2195C" w:rsidRPr="0012001F">
        <w:rPr>
          <w:rFonts w:eastAsia="Nikosh"/>
          <w:cs/>
          <w:lang w:bidi="as-IN"/>
        </w:rPr>
        <w:t>হয়। আল্লাহ</w:t>
      </w:r>
      <w:r w:rsidR="00556A76" w:rsidRPr="0012001F">
        <w:rPr>
          <w:rFonts w:eastAsia="Nikosh"/>
          <w:cs/>
          <w:lang w:bidi="as-IN"/>
        </w:rPr>
        <w:t>ে</w:t>
      </w:r>
      <w:r w:rsidR="00D2195C" w:rsidRPr="0012001F">
        <w:rPr>
          <w:rFonts w:eastAsia="Nikosh"/>
          <w:cs/>
          <w:lang w:bidi="as-IN"/>
        </w:rPr>
        <w:t xml:space="preserve"> যেতিয়া</w:t>
      </w:r>
      <w:r w:rsidR="008533A5" w:rsidRPr="0012001F">
        <w:rPr>
          <w:rFonts w:eastAsia="Nikosh"/>
          <w:cs/>
          <w:lang w:bidi="as-IN"/>
        </w:rPr>
        <w:t xml:space="preserve"> ইচ্ছা</w:t>
      </w:r>
      <w:r w:rsidR="00D2195C" w:rsidRPr="0012001F">
        <w:rPr>
          <w:rFonts w:eastAsia="Nikosh"/>
          <w:cs/>
          <w:lang w:bidi="as-IN"/>
        </w:rPr>
        <w:t xml:space="preserve"> কৰে তেতিয়াই কথা কয় আৰু ক</w:t>
      </w:r>
      <w:r w:rsidR="00D2195C" w:rsidRPr="0012001F">
        <w:rPr>
          <w:rFonts w:eastAsia="Nikosh"/>
        </w:rPr>
        <w:t>’</w:t>
      </w:r>
      <w:r w:rsidR="00D2195C" w:rsidRPr="0012001F">
        <w:rPr>
          <w:rFonts w:eastAsia="Nikosh"/>
          <w:cs/>
          <w:lang w:bidi="as-IN"/>
        </w:rPr>
        <w:t>ব, তেওঁৰ কথা কেতিয়াও শেষ</w:t>
      </w:r>
      <w:r w:rsidR="008533A5" w:rsidRPr="0012001F">
        <w:rPr>
          <w:rFonts w:eastAsia="Nikosh"/>
          <w:cs/>
          <w:lang w:bidi="as-IN"/>
        </w:rPr>
        <w:t xml:space="preserve"> ন</w:t>
      </w:r>
      <w:r w:rsidR="00D2195C" w:rsidRPr="0012001F">
        <w:rPr>
          <w:rFonts w:eastAsia="Nikosh"/>
          <w:cs/>
          <w:lang w:bidi="as-IN"/>
        </w:rPr>
        <w:t>হয় আৰু ইয়াৰ শেষ সীমাও না</w:t>
      </w:r>
      <w:r w:rsidR="008533A5" w:rsidRPr="0012001F">
        <w:rPr>
          <w:rFonts w:eastAsia="Nikosh"/>
          <w:cs/>
          <w:lang w:bidi="as-IN"/>
        </w:rPr>
        <w:t xml:space="preserve">ই। </w:t>
      </w:r>
    </w:p>
    <w:p w:rsidR="000075C5" w:rsidRPr="0012001F" w:rsidRDefault="000075C5">
      <w:pPr>
        <w:bidi w:val="0"/>
        <w:rPr>
          <w:rFonts w:eastAsia="Nikosh"/>
          <w:b/>
          <w:bCs/>
          <w:color w:val="C00000"/>
          <w:cs/>
          <w:lang w:bidi="as-IN"/>
        </w:rPr>
      </w:pPr>
      <w:r w:rsidRPr="0012001F">
        <w:rPr>
          <w:rFonts w:eastAsia="Nikosh"/>
          <w:b/>
          <w:bCs/>
          <w:color w:val="C00000"/>
          <w:cs/>
          <w:lang w:bidi="as-IN"/>
        </w:rPr>
        <w:lastRenderedPageBreak/>
        <w:br w:type="page"/>
      </w:r>
    </w:p>
    <w:p w:rsidR="008533A5" w:rsidRPr="0012001F" w:rsidRDefault="007458D3" w:rsidP="008533A5">
      <w:pPr>
        <w:bidi w:val="0"/>
        <w:spacing w:after="0" w:line="240" w:lineRule="auto"/>
        <w:jc w:val="both"/>
        <w:rPr>
          <w:rFonts w:eastAsia="Nikosh"/>
          <w:b/>
          <w:bCs/>
          <w:color w:val="C00000"/>
          <w:cs/>
          <w:lang w:bidi="as-IN"/>
        </w:rPr>
      </w:pPr>
      <w:r w:rsidRPr="0012001F">
        <w:rPr>
          <w:rFonts w:eastAsia="Nikosh"/>
          <w:b/>
          <w:bCs/>
          <w:color w:val="C00000"/>
          <w:cs/>
          <w:lang w:bidi="as-IN"/>
        </w:rPr>
        <w:lastRenderedPageBreak/>
        <w:t>সপ্তম প্ৰশ্ন: সাধাৰণভাৱে ঈমান কাক বোলে? ঈমান বৃদ্ধি আৰু হ্ৰাস হয়নে</w:t>
      </w:r>
      <w:r w:rsidR="008533A5" w:rsidRPr="0012001F">
        <w:rPr>
          <w:rFonts w:eastAsia="Nikosh"/>
          <w:b/>
          <w:bCs/>
          <w:color w:val="C00000"/>
          <w:cs/>
          <w:lang w:bidi="as-IN"/>
        </w:rPr>
        <w:t xml:space="preserve">? </w:t>
      </w:r>
    </w:p>
    <w:p w:rsidR="00637D8E" w:rsidRPr="0012001F" w:rsidRDefault="007458D3" w:rsidP="00463398">
      <w:pPr>
        <w:bidi w:val="0"/>
        <w:spacing w:after="0" w:line="240" w:lineRule="auto"/>
        <w:jc w:val="both"/>
        <w:rPr>
          <w:rFonts w:eastAsia="Nikosh"/>
          <w:cs/>
          <w:lang w:bidi="as-IN"/>
        </w:rPr>
      </w:pPr>
      <w:r w:rsidRPr="0012001F">
        <w:rPr>
          <w:rFonts w:eastAsia="Nikosh"/>
          <w:b/>
          <w:bCs/>
          <w:cs/>
          <w:lang w:bidi="as-IN"/>
        </w:rPr>
        <w:t>উত্তৰ</w:t>
      </w:r>
      <w:r w:rsidR="008533A5" w:rsidRPr="0012001F">
        <w:rPr>
          <w:rFonts w:eastAsia="Nikosh"/>
          <w:b/>
          <w:bCs/>
          <w:cs/>
          <w:lang w:bidi="as-IN"/>
        </w:rPr>
        <w:t>:</w:t>
      </w:r>
      <w:r w:rsidRPr="0012001F">
        <w:rPr>
          <w:rFonts w:eastAsia="Nikosh"/>
          <w:b/>
          <w:bCs/>
          <w:cs/>
          <w:lang w:bidi="as-IN"/>
        </w:rPr>
        <w:t xml:space="preserve"> </w:t>
      </w:r>
      <w:r w:rsidRPr="0012001F">
        <w:rPr>
          <w:rFonts w:eastAsia="Nikosh"/>
          <w:cs/>
          <w:lang w:bidi="as-IN"/>
        </w:rPr>
        <w:t>অন্তৰৰ</w:t>
      </w:r>
      <w:r w:rsidR="008533A5" w:rsidRPr="0012001F">
        <w:rPr>
          <w:rFonts w:eastAsia="Nikosh"/>
          <w:cs/>
          <w:lang w:bidi="as-IN"/>
        </w:rPr>
        <w:t xml:space="preserve"> বি</w:t>
      </w:r>
      <w:r w:rsidRPr="0012001F">
        <w:rPr>
          <w:rFonts w:eastAsia="Nikosh"/>
          <w:cs/>
          <w:lang w:bidi="as-IN"/>
        </w:rPr>
        <w:t>শ্বাসসমূহ আৰু কাম</w:t>
      </w:r>
      <w:r w:rsidR="008533A5" w:rsidRPr="0012001F">
        <w:rPr>
          <w:rFonts w:eastAsia="Nikosh"/>
          <w:cs/>
          <w:lang w:bidi="as-IN"/>
        </w:rPr>
        <w:t xml:space="preserve">, </w:t>
      </w:r>
      <w:r w:rsidRPr="0012001F">
        <w:rPr>
          <w:rFonts w:eastAsia="Nikosh"/>
          <w:cs/>
          <w:lang w:bidi="as-IN"/>
        </w:rPr>
        <w:t>সেই অনু</w:t>
      </w:r>
      <w:r w:rsidR="00A80741" w:rsidRPr="0012001F">
        <w:rPr>
          <w:rFonts w:eastAsia="Nikosh"/>
          <w:cs/>
          <w:lang w:bidi="as-IN"/>
        </w:rPr>
        <w:t xml:space="preserve">যায়ী </w:t>
      </w:r>
      <w:r w:rsidRPr="0012001F">
        <w:rPr>
          <w:rFonts w:eastAsia="Nikosh"/>
          <w:cs/>
          <w:lang w:bidi="as-IN"/>
        </w:rPr>
        <w:t>অঙ্গ-প্ৰত্যঙ্গৰ</w:t>
      </w:r>
      <w:r w:rsidR="008533A5" w:rsidRPr="0012001F">
        <w:rPr>
          <w:rFonts w:eastAsia="Nikosh"/>
          <w:cs/>
          <w:lang w:bidi="as-IN"/>
        </w:rPr>
        <w:t xml:space="preserve"> </w:t>
      </w:r>
      <w:r w:rsidRPr="0012001F">
        <w:rPr>
          <w:rFonts w:eastAsia="Nikosh"/>
          <w:cs/>
          <w:lang w:bidi="as-IN"/>
        </w:rPr>
        <w:t>কৰ্ম সম্পাদন আৰু জিভাৰ বা</w:t>
      </w:r>
      <w:r w:rsidR="00A80741" w:rsidRPr="0012001F">
        <w:rPr>
          <w:rFonts w:eastAsia="Nikosh"/>
          <w:cs/>
          <w:lang w:bidi="as-IN"/>
        </w:rPr>
        <w:t xml:space="preserve"> </w:t>
      </w:r>
      <w:r w:rsidRPr="0012001F">
        <w:rPr>
          <w:rFonts w:eastAsia="Nikosh"/>
          <w:cs/>
          <w:lang w:bidi="as-IN"/>
        </w:rPr>
        <w:t>মৌখিক</w:t>
      </w:r>
      <w:r w:rsidR="00463398" w:rsidRPr="0012001F">
        <w:rPr>
          <w:rFonts w:eastAsia="Nikosh"/>
          <w:cs/>
          <w:lang w:bidi="as-IN"/>
        </w:rPr>
        <w:t xml:space="preserve"> </w:t>
      </w:r>
      <w:r w:rsidRPr="0012001F">
        <w:rPr>
          <w:rFonts w:eastAsia="Nikosh"/>
          <w:cs/>
          <w:lang w:bidi="as-IN"/>
        </w:rPr>
        <w:t>স্বীকৃতিক</w:t>
      </w:r>
      <w:r w:rsidR="00A80741" w:rsidRPr="0012001F">
        <w:rPr>
          <w:rFonts w:eastAsia="Nikosh"/>
          <w:cs/>
          <w:lang w:bidi="as-IN"/>
        </w:rPr>
        <w:t xml:space="preserve"> ঈমান ব</w:t>
      </w:r>
      <w:r w:rsidRPr="0012001F">
        <w:rPr>
          <w:rFonts w:eastAsia="Nikosh"/>
          <w:cs/>
          <w:lang w:bidi="as-IN"/>
        </w:rPr>
        <w:t>ো</w:t>
      </w:r>
      <w:r w:rsidR="00A80741" w:rsidRPr="0012001F">
        <w:rPr>
          <w:rFonts w:eastAsia="Nikosh"/>
          <w:cs/>
          <w:lang w:bidi="as-IN"/>
        </w:rPr>
        <w:t xml:space="preserve">লে। </w:t>
      </w: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দ্বীনৰ উসূল আৰু ফুৰু‘ (মৌলিক নীতি আৰু শাখা-প্ৰশাখা) সকলোবোৰেই ঈমানৰ অন্তৰ্ভূক্ত</w:t>
      </w:r>
      <w:r w:rsidR="00A80741" w:rsidRPr="0012001F">
        <w:rPr>
          <w:rFonts w:eastAsia="Nikosh"/>
          <w:cs/>
          <w:lang w:bidi="hi-IN"/>
        </w:rPr>
        <w:t>।</w:t>
      </w:r>
      <w:r w:rsidRPr="0012001F">
        <w:rPr>
          <w:rFonts w:eastAsia="Nikosh"/>
          <w:cs/>
          <w:lang w:bidi="as-IN"/>
        </w:rPr>
        <w:t xml:space="preserve"> ফলত বিশ্বাসৰ শক্তি, ভাল আমল আৰু উত্তম কথাবাৰ্তা কম-বেছি হোৱাৰ কাৰণে ঈমান কেতিয়াবা বৃদ্ধি হয় আৰু কেতিয়াবা হ্ৰাস পায়</w:t>
      </w:r>
      <w:r w:rsidR="00637D8E" w:rsidRPr="0012001F">
        <w:rPr>
          <w:rFonts w:eastAsia="Nikosh" w:cs="Mangal"/>
          <w:cs/>
          <w:lang w:bidi="hi-IN"/>
        </w:rPr>
        <w:t xml:space="preserve">। </w:t>
      </w:r>
    </w:p>
    <w:p w:rsidR="000075C5" w:rsidRPr="0012001F" w:rsidRDefault="000075C5" w:rsidP="00637D8E">
      <w:pPr>
        <w:bidi w:val="0"/>
        <w:spacing w:after="0" w:line="240" w:lineRule="auto"/>
        <w:jc w:val="both"/>
        <w:rPr>
          <w:rFonts w:eastAsia="Nikosh"/>
          <w:b/>
          <w:bCs/>
          <w:color w:val="C00000"/>
          <w:lang w:bidi="as-IN"/>
        </w:rPr>
      </w:pPr>
    </w:p>
    <w:p w:rsidR="00637D8E" w:rsidRPr="0012001F" w:rsidRDefault="007458D3" w:rsidP="000075C5">
      <w:pPr>
        <w:bidi w:val="0"/>
        <w:spacing w:after="0" w:line="240" w:lineRule="auto"/>
        <w:jc w:val="both"/>
        <w:rPr>
          <w:rFonts w:eastAsia="Nikosh"/>
          <w:b/>
          <w:bCs/>
          <w:color w:val="C00000"/>
          <w:cs/>
          <w:lang w:bidi="as-IN"/>
        </w:rPr>
      </w:pPr>
      <w:r w:rsidRPr="0012001F">
        <w:rPr>
          <w:rFonts w:eastAsia="Nikosh"/>
          <w:b/>
          <w:bCs/>
          <w:color w:val="C00000"/>
          <w:cs/>
          <w:lang w:bidi="as-IN"/>
        </w:rPr>
        <w:t>অষ্টম প্ৰশ্ন: সম্পূৰ্ণ ফাছিকৰ</w:t>
      </w:r>
      <w:r w:rsidR="00637D8E" w:rsidRPr="0012001F">
        <w:rPr>
          <w:rFonts w:eastAsia="Nikosh"/>
          <w:b/>
          <w:bCs/>
          <w:color w:val="C00000"/>
          <w:cs/>
          <w:lang w:bidi="as-IN"/>
        </w:rPr>
        <w:t xml:space="preserve"> হুকুম</w:t>
      </w:r>
      <w:r w:rsidRPr="0012001F">
        <w:rPr>
          <w:rFonts w:eastAsia="Nikosh"/>
          <w:b/>
          <w:bCs/>
          <w:color w:val="C00000"/>
          <w:cs/>
          <w:lang w:bidi="as-IN"/>
        </w:rPr>
        <w:t xml:space="preserve"> (বিধান) কি</w:t>
      </w:r>
      <w:r w:rsidR="00637D8E" w:rsidRPr="0012001F">
        <w:rPr>
          <w:rFonts w:eastAsia="Nikosh"/>
          <w:b/>
          <w:bCs/>
          <w:color w:val="C00000"/>
          <w:cs/>
          <w:lang w:bidi="as-IN"/>
        </w:rPr>
        <w:t>?</w:t>
      </w:r>
    </w:p>
    <w:p w:rsidR="00592A1F" w:rsidRPr="0012001F" w:rsidRDefault="007458D3" w:rsidP="00637D8E">
      <w:pPr>
        <w:bidi w:val="0"/>
        <w:spacing w:after="0" w:line="240" w:lineRule="auto"/>
        <w:jc w:val="both"/>
        <w:rPr>
          <w:rFonts w:eastAsia="Nikosh"/>
          <w:cs/>
          <w:lang w:bidi="as-IN"/>
        </w:rPr>
      </w:pPr>
      <w:r w:rsidRPr="0012001F">
        <w:rPr>
          <w:rFonts w:eastAsia="Nikosh"/>
          <w:b/>
          <w:bCs/>
          <w:cs/>
          <w:lang w:bidi="as-IN"/>
        </w:rPr>
        <w:t>উত্তৰ</w:t>
      </w:r>
      <w:r w:rsidR="00637D8E" w:rsidRPr="0012001F">
        <w:rPr>
          <w:rFonts w:eastAsia="Nikosh"/>
          <w:b/>
          <w:bCs/>
          <w:cs/>
          <w:lang w:bidi="as-IN"/>
        </w:rPr>
        <w:t>:</w:t>
      </w:r>
      <w:r w:rsidRPr="0012001F">
        <w:rPr>
          <w:rFonts w:eastAsia="Nikosh"/>
          <w:b/>
          <w:bCs/>
          <w:cs/>
          <w:lang w:bidi="as-IN"/>
        </w:rPr>
        <w:t xml:space="preserve"> </w:t>
      </w:r>
      <w:r w:rsidR="00A44D92" w:rsidRPr="0012001F">
        <w:rPr>
          <w:rFonts w:eastAsia="Nikosh"/>
          <w:cs/>
          <w:lang w:bidi="as-IN"/>
        </w:rPr>
        <w:t>যি ব্যক্তি মুমিন আৰু তাওহীদত বিশ্বাসী কিন্তু বাৰে বাৰে গুনাহৰ কাম কৰে</w:t>
      </w:r>
      <w:r w:rsidR="00637D8E" w:rsidRPr="0012001F">
        <w:rPr>
          <w:rFonts w:eastAsia="Nikosh"/>
          <w:cs/>
          <w:lang w:bidi="as-IN"/>
        </w:rPr>
        <w:t xml:space="preserve"> সে</w:t>
      </w:r>
      <w:r w:rsidR="00A44D92" w:rsidRPr="0012001F">
        <w:rPr>
          <w:rFonts w:eastAsia="Nikosh"/>
          <w:cs/>
          <w:lang w:bidi="as-IN"/>
        </w:rPr>
        <w:t>ই ব্যক্তি মুমিন, যিহেতু তাৰ ঈমান আছে, কিন্তু সি ফাছি</w:t>
      </w:r>
      <w:r w:rsidR="00AD7BD0" w:rsidRPr="0012001F">
        <w:rPr>
          <w:rFonts w:eastAsia="Nikosh"/>
          <w:cs/>
          <w:lang w:bidi="as-IN"/>
        </w:rPr>
        <w:t>ক।</w:t>
      </w:r>
      <w:r w:rsidR="00A44D92" w:rsidRPr="0012001F">
        <w:rPr>
          <w:rFonts w:eastAsia="Nikosh"/>
          <w:cs/>
          <w:lang w:bidi="as-IN"/>
        </w:rPr>
        <w:t xml:space="preserve"> কিয়নো সি ঈমানৰ চাহিদা পূৰণ কৰা নাই</w:t>
      </w:r>
      <w:r w:rsidR="00637D8E" w:rsidRPr="0012001F">
        <w:rPr>
          <w:rFonts w:eastAsia="Nikosh"/>
          <w:cs/>
          <w:lang w:bidi="as-IN"/>
        </w:rPr>
        <w:t>, সে</w:t>
      </w:r>
      <w:r w:rsidR="00A44D92" w:rsidRPr="0012001F">
        <w:rPr>
          <w:rFonts w:eastAsia="Nikosh"/>
          <w:cs/>
          <w:lang w:bidi="as-IN"/>
        </w:rPr>
        <w:t>ই ব্যক্তি অপূৰ্ণা</w:t>
      </w:r>
      <w:r w:rsidR="00637D8E" w:rsidRPr="0012001F">
        <w:rPr>
          <w:rFonts w:eastAsia="Nikosh"/>
          <w:cs/>
          <w:lang w:bidi="as-IN"/>
        </w:rPr>
        <w:t>ঙ্গ ঈমান</w:t>
      </w:r>
      <w:r w:rsidR="00A44D92" w:rsidRPr="0012001F">
        <w:rPr>
          <w:rFonts w:eastAsia="Nikosh"/>
          <w:cs/>
          <w:lang w:bidi="as-IN"/>
        </w:rPr>
        <w:t>্দাৰ</w:t>
      </w:r>
      <w:r w:rsidR="00637D8E" w:rsidRPr="0012001F">
        <w:rPr>
          <w:rFonts w:eastAsia="Nikosh" w:cs="Mangal"/>
          <w:cs/>
          <w:lang w:bidi="hi-IN"/>
        </w:rPr>
        <w:t xml:space="preserve">। </w:t>
      </w:r>
      <w:r w:rsidR="00637D8E" w:rsidRPr="0012001F">
        <w:rPr>
          <w:rFonts w:eastAsia="Nikosh"/>
          <w:cs/>
          <w:lang w:bidi="bn-IN"/>
        </w:rPr>
        <w:t>এ</w:t>
      </w:r>
      <w:r w:rsidR="00A44D92" w:rsidRPr="0012001F">
        <w:rPr>
          <w:rFonts w:eastAsia="Nikosh"/>
          <w:cs/>
          <w:lang w:bidi="as-IN"/>
        </w:rPr>
        <w:t>ই ধৰণৰ মানুহে ঈমানৰ কাৰণে আল্লাহৰ ওৱাদাকৃত নি‘আমতৰ অধিকাৰী হোৱাৰ যোগ্য আকৌ পাপৰ কাৰণে আল্লাহৰ শাস্তিৰো প্ৰাপ্য। তথাপিও সেই ব্যক্তি জাহান্নামত চিৰ</w:t>
      </w:r>
      <w:r w:rsidR="00423E03" w:rsidRPr="0012001F">
        <w:rPr>
          <w:rFonts w:eastAsia="Nikosh"/>
          <w:cs/>
          <w:lang w:bidi="as-IN"/>
        </w:rPr>
        <w:t xml:space="preserve">স্থায়ী </w:t>
      </w:r>
      <w:r w:rsidR="00A44D92" w:rsidRPr="0012001F">
        <w:rPr>
          <w:rFonts w:eastAsia="Nikosh"/>
          <w:cs/>
          <w:lang w:bidi="as-IN"/>
        </w:rPr>
        <w:t>নহ</w:t>
      </w:r>
      <w:r w:rsidR="00A44D92" w:rsidRPr="0012001F">
        <w:rPr>
          <w:rFonts w:eastAsia="Nikosh"/>
        </w:rPr>
        <w:t>’</w:t>
      </w:r>
      <w:r w:rsidR="00A44D92" w:rsidRPr="0012001F">
        <w:rPr>
          <w:rFonts w:eastAsia="Nikosh"/>
          <w:cs/>
          <w:lang w:bidi="as-IN"/>
        </w:rPr>
        <w:t>ব। কিয়নো সাধাৰ</w:t>
      </w:r>
      <w:r w:rsidR="00423E03" w:rsidRPr="0012001F">
        <w:rPr>
          <w:rFonts w:eastAsia="Nikosh"/>
          <w:cs/>
          <w:lang w:bidi="as-IN"/>
        </w:rPr>
        <w:t>ণত</w:t>
      </w:r>
      <w:r w:rsidR="00A44D92" w:rsidRPr="0012001F">
        <w:rPr>
          <w:rFonts w:eastAsia="Nikosh"/>
          <w:cs/>
          <w:lang w:bidi="as-IN"/>
        </w:rPr>
        <w:t>ে পূৰ্ণ</w:t>
      </w:r>
      <w:r w:rsidR="00423E03" w:rsidRPr="0012001F">
        <w:rPr>
          <w:rFonts w:eastAsia="Nikosh"/>
          <w:cs/>
          <w:lang w:bidi="as-IN"/>
        </w:rPr>
        <w:t xml:space="preserve"> ঈমান থাক</w:t>
      </w:r>
      <w:r w:rsidR="00A44D92" w:rsidRPr="0012001F">
        <w:rPr>
          <w:rFonts w:eastAsia="Nikosh"/>
          <w:cs/>
          <w:lang w:bidi="as-IN"/>
        </w:rPr>
        <w:t>িলেই সেয়া জাহান্নামত প্ৰৱেশ কৰাত বাৰণ কৰে আৰু অপূৰ্ণ</w:t>
      </w:r>
      <w:r w:rsidR="00423E03" w:rsidRPr="0012001F">
        <w:rPr>
          <w:rFonts w:eastAsia="Nikosh"/>
          <w:cs/>
          <w:lang w:bidi="as-IN"/>
        </w:rPr>
        <w:t xml:space="preserve"> ঈমান হ</w:t>
      </w:r>
      <w:r w:rsidR="00A44D92" w:rsidRPr="0012001F">
        <w:rPr>
          <w:rFonts w:eastAsia="Nikosh"/>
        </w:rPr>
        <w:t>’</w:t>
      </w:r>
      <w:r w:rsidR="00A44D92" w:rsidRPr="0012001F">
        <w:rPr>
          <w:rFonts w:eastAsia="Nikosh"/>
          <w:cs/>
          <w:lang w:bidi="as-IN"/>
        </w:rPr>
        <w:t>লে জাহান্নামত চিৰ</w:t>
      </w:r>
      <w:r w:rsidR="00423E03" w:rsidRPr="0012001F">
        <w:rPr>
          <w:rFonts w:eastAsia="Nikosh"/>
          <w:cs/>
          <w:lang w:bidi="as-IN"/>
        </w:rPr>
        <w:t>স</w:t>
      </w:r>
      <w:r w:rsidR="00A44D92" w:rsidRPr="0012001F">
        <w:rPr>
          <w:rFonts w:eastAsia="Nikosh"/>
          <w:cs/>
          <w:lang w:bidi="as-IN"/>
        </w:rPr>
        <w:t>্থায়ী হোৱাত বাধা দিয়ে</w:t>
      </w:r>
      <w:r w:rsidR="00423E03" w:rsidRPr="0012001F">
        <w:rPr>
          <w:rFonts w:eastAsia="Nikosh" w:cs="Mangal"/>
          <w:cs/>
          <w:lang w:bidi="hi-IN"/>
        </w:rPr>
        <w:t xml:space="preserve">। </w:t>
      </w:r>
    </w:p>
    <w:p w:rsidR="000075C5" w:rsidRPr="0012001F" w:rsidRDefault="000075C5" w:rsidP="00592A1F">
      <w:pPr>
        <w:bidi w:val="0"/>
        <w:spacing w:after="0" w:line="240" w:lineRule="auto"/>
        <w:jc w:val="both"/>
        <w:rPr>
          <w:rFonts w:eastAsia="Nikosh"/>
          <w:b/>
          <w:bCs/>
          <w:color w:val="C00000"/>
          <w:lang w:bidi="as-IN"/>
        </w:rPr>
      </w:pPr>
    </w:p>
    <w:p w:rsidR="00592A1F" w:rsidRPr="0012001F" w:rsidRDefault="00196A6A" w:rsidP="000075C5">
      <w:pPr>
        <w:bidi w:val="0"/>
        <w:spacing w:after="0" w:line="240" w:lineRule="auto"/>
        <w:jc w:val="both"/>
        <w:rPr>
          <w:rFonts w:eastAsia="Nikosh"/>
          <w:b/>
          <w:bCs/>
          <w:color w:val="C00000"/>
          <w:cs/>
          <w:lang w:bidi="as-IN"/>
        </w:rPr>
      </w:pPr>
      <w:r w:rsidRPr="0012001F">
        <w:rPr>
          <w:rFonts w:eastAsia="Nikosh"/>
          <w:b/>
          <w:bCs/>
          <w:color w:val="C00000"/>
          <w:cs/>
          <w:lang w:bidi="as-IN"/>
        </w:rPr>
        <w:t>নৱম প্ৰশ্ন: মুমিনসকলৰ স্তৰ কেইটা আৰু কি কি</w:t>
      </w:r>
      <w:r w:rsidR="00592A1F" w:rsidRPr="0012001F">
        <w:rPr>
          <w:rFonts w:eastAsia="Nikosh"/>
          <w:b/>
          <w:bCs/>
          <w:color w:val="C00000"/>
          <w:cs/>
          <w:lang w:bidi="as-IN"/>
        </w:rPr>
        <w:t xml:space="preserve">? </w:t>
      </w:r>
    </w:p>
    <w:p w:rsidR="0042138D" w:rsidRPr="0012001F" w:rsidRDefault="00196A6A" w:rsidP="00AD7BD0">
      <w:pPr>
        <w:bidi w:val="0"/>
        <w:spacing w:after="0" w:line="240" w:lineRule="auto"/>
        <w:jc w:val="both"/>
        <w:rPr>
          <w:rFonts w:eastAsia="Nikosh"/>
          <w:cs/>
          <w:lang w:bidi="as-IN"/>
        </w:rPr>
      </w:pPr>
      <w:r w:rsidRPr="0012001F">
        <w:rPr>
          <w:rFonts w:eastAsia="Nikosh"/>
          <w:b/>
          <w:bCs/>
          <w:cs/>
          <w:lang w:bidi="as-IN"/>
        </w:rPr>
        <w:t>উত্তৰ</w:t>
      </w:r>
      <w:r w:rsidR="00592A1F" w:rsidRPr="0012001F">
        <w:rPr>
          <w:rFonts w:eastAsia="Nikosh"/>
          <w:b/>
          <w:bCs/>
          <w:cs/>
          <w:lang w:bidi="as-IN"/>
        </w:rPr>
        <w:t>:</w:t>
      </w:r>
      <w:r w:rsidRPr="0012001F">
        <w:rPr>
          <w:rFonts w:eastAsia="Nikosh"/>
          <w:b/>
          <w:bCs/>
          <w:cs/>
          <w:lang w:bidi="as-IN"/>
        </w:rPr>
        <w:t xml:space="preserve"> </w:t>
      </w:r>
      <w:r w:rsidRPr="0012001F">
        <w:rPr>
          <w:rFonts w:eastAsia="Nikosh"/>
          <w:cs/>
          <w:lang w:bidi="as-IN"/>
        </w:rPr>
        <w:t>মুমিনসকল</w:t>
      </w:r>
      <w:r w:rsidR="00592A1F" w:rsidRPr="0012001F">
        <w:rPr>
          <w:rFonts w:eastAsia="Nikosh"/>
          <w:cs/>
          <w:lang w:bidi="as-IN"/>
        </w:rPr>
        <w:t xml:space="preserve"> তিন</w:t>
      </w:r>
      <w:r w:rsidRPr="0012001F">
        <w:rPr>
          <w:rFonts w:eastAsia="Nikosh"/>
          <w:cs/>
          <w:lang w:bidi="as-IN"/>
        </w:rPr>
        <w:t>ি প্ৰকাৰৰ</w:t>
      </w:r>
      <w:r w:rsidRPr="0012001F">
        <w:rPr>
          <w:rFonts w:eastAsia="Nikosh" w:cs="Mangal"/>
          <w:cs/>
          <w:lang w:bidi="hi-IN"/>
        </w:rPr>
        <w:t xml:space="preserve">। </w:t>
      </w:r>
      <w:r w:rsidRPr="0012001F">
        <w:rPr>
          <w:rFonts w:eastAsia="Nikosh"/>
          <w:cs/>
          <w:lang w:bidi="bn-IN"/>
        </w:rPr>
        <w:t>এ</w:t>
      </w:r>
      <w:r w:rsidRPr="0012001F">
        <w:rPr>
          <w:rFonts w:eastAsia="Nikosh"/>
          <w:cs/>
          <w:lang w:bidi="as-IN"/>
        </w:rPr>
        <w:t>টা দল হৈছে, ছাবিকূনা ইলাল খাইৰাত বা কল্যাণকৰ কামত অগ্ৰ</w:t>
      </w:r>
      <w:r w:rsidR="00592A1F" w:rsidRPr="0012001F">
        <w:rPr>
          <w:rFonts w:eastAsia="Nikosh"/>
          <w:cs/>
          <w:lang w:bidi="as-IN"/>
        </w:rPr>
        <w:t>গামী</w:t>
      </w:r>
      <w:r w:rsidR="00AD7BD0" w:rsidRPr="0012001F">
        <w:rPr>
          <w:rFonts w:eastAsia="Nikosh"/>
          <w:cs/>
          <w:lang w:bidi="hi-IN"/>
        </w:rPr>
        <w:t>।</w:t>
      </w:r>
      <w:r w:rsidRPr="0012001F">
        <w:rPr>
          <w:rFonts w:eastAsia="Nikosh"/>
          <w:cs/>
          <w:lang w:bidi="as-IN"/>
        </w:rPr>
        <w:t xml:space="preserve"> তেওঁলোক হৈছে</w:t>
      </w:r>
      <w:r w:rsidR="00292321" w:rsidRPr="0012001F">
        <w:rPr>
          <w:rFonts w:eastAsia="Nikosh"/>
          <w:cs/>
          <w:lang w:bidi="as-IN"/>
        </w:rPr>
        <w:t xml:space="preserve"> সে</w:t>
      </w:r>
      <w:r w:rsidRPr="0012001F">
        <w:rPr>
          <w:rFonts w:eastAsia="Nikosh"/>
          <w:cs/>
          <w:lang w:bidi="as-IN"/>
        </w:rPr>
        <w:t>ইসকল লোক যিসকলে ফৰজ আৰু মুস্তাহাব যথাযথভাৱে পালন কৰে আৰু হাৰাম ও মাকৰূ</w:t>
      </w:r>
      <w:r w:rsidR="00292321" w:rsidRPr="0012001F">
        <w:rPr>
          <w:rFonts w:eastAsia="Nikosh"/>
          <w:cs/>
          <w:lang w:bidi="as-IN"/>
        </w:rPr>
        <w:t>হ</w:t>
      </w:r>
      <w:r w:rsidRPr="0012001F">
        <w:rPr>
          <w:rFonts w:eastAsia="Nikosh"/>
          <w:cs/>
          <w:lang w:bidi="as-IN"/>
        </w:rPr>
        <w:t>ৰ পৰা বিৰত থাকে। দ্বিতীয় দল হৈছে, মুকতাছিদূন বা মধ্যপন্থী। তেওঁলোক হৈছে</w:t>
      </w:r>
      <w:r w:rsidR="00292321" w:rsidRPr="0012001F">
        <w:rPr>
          <w:rFonts w:eastAsia="Nikosh"/>
          <w:cs/>
          <w:lang w:bidi="as-IN"/>
        </w:rPr>
        <w:t xml:space="preserve"> সে</w:t>
      </w:r>
      <w:r w:rsidRPr="0012001F">
        <w:rPr>
          <w:rFonts w:eastAsia="Nikosh"/>
          <w:cs/>
          <w:lang w:bidi="as-IN"/>
        </w:rPr>
        <w:t>ইসকল লোক যিসকলে ফৰজ আমলসমূহ আদায় কৰিছে আৰু হাৰাম বৰ্জন কৰিছে</w:t>
      </w:r>
      <w:r w:rsidR="00292321" w:rsidRPr="0012001F">
        <w:rPr>
          <w:rFonts w:eastAsia="Nikosh" w:cs="Mangal"/>
          <w:cs/>
          <w:lang w:bidi="hi-IN"/>
        </w:rPr>
        <w:t xml:space="preserve">। </w:t>
      </w:r>
      <w:r w:rsidR="005604BD" w:rsidRPr="0012001F">
        <w:rPr>
          <w:rFonts w:eastAsia="Nikosh"/>
          <w:cs/>
          <w:lang w:bidi="bn-IN"/>
        </w:rPr>
        <w:t>আ</w:t>
      </w:r>
      <w:r w:rsidR="005604BD" w:rsidRPr="0012001F">
        <w:rPr>
          <w:rFonts w:eastAsia="Nikosh"/>
          <w:cs/>
          <w:lang w:bidi="as-IN"/>
        </w:rPr>
        <w:t>ৰু</w:t>
      </w:r>
      <w:r w:rsidR="005604BD" w:rsidRPr="0012001F">
        <w:rPr>
          <w:rFonts w:eastAsia="Nikosh"/>
          <w:cs/>
          <w:lang w:bidi="bn-IN"/>
        </w:rPr>
        <w:t xml:space="preserve"> তৃতীয় দল </w:t>
      </w:r>
      <w:r w:rsidR="005604BD" w:rsidRPr="0012001F">
        <w:rPr>
          <w:rFonts w:eastAsia="Nikosh"/>
          <w:cs/>
          <w:lang w:bidi="as-IN"/>
        </w:rPr>
        <w:t>হৈছে</w:t>
      </w:r>
      <w:r w:rsidR="005604BD" w:rsidRPr="0012001F">
        <w:rPr>
          <w:rFonts w:eastAsia="Nikosh"/>
          <w:cs/>
          <w:lang w:bidi="bn-IN"/>
        </w:rPr>
        <w:t xml:space="preserve"> যালিমূনা লিআনফু</w:t>
      </w:r>
      <w:r w:rsidR="005604BD" w:rsidRPr="0012001F">
        <w:rPr>
          <w:rFonts w:eastAsia="Nikosh"/>
          <w:cs/>
          <w:lang w:bidi="as-IN"/>
        </w:rPr>
        <w:t>ছি</w:t>
      </w:r>
      <w:r w:rsidR="005604BD" w:rsidRPr="0012001F">
        <w:rPr>
          <w:rFonts w:eastAsia="Nikosh"/>
          <w:cs/>
          <w:lang w:bidi="bn-IN"/>
        </w:rPr>
        <w:t xml:space="preserve">হিম </w:t>
      </w:r>
      <w:r w:rsidR="005604BD" w:rsidRPr="0012001F">
        <w:rPr>
          <w:rFonts w:eastAsia="Nikosh"/>
          <w:cs/>
          <w:lang w:bidi="as-IN"/>
        </w:rPr>
        <w:t>বা</w:t>
      </w:r>
      <w:r w:rsidR="005604BD" w:rsidRPr="0012001F">
        <w:rPr>
          <w:rFonts w:eastAsia="Nikosh"/>
          <w:cs/>
          <w:lang w:bidi="bn-IN"/>
        </w:rPr>
        <w:t xml:space="preserve"> </w:t>
      </w:r>
      <w:r w:rsidR="005604BD" w:rsidRPr="0012001F">
        <w:rPr>
          <w:rFonts w:eastAsia="Nikosh"/>
          <w:cs/>
          <w:lang w:bidi="as-IN"/>
        </w:rPr>
        <w:t>নিজৰ</w:t>
      </w:r>
      <w:r w:rsidR="00292321" w:rsidRPr="0012001F">
        <w:rPr>
          <w:rFonts w:eastAsia="Nikosh"/>
          <w:cs/>
          <w:lang w:bidi="as-IN"/>
        </w:rPr>
        <w:t xml:space="preserve"> </w:t>
      </w:r>
      <w:r w:rsidR="005604BD" w:rsidRPr="0012001F">
        <w:rPr>
          <w:rFonts w:eastAsia="Nikosh"/>
          <w:cs/>
          <w:lang w:bidi="as-IN"/>
        </w:rPr>
        <w:t xml:space="preserve">ওপৰত নিজেই </w:t>
      </w:r>
      <w:r w:rsidR="005604BD" w:rsidRPr="0012001F">
        <w:rPr>
          <w:rFonts w:eastAsia="Nikosh"/>
          <w:cs/>
          <w:lang w:bidi="as-IN"/>
        </w:rPr>
        <w:lastRenderedPageBreak/>
        <w:t>অন্যায়কাৰী</w:t>
      </w:r>
      <w:r w:rsidR="005604BD" w:rsidRPr="0012001F">
        <w:rPr>
          <w:rFonts w:eastAsia="Nikosh" w:cs="Mangal"/>
          <w:cs/>
          <w:lang w:bidi="hi-IN"/>
        </w:rPr>
        <w:t xml:space="preserve">। </w:t>
      </w:r>
      <w:r w:rsidR="005604BD" w:rsidRPr="0012001F">
        <w:rPr>
          <w:rFonts w:eastAsia="Nikosh"/>
          <w:cs/>
          <w:lang w:bidi="as-IN"/>
        </w:rPr>
        <w:t>তেওঁলোক</w:t>
      </w:r>
      <w:r w:rsidR="00A51E89" w:rsidRPr="0012001F">
        <w:rPr>
          <w:rFonts w:eastAsia="Nikosh"/>
          <w:cs/>
          <w:lang w:bidi="as-IN"/>
        </w:rPr>
        <w:t xml:space="preserve"> হৈছে</w:t>
      </w:r>
      <w:r w:rsidR="00292321" w:rsidRPr="0012001F">
        <w:rPr>
          <w:rFonts w:eastAsia="Nikosh"/>
          <w:cs/>
          <w:lang w:bidi="as-IN"/>
        </w:rPr>
        <w:t xml:space="preserve"> সে</w:t>
      </w:r>
      <w:r w:rsidR="005604BD" w:rsidRPr="0012001F">
        <w:rPr>
          <w:rFonts w:eastAsia="Nikosh"/>
          <w:cs/>
          <w:lang w:bidi="as-IN"/>
        </w:rPr>
        <w:t>ইসকল লোক যিসকলে ভাল আৰু বেয়া উভয় ধৰণৰ আমল কৰিছে</w:t>
      </w:r>
      <w:r w:rsidR="00292321" w:rsidRPr="0012001F">
        <w:rPr>
          <w:rFonts w:eastAsia="Nikosh" w:cs="Mangal"/>
          <w:cs/>
          <w:lang w:bidi="hi-IN"/>
        </w:rPr>
        <w:t xml:space="preserve">। </w:t>
      </w:r>
    </w:p>
    <w:p w:rsidR="000075C5" w:rsidRPr="0012001F" w:rsidRDefault="000075C5" w:rsidP="0042138D">
      <w:pPr>
        <w:bidi w:val="0"/>
        <w:spacing w:after="0" w:line="240" w:lineRule="auto"/>
        <w:jc w:val="both"/>
        <w:rPr>
          <w:rFonts w:eastAsia="Nikosh"/>
          <w:b/>
          <w:bCs/>
          <w:color w:val="C00000"/>
          <w:lang w:bidi="as-IN"/>
        </w:rPr>
      </w:pPr>
    </w:p>
    <w:p w:rsidR="0042138D" w:rsidRPr="0012001F" w:rsidRDefault="00DD0B5E" w:rsidP="000075C5">
      <w:pPr>
        <w:bidi w:val="0"/>
        <w:spacing w:after="0" w:line="240" w:lineRule="auto"/>
        <w:jc w:val="both"/>
        <w:rPr>
          <w:rFonts w:eastAsia="Nikosh"/>
          <w:b/>
          <w:bCs/>
          <w:color w:val="C00000"/>
          <w:cs/>
          <w:lang w:bidi="as-IN"/>
        </w:rPr>
      </w:pPr>
      <w:r w:rsidRPr="0012001F">
        <w:rPr>
          <w:rFonts w:eastAsia="Nikosh"/>
          <w:b/>
          <w:bCs/>
          <w:color w:val="C00000"/>
          <w:cs/>
          <w:lang w:bidi="as-IN"/>
        </w:rPr>
        <w:t>দশম প্ৰশ্ন: বান্দাৰ আমলসমূহৰ</w:t>
      </w:r>
      <w:r w:rsidR="0042138D" w:rsidRPr="0012001F">
        <w:rPr>
          <w:rFonts w:eastAsia="Nikosh"/>
          <w:b/>
          <w:bCs/>
          <w:color w:val="C00000"/>
          <w:cs/>
          <w:lang w:bidi="as-IN"/>
        </w:rPr>
        <w:t xml:space="preserve"> হুকুম</w:t>
      </w:r>
      <w:r w:rsidRPr="0012001F">
        <w:rPr>
          <w:rFonts w:eastAsia="Nikosh"/>
          <w:b/>
          <w:bCs/>
          <w:color w:val="C00000"/>
          <w:cs/>
          <w:lang w:bidi="as-IN"/>
        </w:rPr>
        <w:t xml:space="preserve"> (বিধান) কি</w:t>
      </w:r>
      <w:r w:rsidR="0042138D" w:rsidRPr="0012001F">
        <w:rPr>
          <w:rFonts w:eastAsia="Nikosh"/>
          <w:b/>
          <w:bCs/>
          <w:color w:val="C00000"/>
          <w:cs/>
          <w:lang w:bidi="as-IN"/>
        </w:rPr>
        <w:t xml:space="preserve">? </w:t>
      </w:r>
    </w:p>
    <w:p w:rsidR="006756EE" w:rsidRPr="0012001F" w:rsidRDefault="00DD0B5E" w:rsidP="00463398">
      <w:pPr>
        <w:bidi w:val="0"/>
        <w:spacing w:after="0" w:line="240" w:lineRule="auto"/>
        <w:jc w:val="both"/>
        <w:rPr>
          <w:rFonts w:eastAsia="Nikosh"/>
          <w:cs/>
          <w:lang w:bidi="as-IN"/>
        </w:rPr>
      </w:pPr>
      <w:r w:rsidRPr="0012001F">
        <w:rPr>
          <w:rFonts w:eastAsia="Nikosh"/>
          <w:b/>
          <w:bCs/>
          <w:cs/>
          <w:lang w:bidi="as-IN"/>
        </w:rPr>
        <w:t>উত্তৰ</w:t>
      </w:r>
      <w:r w:rsidR="0042138D" w:rsidRPr="0012001F">
        <w:rPr>
          <w:rFonts w:eastAsia="Nikosh"/>
          <w:cs/>
          <w:lang w:bidi="as-IN"/>
        </w:rPr>
        <w:t xml:space="preserve">: </w:t>
      </w:r>
      <w:r w:rsidRPr="0012001F">
        <w:rPr>
          <w:rFonts w:eastAsia="Nikosh"/>
          <w:cs/>
          <w:lang w:bidi="as-IN"/>
        </w:rPr>
        <w:t>বান্দাৰ ভাল-বেয়া সকলো কামেই আল্লাহৰ সৃষ্টিৰ</w:t>
      </w:r>
      <w:r w:rsidR="0042138D" w:rsidRPr="0012001F">
        <w:rPr>
          <w:rFonts w:eastAsia="Nikosh"/>
          <w:cs/>
          <w:lang w:bidi="as-IN"/>
        </w:rPr>
        <w:t xml:space="preserve"> </w:t>
      </w:r>
      <w:r w:rsidRPr="0012001F">
        <w:rPr>
          <w:rFonts w:eastAsia="Nikosh"/>
          <w:cs/>
          <w:lang w:bidi="as-IN"/>
        </w:rPr>
        <w:t>অন্তৰ্ভূক্ত আৰু তেওঁৰেই ইচ্ছাত আৰু ক্ষমতাত সম্পন্ন হৈ থাকে; কিন্তু বান্দা নিজেই এই</w:t>
      </w:r>
      <w:r w:rsidR="0042138D" w:rsidRPr="0012001F">
        <w:rPr>
          <w:rFonts w:eastAsia="Nikosh"/>
          <w:cs/>
          <w:lang w:bidi="as-IN"/>
        </w:rPr>
        <w:t>ব</w:t>
      </w:r>
      <w:r w:rsidRPr="0012001F">
        <w:rPr>
          <w:rFonts w:eastAsia="Nikosh"/>
          <w:cs/>
          <w:lang w:bidi="as-IN"/>
        </w:rPr>
        <w:t>োৰ কামৰ কৰ্তা</w:t>
      </w:r>
      <w:r w:rsidR="0042138D" w:rsidRPr="0012001F">
        <w:rPr>
          <w:rFonts w:eastAsia="Nikosh"/>
          <w:cs/>
          <w:lang w:bidi="hi-IN"/>
        </w:rPr>
        <w:t>।</w:t>
      </w:r>
      <w:r w:rsidRPr="0012001F">
        <w:rPr>
          <w:rFonts w:eastAsia="Nikosh"/>
          <w:cs/>
          <w:lang w:bidi="as-IN"/>
        </w:rPr>
        <w:t xml:space="preserve"> </w:t>
      </w:r>
      <w:r w:rsidR="0042138D" w:rsidRPr="0012001F">
        <w:rPr>
          <w:rFonts w:eastAsia="Nikosh"/>
          <w:cs/>
          <w:lang w:bidi="as-IN"/>
        </w:rPr>
        <w:t>আল্লাহ</w:t>
      </w:r>
      <w:r w:rsidRPr="0012001F">
        <w:rPr>
          <w:rFonts w:eastAsia="Nikosh"/>
          <w:cs/>
          <w:lang w:bidi="as-IN"/>
        </w:rPr>
        <w:t>ে কাকো জবৰ</w:t>
      </w:r>
      <w:r w:rsidR="0042138D" w:rsidRPr="0012001F">
        <w:rPr>
          <w:rFonts w:eastAsia="Nikosh"/>
          <w:cs/>
          <w:lang w:bidi="as-IN"/>
        </w:rPr>
        <w:t xml:space="preserve">দস্তি </w:t>
      </w:r>
      <w:r w:rsidRPr="0012001F">
        <w:rPr>
          <w:rFonts w:eastAsia="Nikosh"/>
          <w:cs/>
          <w:lang w:bidi="as-IN"/>
        </w:rPr>
        <w:t>নকৰে; যদিও সকলো কাম তেওঁৰেই ইচ্ছা আৰু শক্তিত সংঘটিত হৈ</w:t>
      </w:r>
      <w:r w:rsidR="0042138D" w:rsidRPr="0012001F">
        <w:rPr>
          <w:rFonts w:eastAsia="Nikosh"/>
          <w:cs/>
          <w:lang w:bidi="as-IN"/>
        </w:rPr>
        <w:t xml:space="preserve"> থাকে। </w:t>
      </w:r>
      <w:r w:rsidR="00673057" w:rsidRPr="0012001F">
        <w:rPr>
          <w:rFonts w:eastAsia="Nikosh"/>
          <w:cs/>
          <w:lang w:bidi="as-IN"/>
        </w:rPr>
        <w:t>এ</w:t>
      </w:r>
      <w:r w:rsidRPr="0012001F">
        <w:rPr>
          <w:rFonts w:eastAsia="Nikosh"/>
          <w:cs/>
          <w:lang w:bidi="as-IN"/>
        </w:rPr>
        <w:t>ই</w:t>
      </w:r>
      <w:r w:rsidR="00673057" w:rsidRPr="0012001F">
        <w:rPr>
          <w:rFonts w:eastAsia="Nikosh"/>
          <w:cs/>
          <w:lang w:bidi="as-IN"/>
        </w:rPr>
        <w:t>ব</w:t>
      </w:r>
      <w:r w:rsidRPr="0012001F">
        <w:rPr>
          <w:rFonts w:eastAsia="Nikosh"/>
          <w:cs/>
          <w:lang w:bidi="as-IN"/>
        </w:rPr>
        <w:t>োৰ কাম  দৰাচলতে বান্দাৰ</w:t>
      </w:r>
      <w:r w:rsidR="00673057" w:rsidRPr="0012001F">
        <w:rPr>
          <w:rFonts w:eastAsia="Nikosh"/>
          <w:cs/>
          <w:lang w:bidi="as-IN"/>
        </w:rPr>
        <w:t xml:space="preserve"> নিজ</w:t>
      </w:r>
      <w:r w:rsidRPr="0012001F">
        <w:rPr>
          <w:rFonts w:eastAsia="Nikosh"/>
          <w:cs/>
          <w:lang w:bidi="as-IN"/>
        </w:rPr>
        <w:t>ৰেই কৰ্ম</w:t>
      </w:r>
      <w:r w:rsidRPr="0012001F">
        <w:rPr>
          <w:rFonts w:eastAsia="Nikosh" w:cs="Mangal"/>
          <w:cs/>
          <w:lang w:bidi="hi-IN"/>
        </w:rPr>
        <w:t xml:space="preserve">। </w:t>
      </w:r>
      <w:r w:rsidRPr="0012001F">
        <w:rPr>
          <w:rFonts w:eastAsia="Nikosh"/>
          <w:cs/>
          <w:lang w:bidi="as-IN"/>
        </w:rPr>
        <w:t>তেওঁলোক এই</w:t>
      </w:r>
      <w:r w:rsidR="00673057" w:rsidRPr="0012001F">
        <w:rPr>
          <w:rFonts w:eastAsia="Nikosh"/>
          <w:cs/>
          <w:lang w:bidi="as-IN"/>
        </w:rPr>
        <w:t>ব</w:t>
      </w:r>
      <w:r w:rsidRPr="0012001F">
        <w:rPr>
          <w:rFonts w:eastAsia="Nikosh"/>
          <w:cs/>
          <w:lang w:bidi="as-IN"/>
        </w:rPr>
        <w:t>োৰ কামৰ দ্বাৰা নিজেই প্ৰ</w:t>
      </w:r>
      <w:r w:rsidR="00673057" w:rsidRPr="0012001F">
        <w:rPr>
          <w:rFonts w:eastAsia="Nikosh"/>
          <w:cs/>
          <w:lang w:bidi="as-IN"/>
        </w:rPr>
        <w:t xml:space="preserve">শংসিত বা নিন্দিত </w:t>
      </w:r>
      <w:r w:rsidRPr="0012001F">
        <w:rPr>
          <w:rFonts w:eastAsia="Nikosh"/>
          <w:cs/>
          <w:lang w:bidi="as-IN"/>
        </w:rPr>
        <w:t>হয়, ভাল কামত পুৰষ্কৃত হয় আৰু বেয়া কামত শাস্তিপ্ৰাপ্ত হয়। বান্দাৰ কামসমূহ প্ৰকৃতপক্ষত আল্লাহৰ সৃষ্টি। কিয়নো</w:t>
      </w:r>
      <w:r w:rsidR="00673057" w:rsidRPr="0012001F">
        <w:rPr>
          <w:rFonts w:eastAsia="Nikosh"/>
          <w:cs/>
          <w:lang w:bidi="as-IN"/>
        </w:rPr>
        <w:t xml:space="preserve"> আল্লাহ</w:t>
      </w:r>
      <w:r w:rsidRPr="0012001F">
        <w:rPr>
          <w:rFonts w:eastAsia="Nikosh"/>
          <w:cs/>
          <w:lang w:bidi="as-IN"/>
        </w:rPr>
        <w:t>েই এই</w:t>
      </w:r>
      <w:r w:rsidR="00673057" w:rsidRPr="0012001F">
        <w:rPr>
          <w:rFonts w:eastAsia="Nikosh"/>
          <w:cs/>
          <w:lang w:bidi="as-IN"/>
        </w:rPr>
        <w:t>ব</w:t>
      </w:r>
      <w:r w:rsidRPr="0012001F">
        <w:rPr>
          <w:rFonts w:eastAsia="Nikosh"/>
          <w:cs/>
          <w:lang w:bidi="as-IN"/>
        </w:rPr>
        <w:t>োৰ কাম সৃষ্টি কৰিছে আৰু তেৱেঁই সিহঁতক এই</w:t>
      </w:r>
      <w:r w:rsidR="00673057" w:rsidRPr="0012001F">
        <w:rPr>
          <w:rFonts w:eastAsia="Nikosh"/>
          <w:cs/>
          <w:lang w:bidi="as-IN"/>
        </w:rPr>
        <w:t>ব</w:t>
      </w:r>
      <w:r w:rsidRPr="0012001F">
        <w:rPr>
          <w:rFonts w:eastAsia="Nikosh"/>
          <w:cs/>
          <w:lang w:bidi="as-IN"/>
        </w:rPr>
        <w:t>োৰ কাম কৰাৰ ইচ্ছা আৰু সামৰ্থ</w:t>
      </w:r>
      <w:r w:rsidR="00673057" w:rsidRPr="0012001F">
        <w:rPr>
          <w:rFonts w:eastAsia="Nikosh"/>
          <w:cs/>
          <w:lang w:bidi="as-IN"/>
        </w:rPr>
        <w:t xml:space="preserve"> </w:t>
      </w:r>
      <w:r w:rsidRPr="0012001F">
        <w:rPr>
          <w:rFonts w:eastAsia="Nikosh"/>
          <w:cs/>
          <w:lang w:bidi="as-IN"/>
        </w:rPr>
        <w:t>প্ৰদান কৰি</w:t>
      </w:r>
      <w:r w:rsidR="00B751B6" w:rsidRPr="0012001F">
        <w:rPr>
          <w:rFonts w:eastAsia="Nikosh"/>
          <w:cs/>
          <w:lang w:bidi="as-IN"/>
        </w:rPr>
        <w:t>ছ</w:t>
      </w:r>
      <w:r w:rsidRPr="0012001F">
        <w:rPr>
          <w:rFonts w:eastAsia="Nikosh"/>
          <w:cs/>
          <w:lang w:bidi="as-IN"/>
        </w:rPr>
        <w:t>ে</w:t>
      </w:r>
      <w:r w:rsidR="00B751B6" w:rsidRPr="0012001F">
        <w:rPr>
          <w:rFonts w:eastAsia="Nikosh" w:cs="Mangal"/>
          <w:cs/>
          <w:lang w:bidi="hi-IN"/>
        </w:rPr>
        <w:t xml:space="preserve">। </w:t>
      </w: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এইদৰে যি যি</w:t>
      </w:r>
      <w:r w:rsidR="00B751B6" w:rsidRPr="0012001F">
        <w:rPr>
          <w:rFonts w:eastAsia="Nikosh"/>
          <w:cs/>
          <w:lang w:bidi="as-IN"/>
        </w:rPr>
        <w:t xml:space="preserve"> সংঘটিত হয় সে</w:t>
      </w:r>
      <w:r w:rsidRPr="0012001F">
        <w:rPr>
          <w:rFonts w:eastAsia="Nikosh"/>
          <w:cs/>
          <w:lang w:bidi="as-IN"/>
        </w:rPr>
        <w:t>ইবোৰ সম্পৰ্কে কোৰআন আৰু ছুন্নাহৰ</w:t>
      </w:r>
      <w:r w:rsidR="00AD7BD0" w:rsidRPr="0012001F">
        <w:rPr>
          <w:rFonts w:eastAsia="Nikosh"/>
          <w:cs/>
          <w:lang w:bidi="as-IN"/>
        </w:rPr>
        <w:t xml:space="preserve"> দলীল</w:t>
      </w:r>
      <w:r w:rsidRPr="0012001F">
        <w:rPr>
          <w:rFonts w:eastAsia="Nikosh"/>
          <w:cs/>
          <w:lang w:bidi="as-IN"/>
        </w:rPr>
        <w:t xml:space="preserve"> অনুযায়ী আমি বিশ্বাস কৰো</w:t>
      </w:r>
      <w:r w:rsidR="00B751B6" w:rsidRPr="0012001F">
        <w:rPr>
          <w:rFonts w:eastAsia="Nikosh"/>
          <w:cs/>
          <w:lang w:bidi="as-IN"/>
        </w:rPr>
        <w:t xml:space="preserve"> এ</w:t>
      </w:r>
      <w:r w:rsidRPr="0012001F">
        <w:rPr>
          <w:rFonts w:eastAsia="Nikosh"/>
          <w:cs/>
          <w:lang w:bidi="as-IN"/>
        </w:rPr>
        <w:t>ই</w:t>
      </w:r>
      <w:r w:rsidR="00B751B6" w:rsidRPr="0012001F">
        <w:rPr>
          <w:rFonts w:eastAsia="Nikosh"/>
          <w:cs/>
          <w:lang w:bidi="as-IN"/>
        </w:rPr>
        <w:t>ব</w:t>
      </w:r>
      <w:r w:rsidRPr="0012001F">
        <w:rPr>
          <w:rFonts w:eastAsia="Nikosh"/>
          <w:cs/>
          <w:lang w:bidi="as-IN"/>
        </w:rPr>
        <w:t>োৰ আল্লাহৰ সৃষ্টি আৰু ব্যক্তি, গুণাৱলী আৰু কাম সকলোবোৰৰ ওপৰতেই তেওঁৰ ক্ষমতা আছে। এনেকৈ কোৰআন আৰু ছুন্নাহ অনুসাৰে</w:t>
      </w:r>
      <w:r w:rsidR="00B751B6" w:rsidRPr="0012001F">
        <w:rPr>
          <w:rFonts w:eastAsia="Nikosh"/>
          <w:cs/>
          <w:lang w:bidi="as-IN"/>
        </w:rPr>
        <w:t xml:space="preserve"> আম</w:t>
      </w:r>
      <w:r w:rsidRPr="0012001F">
        <w:rPr>
          <w:rFonts w:eastAsia="Nikosh"/>
          <w:cs/>
          <w:lang w:bidi="as-IN"/>
        </w:rPr>
        <w:t>ি আৰু বিশ্বাস কৰো যে, ভাল</w:t>
      </w:r>
      <w:r w:rsidR="00AD7BD0" w:rsidRPr="0012001F">
        <w:rPr>
          <w:rFonts w:eastAsia="Nikosh"/>
          <w:cs/>
          <w:lang w:bidi="as-IN"/>
        </w:rPr>
        <w:t>-</w:t>
      </w:r>
      <w:r w:rsidRPr="0012001F">
        <w:rPr>
          <w:rFonts w:eastAsia="Nikosh"/>
          <w:cs/>
          <w:lang w:bidi="as-IN"/>
        </w:rPr>
        <w:t>বেয়া কামৰ মূল কৰ্তা</w:t>
      </w:r>
      <w:r w:rsidR="00436C98" w:rsidRPr="0012001F">
        <w:rPr>
          <w:rFonts w:eastAsia="Nikosh"/>
          <w:cs/>
          <w:lang w:bidi="as-IN"/>
        </w:rPr>
        <w:t xml:space="preserve"> বান্দা নিজেই। সিহঁত নিজৰ কামৰ বিষয়ে</w:t>
      </w:r>
      <w:r w:rsidR="00B751B6" w:rsidRPr="0012001F">
        <w:rPr>
          <w:rFonts w:eastAsia="Nikosh"/>
          <w:cs/>
          <w:lang w:bidi="as-IN"/>
        </w:rPr>
        <w:t xml:space="preserve"> স্বাধীন</w:t>
      </w:r>
      <w:r w:rsidR="00B751B6" w:rsidRPr="0012001F">
        <w:rPr>
          <w:rFonts w:eastAsia="Nikosh" w:cs="Mangal"/>
          <w:cs/>
          <w:lang w:bidi="hi-IN"/>
        </w:rPr>
        <w:t xml:space="preserve">। </w:t>
      </w:r>
      <w:r w:rsidR="00436C98" w:rsidRPr="0012001F">
        <w:rPr>
          <w:rFonts w:eastAsia="Nikosh"/>
          <w:cs/>
          <w:lang w:bidi="as-IN"/>
        </w:rPr>
        <w:t>সিহঁতে নিজৰ পছন্দানুযায়ী ভাল বা বেয়া যিকোনো কাম কৰিব পাৰে</w:t>
      </w:r>
      <w:r w:rsidR="00436C98" w:rsidRPr="0012001F">
        <w:rPr>
          <w:rFonts w:eastAsia="Nikosh" w:cs="Mangal"/>
          <w:cs/>
          <w:lang w:bidi="hi-IN"/>
        </w:rPr>
        <w:t xml:space="preserve">। </w:t>
      </w:r>
      <w:r w:rsidR="00436C98" w:rsidRPr="0012001F">
        <w:rPr>
          <w:rFonts w:eastAsia="Nikosh"/>
          <w:cs/>
          <w:lang w:bidi="bn-IN"/>
        </w:rPr>
        <w:t xml:space="preserve">আল্লাহ </w:t>
      </w:r>
      <w:r w:rsidR="00436C98" w:rsidRPr="0012001F">
        <w:rPr>
          <w:rFonts w:eastAsia="Nikosh"/>
          <w:cs/>
          <w:lang w:bidi="as-IN"/>
        </w:rPr>
        <w:t>কেৱল সিহঁতৰ সামৰ্থ আৰু ইচ্ছাশক্তিৰ স্ৰষ্টা। আৰু</w:t>
      </w:r>
      <w:r w:rsidR="001050B5" w:rsidRPr="0012001F">
        <w:rPr>
          <w:rFonts w:eastAsia="Nikosh"/>
          <w:cs/>
          <w:lang w:bidi="as-IN"/>
        </w:rPr>
        <w:t xml:space="preserve"> এ</w:t>
      </w:r>
      <w:r w:rsidR="00436C98" w:rsidRPr="0012001F">
        <w:rPr>
          <w:rFonts w:eastAsia="Nikosh"/>
          <w:cs/>
          <w:lang w:bidi="as-IN"/>
        </w:rPr>
        <w:t>ই দুটা (সামৰ্থ আৰু ইচ্ছাশক্তি) সিহঁতৰ কাম আৰু কথাবাৰ্তা সংঘটিত হোৱাৰ উপায় মাত্ৰ</w:t>
      </w:r>
      <w:r w:rsidR="001050B5" w:rsidRPr="0012001F">
        <w:rPr>
          <w:rFonts w:eastAsia="Nikosh" w:cs="Mangal"/>
          <w:cs/>
          <w:lang w:bidi="hi-IN"/>
        </w:rPr>
        <w:t xml:space="preserve">। </w:t>
      </w:r>
      <w:r w:rsidR="00436C98" w:rsidRPr="0012001F">
        <w:rPr>
          <w:rFonts w:eastAsia="Nikosh"/>
          <w:cs/>
          <w:lang w:bidi="as-IN"/>
        </w:rPr>
        <w:t>আৰু বস্তুৰ পূৰ্ণ উপকৰণ সৃষ্টিকাৰীয়েই বস্তুটোৰ (মুছা</w:t>
      </w:r>
      <w:r w:rsidR="006756EE" w:rsidRPr="0012001F">
        <w:rPr>
          <w:rFonts w:eastAsia="Nikosh"/>
          <w:cs/>
          <w:lang w:bidi="as-IN"/>
        </w:rPr>
        <w:t>ব</w:t>
      </w:r>
      <w:r w:rsidR="00436C98" w:rsidRPr="0012001F">
        <w:rPr>
          <w:rFonts w:eastAsia="Nikosh"/>
          <w:cs/>
          <w:lang w:bidi="as-IN"/>
        </w:rPr>
        <w:t>্বাবৰ) স্ৰষ্টা। আল্লাহে সিহঁতক কাম কৰোৱাৰ বাবে জবৰদস্তি কৰাৰ পৰা পুত:পৱিত্ৰ, সুমহান আৰু সৰ্বাধিক ন্যায়পৰা</w:t>
      </w:r>
      <w:r w:rsidR="006756EE" w:rsidRPr="0012001F">
        <w:rPr>
          <w:rFonts w:eastAsia="Nikosh"/>
          <w:cs/>
          <w:lang w:bidi="as-IN"/>
        </w:rPr>
        <w:t xml:space="preserve">য়ণ। </w:t>
      </w:r>
    </w:p>
    <w:p w:rsidR="000075C5" w:rsidRPr="0012001F" w:rsidRDefault="000075C5">
      <w:pPr>
        <w:bidi w:val="0"/>
        <w:rPr>
          <w:rFonts w:eastAsia="Nikosh"/>
          <w:b/>
          <w:bCs/>
          <w:color w:val="C00000"/>
          <w:cs/>
          <w:lang w:bidi="as-IN"/>
        </w:rPr>
      </w:pPr>
      <w:r w:rsidRPr="0012001F">
        <w:rPr>
          <w:rFonts w:eastAsia="Nikosh"/>
          <w:b/>
          <w:bCs/>
          <w:color w:val="C00000"/>
          <w:cs/>
          <w:lang w:bidi="as-IN"/>
        </w:rPr>
        <w:br w:type="page"/>
      </w:r>
    </w:p>
    <w:p w:rsidR="006756EE" w:rsidRPr="0012001F" w:rsidRDefault="00E87483" w:rsidP="006756EE">
      <w:pPr>
        <w:bidi w:val="0"/>
        <w:spacing w:after="0" w:line="240" w:lineRule="auto"/>
        <w:jc w:val="both"/>
        <w:rPr>
          <w:rFonts w:eastAsia="Nikosh"/>
          <w:b/>
          <w:bCs/>
          <w:color w:val="C00000"/>
          <w:cs/>
          <w:lang w:bidi="as-IN"/>
        </w:rPr>
      </w:pPr>
      <w:r w:rsidRPr="0012001F">
        <w:rPr>
          <w:rFonts w:eastAsia="Nikosh"/>
          <w:b/>
          <w:bCs/>
          <w:color w:val="C00000"/>
          <w:cs/>
          <w:lang w:bidi="as-IN"/>
        </w:rPr>
        <w:lastRenderedPageBreak/>
        <w:t>একাদশতম প্ৰশ্ন: শ্বিৰ্ক কি? শ্বিৰ্কৰ প্ৰকাৰ কি কি</w:t>
      </w:r>
      <w:r w:rsidR="006756EE" w:rsidRPr="0012001F">
        <w:rPr>
          <w:rFonts w:eastAsia="Nikosh"/>
          <w:b/>
          <w:bCs/>
          <w:color w:val="C00000"/>
          <w:cs/>
          <w:lang w:bidi="as-IN"/>
        </w:rPr>
        <w:t>?</w:t>
      </w:r>
    </w:p>
    <w:p w:rsidR="00F87F73" w:rsidRPr="0012001F" w:rsidRDefault="00E87483" w:rsidP="00B173D4">
      <w:pPr>
        <w:bidi w:val="0"/>
        <w:spacing w:after="0" w:line="240" w:lineRule="auto"/>
        <w:jc w:val="both"/>
        <w:rPr>
          <w:rFonts w:eastAsia="Nikosh"/>
          <w:cs/>
          <w:lang w:bidi="as-IN"/>
        </w:rPr>
      </w:pPr>
      <w:r w:rsidRPr="0012001F">
        <w:rPr>
          <w:rFonts w:eastAsia="Nikosh"/>
          <w:b/>
          <w:bCs/>
          <w:cs/>
          <w:lang w:bidi="as-IN"/>
        </w:rPr>
        <w:t>উত্তৰ</w:t>
      </w:r>
      <w:r w:rsidR="006756EE" w:rsidRPr="0012001F">
        <w:rPr>
          <w:rFonts w:eastAsia="Nikosh"/>
          <w:b/>
          <w:bCs/>
          <w:cs/>
          <w:lang w:bidi="as-IN"/>
        </w:rPr>
        <w:t>:</w:t>
      </w:r>
      <w:r w:rsidRPr="0012001F">
        <w:rPr>
          <w:rFonts w:eastAsia="Nikosh"/>
          <w:b/>
          <w:bCs/>
          <w:cs/>
          <w:lang w:bidi="as-IN"/>
        </w:rPr>
        <w:t xml:space="preserve"> </w:t>
      </w:r>
      <w:r w:rsidRPr="0012001F">
        <w:rPr>
          <w:rFonts w:eastAsia="Nikosh"/>
          <w:cs/>
          <w:lang w:bidi="as-IN"/>
        </w:rPr>
        <w:t>ৰুবুবিয়্যাতৰ</w:t>
      </w:r>
      <w:r w:rsidR="008C0FB6" w:rsidRPr="0012001F">
        <w:rPr>
          <w:rStyle w:val="FootnoteReference"/>
          <w:rFonts w:eastAsia="Nikosh"/>
          <w:cs/>
          <w:lang w:bidi="as-IN"/>
        </w:rPr>
        <w:footnoteReference w:id="2"/>
      </w:r>
      <w:r w:rsidRPr="0012001F">
        <w:rPr>
          <w:rFonts w:eastAsia="Nikosh"/>
          <w:cs/>
          <w:lang w:bidi="as-IN"/>
        </w:rPr>
        <w:t xml:space="preserve"> মাজত শ্বিৰ্ক</w:t>
      </w:r>
      <w:r w:rsidR="006756EE" w:rsidRPr="0012001F">
        <w:rPr>
          <w:rFonts w:eastAsia="Nikosh"/>
          <w:cs/>
          <w:lang w:bidi="as-IN"/>
        </w:rPr>
        <w:t xml:space="preserve"> দু</w:t>
      </w:r>
      <w:r w:rsidR="00AD7BD0" w:rsidRPr="0012001F">
        <w:rPr>
          <w:rFonts w:eastAsia="Nikosh"/>
          <w:cs/>
          <w:lang w:bidi="as-IN"/>
        </w:rPr>
        <w:t>ই</w:t>
      </w:r>
      <w:r w:rsidRPr="0012001F">
        <w:rPr>
          <w:rFonts w:eastAsia="Nikosh"/>
          <w:cs/>
          <w:lang w:bidi="as-IN"/>
        </w:rPr>
        <w:t xml:space="preserve"> প্ৰকাৰ</w:t>
      </w:r>
      <w:r w:rsidR="006756EE" w:rsidRPr="0012001F">
        <w:rPr>
          <w:rFonts w:eastAsia="Nikosh" w:cs="Mangal"/>
          <w:cs/>
          <w:lang w:bidi="hi-IN"/>
        </w:rPr>
        <w:t xml:space="preserve">। </w:t>
      </w:r>
      <w:r w:rsidRPr="0012001F">
        <w:rPr>
          <w:rFonts w:eastAsia="Nikosh"/>
          <w:cs/>
          <w:lang w:bidi="as-IN"/>
        </w:rPr>
        <w:t>সেয়া হৈছে: বান্দাই</w:t>
      </w:r>
      <w:r w:rsidR="00B173D4" w:rsidRPr="0012001F">
        <w:rPr>
          <w:rFonts w:eastAsia="Nikosh"/>
          <w:cs/>
          <w:lang w:bidi="as-IN"/>
        </w:rPr>
        <w:t xml:space="preserve"> এ</w:t>
      </w:r>
      <w:r w:rsidRPr="0012001F">
        <w:rPr>
          <w:rFonts w:eastAsia="Nikosh"/>
          <w:cs/>
          <w:lang w:bidi="as-IN"/>
        </w:rPr>
        <w:t>ই</w:t>
      </w:r>
      <w:r w:rsidR="00B173D4" w:rsidRPr="0012001F">
        <w:rPr>
          <w:rFonts w:eastAsia="Nikosh"/>
          <w:cs/>
          <w:lang w:bidi="as-IN"/>
        </w:rPr>
        <w:t xml:space="preserve"> বিশ্বাস</w:t>
      </w:r>
      <w:r w:rsidRPr="0012001F">
        <w:rPr>
          <w:rFonts w:eastAsia="Nikosh"/>
          <w:cs/>
          <w:lang w:bidi="as-IN"/>
        </w:rPr>
        <w:t xml:space="preserve"> পোষণ কৰা</w:t>
      </w:r>
      <w:r w:rsidR="00B173D4" w:rsidRPr="0012001F">
        <w:rPr>
          <w:rFonts w:eastAsia="Nikosh"/>
          <w:cs/>
          <w:lang w:bidi="as-IN"/>
        </w:rPr>
        <w:t xml:space="preserve"> যে, কিছু</w:t>
      </w:r>
      <w:r w:rsidRPr="0012001F">
        <w:rPr>
          <w:rFonts w:eastAsia="Nikosh"/>
          <w:cs/>
          <w:lang w:bidi="as-IN"/>
        </w:rPr>
        <w:t>মান</w:t>
      </w:r>
      <w:r w:rsidR="00B173D4" w:rsidRPr="0012001F">
        <w:rPr>
          <w:rFonts w:eastAsia="Nikosh"/>
          <w:cs/>
          <w:lang w:bidi="as-IN"/>
        </w:rPr>
        <w:t xml:space="preserve"> সৃষ্টি বা কিছু</w:t>
      </w:r>
      <w:r w:rsidRPr="0012001F">
        <w:rPr>
          <w:rFonts w:eastAsia="Nikosh"/>
          <w:cs/>
          <w:lang w:bidi="as-IN"/>
        </w:rPr>
        <w:t>মান পৰিচালনাৰ মাজত আল্লাহৰ লগত কোনোবা অংশীদাৰ আছে। আৰু দ্বিতীয় প্ৰকাৰ হ</w:t>
      </w:r>
      <w:r w:rsidRPr="0012001F">
        <w:rPr>
          <w:rFonts w:eastAsia="Nikosh"/>
        </w:rPr>
        <w:t>’</w:t>
      </w:r>
      <w:r w:rsidRPr="0012001F">
        <w:rPr>
          <w:rFonts w:eastAsia="Nikosh"/>
          <w:cs/>
          <w:lang w:bidi="as-IN"/>
        </w:rPr>
        <w:t>ল</w:t>
      </w:r>
      <w:r w:rsidR="00B173D4" w:rsidRPr="0012001F">
        <w:rPr>
          <w:rFonts w:eastAsia="Nikosh"/>
          <w:cs/>
          <w:lang w:bidi="as-IN"/>
        </w:rPr>
        <w:t>, ইবাদ</w:t>
      </w:r>
      <w:r w:rsidRPr="0012001F">
        <w:rPr>
          <w:rFonts w:eastAsia="Nikosh"/>
          <w:cs/>
          <w:lang w:bidi="as-IN"/>
        </w:rPr>
        <w:t>তৰ মাজত শ্বিৰ্ক কৰা</w:t>
      </w:r>
      <w:r w:rsidR="00B173D4" w:rsidRPr="0012001F">
        <w:rPr>
          <w:rFonts w:eastAsia="Nikosh" w:cs="Mangal"/>
          <w:cs/>
          <w:lang w:bidi="hi-IN"/>
        </w:rPr>
        <w:t xml:space="preserve">। </w:t>
      </w:r>
      <w:r w:rsidR="00B173D4" w:rsidRPr="0012001F">
        <w:rPr>
          <w:rFonts w:eastAsia="Nikosh"/>
          <w:cs/>
          <w:lang w:bidi="bn-IN"/>
        </w:rPr>
        <w:t>এ</w:t>
      </w:r>
      <w:r w:rsidRPr="0012001F">
        <w:rPr>
          <w:rFonts w:eastAsia="Nikosh"/>
          <w:cs/>
          <w:lang w:bidi="as-IN"/>
        </w:rPr>
        <w:t>ইটোৰ আকৌ</w:t>
      </w:r>
      <w:r w:rsidR="00B173D4" w:rsidRPr="0012001F">
        <w:rPr>
          <w:rFonts w:eastAsia="Nikosh"/>
          <w:cs/>
          <w:lang w:bidi="as-IN"/>
        </w:rPr>
        <w:t xml:space="preserve"> দু</w:t>
      </w:r>
      <w:r w:rsidRPr="0012001F">
        <w:rPr>
          <w:rFonts w:eastAsia="Nikosh"/>
          <w:cs/>
          <w:lang w:bidi="as-IN"/>
        </w:rPr>
        <w:t>ই প্ৰকাৰ</w:t>
      </w:r>
      <w:r w:rsidRPr="0012001F">
        <w:rPr>
          <w:rFonts w:eastAsia="Nikosh"/>
          <w:cs/>
          <w:lang w:bidi="hi-IN"/>
        </w:rPr>
        <w:t>।</w:t>
      </w:r>
      <w:r w:rsidRPr="0012001F">
        <w:rPr>
          <w:rFonts w:eastAsia="Nikosh"/>
          <w:cs/>
          <w:lang w:bidi="as-IN"/>
        </w:rPr>
        <w:t xml:space="preserve"> ডাঙৰ শ্বিৰ্ক আৰু সৰু শ্বিৰ্ক</w:t>
      </w:r>
      <w:r w:rsidR="00161B97" w:rsidRPr="0012001F">
        <w:rPr>
          <w:rFonts w:eastAsia="Nikosh" w:cs="Mangal"/>
          <w:cs/>
          <w:lang w:bidi="hi-IN"/>
        </w:rPr>
        <w:t xml:space="preserve">। </w:t>
      </w:r>
      <w:r w:rsidR="00161B97" w:rsidRPr="0012001F">
        <w:rPr>
          <w:rFonts w:eastAsia="Nikosh"/>
          <w:cs/>
          <w:lang w:bidi="as-IN"/>
        </w:rPr>
        <w:t>ডাঙৰ শ্বিৰ্ক হৈছে, যি</w:t>
      </w:r>
      <w:r w:rsidR="00B173D4" w:rsidRPr="0012001F">
        <w:rPr>
          <w:rFonts w:eastAsia="Nikosh"/>
          <w:cs/>
          <w:lang w:bidi="as-IN"/>
        </w:rPr>
        <w:t>কোন</w:t>
      </w:r>
      <w:r w:rsidR="00AD7BD0" w:rsidRPr="0012001F">
        <w:rPr>
          <w:rFonts w:eastAsia="Nikosh"/>
          <w:cs/>
          <w:lang w:bidi="as-IN"/>
        </w:rPr>
        <w:t>ো</w:t>
      </w:r>
      <w:r w:rsidR="00161B97" w:rsidRPr="0012001F">
        <w:rPr>
          <w:rFonts w:eastAsia="Nikosh"/>
          <w:cs/>
          <w:lang w:bidi="as-IN"/>
        </w:rPr>
        <w:t xml:space="preserve"> ধৰণৰ</w:t>
      </w:r>
      <w:r w:rsidR="00B173D4" w:rsidRPr="0012001F">
        <w:rPr>
          <w:rFonts w:eastAsia="Nikosh"/>
          <w:cs/>
          <w:lang w:bidi="as-IN"/>
        </w:rPr>
        <w:t xml:space="preserve"> ইবাদত আল্লাহ</w:t>
      </w:r>
      <w:r w:rsidR="00161B97" w:rsidRPr="0012001F">
        <w:rPr>
          <w:rFonts w:eastAsia="Nikosh"/>
          <w:cs/>
          <w:lang w:bidi="as-IN"/>
        </w:rPr>
        <w:t>ৰ বাহিৰে আন কাৰো বাবে কৰা</w:t>
      </w:r>
      <w:r w:rsidR="00161B97" w:rsidRPr="0012001F">
        <w:rPr>
          <w:rFonts w:eastAsia="Nikosh" w:cs="Mangal"/>
          <w:cs/>
          <w:lang w:bidi="hi-IN"/>
        </w:rPr>
        <w:t xml:space="preserve">। </w:t>
      </w:r>
      <w:r w:rsidR="00A51E89" w:rsidRPr="0012001F">
        <w:rPr>
          <w:rFonts w:eastAsia="Nikosh"/>
          <w:cs/>
          <w:lang w:bidi="as-IN"/>
        </w:rPr>
        <w:t>যেনে</w:t>
      </w:r>
      <w:r w:rsidR="00B173D4" w:rsidRPr="0012001F">
        <w:rPr>
          <w:rFonts w:eastAsia="Nikosh"/>
          <w:cs/>
          <w:lang w:bidi="as-IN"/>
        </w:rPr>
        <w:t>, আল্লাহ</w:t>
      </w:r>
      <w:r w:rsidR="00161B97" w:rsidRPr="0012001F">
        <w:rPr>
          <w:rFonts w:eastAsia="Nikosh"/>
          <w:cs/>
          <w:lang w:bidi="as-IN"/>
        </w:rPr>
        <w:t>ৰ বাহিৰে আন কাৰোবাক আহ্বান কৰা বা কাৰোবাৰ ওচৰত কিবা আশা কৰা বা কাৰোবাক ভয় কৰা</w:t>
      </w:r>
      <w:r w:rsidR="00B173D4" w:rsidRPr="0012001F">
        <w:rPr>
          <w:rFonts w:eastAsia="Nikosh"/>
          <w:cs/>
          <w:lang w:bidi="as-IN"/>
        </w:rPr>
        <w:t xml:space="preserve"> ইত্যাদি। এ</w:t>
      </w:r>
      <w:r w:rsidR="00161B97" w:rsidRPr="0012001F">
        <w:rPr>
          <w:rFonts w:eastAsia="Nikosh"/>
          <w:cs/>
          <w:lang w:bidi="as-IN"/>
        </w:rPr>
        <w:t>ই ধৰণৰ ব্যক্তি দ্বীনৰ পৰা বহিষ্কাৰ হৈ যাব আৰু জাহান্নামত চিৰস্থায়ী হ</w:t>
      </w:r>
      <w:r w:rsidR="00161B97" w:rsidRPr="0012001F">
        <w:rPr>
          <w:rFonts w:eastAsia="Nikosh"/>
        </w:rPr>
        <w:t>’</w:t>
      </w:r>
      <w:r w:rsidR="00161B97" w:rsidRPr="0012001F">
        <w:rPr>
          <w:rFonts w:eastAsia="Nikosh"/>
          <w:cs/>
          <w:lang w:bidi="as-IN"/>
        </w:rPr>
        <w:t>ব। আৰু সৰু শ্বিৰ্ক হৈছে</w:t>
      </w:r>
      <w:r w:rsidR="00AD7BD0" w:rsidRPr="0012001F">
        <w:rPr>
          <w:rFonts w:eastAsia="Nikosh"/>
          <w:cs/>
          <w:lang w:bidi="as-IN"/>
        </w:rPr>
        <w:t>,</w:t>
      </w:r>
      <w:r w:rsidR="00161B97" w:rsidRPr="0012001F">
        <w:rPr>
          <w:rFonts w:eastAsia="Nikosh"/>
          <w:cs/>
          <w:lang w:bidi="as-IN"/>
        </w:rPr>
        <w:t xml:space="preserve"> যিবোৰ কাম মানুহক ডাঙৰ শ্বিৰ্কৰ ফালে লৈ যায়। যে</w:t>
      </w:r>
      <w:r w:rsidR="00B173D4" w:rsidRPr="0012001F">
        <w:rPr>
          <w:rFonts w:eastAsia="Nikosh"/>
          <w:cs/>
          <w:lang w:bidi="as-IN"/>
        </w:rPr>
        <w:t>ন</w:t>
      </w:r>
      <w:r w:rsidR="00161B97" w:rsidRPr="0012001F">
        <w:rPr>
          <w:rFonts w:eastAsia="Nikosh"/>
          <w:cs/>
          <w:lang w:bidi="as-IN"/>
        </w:rPr>
        <w:t>ে</w:t>
      </w:r>
      <w:r w:rsidR="00B173D4" w:rsidRPr="0012001F">
        <w:rPr>
          <w:rFonts w:eastAsia="Nikosh"/>
          <w:cs/>
          <w:lang w:bidi="as-IN"/>
        </w:rPr>
        <w:t>, আল্লাহ</w:t>
      </w:r>
      <w:r w:rsidR="00161B97" w:rsidRPr="0012001F">
        <w:rPr>
          <w:rFonts w:eastAsia="Nikosh"/>
          <w:cs/>
          <w:lang w:bidi="as-IN"/>
        </w:rPr>
        <w:t>ৰ বাহিৰে কাৰো নামত শপত কৰা আৰু মানুহক দেখুৱাবলৈ</w:t>
      </w:r>
      <w:r w:rsidR="00B173D4" w:rsidRPr="0012001F">
        <w:rPr>
          <w:rFonts w:eastAsia="Nikosh"/>
          <w:cs/>
          <w:lang w:bidi="as-IN"/>
        </w:rPr>
        <w:t xml:space="preserve"> ইবাদ</w:t>
      </w:r>
      <w:r w:rsidR="00161B97" w:rsidRPr="0012001F">
        <w:rPr>
          <w:rFonts w:eastAsia="Nikosh"/>
          <w:cs/>
          <w:lang w:bidi="as-IN"/>
        </w:rPr>
        <w:t>ত কৰা</w:t>
      </w:r>
      <w:r w:rsidR="00B173D4" w:rsidRPr="0012001F">
        <w:rPr>
          <w:rFonts w:eastAsia="Nikosh"/>
          <w:cs/>
          <w:lang w:bidi="as-IN"/>
        </w:rPr>
        <w:t xml:space="preserve"> ইত্যাদি</w:t>
      </w:r>
      <w:r w:rsidR="00B173D4" w:rsidRPr="0012001F">
        <w:rPr>
          <w:rFonts w:eastAsia="Nikosh" w:cs="Mangal"/>
          <w:cs/>
          <w:lang w:bidi="hi-IN"/>
        </w:rPr>
        <w:t xml:space="preserve">। </w:t>
      </w:r>
    </w:p>
    <w:p w:rsidR="000075C5" w:rsidRPr="0012001F" w:rsidRDefault="000075C5" w:rsidP="00F87F73">
      <w:pPr>
        <w:bidi w:val="0"/>
        <w:spacing w:after="0" w:line="240" w:lineRule="auto"/>
        <w:jc w:val="both"/>
        <w:rPr>
          <w:rFonts w:eastAsia="Nikosh"/>
          <w:b/>
          <w:bCs/>
          <w:color w:val="C00000"/>
          <w:lang w:bidi="as-IN"/>
        </w:rPr>
      </w:pPr>
    </w:p>
    <w:p w:rsidR="00F87F73" w:rsidRPr="0012001F" w:rsidRDefault="00161B97" w:rsidP="000075C5">
      <w:pPr>
        <w:bidi w:val="0"/>
        <w:spacing w:after="0" w:line="240" w:lineRule="auto"/>
        <w:jc w:val="both"/>
        <w:rPr>
          <w:rFonts w:eastAsia="Nikosh"/>
          <w:b/>
          <w:bCs/>
          <w:color w:val="C00000"/>
          <w:cs/>
          <w:lang w:bidi="as-IN"/>
        </w:rPr>
      </w:pPr>
      <w:r w:rsidRPr="0012001F">
        <w:rPr>
          <w:rFonts w:eastAsia="Nikosh"/>
          <w:b/>
          <w:bCs/>
          <w:color w:val="C00000"/>
          <w:cs/>
          <w:lang w:bidi="as-IN"/>
        </w:rPr>
        <w:t>দ্বাদশতম প্ৰশ্ন: আল্লাহৰ প্ৰতি ঈমানৰ বিস্তাৰিত বিৱৰণ কি</w:t>
      </w:r>
      <w:r w:rsidR="00F87F73" w:rsidRPr="0012001F">
        <w:rPr>
          <w:rFonts w:eastAsia="Nikosh"/>
          <w:b/>
          <w:bCs/>
          <w:color w:val="C00000"/>
          <w:cs/>
          <w:lang w:bidi="as-IN"/>
        </w:rPr>
        <w:t xml:space="preserve">? </w:t>
      </w:r>
    </w:p>
    <w:p w:rsidR="00772C35" w:rsidRPr="0012001F" w:rsidRDefault="00161B97" w:rsidP="00AD7BD0">
      <w:pPr>
        <w:bidi w:val="0"/>
        <w:spacing w:after="0" w:line="240" w:lineRule="auto"/>
        <w:jc w:val="both"/>
        <w:rPr>
          <w:rFonts w:eastAsia="Nikosh"/>
          <w:cs/>
          <w:lang w:bidi="as-IN"/>
        </w:rPr>
      </w:pPr>
      <w:r w:rsidRPr="0012001F">
        <w:rPr>
          <w:rFonts w:eastAsia="Nikosh"/>
          <w:b/>
          <w:bCs/>
          <w:cs/>
          <w:lang w:bidi="as-IN"/>
        </w:rPr>
        <w:t>উত্তৰ</w:t>
      </w:r>
      <w:r w:rsidR="00F87F73" w:rsidRPr="0012001F">
        <w:rPr>
          <w:rFonts w:eastAsia="Nikosh"/>
          <w:b/>
          <w:bCs/>
          <w:cs/>
          <w:lang w:bidi="as-IN"/>
        </w:rPr>
        <w:t>:</w:t>
      </w:r>
      <w:r w:rsidRPr="0012001F">
        <w:rPr>
          <w:rFonts w:eastAsia="Nikosh"/>
          <w:b/>
          <w:bCs/>
          <w:cs/>
          <w:lang w:bidi="as-IN"/>
        </w:rPr>
        <w:t xml:space="preserve"> </w:t>
      </w:r>
      <w:r w:rsidRPr="0012001F">
        <w:rPr>
          <w:rFonts w:eastAsia="Nikosh"/>
          <w:cs/>
          <w:lang w:bidi="as-IN"/>
        </w:rPr>
        <w:t>আমি অন্তৰৰ বিশ্বাস আৰু</w:t>
      </w:r>
      <w:r w:rsidR="00F87F73" w:rsidRPr="0012001F">
        <w:rPr>
          <w:rFonts w:eastAsia="Nikosh"/>
          <w:cs/>
          <w:lang w:bidi="as-IN"/>
        </w:rPr>
        <w:t xml:space="preserve"> মৌখিক স্বীকৃতি</w:t>
      </w:r>
      <w:r w:rsidRPr="0012001F">
        <w:rPr>
          <w:rFonts w:eastAsia="Nikosh"/>
          <w:cs/>
          <w:lang w:bidi="as-IN"/>
        </w:rPr>
        <w:t>ৰ দ্বাৰা স্বীকাৰ কৰো যে, আল্লাহ ওৱাজিবুল উজূদ বা স</w:t>
      </w:r>
      <w:r w:rsidR="00F87F73" w:rsidRPr="0012001F">
        <w:rPr>
          <w:rFonts w:eastAsia="Nikosh"/>
          <w:cs/>
          <w:lang w:bidi="as-IN"/>
        </w:rPr>
        <w:t>দা</w:t>
      </w:r>
      <w:r w:rsidRPr="0012001F">
        <w:rPr>
          <w:rFonts w:eastAsia="Nikosh"/>
          <w:cs/>
          <w:lang w:bidi="as-IN"/>
        </w:rPr>
        <w:t>য় তেওঁৰ অস্তিত্ব থকা অত্যাৱশ্যকীয়, তেওঁ এক আৰু অদ্বিতীয়, তেওঁ কাৰো মুখাপেক্ষী নহয়</w:t>
      </w:r>
      <w:r w:rsidR="00F87F73" w:rsidRPr="0012001F">
        <w:rPr>
          <w:rFonts w:eastAsia="Nikosh"/>
          <w:cs/>
          <w:lang w:bidi="as-IN"/>
        </w:rPr>
        <w:t xml:space="preserve">, </w:t>
      </w:r>
      <w:r w:rsidRPr="0012001F">
        <w:rPr>
          <w:rFonts w:eastAsia="Nikosh"/>
          <w:cs/>
          <w:lang w:bidi="as-IN"/>
        </w:rPr>
        <w:t>সকলো ধৰণৰ পূৰ্ণ গুণাৱলীত, মৰ্যদাত, মহত্বত, অহংকাৰত, শ্ৰেষ্ঠত্বত তেওঁ একক আৰু অদ্বিতীয়। সকলো গুণাৱলীত আ</w:t>
      </w:r>
      <w:r w:rsidR="00C26F43" w:rsidRPr="0012001F">
        <w:rPr>
          <w:rFonts w:eastAsia="Nikosh"/>
          <w:cs/>
          <w:lang w:bidi="as-IN"/>
        </w:rPr>
        <w:t>ছে</w:t>
      </w:r>
      <w:r w:rsidRPr="0012001F">
        <w:rPr>
          <w:rFonts w:eastAsia="Nikosh"/>
          <w:cs/>
          <w:lang w:bidi="as-IN"/>
        </w:rPr>
        <w:t xml:space="preserve"> তেওঁৰ পৰিপূৰ্ণ পূৰ্ণ</w:t>
      </w:r>
      <w:r w:rsidR="00C26F43" w:rsidRPr="0012001F">
        <w:rPr>
          <w:rFonts w:eastAsia="Nikosh"/>
          <w:cs/>
          <w:lang w:bidi="as-IN"/>
        </w:rPr>
        <w:t>তা</w:t>
      </w:r>
      <w:r w:rsidR="00BF5596" w:rsidRPr="0012001F">
        <w:rPr>
          <w:rFonts w:eastAsia="Nikosh"/>
          <w:cs/>
          <w:lang w:bidi="as-IN"/>
        </w:rPr>
        <w:t>, য</w:t>
      </w:r>
      <w:r w:rsidR="00BF5596" w:rsidRPr="0012001F">
        <w:rPr>
          <w:rFonts w:eastAsia="Nikosh"/>
        </w:rPr>
        <w:t>’</w:t>
      </w:r>
      <w:r w:rsidR="00BF5596" w:rsidRPr="0012001F">
        <w:rPr>
          <w:rFonts w:eastAsia="Nikosh"/>
          <w:cs/>
          <w:lang w:bidi="as-IN"/>
        </w:rPr>
        <w:t>ত</w:t>
      </w:r>
      <w:r w:rsidR="00561BA6" w:rsidRPr="0012001F">
        <w:rPr>
          <w:rFonts w:eastAsia="Nikosh"/>
          <w:cs/>
          <w:lang w:bidi="as-IN"/>
        </w:rPr>
        <w:t xml:space="preserve"> সৃষ্টিজগত</w:t>
      </w:r>
      <w:r w:rsidR="00BF5596" w:rsidRPr="0012001F">
        <w:rPr>
          <w:rFonts w:eastAsia="Nikosh"/>
          <w:cs/>
          <w:lang w:bidi="as-IN"/>
        </w:rPr>
        <w:t>ৰ বাবে</w:t>
      </w:r>
      <w:r w:rsidR="00561BA6" w:rsidRPr="0012001F">
        <w:rPr>
          <w:rFonts w:eastAsia="Nikosh"/>
          <w:cs/>
          <w:lang w:bidi="as-IN"/>
        </w:rPr>
        <w:t xml:space="preserve"> উপনীত হোৱা</w:t>
      </w:r>
      <w:r w:rsidR="00BF5596" w:rsidRPr="0012001F">
        <w:rPr>
          <w:rFonts w:eastAsia="Nikosh"/>
          <w:cs/>
          <w:lang w:bidi="as-IN"/>
        </w:rPr>
        <w:t xml:space="preserve"> অসম্ভৱ</w:t>
      </w:r>
      <w:r w:rsidR="00BF5596" w:rsidRPr="0012001F">
        <w:rPr>
          <w:rFonts w:eastAsia="Nikosh" w:cs="Mangal"/>
          <w:cs/>
          <w:lang w:bidi="hi-IN"/>
        </w:rPr>
        <w:t xml:space="preserve">। </w:t>
      </w:r>
      <w:r w:rsidR="00BF5596" w:rsidRPr="0012001F">
        <w:rPr>
          <w:rFonts w:eastAsia="Nikosh"/>
          <w:cs/>
          <w:lang w:bidi="as-IN"/>
        </w:rPr>
        <w:t>তেৱেঁই আদি, তেওঁৰ আগত একো নাই, তেৱেঁই অন্ত, তেওঁৰ পিছত একো</w:t>
      </w:r>
      <w:r w:rsidR="00C26F43" w:rsidRPr="0012001F">
        <w:rPr>
          <w:rFonts w:eastAsia="Nikosh"/>
          <w:cs/>
          <w:lang w:bidi="as-IN"/>
        </w:rPr>
        <w:t xml:space="preserve"> </w:t>
      </w:r>
      <w:r w:rsidR="00BF5596" w:rsidRPr="0012001F">
        <w:rPr>
          <w:rFonts w:eastAsia="Nikosh"/>
          <w:cs/>
          <w:lang w:bidi="as-IN"/>
        </w:rPr>
        <w:t>নাথাকিব, তেৱেঁই যাহিৰ তথা</w:t>
      </w:r>
      <w:r w:rsidR="00C26F43" w:rsidRPr="0012001F">
        <w:rPr>
          <w:rFonts w:eastAsia="Nikosh"/>
          <w:cs/>
          <w:lang w:bidi="as-IN"/>
        </w:rPr>
        <w:t xml:space="preserve"> দৃশ্যম</w:t>
      </w:r>
      <w:r w:rsidR="00BF5596" w:rsidRPr="0012001F">
        <w:rPr>
          <w:rFonts w:eastAsia="Nikosh"/>
          <w:cs/>
          <w:lang w:bidi="as-IN"/>
        </w:rPr>
        <w:t>ান, তেওঁতকৈ</w:t>
      </w:r>
      <w:r w:rsidR="00C26F43" w:rsidRPr="0012001F">
        <w:rPr>
          <w:rFonts w:eastAsia="Nikosh"/>
          <w:cs/>
          <w:lang w:bidi="as-IN"/>
        </w:rPr>
        <w:t xml:space="preserve"> স্পষ্ট</w:t>
      </w:r>
      <w:r w:rsidR="00BF5596" w:rsidRPr="0012001F">
        <w:rPr>
          <w:rFonts w:eastAsia="Nikosh"/>
          <w:cs/>
          <w:lang w:bidi="as-IN"/>
        </w:rPr>
        <w:t xml:space="preserve"> একো নাই, তেৱেঁই বাতিন তথা আটাইতকৈ নিগূঢ় সত্বা, তেওঁতকৈ</w:t>
      </w:r>
      <w:r w:rsidR="00C26F43" w:rsidRPr="0012001F">
        <w:rPr>
          <w:rFonts w:eastAsia="Nikosh"/>
          <w:cs/>
          <w:lang w:bidi="as-IN"/>
        </w:rPr>
        <w:t xml:space="preserve"> নিগূঢ়</w:t>
      </w:r>
      <w:r w:rsidR="00BF5596" w:rsidRPr="0012001F">
        <w:rPr>
          <w:rFonts w:eastAsia="Nikosh"/>
          <w:cs/>
          <w:lang w:bidi="as-IN"/>
        </w:rPr>
        <w:t xml:space="preserve"> একো না</w:t>
      </w:r>
      <w:r w:rsidR="00C26F43" w:rsidRPr="0012001F">
        <w:rPr>
          <w:rFonts w:eastAsia="Nikosh"/>
          <w:cs/>
          <w:lang w:bidi="as-IN"/>
        </w:rPr>
        <w:t>ই।</w:t>
      </w:r>
      <w:r w:rsidR="00486F2A" w:rsidRPr="0012001F">
        <w:rPr>
          <w:rFonts w:eastAsia="Nikosh"/>
          <w:cs/>
          <w:lang w:bidi="as-IN"/>
        </w:rPr>
        <w:t xml:space="preserve"> তেওঁ সৰ্বোচ্চ, সুউচ্চ, উচ্চ সত্বা, উচ্চ ক্ষমতাসম্পন্ন, উচ্চ পৰাক্ৰমশালী, তেওঁ সকলো </w:t>
      </w:r>
      <w:r w:rsidR="00486F2A" w:rsidRPr="0012001F">
        <w:rPr>
          <w:rFonts w:eastAsia="Nikosh"/>
          <w:cs/>
          <w:lang w:bidi="as-IN"/>
        </w:rPr>
        <w:lastRenderedPageBreak/>
        <w:t>বস্তু সম্পৰ্কে মহাজ্ঞানী, সকলো জানে, সকলো বস্তুৰ ওপৰত</w:t>
      </w:r>
      <w:r w:rsidR="00520286" w:rsidRPr="0012001F">
        <w:rPr>
          <w:rFonts w:eastAsia="Nikosh"/>
          <w:cs/>
          <w:lang w:bidi="as-IN"/>
        </w:rPr>
        <w:t xml:space="preserve"> ক্ষমতাবান, </w:t>
      </w:r>
      <w:r w:rsidR="00486F2A" w:rsidRPr="0012001F">
        <w:rPr>
          <w:rFonts w:eastAsia="Nikosh"/>
          <w:cs/>
          <w:lang w:bidi="as-IN"/>
        </w:rPr>
        <w:t>সৰ্ব</w:t>
      </w:r>
      <w:r w:rsidR="00520286" w:rsidRPr="0012001F">
        <w:rPr>
          <w:rFonts w:eastAsia="Nikosh"/>
          <w:cs/>
          <w:lang w:bidi="as-IN"/>
        </w:rPr>
        <w:t>শক্তি</w:t>
      </w:r>
      <w:r w:rsidR="00486F2A" w:rsidRPr="0012001F">
        <w:rPr>
          <w:rFonts w:eastAsia="Nikosh"/>
          <w:cs/>
          <w:lang w:bidi="as-IN"/>
        </w:rPr>
        <w:t>মান, সৰ্বশ্ৰোতা, ভাষাৰ</w:t>
      </w:r>
      <w:r w:rsidR="00AD7BD0" w:rsidRPr="0012001F">
        <w:rPr>
          <w:rFonts w:eastAsia="Nikosh"/>
          <w:cs/>
          <w:lang w:bidi="as-IN"/>
        </w:rPr>
        <w:t xml:space="preserve"> ভিন্নতা</w:t>
      </w:r>
      <w:r w:rsidR="00486F2A" w:rsidRPr="0012001F">
        <w:rPr>
          <w:rFonts w:eastAsia="Nikosh"/>
          <w:cs/>
          <w:lang w:bidi="as-IN"/>
        </w:rPr>
        <w:t xml:space="preserve"> আৰু প্ৰয়োজনৰ নানা ধৰ</w:t>
      </w:r>
      <w:r w:rsidR="008B0DDA" w:rsidRPr="0012001F">
        <w:rPr>
          <w:rFonts w:eastAsia="Nikosh"/>
          <w:cs/>
          <w:lang w:bidi="as-IN"/>
        </w:rPr>
        <w:t xml:space="preserve">ণ </w:t>
      </w:r>
      <w:r w:rsidR="00486F2A" w:rsidRPr="0012001F">
        <w:rPr>
          <w:rFonts w:eastAsia="Nikosh"/>
          <w:cs/>
          <w:lang w:bidi="as-IN"/>
        </w:rPr>
        <w:t>সত্বেও সকলো</w:t>
      </w:r>
      <w:r w:rsidR="00985403" w:rsidRPr="0012001F">
        <w:rPr>
          <w:rFonts w:eastAsia="Nikosh"/>
          <w:cs/>
          <w:lang w:bidi="as-IN"/>
        </w:rPr>
        <w:t>ৰে আওৱাজ শুনিবলৈ পায়</w:t>
      </w:r>
      <w:r w:rsidR="00520286" w:rsidRPr="0012001F">
        <w:rPr>
          <w:rFonts w:eastAsia="Nikosh"/>
          <w:cs/>
          <w:lang w:bidi="as-IN"/>
        </w:rPr>
        <w:t xml:space="preserve">, </w:t>
      </w:r>
      <w:r w:rsidR="00985403" w:rsidRPr="0012001F">
        <w:rPr>
          <w:rFonts w:eastAsia="Nikosh"/>
          <w:cs/>
          <w:lang w:bidi="as-IN"/>
        </w:rPr>
        <w:t>তেওঁ সৰ্বদ্ৰষ্টা, সকলো</w:t>
      </w:r>
      <w:r w:rsidR="008B0DDA" w:rsidRPr="0012001F">
        <w:rPr>
          <w:rFonts w:eastAsia="Nikosh"/>
          <w:cs/>
          <w:lang w:bidi="as-IN"/>
        </w:rPr>
        <w:t xml:space="preserve"> দেখ</w:t>
      </w:r>
      <w:r w:rsidR="00985403" w:rsidRPr="0012001F">
        <w:rPr>
          <w:rFonts w:eastAsia="Nikosh"/>
          <w:cs/>
          <w:lang w:bidi="as-IN"/>
        </w:rPr>
        <w:t>িবলৈ পায়, তেওঁ মহাপ্ৰজ্ঞাবান, সৃষ্টি আৰু আইন প্ৰদানত মহাবিজ্ঞ, তেওঁ গুণত আৰু কৰ্মত</w:t>
      </w:r>
      <w:r w:rsidR="008B0DDA" w:rsidRPr="0012001F">
        <w:rPr>
          <w:rFonts w:eastAsia="Nikosh"/>
          <w:cs/>
          <w:lang w:bidi="as-IN"/>
        </w:rPr>
        <w:t xml:space="preserve"> </w:t>
      </w:r>
      <w:r w:rsidR="00985403" w:rsidRPr="0012001F">
        <w:rPr>
          <w:rFonts w:eastAsia="Nikosh"/>
          <w:cs/>
          <w:lang w:bidi="as-IN"/>
        </w:rPr>
        <w:t>সৰ্বপ্ৰশংসিত, তেওঁ মহিমাত আৰু মহত্বত</w:t>
      </w:r>
      <w:r w:rsidR="00325EE2" w:rsidRPr="0012001F">
        <w:rPr>
          <w:rFonts w:eastAsia="Nikosh"/>
          <w:cs/>
          <w:lang w:bidi="as-IN"/>
        </w:rPr>
        <w:t xml:space="preserve"> মহাগৌৰাবিত, তেওঁ</w:t>
      </w:r>
      <w:r w:rsidR="009D5EEC" w:rsidRPr="0012001F">
        <w:rPr>
          <w:rFonts w:eastAsia="Nikosh"/>
          <w:cs/>
          <w:lang w:bidi="as-IN"/>
        </w:rPr>
        <w:t xml:space="preserve"> দয়</w:t>
      </w:r>
      <w:r w:rsidR="00325EE2" w:rsidRPr="0012001F">
        <w:rPr>
          <w:rFonts w:eastAsia="Nikosh"/>
          <w:cs/>
          <w:lang w:bidi="as-IN"/>
        </w:rPr>
        <w:t>াবান, দয়ালু, তেওঁৰ ৰহমত সকলো বস্তুৰ ওপৰত বিস্তৃত আৰু সকলোৱেই তেওঁৰ অনুগ্ৰহ আৰু দানপ্ৰাপ্ত, তেওঁ ৰজাধিৰাজ, সকলো ৰজা আৰু ৰাজ্যৰ মালিক, তেওঁৰেই একক মালিকানা, উৰ্ধ্বজগত আৰু নিম্নজগত সকলো তেওঁৰেই মালিকানাধীন আৰু তেওঁৰ দাস</w:t>
      </w:r>
      <w:r w:rsidR="009D5EEC" w:rsidRPr="0012001F">
        <w:rPr>
          <w:rFonts w:eastAsia="Nikosh"/>
          <w:cs/>
          <w:lang w:bidi="as-IN"/>
        </w:rPr>
        <w:t xml:space="preserve">, </w:t>
      </w:r>
      <w:r w:rsidR="00325EE2" w:rsidRPr="0012001F">
        <w:rPr>
          <w:rFonts w:eastAsia="Nikosh"/>
          <w:cs/>
          <w:lang w:bidi="as-IN"/>
        </w:rPr>
        <w:t>তেওঁৰ আছে একক কৰ্তৃত্ব আৰু হস্তক্ষেপ, তেওঁ</w:t>
      </w:r>
      <w:r w:rsidR="00F56734" w:rsidRPr="0012001F">
        <w:rPr>
          <w:rFonts w:eastAsia="Nikosh"/>
          <w:cs/>
          <w:lang w:bidi="as-IN"/>
        </w:rPr>
        <w:t xml:space="preserve"> </w:t>
      </w:r>
      <w:r w:rsidR="00325EE2" w:rsidRPr="0012001F">
        <w:rPr>
          <w:rFonts w:eastAsia="Nikosh"/>
          <w:cs/>
          <w:lang w:bidi="as-IN"/>
        </w:rPr>
        <w:t>চিৰ</w:t>
      </w:r>
      <w:r w:rsidR="00F56734" w:rsidRPr="0012001F">
        <w:rPr>
          <w:rFonts w:eastAsia="Nikosh"/>
          <w:cs/>
          <w:lang w:bidi="as-IN"/>
        </w:rPr>
        <w:t>ঞ্জীব</w:t>
      </w:r>
      <w:r w:rsidR="00325EE2" w:rsidRPr="0012001F">
        <w:rPr>
          <w:rFonts w:eastAsia="Nikosh"/>
          <w:cs/>
          <w:lang w:bidi="as-IN"/>
        </w:rPr>
        <w:t>, তেওঁৰ আছে সকলো ধৰণৰ সত্বাগত গুণাৱলী সম্পন্ন পৰিপূৰ্ণ জীৱন, তেওঁ স্বয়ংস্থিতিশীল আৰু অবিনশ্বৰ, তেওঁ নিজেই প্ৰতিষ্ঠিত আৰু</w:t>
      </w:r>
      <w:r w:rsidR="005338D3" w:rsidRPr="0012001F">
        <w:rPr>
          <w:rFonts w:eastAsia="Nikosh"/>
          <w:cs/>
          <w:lang w:bidi="as-IN"/>
        </w:rPr>
        <w:t xml:space="preserve"> আনকো প্ৰ</w:t>
      </w:r>
      <w:r w:rsidR="00F56734" w:rsidRPr="0012001F">
        <w:rPr>
          <w:rFonts w:eastAsia="Nikosh"/>
          <w:cs/>
          <w:lang w:bidi="as-IN"/>
        </w:rPr>
        <w:t>তিষ্</w:t>
      </w:r>
      <w:r w:rsidR="005338D3" w:rsidRPr="0012001F">
        <w:rPr>
          <w:rFonts w:eastAsia="Nikosh"/>
          <w:cs/>
          <w:lang w:bidi="as-IN"/>
        </w:rPr>
        <w:t>ঠা কৰে</w:t>
      </w:r>
      <w:r w:rsidR="009E6712" w:rsidRPr="0012001F">
        <w:rPr>
          <w:rFonts w:eastAsia="Nikosh"/>
          <w:cs/>
          <w:lang w:bidi="as-IN"/>
        </w:rPr>
        <w:t>, তেওঁ সকলো ধৰণৰ কৰ্ম</w:t>
      </w:r>
      <w:r w:rsidR="001834D8" w:rsidRPr="0012001F">
        <w:rPr>
          <w:rFonts w:eastAsia="Nikosh"/>
          <w:cs/>
          <w:lang w:bidi="as-IN"/>
        </w:rPr>
        <w:t>সম্পা</w:t>
      </w:r>
      <w:r w:rsidR="009E6712" w:rsidRPr="0012001F">
        <w:rPr>
          <w:rFonts w:eastAsia="Nikosh"/>
          <w:cs/>
          <w:lang w:bidi="as-IN"/>
        </w:rPr>
        <w:t>দনকাৰী, তেওঁ</w:t>
      </w:r>
      <w:r w:rsidR="00F56734" w:rsidRPr="0012001F">
        <w:rPr>
          <w:rFonts w:eastAsia="Nikosh"/>
          <w:cs/>
          <w:lang w:bidi="as-IN"/>
        </w:rPr>
        <w:t xml:space="preserve"> </w:t>
      </w:r>
      <w:r w:rsidR="009E6712" w:rsidRPr="0012001F">
        <w:rPr>
          <w:rFonts w:eastAsia="Nikosh"/>
          <w:cs/>
          <w:lang w:bidi="as-IN"/>
        </w:rPr>
        <w:t>যি ইচ্ছা সেইটোৱেই সম্পন্ন কৰে, তেওঁ যিটো বিচাৰে সেইটোৱেই সংঘটিত হয়, আৰু তেওঁ যিটো</w:t>
      </w:r>
      <w:r w:rsidR="001834D8" w:rsidRPr="0012001F">
        <w:rPr>
          <w:rFonts w:eastAsia="Nikosh"/>
          <w:cs/>
          <w:lang w:bidi="as-IN"/>
        </w:rPr>
        <w:t xml:space="preserve"> </w:t>
      </w:r>
      <w:r w:rsidR="009E6712" w:rsidRPr="0012001F">
        <w:rPr>
          <w:rFonts w:eastAsia="Nikosh"/>
          <w:cs/>
          <w:lang w:bidi="as-IN"/>
        </w:rPr>
        <w:t>নিবিচাৰে সেইটো</w:t>
      </w:r>
      <w:r w:rsidR="001834D8" w:rsidRPr="0012001F">
        <w:rPr>
          <w:rFonts w:eastAsia="Nikosh"/>
          <w:cs/>
          <w:lang w:bidi="as-IN"/>
        </w:rPr>
        <w:t xml:space="preserve"> সম্পন্ন </w:t>
      </w:r>
      <w:r w:rsidR="009E6712" w:rsidRPr="0012001F">
        <w:rPr>
          <w:rFonts w:eastAsia="Nikosh"/>
          <w:cs/>
          <w:lang w:bidi="as-IN"/>
        </w:rPr>
        <w:t>নহয়</w:t>
      </w:r>
      <w:r w:rsidR="001834D8" w:rsidRPr="0012001F">
        <w:rPr>
          <w:rFonts w:eastAsia="Nikosh"/>
          <w:cs/>
          <w:lang w:bidi="as-IN"/>
        </w:rPr>
        <w:t xml:space="preserve">, </w:t>
      </w:r>
      <w:r w:rsidR="009E6712" w:rsidRPr="0012001F">
        <w:rPr>
          <w:rFonts w:eastAsia="Nikosh"/>
          <w:cs/>
          <w:lang w:bidi="as-IN"/>
        </w:rPr>
        <w:t>আমি সাক্ষ্য দিওঁ যে, তেওঁ আমাৰ ৰব, সৃষ্টিকা</w:t>
      </w:r>
      <w:r w:rsidR="00561BA6" w:rsidRPr="0012001F">
        <w:rPr>
          <w:rFonts w:eastAsia="Nikosh"/>
          <w:cs/>
          <w:lang w:bidi="as-IN"/>
        </w:rPr>
        <w:t>ৰী</w:t>
      </w:r>
      <w:r w:rsidR="009E6712" w:rsidRPr="0012001F">
        <w:rPr>
          <w:rFonts w:eastAsia="Nikosh"/>
          <w:cs/>
          <w:lang w:bidi="as-IN"/>
        </w:rPr>
        <w:t xml:space="preserve"> (খালিক্ব), উম্মেষকাৰী, ৰূপদানকাৰী, যিয়ে সকলো সৃষ্টি সৃজন কৰিছে, সৃষ্টিত তেওঁ সুচাৰুতা আৰু দক্ষতা দেখুৱাইছে আৰু উত্তমৰূপে সৃষ্টি কৰিছে। তেওঁ এ</w:t>
      </w:r>
      <w:r w:rsidR="00371A1A" w:rsidRPr="0012001F">
        <w:rPr>
          <w:rFonts w:eastAsia="Nikosh"/>
          <w:cs/>
          <w:lang w:bidi="as-IN"/>
        </w:rPr>
        <w:t>ন</w:t>
      </w:r>
      <w:r w:rsidR="009E6712" w:rsidRPr="0012001F">
        <w:rPr>
          <w:rFonts w:eastAsia="Nikosh"/>
          <w:cs/>
          <w:lang w:bidi="as-IN"/>
        </w:rPr>
        <w:t>ে আল্লাহ যাৰ বাহিৰে আন কোনো ইলাহ নাই, তেওঁ একমাত্ৰ</w:t>
      </w:r>
      <w:r w:rsidR="00371A1A" w:rsidRPr="0012001F">
        <w:rPr>
          <w:rFonts w:eastAsia="Nikosh"/>
          <w:cs/>
          <w:lang w:bidi="as-IN"/>
        </w:rPr>
        <w:t xml:space="preserve"> উপাস্</w:t>
      </w:r>
      <w:r w:rsidR="009E6712" w:rsidRPr="0012001F">
        <w:rPr>
          <w:rFonts w:eastAsia="Nikosh"/>
          <w:cs/>
          <w:lang w:bidi="as-IN"/>
        </w:rPr>
        <w:t>য, তেওঁৰ বাহিৰে কোনোৱেই</w:t>
      </w:r>
      <w:r w:rsidR="00371A1A" w:rsidRPr="0012001F">
        <w:rPr>
          <w:rFonts w:eastAsia="Nikosh"/>
          <w:cs/>
          <w:lang w:bidi="as-IN"/>
        </w:rPr>
        <w:t xml:space="preserve"> ইবাদ</w:t>
      </w:r>
      <w:r w:rsidR="00AD7BD0" w:rsidRPr="0012001F">
        <w:rPr>
          <w:rFonts w:eastAsia="Nikosh"/>
          <w:cs/>
          <w:lang w:bidi="as-IN"/>
        </w:rPr>
        <w:t>ত</w:t>
      </w:r>
      <w:r w:rsidR="009E6712" w:rsidRPr="0012001F">
        <w:rPr>
          <w:rFonts w:eastAsia="Nikosh"/>
          <w:cs/>
          <w:lang w:bidi="as-IN"/>
        </w:rPr>
        <w:t>ৰ</w:t>
      </w:r>
      <w:r w:rsidR="00AD7BD0" w:rsidRPr="0012001F">
        <w:rPr>
          <w:rFonts w:eastAsia="Nikosh"/>
          <w:cs/>
          <w:lang w:bidi="as-IN"/>
        </w:rPr>
        <w:t xml:space="preserve"> যোগ্য ন</w:t>
      </w:r>
      <w:r w:rsidR="009E6712" w:rsidRPr="0012001F">
        <w:rPr>
          <w:rFonts w:eastAsia="Nikosh"/>
          <w:cs/>
          <w:lang w:bidi="as-IN"/>
        </w:rPr>
        <w:t>হ</w:t>
      </w:r>
      <w:r w:rsidR="00AD7BD0" w:rsidRPr="0012001F">
        <w:rPr>
          <w:rFonts w:eastAsia="Nikosh"/>
          <w:cs/>
          <w:lang w:bidi="as-IN"/>
        </w:rPr>
        <w:t>য়।</w:t>
      </w:r>
      <w:r w:rsidR="00F43A4C" w:rsidRPr="0012001F">
        <w:rPr>
          <w:rFonts w:eastAsia="Nikosh"/>
          <w:cs/>
          <w:lang w:bidi="as-IN"/>
        </w:rPr>
        <w:t xml:space="preserve"> </w:t>
      </w:r>
      <w:r w:rsidR="009E6712" w:rsidRPr="0012001F">
        <w:rPr>
          <w:rFonts w:eastAsia="Nikosh"/>
          <w:cs/>
          <w:lang w:bidi="as-IN"/>
        </w:rPr>
        <w:t>এতেকে</w:t>
      </w:r>
      <w:r w:rsidR="00AD7BD0" w:rsidRPr="0012001F">
        <w:rPr>
          <w:rFonts w:eastAsia="Nikosh"/>
          <w:lang w:bidi="as-IN"/>
        </w:rPr>
        <w:t>,</w:t>
      </w:r>
      <w:r w:rsidR="009E6712" w:rsidRPr="0012001F">
        <w:rPr>
          <w:rFonts w:eastAsia="Nikosh"/>
          <w:cs/>
          <w:lang w:bidi="as-IN"/>
        </w:rPr>
        <w:t xml:space="preserve"> তেওঁৰ বাহিৰে কাৰো</w:t>
      </w:r>
      <w:r w:rsidR="00515843" w:rsidRPr="0012001F">
        <w:rPr>
          <w:rFonts w:eastAsia="Nikosh"/>
          <w:cs/>
          <w:lang w:bidi="as-IN"/>
        </w:rPr>
        <w:t xml:space="preserve"> </w:t>
      </w:r>
      <w:r w:rsidR="009E6712" w:rsidRPr="0012001F">
        <w:rPr>
          <w:rFonts w:eastAsia="Nikosh"/>
          <w:cs/>
          <w:lang w:bidi="as-IN"/>
        </w:rPr>
        <w:t>সন্মুখত</w:t>
      </w:r>
      <w:r w:rsidR="00716E82" w:rsidRPr="0012001F">
        <w:rPr>
          <w:rFonts w:eastAsia="Nikosh"/>
          <w:cs/>
          <w:lang w:bidi="as-IN"/>
        </w:rPr>
        <w:t xml:space="preserve"> </w:t>
      </w:r>
      <w:r w:rsidR="00AD7BD0" w:rsidRPr="0012001F">
        <w:rPr>
          <w:rFonts w:eastAsia="Nikosh"/>
          <w:cs/>
          <w:lang w:bidi="as-IN"/>
        </w:rPr>
        <w:t>শি</w:t>
      </w:r>
      <w:r w:rsidR="009E6712" w:rsidRPr="0012001F">
        <w:rPr>
          <w:rFonts w:eastAsia="Nikosh"/>
          <w:cs/>
          <w:lang w:bidi="as-IN"/>
        </w:rPr>
        <w:t>ৰ</w:t>
      </w:r>
      <w:r w:rsidR="00891E36" w:rsidRPr="0012001F">
        <w:rPr>
          <w:rFonts w:eastAsia="Nikosh"/>
          <w:cs/>
          <w:lang w:bidi="as-IN"/>
        </w:rPr>
        <w:t xml:space="preserve"> </w:t>
      </w:r>
      <w:r w:rsidR="009E6712" w:rsidRPr="0012001F">
        <w:rPr>
          <w:rFonts w:eastAsia="Nikosh"/>
          <w:cs/>
          <w:lang w:bidi="as-IN"/>
        </w:rPr>
        <w:t>নত নকৰো, একমাত্ৰ মহাশক্তিশালী, মহাপৰাক্ৰা</w:t>
      </w:r>
      <w:r w:rsidR="003964C3" w:rsidRPr="0012001F">
        <w:rPr>
          <w:rFonts w:eastAsia="Nikosh"/>
          <w:cs/>
          <w:lang w:bidi="as-IN"/>
        </w:rPr>
        <w:t>ন্ত, মহাক্ষমাশীল আল্লাহ</w:t>
      </w:r>
      <w:r w:rsidR="009E6712" w:rsidRPr="0012001F">
        <w:rPr>
          <w:rFonts w:eastAsia="Nikosh"/>
          <w:cs/>
          <w:lang w:bidi="as-IN"/>
        </w:rPr>
        <w:t>ৰ বাহিৰে</w:t>
      </w:r>
      <w:r w:rsidR="00AA445E" w:rsidRPr="0012001F">
        <w:rPr>
          <w:rFonts w:eastAsia="Nikosh"/>
          <w:cs/>
          <w:lang w:bidi="as-IN"/>
        </w:rPr>
        <w:t xml:space="preserve"> কাৰো ওচৰত মূৰ অৱনত নকৰো, একো প্ৰাৰ্থনা নকৰো, আমি একমাত্ৰ তেওঁৰেই</w:t>
      </w:r>
      <w:r w:rsidR="003964C3" w:rsidRPr="0012001F">
        <w:rPr>
          <w:rFonts w:eastAsia="Nikosh"/>
          <w:cs/>
          <w:lang w:bidi="as-IN"/>
        </w:rPr>
        <w:t xml:space="preserve"> ইবাদ</w:t>
      </w:r>
      <w:r w:rsidR="00AA445E" w:rsidRPr="0012001F">
        <w:rPr>
          <w:rFonts w:eastAsia="Nikosh"/>
          <w:cs/>
          <w:lang w:bidi="as-IN"/>
        </w:rPr>
        <w:t>ত কৰো আৰু কেৱল তেওঁৰ ওচৰতেই সহায়</w:t>
      </w:r>
      <w:r w:rsidR="003964C3" w:rsidRPr="0012001F">
        <w:rPr>
          <w:rFonts w:eastAsia="Nikosh"/>
          <w:cs/>
          <w:lang w:bidi="as-IN"/>
        </w:rPr>
        <w:t xml:space="preserve"> </w:t>
      </w:r>
      <w:r w:rsidR="00AA445E" w:rsidRPr="0012001F">
        <w:rPr>
          <w:rFonts w:eastAsia="Nikosh"/>
          <w:cs/>
          <w:lang w:bidi="as-IN"/>
        </w:rPr>
        <w:t>বিচাৰো, তেওঁৰ ওচৰতেই প্ৰত্যাশা কৰো, তেওঁকে</w:t>
      </w:r>
      <w:r w:rsidR="003964C3" w:rsidRPr="0012001F">
        <w:rPr>
          <w:rFonts w:eastAsia="Nikosh"/>
          <w:cs/>
          <w:lang w:bidi="as-IN"/>
        </w:rPr>
        <w:t xml:space="preserve">ই ভয় </w:t>
      </w:r>
      <w:r w:rsidR="00AA445E" w:rsidRPr="0012001F">
        <w:rPr>
          <w:rFonts w:eastAsia="Nikosh"/>
          <w:cs/>
          <w:lang w:bidi="as-IN"/>
        </w:rPr>
        <w:t>কৰো, তেওঁৰ ৰহমত আশা কৰো, তেওঁৰ শাস্তিক ভয় কৰো, তেওঁৰ বাহিৰে আমাৰ কোনো ৰব না</w:t>
      </w:r>
      <w:r w:rsidR="00AD7BD0" w:rsidRPr="0012001F">
        <w:rPr>
          <w:rFonts w:eastAsia="Nikosh"/>
          <w:cs/>
          <w:lang w:bidi="as-IN"/>
        </w:rPr>
        <w:t>ই।</w:t>
      </w:r>
      <w:r w:rsidR="00AA445E" w:rsidRPr="0012001F">
        <w:rPr>
          <w:rFonts w:eastAsia="Nikosh"/>
          <w:cs/>
          <w:lang w:bidi="as-IN"/>
        </w:rPr>
        <w:t xml:space="preserve"> এতেকে</w:t>
      </w:r>
      <w:r w:rsidR="00AD7BD0" w:rsidRPr="0012001F">
        <w:rPr>
          <w:rFonts w:eastAsia="Nikosh"/>
          <w:lang w:bidi="as-IN"/>
        </w:rPr>
        <w:t>,</w:t>
      </w:r>
      <w:r w:rsidR="00AA445E" w:rsidRPr="0012001F">
        <w:rPr>
          <w:rFonts w:eastAsia="Nikosh"/>
          <w:cs/>
          <w:lang w:bidi="as-IN"/>
        </w:rPr>
        <w:t xml:space="preserve"> তেওঁৰ ওচৰতেই আমি প্ৰাৰ্থ</w:t>
      </w:r>
      <w:r w:rsidR="003964C3" w:rsidRPr="0012001F">
        <w:rPr>
          <w:rFonts w:eastAsia="Nikosh"/>
          <w:cs/>
          <w:lang w:bidi="as-IN"/>
        </w:rPr>
        <w:t>না</w:t>
      </w:r>
      <w:r w:rsidR="00AA445E" w:rsidRPr="0012001F">
        <w:rPr>
          <w:rFonts w:eastAsia="Nikosh"/>
          <w:cs/>
          <w:lang w:bidi="as-IN"/>
        </w:rPr>
        <w:t xml:space="preserve"> কৰো</w:t>
      </w:r>
      <w:r w:rsidR="003964C3" w:rsidRPr="0012001F">
        <w:rPr>
          <w:rFonts w:eastAsia="Nikosh"/>
          <w:cs/>
          <w:lang w:bidi="as-IN"/>
        </w:rPr>
        <w:t xml:space="preserve"> </w:t>
      </w:r>
      <w:r w:rsidR="00AA445E" w:rsidRPr="0012001F">
        <w:rPr>
          <w:rFonts w:eastAsia="Nikosh"/>
          <w:cs/>
          <w:lang w:bidi="as-IN"/>
        </w:rPr>
        <w:t xml:space="preserve">আৰু তেওঁকেই আমি </w:t>
      </w:r>
      <w:r w:rsidR="00AA445E" w:rsidRPr="0012001F">
        <w:rPr>
          <w:rFonts w:eastAsia="Nikosh"/>
          <w:cs/>
          <w:lang w:bidi="as-IN"/>
        </w:rPr>
        <w:lastRenderedPageBreak/>
        <w:t>আহ্বান কৰো</w:t>
      </w:r>
      <w:r w:rsidR="00AA445E" w:rsidRPr="0012001F">
        <w:rPr>
          <w:rFonts w:eastAsia="Nikosh" w:cs="Mangal"/>
          <w:cs/>
          <w:lang w:bidi="hi-IN"/>
        </w:rPr>
        <w:t xml:space="preserve">। </w:t>
      </w:r>
      <w:r w:rsidR="00AA445E" w:rsidRPr="0012001F">
        <w:rPr>
          <w:rFonts w:eastAsia="Nikosh"/>
          <w:cs/>
          <w:lang w:bidi="as-IN"/>
        </w:rPr>
        <w:t>তেওঁৰ বাহিৰে আমাৰ এ</w:t>
      </w:r>
      <w:r w:rsidR="00AE0D06" w:rsidRPr="0012001F">
        <w:rPr>
          <w:rFonts w:eastAsia="Nikosh"/>
          <w:cs/>
          <w:lang w:bidi="as-IN"/>
        </w:rPr>
        <w:t>ন</w:t>
      </w:r>
      <w:r w:rsidR="00AA445E" w:rsidRPr="0012001F">
        <w:rPr>
          <w:rFonts w:eastAsia="Nikosh"/>
          <w:cs/>
          <w:lang w:bidi="as-IN"/>
        </w:rPr>
        <w:t>ে কোনো ইলাহ নাই যাৰ ওচৰত আমি আশা কৰিব পাৰো</w:t>
      </w:r>
      <w:r w:rsidR="00AA445E" w:rsidRPr="0012001F">
        <w:rPr>
          <w:rFonts w:eastAsia="Nikosh" w:cs="Mangal"/>
          <w:cs/>
          <w:lang w:bidi="hi-IN"/>
        </w:rPr>
        <w:t xml:space="preserve">। </w:t>
      </w:r>
      <w:r w:rsidR="00AA445E" w:rsidRPr="0012001F">
        <w:rPr>
          <w:rFonts w:eastAsia="Nikosh"/>
          <w:cs/>
          <w:lang w:bidi="bn-IN"/>
        </w:rPr>
        <w:t>আমা</w:t>
      </w:r>
      <w:r w:rsidR="00AA445E" w:rsidRPr="0012001F">
        <w:rPr>
          <w:rFonts w:eastAsia="Nikosh"/>
          <w:cs/>
          <w:lang w:bidi="as-IN"/>
        </w:rPr>
        <w:t>ৰ পৃথিৱীত আৰু আখিৰাতৰ কল্যাণ ও সংশোধনত তেৱেঁই একমাত্ৰ</w:t>
      </w:r>
      <w:r w:rsidR="00AE0D06" w:rsidRPr="0012001F">
        <w:rPr>
          <w:rFonts w:eastAsia="Nikosh"/>
          <w:cs/>
          <w:lang w:bidi="as-IN"/>
        </w:rPr>
        <w:t xml:space="preserve"> </w:t>
      </w:r>
      <w:r w:rsidR="00AA445E" w:rsidRPr="0012001F">
        <w:rPr>
          <w:rFonts w:eastAsia="Nikosh"/>
          <w:cs/>
          <w:lang w:bidi="as-IN"/>
        </w:rPr>
        <w:t>অভিভাৱ</w:t>
      </w:r>
      <w:r w:rsidR="00AE0D06" w:rsidRPr="0012001F">
        <w:rPr>
          <w:rFonts w:eastAsia="Nikosh"/>
          <w:cs/>
          <w:lang w:bidi="as-IN"/>
        </w:rPr>
        <w:t>ক</w:t>
      </w:r>
      <w:r w:rsidR="00AD7BD0" w:rsidRPr="0012001F">
        <w:rPr>
          <w:rFonts w:eastAsia="Nikosh"/>
          <w:cs/>
          <w:lang w:bidi="hi-IN"/>
        </w:rPr>
        <w:t>।</w:t>
      </w:r>
      <w:r w:rsidR="00AA445E" w:rsidRPr="0012001F">
        <w:rPr>
          <w:rFonts w:eastAsia="Nikosh"/>
          <w:cs/>
          <w:lang w:bidi="as-IN"/>
        </w:rPr>
        <w:t xml:space="preserve"> তেওঁ উত্তম সাহায্যকাৰী আৰু সকলো বিপদাপদ আৰু</w:t>
      </w:r>
      <w:r w:rsidR="00AE0D06" w:rsidRPr="0012001F">
        <w:rPr>
          <w:rFonts w:eastAsia="Nikosh"/>
          <w:cs/>
          <w:lang w:bidi="as-IN"/>
        </w:rPr>
        <w:t xml:space="preserve"> অকল্যাণ</w:t>
      </w:r>
      <w:r w:rsidR="00AA445E" w:rsidRPr="0012001F">
        <w:rPr>
          <w:rFonts w:eastAsia="Nikosh"/>
          <w:cs/>
          <w:lang w:bidi="as-IN"/>
        </w:rPr>
        <w:t>ৰ পৰা তেৱেঁই একমাত্ৰ প্ৰতিৰোধকাৰী আৰু ৰক্ষাকাৰী</w:t>
      </w:r>
      <w:r w:rsidR="00AE0D06" w:rsidRPr="0012001F">
        <w:rPr>
          <w:rFonts w:eastAsia="Nikosh" w:cs="Mangal"/>
          <w:cs/>
          <w:lang w:bidi="hi-IN"/>
        </w:rPr>
        <w:t xml:space="preserve">। </w:t>
      </w:r>
    </w:p>
    <w:p w:rsidR="000075C5" w:rsidRPr="0012001F" w:rsidRDefault="000075C5" w:rsidP="00240EBF">
      <w:pPr>
        <w:bidi w:val="0"/>
        <w:spacing w:after="0" w:line="240" w:lineRule="auto"/>
        <w:jc w:val="both"/>
        <w:rPr>
          <w:rFonts w:eastAsia="Nikosh"/>
          <w:b/>
          <w:bCs/>
          <w:color w:val="C00000"/>
          <w:lang w:bidi="as-IN"/>
        </w:rPr>
      </w:pPr>
    </w:p>
    <w:p w:rsidR="00240EBF" w:rsidRPr="0012001F" w:rsidRDefault="005129F1" w:rsidP="000075C5">
      <w:pPr>
        <w:bidi w:val="0"/>
        <w:spacing w:after="0" w:line="240" w:lineRule="auto"/>
        <w:jc w:val="both"/>
        <w:rPr>
          <w:rFonts w:eastAsia="Nikosh"/>
          <w:b/>
          <w:bCs/>
          <w:color w:val="C00000"/>
          <w:cs/>
          <w:lang w:bidi="as-IN"/>
        </w:rPr>
      </w:pPr>
      <w:r w:rsidRPr="0012001F">
        <w:rPr>
          <w:rFonts w:eastAsia="Nikosh"/>
          <w:b/>
          <w:bCs/>
          <w:color w:val="C00000"/>
          <w:cs/>
          <w:lang w:bidi="as-IN"/>
        </w:rPr>
        <w:t>ত্ৰয়োদশতম প্ৰশ্ন: নবীসকলৰ প্ৰতি ঈমানৰ বিস্তাৰিত ব্যাখ্যা কি ধৰণৰ</w:t>
      </w:r>
      <w:r w:rsidR="00240EBF" w:rsidRPr="0012001F">
        <w:rPr>
          <w:rFonts w:eastAsia="Nikosh"/>
          <w:b/>
          <w:bCs/>
          <w:color w:val="C00000"/>
          <w:cs/>
          <w:lang w:bidi="as-IN"/>
        </w:rPr>
        <w:t xml:space="preserve">? </w:t>
      </w:r>
    </w:p>
    <w:p w:rsidR="003E1D66" w:rsidRPr="0012001F" w:rsidRDefault="005129F1" w:rsidP="00FD7DCD">
      <w:pPr>
        <w:bidi w:val="0"/>
        <w:spacing w:after="0" w:line="240" w:lineRule="auto"/>
        <w:jc w:val="both"/>
        <w:rPr>
          <w:rFonts w:eastAsia="Nikosh"/>
          <w:cs/>
          <w:lang w:bidi="as-IN"/>
        </w:rPr>
      </w:pPr>
      <w:r w:rsidRPr="0012001F">
        <w:rPr>
          <w:rFonts w:eastAsia="Nikosh"/>
          <w:b/>
          <w:bCs/>
          <w:cs/>
          <w:lang w:bidi="as-IN"/>
        </w:rPr>
        <w:t>উত্তৰ</w:t>
      </w:r>
      <w:r w:rsidR="003300E2" w:rsidRPr="0012001F">
        <w:rPr>
          <w:rFonts w:eastAsia="Nikosh"/>
          <w:b/>
          <w:bCs/>
          <w:cs/>
          <w:lang w:bidi="as-IN"/>
        </w:rPr>
        <w:t>:</w:t>
      </w:r>
      <w:r w:rsidRPr="0012001F">
        <w:rPr>
          <w:rFonts w:eastAsia="Nikosh"/>
          <w:b/>
          <w:bCs/>
          <w:cs/>
          <w:lang w:bidi="as-IN"/>
        </w:rPr>
        <w:t xml:space="preserve"> </w:t>
      </w:r>
      <w:r w:rsidRPr="0012001F">
        <w:rPr>
          <w:rFonts w:eastAsia="Nikosh"/>
          <w:cs/>
          <w:lang w:bidi="as-IN"/>
        </w:rPr>
        <w:t>সংক্ষিপ্ত আৰু বিস্তাৰি</w:t>
      </w:r>
      <w:r w:rsidR="003300E2" w:rsidRPr="0012001F">
        <w:rPr>
          <w:rFonts w:eastAsia="Nikosh"/>
          <w:cs/>
          <w:lang w:bidi="as-IN"/>
        </w:rPr>
        <w:t>তভা</w:t>
      </w:r>
      <w:r w:rsidRPr="0012001F">
        <w:rPr>
          <w:rFonts w:eastAsia="Nikosh"/>
          <w:cs/>
          <w:lang w:bidi="as-IN"/>
        </w:rPr>
        <w:t>ৱে</w:t>
      </w:r>
      <w:r w:rsidR="003300E2" w:rsidRPr="0012001F">
        <w:rPr>
          <w:rFonts w:eastAsia="Nikosh"/>
          <w:cs/>
          <w:lang w:bidi="as-IN"/>
        </w:rPr>
        <w:t xml:space="preserve"> </w:t>
      </w:r>
      <w:r w:rsidRPr="0012001F">
        <w:rPr>
          <w:rFonts w:eastAsia="Nikosh"/>
          <w:cs/>
          <w:lang w:bidi="as-IN"/>
        </w:rPr>
        <w:t>যিসকল নবীৰ</w:t>
      </w:r>
      <w:r w:rsidR="00B5282A" w:rsidRPr="0012001F">
        <w:rPr>
          <w:rFonts w:eastAsia="Nikosh"/>
          <w:cs/>
          <w:lang w:bidi="as-IN"/>
        </w:rPr>
        <w:t xml:space="preserve"> নবু</w:t>
      </w:r>
      <w:r w:rsidRPr="0012001F">
        <w:rPr>
          <w:rFonts w:eastAsia="Nikosh"/>
          <w:cs/>
          <w:lang w:bidi="as-IN"/>
        </w:rPr>
        <w:t>ওৱত আৰু ৰিছাল</w:t>
      </w:r>
      <w:r w:rsidR="00B5282A" w:rsidRPr="0012001F">
        <w:rPr>
          <w:rFonts w:eastAsia="Nikosh"/>
          <w:cs/>
          <w:lang w:bidi="as-IN"/>
        </w:rPr>
        <w:t>ত</w:t>
      </w:r>
      <w:r w:rsidRPr="0012001F">
        <w:rPr>
          <w:rFonts w:eastAsia="Nikosh"/>
          <w:cs/>
          <w:lang w:bidi="as-IN"/>
        </w:rPr>
        <w:t xml:space="preserve"> সাব্যস্ত হৈ</w:t>
      </w:r>
      <w:r w:rsidR="00840B0B" w:rsidRPr="0012001F">
        <w:rPr>
          <w:rFonts w:eastAsia="Nikosh"/>
          <w:cs/>
          <w:lang w:bidi="as-IN"/>
        </w:rPr>
        <w:t>ছে সে</w:t>
      </w:r>
      <w:r w:rsidRPr="0012001F">
        <w:rPr>
          <w:rFonts w:eastAsia="Nikosh"/>
          <w:cs/>
          <w:lang w:bidi="as-IN"/>
        </w:rPr>
        <w:t>ইসকল নবীৰ প্ৰতি আমি ঈমান পোষণ কৰো আৰু বিশ্বাস কৰো</w:t>
      </w:r>
      <w:r w:rsidR="00840B0B" w:rsidRPr="0012001F">
        <w:rPr>
          <w:rFonts w:eastAsia="Nikosh"/>
          <w:cs/>
          <w:lang w:bidi="as-IN"/>
        </w:rPr>
        <w:t xml:space="preserve"> যে, আল্লাহ</w:t>
      </w:r>
      <w:r w:rsidRPr="0012001F">
        <w:rPr>
          <w:rFonts w:eastAsia="Nikosh"/>
          <w:cs/>
          <w:lang w:bidi="as-IN"/>
        </w:rPr>
        <w:t>ে অহী আৰু ৰিছালাতৰ মাধ্যমত তেওঁলোকক নিৰ্বাচিত কৰিছে আৰু তেওঁৰ নিজৰ আৰু সৃষ্টিৰ মাজত তেওঁৰ দ্বীন আৰু চৰীয়ত পৌঁছাই দিয়াৰ বাবে তেওঁলোকক মাধ্যম হিচাপে</w:t>
      </w:r>
      <w:r w:rsidR="00840B0B" w:rsidRPr="0012001F">
        <w:rPr>
          <w:rFonts w:eastAsia="Nikosh"/>
          <w:cs/>
          <w:lang w:bidi="as-IN"/>
        </w:rPr>
        <w:t xml:space="preserve"> নিয়োজিত </w:t>
      </w:r>
      <w:r w:rsidRPr="0012001F">
        <w:rPr>
          <w:rFonts w:eastAsia="Nikosh"/>
          <w:cs/>
          <w:lang w:bidi="as-IN"/>
        </w:rPr>
        <w:t>কৰিছে</w:t>
      </w:r>
      <w:r w:rsidR="00840B0B" w:rsidRPr="0012001F">
        <w:rPr>
          <w:rFonts w:eastAsia="Nikosh" w:cs="Mangal"/>
          <w:cs/>
          <w:lang w:bidi="hi-IN"/>
        </w:rPr>
        <w:t xml:space="preserve">। </w:t>
      </w:r>
      <w:r w:rsidR="00D76709" w:rsidRPr="0012001F">
        <w:rPr>
          <w:rFonts w:eastAsia="Nikosh"/>
          <w:cs/>
          <w:lang w:bidi="as-IN"/>
        </w:rPr>
        <w:t>তেওঁলোকে লৈ অহা বিষয়ৰ সত্যায়ন আৰু</w:t>
      </w:r>
      <w:r w:rsidR="00B9269B" w:rsidRPr="0012001F">
        <w:rPr>
          <w:rFonts w:eastAsia="Nikosh"/>
          <w:cs/>
          <w:lang w:bidi="as-IN"/>
        </w:rPr>
        <w:t xml:space="preserve"> সঠিকতা</w:t>
      </w:r>
      <w:r w:rsidR="00D76709" w:rsidRPr="0012001F">
        <w:rPr>
          <w:rFonts w:eastAsia="Nikosh"/>
          <w:cs/>
          <w:lang w:bidi="as-IN"/>
        </w:rPr>
        <w:t xml:space="preserve"> প্ৰমাণৰ বাবে</w:t>
      </w:r>
      <w:r w:rsidR="00840B0B" w:rsidRPr="0012001F">
        <w:rPr>
          <w:rFonts w:eastAsia="Nikosh"/>
          <w:cs/>
          <w:lang w:bidi="as-IN"/>
        </w:rPr>
        <w:t xml:space="preserve"> </w:t>
      </w:r>
      <w:r w:rsidR="00D76709" w:rsidRPr="0012001F">
        <w:rPr>
          <w:rFonts w:eastAsia="Nikosh"/>
          <w:cs/>
          <w:lang w:bidi="as-IN"/>
        </w:rPr>
        <w:t>তেওঁ তেওঁলোকক</w:t>
      </w:r>
      <w:r w:rsidR="00B9269B" w:rsidRPr="0012001F">
        <w:rPr>
          <w:rFonts w:eastAsia="Nikosh"/>
          <w:cs/>
          <w:lang w:bidi="as-IN"/>
        </w:rPr>
        <w:t xml:space="preserve"> </w:t>
      </w:r>
      <w:r w:rsidR="00840B0B" w:rsidRPr="0012001F">
        <w:rPr>
          <w:rFonts w:eastAsia="Nikosh"/>
          <w:cs/>
          <w:lang w:bidi="as-IN"/>
        </w:rPr>
        <w:t xml:space="preserve">মু‘জিযা </w:t>
      </w:r>
      <w:r w:rsidR="00D76709" w:rsidRPr="0012001F">
        <w:rPr>
          <w:rFonts w:eastAsia="Nikosh"/>
          <w:cs/>
          <w:lang w:bidi="as-IN"/>
        </w:rPr>
        <w:t>প্ৰদান কৰি সহায় কৰিছে</w:t>
      </w:r>
      <w:r w:rsidR="00840B0B" w:rsidRPr="0012001F">
        <w:rPr>
          <w:rFonts w:eastAsia="Nikosh"/>
          <w:cs/>
          <w:lang w:bidi="hi-IN"/>
        </w:rPr>
        <w:t>।</w:t>
      </w:r>
      <w:r w:rsidR="00D76709" w:rsidRPr="0012001F">
        <w:rPr>
          <w:rFonts w:eastAsia="Nikosh"/>
          <w:cs/>
          <w:lang w:bidi="as-IN"/>
        </w:rPr>
        <w:t xml:space="preserve"> তেওঁলোক জ্ঞান-গৰিমা আৰু আমলৰ ফালৰ পৰা আটাইতকৈ পূৰ্ণা</w:t>
      </w:r>
      <w:r w:rsidR="00843FB0" w:rsidRPr="0012001F">
        <w:rPr>
          <w:rFonts w:eastAsia="Nikosh"/>
          <w:cs/>
          <w:lang w:bidi="as-IN"/>
        </w:rPr>
        <w:t xml:space="preserve">ঙ্গ </w:t>
      </w:r>
      <w:r w:rsidR="00D76709" w:rsidRPr="0012001F">
        <w:rPr>
          <w:rFonts w:eastAsia="Nikosh"/>
          <w:cs/>
          <w:lang w:bidi="as-IN"/>
        </w:rPr>
        <w:t>আৰু পৰিপূৰ্ণ</w:t>
      </w:r>
      <w:r w:rsidR="00103F7C" w:rsidRPr="0012001F">
        <w:rPr>
          <w:rFonts w:eastAsia="Nikosh"/>
          <w:cs/>
          <w:lang w:bidi="as-IN"/>
        </w:rPr>
        <w:t xml:space="preserve"> সৃষ্টি</w:t>
      </w:r>
      <w:r w:rsidR="00843FB0" w:rsidRPr="0012001F">
        <w:rPr>
          <w:rFonts w:eastAsia="Nikosh"/>
          <w:cs/>
          <w:lang w:bidi="as-IN"/>
        </w:rPr>
        <w:t>,</w:t>
      </w:r>
      <w:r w:rsidR="00D76709" w:rsidRPr="0012001F">
        <w:rPr>
          <w:rFonts w:eastAsia="Nikosh"/>
          <w:cs/>
          <w:lang w:bidi="as-IN"/>
        </w:rPr>
        <w:t xml:space="preserve"> তেওঁলোক সৰ্বাধিক সত্যবাদী, সবাতকৈ</w:t>
      </w:r>
      <w:r w:rsidR="00103F7C" w:rsidRPr="0012001F">
        <w:rPr>
          <w:rFonts w:eastAsia="Nikosh"/>
          <w:cs/>
          <w:lang w:bidi="as-IN"/>
        </w:rPr>
        <w:t xml:space="preserve"> সৎ</w:t>
      </w:r>
      <w:r w:rsidR="008D7393" w:rsidRPr="0012001F">
        <w:rPr>
          <w:rFonts w:eastAsia="Nikosh"/>
          <w:cs/>
          <w:lang w:bidi="as-IN"/>
        </w:rPr>
        <w:t xml:space="preserve"> ব্যক্তি</w:t>
      </w:r>
      <w:r w:rsidR="00D76709" w:rsidRPr="0012001F">
        <w:rPr>
          <w:rFonts w:eastAsia="Nikosh"/>
          <w:cs/>
          <w:lang w:bidi="as-IN"/>
        </w:rPr>
        <w:t xml:space="preserve"> আৰু</w:t>
      </w:r>
      <w:r w:rsidR="00103F7C" w:rsidRPr="0012001F">
        <w:rPr>
          <w:rFonts w:eastAsia="Nikosh"/>
          <w:cs/>
          <w:lang w:bidi="as-IN"/>
        </w:rPr>
        <w:t xml:space="preserve"> </w:t>
      </w:r>
      <w:r w:rsidR="00D76709" w:rsidRPr="0012001F">
        <w:rPr>
          <w:rFonts w:eastAsia="Nikosh"/>
          <w:cs/>
          <w:lang w:bidi="as-IN"/>
        </w:rPr>
        <w:t>সৰ্বো</w:t>
      </w:r>
      <w:r w:rsidR="00AD7AF4" w:rsidRPr="0012001F">
        <w:rPr>
          <w:rFonts w:eastAsia="Nikosh"/>
          <w:cs/>
          <w:lang w:bidi="as-IN"/>
        </w:rPr>
        <w:t>চ্চ</w:t>
      </w:r>
      <w:r w:rsidR="00D76709" w:rsidRPr="0012001F">
        <w:rPr>
          <w:rFonts w:eastAsia="Nikosh"/>
          <w:cs/>
          <w:lang w:bidi="as-IN"/>
        </w:rPr>
        <w:t xml:space="preserve"> সচ্চৰিত্ৰ</w:t>
      </w:r>
      <w:r w:rsidR="00103F7C" w:rsidRPr="0012001F">
        <w:rPr>
          <w:rFonts w:eastAsia="Nikosh"/>
          <w:cs/>
          <w:lang w:bidi="as-IN"/>
        </w:rPr>
        <w:t>বান।</w:t>
      </w:r>
      <w:r w:rsidR="00AD7AF4" w:rsidRPr="0012001F">
        <w:rPr>
          <w:rFonts w:eastAsia="Nikosh"/>
          <w:cs/>
          <w:lang w:bidi="as-IN"/>
        </w:rPr>
        <w:t xml:space="preserve"> আল্লাহ তা</w:t>
      </w:r>
      <w:r w:rsidR="00AD7AF4" w:rsidRPr="0012001F">
        <w:rPr>
          <w:rFonts w:eastAsia="Nikosh"/>
          <w:lang w:bidi="as-IN"/>
        </w:rPr>
        <w:t>‘</w:t>
      </w:r>
      <w:r w:rsidR="00AD7AF4" w:rsidRPr="0012001F">
        <w:rPr>
          <w:rFonts w:eastAsia="Nikosh"/>
          <w:cs/>
          <w:lang w:bidi="as-IN"/>
        </w:rPr>
        <w:t>আলা</w:t>
      </w:r>
      <w:r w:rsidR="00D76709" w:rsidRPr="0012001F">
        <w:rPr>
          <w:rFonts w:eastAsia="Nikosh"/>
          <w:cs/>
          <w:lang w:bidi="as-IN"/>
        </w:rPr>
        <w:t>ই তেওঁলোকক এ</w:t>
      </w:r>
      <w:r w:rsidR="00AD7AF4" w:rsidRPr="0012001F">
        <w:rPr>
          <w:rFonts w:eastAsia="Nikosh"/>
          <w:cs/>
          <w:lang w:bidi="as-IN"/>
        </w:rPr>
        <w:t>ন</w:t>
      </w:r>
      <w:r w:rsidR="00D76709" w:rsidRPr="0012001F">
        <w:rPr>
          <w:rFonts w:eastAsia="Nikosh"/>
          <w:cs/>
          <w:lang w:bidi="as-IN"/>
        </w:rPr>
        <w:t>েকুৱা সৎ গুণাৱলী আৰু বৈশিষ্ট্য প্ৰদান কৰি নিৰ্বাচিত কৰিছে যিটো আনক স্পৰ্শ কৰা সম্ভৱ</w:t>
      </w:r>
      <w:r w:rsidR="00AD7AF4" w:rsidRPr="0012001F">
        <w:rPr>
          <w:rFonts w:eastAsia="Nikosh"/>
          <w:cs/>
          <w:lang w:bidi="as-IN"/>
        </w:rPr>
        <w:t xml:space="preserve"> ন</w:t>
      </w:r>
      <w:r w:rsidR="00D76709" w:rsidRPr="0012001F">
        <w:rPr>
          <w:rFonts w:eastAsia="Nikosh"/>
          <w:cs/>
          <w:lang w:bidi="as-IN"/>
        </w:rPr>
        <w:t>হ</w:t>
      </w:r>
      <w:r w:rsidR="00AD7AF4" w:rsidRPr="0012001F">
        <w:rPr>
          <w:rFonts w:eastAsia="Nikosh"/>
          <w:cs/>
          <w:lang w:bidi="as-IN"/>
        </w:rPr>
        <w:t>য়</w:t>
      </w:r>
      <w:r w:rsidR="00AD7AF4" w:rsidRPr="0012001F">
        <w:rPr>
          <w:rFonts w:eastAsia="Nikosh" w:cs="Mangal"/>
          <w:cs/>
          <w:lang w:bidi="hi-IN"/>
        </w:rPr>
        <w:t xml:space="preserve">। </w:t>
      </w:r>
      <w:r w:rsidR="00EF5EA6" w:rsidRPr="0012001F">
        <w:rPr>
          <w:rFonts w:eastAsia="Nikosh"/>
          <w:cs/>
          <w:lang w:bidi="as-IN"/>
        </w:rPr>
        <w:t>আল্লাহ</w:t>
      </w:r>
      <w:r w:rsidR="00D76709" w:rsidRPr="0012001F">
        <w:rPr>
          <w:rFonts w:eastAsia="Nikosh"/>
          <w:cs/>
          <w:lang w:bidi="as-IN"/>
        </w:rPr>
        <w:t>ে তেওঁলোকক সকলো ধৰণৰ অসচ্চৰিত্ৰ পৰা পৱিত্ৰ ৰাখিছে। আল্লাহৰ তৰফৰ পৰা তেওঁলোকে যি দাৱাত পৌঁছাই দিছে</w:t>
      </w:r>
      <w:r w:rsidR="00EF5EA6" w:rsidRPr="0012001F">
        <w:rPr>
          <w:rFonts w:eastAsia="Nikosh"/>
          <w:cs/>
          <w:lang w:bidi="as-IN"/>
        </w:rPr>
        <w:t xml:space="preserve"> সে</w:t>
      </w:r>
      <w:r w:rsidR="00D76709" w:rsidRPr="0012001F">
        <w:rPr>
          <w:rFonts w:eastAsia="Nikosh"/>
          <w:cs/>
          <w:lang w:bidi="as-IN"/>
        </w:rPr>
        <w:t>ই বিষয়ে তেওঁলোক</w:t>
      </w:r>
      <w:r w:rsidR="00EF5EA6" w:rsidRPr="0012001F">
        <w:rPr>
          <w:rFonts w:eastAsia="Nikosh"/>
          <w:cs/>
          <w:lang w:bidi="as-IN"/>
        </w:rPr>
        <w:t xml:space="preserve"> </w:t>
      </w:r>
      <w:r w:rsidR="00D76709" w:rsidRPr="0012001F">
        <w:rPr>
          <w:rFonts w:eastAsia="Nikosh"/>
          <w:cs/>
          <w:lang w:bidi="as-IN"/>
        </w:rPr>
        <w:t>মাছুম তথা নিষ্পাপ আৰু নিষ্কলংক</w:t>
      </w:r>
      <w:r w:rsidR="00CA1275" w:rsidRPr="0012001F">
        <w:rPr>
          <w:rFonts w:eastAsia="Nikosh"/>
          <w:cs/>
          <w:lang w:bidi="as-IN"/>
        </w:rPr>
        <w:t xml:space="preserve"> </w:t>
      </w:r>
      <w:r w:rsidR="00D76709" w:rsidRPr="0012001F">
        <w:rPr>
          <w:rFonts w:eastAsia="Nikosh"/>
          <w:cs/>
          <w:lang w:bidi="as-IN"/>
        </w:rPr>
        <w:t>আছিল। তেওঁলোকে নিজৰ দাৱাত আৰু তাবলীগত</w:t>
      </w:r>
      <w:r w:rsidR="00CA1275" w:rsidRPr="0012001F">
        <w:rPr>
          <w:rFonts w:eastAsia="Nikosh"/>
          <w:cs/>
          <w:lang w:bidi="as-IN"/>
        </w:rPr>
        <w:t xml:space="preserve"> </w:t>
      </w:r>
      <w:r w:rsidR="00D76709" w:rsidRPr="0012001F">
        <w:rPr>
          <w:rFonts w:eastAsia="Nikosh"/>
          <w:cs/>
          <w:lang w:bidi="as-IN"/>
        </w:rPr>
        <w:t>সত্য আৰু সঠিকটোৱেই প্ৰচাৰ কৰিছে। তেওঁলোক সকলোৰে প্ৰতি আৰু</w:t>
      </w:r>
      <w:r w:rsidR="00CA1275" w:rsidRPr="0012001F">
        <w:rPr>
          <w:rFonts w:eastAsia="Nikosh"/>
          <w:cs/>
          <w:lang w:bidi="as-IN"/>
        </w:rPr>
        <w:t xml:space="preserve"> </w:t>
      </w:r>
      <w:r w:rsidR="00D76709" w:rsidRPr="0012001F">
        <w:rPr>
          <w:rFonts w:eastAsia="Nikosh"/>
          <w:cs/>
          <w:lang w:bidi="as-IN"/>
        </w:rPr>
        <w:t>তেওঁলোকে আল্লাহৰ তৰফৰ পৰা যি লৈ আহিছে সেইবোৰৰ</w:t>
      </w:r>
      <w:r w:rsidR="00E76A33" w:rsidRPr="0012001F">
        <w:rPr>
          <w:rFonts w:eastAsia="Nikosh"/>
          <w:cs/>
          <w:lang w:bidi="as-IN"/>
        </w:rPr>
        <w:t xml:space="preserve"> ও</w:t>
      </w:r>
      <w:r w:rsidR="00D76709" w:rsidRPr="0012001F">
        <w:rPr>
          <w:rFonts w:eastAsia="Nikosh"/>
          <w:cs/>
          <w:lang w:bidi="as-IN"/>
        </w:rPr>
        <w:t>পৰত ঈমান পোষণ কৰা, তেওঁলোকক ভালপোৱা</w:t>
      </w:r>
      <w:r w:rsidR="00E5779B" w:rsidRPr="0012001F">
        <w:rPr>
          <w:rFonts w:eastAsia="Nikosh"/>
          <w:cs/>
          <w:lang w:bidi="as-IN"/>
        </w:rPr>
        <w:t xml:space="preserve">, </w:t>
      </w:r>
      <w:r w:rsidR="00D76709" w:rsidRPr="0012001F">
        <w:rPr>
          <w:rFonts w:eastAsia="Nikosh"/>
          <w:cs/>
          <w:lang w:bidi="as-IN"/>
        </w:rPr>
        <w:t>স</w:t>
      </w:r>
      <w:r w:rsidR="00CA1275" w:rsidRPr="0012001F">
        <w:rPr>
          <w:rFonts w:eastAsia="Nikosh"/>
          <w:cs/>
          <w:lang w:bidi="as-IN"/>
        </w:rPr>
        <w:t>ন</w:t>
      </w:r>
      <w:r w:rsidR="00D76709" w:rsidRPr="0012001F">
        <w:rPr>
          <w:rFonts w:eastAsia="Nikosh"/>
          <w:cs/>
          <w:lang w:bidi="as-IN"/>
        </w:rPr>
        <w:t>্মান কৰা আৰু মৰ্যদা প্ৰদান কৰা ফৰজ</w:t>
      </w:r>
      <w:r w:rsidR="00CA1275" w:rsidRPr="0012001F">
        <w:rPr>
          <w:rFonts w:eastAsia="Nikosh" w:cs="Mangal"/>
          <w:cs/>
          <w:lang w:bidi="hi-IN"/>
        </w:rPr>
        <w:t xml:space="preserve">। </w:t>
      </w:r>
      <w:r w:rsidR="00D76709" w:rsidRPr="0012001F">
        <w:rPr>
          <w:rFonts w:eastAsia="Nikosh"/>
          <w:cs/>
          <w:lang w:bidi="as-IN"/>
        </w:rPr>
        <w:t>আমি আৰু বিশ্বাস কৰো যে, এই</w:t>
      </w:r>
      <w:r w:rsidR="00224912" w:rsidRPr="0012001F">
        <w:rPr>
          <w:rFonts w:eastAsia="Nikosh"/>
          <w:cs/>
          <w:lang w:bidi="as-IN"/>
        </w:rPr>
        <w:t>ব</w:t>
      </w:r>
      <w:r w:rsidR="00D76709" w:rsidRPr="0012001F">
        <w:rPr>
          <w:rFonts w:eastAsia="Nikosh"/>
          <w:cs/>
          <w:lang w:bidi="as-IN"/>
        </w:rPr>
        <w:t xml:space="preserve">োৰ </w:t>
      </w:r>
      <w:r w:rsidR="00D76709" w:rsidRPr="0012001F">
        <w:rPr>
          <w:rFonts w:eastAsia="Nikosh"/>
          <w:cs/>
          <w:lang w:bidi="as-IN"/>
        </w:rPr>
        <w:lastRenderedPageBreak/>
        <w:t>কাম আমাৰ নবী মুহাম্মাদ চাল্লাল্লাহু আলাইহি অছাল্লামৰ বিষয়ে কৰা (তেওঁৰ প্ৰতি আৰু তেওঁ লৈ অহা সকলো বস্তুৰ</w:t>
      </w:r>
      <w:r w:rsidR="00E76A33" w:rsidRPr="0012001F">
        <w:rPr>
          <w:rFonts w:eastAsia="Nikosh"/>
          <w:cs/>
          <w:lang w:bidi="as-IN"/>
        </w:rPr>
        <w:t xml:space="preserve"> ও</w:t>
      </w:r>
      <w:r w:rsidR="00D76709" w:rsidRPr="0012001F">
        <w:rPr>
          <w:rFonts w:eastAsia="Nikosh"/>
          <w:cs/>
          <w:lang w:bidi="as-IN"/>
        </w:rPr>
        <w:t>পৰত ঈমান আনা, তেওঁক স</w:t>
      </w:r>
      <w:r w:rsidR="00224912" w:rsidRPr="0012001F">
        <w:rPr>
          <w:rFonts w:eastAsia="Nikosh"/>
          <w:cs/>
          <w:lang w:bidi="as-IN"/>
        </w:rPr>
        <w:t>ন</w:t>
      </w:r>
      <w:r w:rsidR="00D76709" w:rsidRPr="0012001F">
        <w:rPr>
          <w:rFonts w:eastAsia="Nikosh"/>
          <w:cs/>
          <w:lang w:bidi="as-IN"/>
        </w:rPr>
        <w:t>্মান কৰা</w:t>
      </w:r>
      <w:r w:rsidR="00224912" w:rsidRPr="0012001F">
        <w:rPr>
          <w:rFonts w:eastAsia="Nikosh"/>
          <w:cs/>
          <w:lang w:bidi="as-IN"/>
        </w:rPr>
        <w:t xml:space="preserve"> ইত্যাদি) </w:t>
      </w:r>
      <w:r w:rsidR="00D76709" w:rsidRPr="0012001F">
        <w:rPr>
          <w:rFonts w:eastAsia="Nikosh"/>
          <w:cs/>
          <w:lang w:bidi="as-IN"/>
        </w:rPr>
        <w:t>আৰু অধিক গুৰুত্বপূৰ্ণ</w:t>
      </w:r>
      <w:r w:rsidR="008C7814" w:rsidRPr="0012001F">
        <w:rPr>
          <w:rFonts w:eastAsia="Nikosh"/>
          <w:cs/>
          <w:lang w:bidi="as-IN"/>
        </w:rPr>
        <w:t xml:space="preserve"> </w:t>
      </w:r>
      <w:r w:rsidR="00D76709" w:rsidRPr="0012001F">
        <w:rPr>
          <w:rFonts w:eastAsia="Nikosh"/>
          <w:cs/>
          <w:lang w:bidi="as-IN"/>
        </w:rPr>
        <w:t>ফৰজ</w:t>
      </w:r>
      <w:r w:rsidR="00224912" w:rsidRPr="0012001F">
        <w:rPr>
          <w:rFonts w:eastAsia="Nikosh"/>
          <w:cs/>
          <w:lang w:bidi="hi-IN"/>
        </w:rPr>
        <w:t>।</w:t>
      </w:r>
      <w:r w:rsidR="00D76709" w:rsidRPr="0012001F">
        <w:rPr>
          <w:rFonts w:eastAsia="Nikosh"/>
          <w:cs/>
          <w:lang w:bidi="as-IN"/>
        </w:rPr>
        <w:t xml:space="preserve"> তেওঁৰ বিষয়ে জ</w:t>
      </w:r>
      <w:r w:rsidR="00DB5A6E" w:rsidRPr="0012001F">
        <w:rPr>
          <w:rFonts w:eastAsia="Nikosh"/>
          <w:cs/>
          <w:lang w:bidi="as-IN"/>
        </w:rPr>
        <w:t>না, সাধ্যানুসাৰে তেওঁ লৈ অহা চৰীয়ত সংক্ষিপ্ত আৰু বিস্তাৰিতভাৱে জ</w:t>
      </w:r>
      <w:r w:rsidR="00D236F2" w:rsidRPr="0012001F">
        <w:rPr>
          <w:rFonts w:eastAsia="Nikosh"/>
          <w:cs/>
          <w:lang w:bidi="as-IN"/>
        </w:rPr>
        <w:t>না</w:t>
      </w:r>
      <w:r w:rsidR="00B042E2" w:rsidRPr="0012001F">
        <w:rPr>
          <w:rFonts w:eastAsia="Nikosh"/>
          <w:cs/>
          <w:lang w:bidi="as-IN"/>
        </w:rPr>
        <w:t xml:space="preserve">, </w:t>
      </w:r>
      <w:r w:rsidR="00DB5A6E" w:rsidRPr="0012001F">
        <w:rPr>
          <w:rFonts w:eastAsia="Nikosh"/>
          <w:cs/>
          <w:lang w:bidi="as-IN"/>
        </w:rPr>
        <w:t>এইবোৰৰ প্ৰ</w:t>
      </w:r>
      <w:r w:rsidR="00D236F2" w:rsidRPr="0012001F">
        <w:rPr>
          <w:rFonts w:eastAsia="Nikosh"/>
          <w:cs/>
          <w:lang w:bidi="as-IN"/>
        </w:rPr>
        <w:t>তি ঈমান আনা</w:t>
      </w:r>
      <w:r w:rsidR="00DB5A6E" w:rsidRPr="0012001F">
        <w:rPr>
          <w:rFonts w:eastAsia="Nikosh"/>
          <w:cs/>
          <w:lang w:bidi="as-IN"/>
        </w:rPr>
        <w:t xml:space="preserve"> আৰু স</w:t>
      </w:r>
      <w:r w:rsidR="00B042E2" w:rsidRPr="0012001F">
        <w:rPr>
          <w:rFonts w:eastAsia="Nikosh"/>
          <w:cs/>
          <w:lang w:bidi="as-IN"/>
        </w:rPr>
        <w:t>দা</w:t>
      </w:r>
      <w:r w:rsidR="00DB5A6E" w:rsidRPr="0012001F">
        <w:rPr>
          <w:rFonts w:eastAsia="Nikosh"/>
          <w:cs/>
          <w:lang w:bidi="as-IN"/>
        </w:rPr>
        <w:t>য় ইয়াৰ ওপৰত অটুট থ</w:t>
      </w:r>
      <w:r w:rsidR="00B042E2" w:rsidRPr="0012001F">
        <w:rPr>
          <w:rFonts w:eastAsia="Nikosh"/>
          <w:cs/>
          <w:lang w:bidi="as-IN"/>
        </w:rPr>
        <w:t>কা</w:t>
      </w:r>
      <w:r w:rsidR="00DB5A6E" w:rsidRPr="0012001F">
        <w:rPr>
          <w:rFonts w:eastAsia="Nikosh"/>
          <w:cs/>
          <w:lang w:bidi="as-IN"/>
        </w:rPr>
        <w:t xml:space="preserve"> অনিবাৰ্য</w:t>
      </w:r>
      <w:r w:rsidR="00D236F2" w:rsidRPr="0012001F">
        <w:rPr>
          <w:rFonts w:eastAsia="Nikosh"/>
          <w:cs/>
          <w:lang w:bidi="hi-IN"/>
        </w:rPr>
        <w:t>।</w:t>
      </w:r>
      <w:r w:rsidR="00DB5A6E" w:rsidRPr="0012001F">
        <w:rPr>
          <w:rFonts w:eastAsia="Nikosh"/>
          <w:cs/>
          <w:lang w:bidi="as-IN"/>
        </w:rPr>
        <w:t xml:space="preserve"> তেওঁ লৈ অহা</w:t>
      </w:r>
      <w:r w:rsidR="00B042E2" w:rsidRPr="0012001F">
        <w:rPr>
          <w:rFonts w:eastAsia="Nikosh"/>
          <w:cs/>
          <w:lang w:bidi="as-IN"/>
        </w:rPr>
        <w:t xml:space="preserve"> সকল</w:t>
      </w:r>
      <w:r w:rsidR="00DB5A6E" w:rsidRPr="0012001F">
        <w:rPr>
          <w:rFonts w:eastAsia="Nikosh"/>
          <w:cs/>
          <w:lang w:bidi="as-IN"/>
        </w:rPr>
        <w:t xml:space="preserve">ো বিষয়ত আনুগত্য কৰা, তেওঁৰ আদেশ মান্য কৰা আৰু </w:t>
      </w:r>
      <w:r w:rsidR="00B042E2" w:rsidRPr="0012001F">
        <w:rPr>
          <w:rFonts w:eastAsia="Nikosh"/>
          <w:cs/>
          <w:lang w:bidi="as-IN"/>
        </w:rPr>
        <w:t>নিষেধ</w:t>
      </w:r>
      <w:r w:rsidR="00DB5A6E" w:rsidRPr="0012001F">
        <w:rPr>
          <w:rFonts w:eastAsia="Nikosh"/>
          <w:cs/>
          <w:lang w:bidi="as-IN"/>
        </w:rPr>
        <w:t>ৰ পৰা বিৰত থকাও ফৰজ</w:t>
      </w:r>
      <w:r w:rsidR="00DB5A6E" w:rsidRPr="0012001F">
        <w:rPr>
          <w:rFonts w:eastAsia="Nikosh" w:cs="Mangal"/>
          <w:cs/>
          <w:lang w:bidi="hi-IN"/>
        </w:rPr>
        <w:t xml:space="preserve">। </w:t>
      </w:r>
      <w:r w:rsidR="000F5650" w:rsidRPr="0012001F">
        <w:rPr>
          <w:rFonts w:eastAsia="Nikosh"/>
          <w:cs/>
          <w:lang w:bidi="bn-IN"/>
        </w:rPr>
        <w:t>আ</w:t>
      </w:r>
      <w:r w:rsidR="000F5650" w:rsidRPr="0012001F">
        <w:rPr>
          <w:rFonts w:eastAsia="Nikosh"/>
          <w:cs/>
          <w:lang w:bidi="as-IN"/>
        </w:rPr>
        <w:t>মি</w:t>
      </w:r>
      <w:r w:rsidR="00DB5A6E" w:rsidRPr="0012001F">
        <w:rPr>
          <w:rFonts w:eastAsia="Nikosh"/>
          <w:cs/>
          <w:lang w:bidi="as-IN"/>
        </w:rPr>
        <w:t xml:space="preserve"> আৰু বিশ্বাস কৰো</w:t>
      </w:r>
      <w:r w:rsidR="00B136ED" w:rsidRPr="0012001F">
        <w:rPr>
          <w:rFonts w:eastAsia="Nikosh"/>
          <w:cs/>
          <w:lang w:bidi="as-IN"/>
        </w:rPr>
        <w:t xml:space="preserve"> যে, তেওঁ</w:t>
      </w:r>
      <w:r w:rsidR="00B042E2" w:rsidRPr="0012001F">
        <w:rPr>
          <w:rFonts w:eastAsia="Nikosh"/>
          <w:cs/>
          <w:lang w:bidi="as-IN"/>
        </w:rPr>
        <w:t xml:space="preserve"> খা</w:t>
      </w:r>
      <w:r w:rsidR="00B136ED" w:rsidRPr="0012001F">
        <w:rPr>
          <w:rFonts w:eastAsia="Nikosh"/>
          <w:cs/>
          <w:lang w:bidi="as-IN"/>
        </w:rPr>
        <w:t>-তামুন নাবিয়্যীন বা সৰ্বশেষ নবী, তেওঁৰ পিছত আন</w:t>
      </w:r>
      <w:r w:rsidR="00B042E2" w:rsidRPr="0012001F">
        <w:rPr>
          <w:rFonts w:eastAsia="Nikosh"/>
          <w:cs/>
          <w:lang w:bidi="as-IN"/>
        </w:rPr>
        <w:t xml:space="preserve"> কোনো নব</w:t>
      </w:r>
      <w:r w:rsidR="00B136ED" w:rsidRPr="0012001F">
        <w:rPr>
          <w:rFonts w:eastAsia="Nikosh"/>
          <w:cs/>
          <w:lang w:bidi="as-IN"/>
        </w:rPr>
        <w:t>ী</w:t>
      </w:r>
      <w:r w:rsidR="00B042E2" w:rsidRPr="0012001F">
        <w:rPr>
          <w:rFonts w:eastAsia="Nikosh"/>
          <w:cs/>
          <w:lang w:bidi="as-IN"/>
        </w:rPr>
        <w:t xml:space="preserve"> না</w:t>
      </w:r>
      <w:r w:rsidR="00B136ED" w:rsidRPr="0012001F">
        <w:rPr>
          <w:rFonts w:eastAsia="Nikosh"/>
          <w:cs/>
          <w:lang w:bidi="as-IN"/>
        </w:rPr>
        <w:t>হিব, তেওঁৰ চৰী</w:t>
      </w:r>
      <w:r w:rsidR="000F5650" w:rsidRPr="0012001F">
        <w:rPr>
          <w:rFonts w:eastAsia="Nikosh"/>
          <w:cs/>
          <w:lang w:bidi="as-IN"/>
        </w:rPr>
        <w:t>য়</w:t>
      </w:r>
      <w:r w:rsidR="00B136ED" w:rsidRPr="0012001F">
        <w:rPr>
          <w:rFonts w:eastAsia="Nikosh"/>
          <w:cs/>
          <w:lang w:bidi="as-IN"/>
        </w:rPr>
        <w:t>তে পূৰ্বৰ সকলো চৰীয়তক ৰহিত কৰি দিছে, তেওঁৰ চৰীয়ত কিয়ামত লৈকে অৱ</w:t>
      </w:r>
      <w:r w:rsidR="00B042E2" w:rsidRPr="0012001F">
        <w:rPr>
          <w:rFonts w:eastAsia="Nikosh"/>
          <w:cs/>
          <w:lang w:bidi="as-IN"/>
        </w:rPr>
        <w:t>শিষ্ট থাক</w:t>
      </w:r>
      <w:r w:rsidR="00B136ED" w:rsidRPr="0012001F">
        <w:rPr>
          <w:rFonts w:eastAsia="Nikosh"/>
          <w:cs/>
          <w:lang w:bidi="as-IN"/>
        </w:rPr>
        <w:t>িব</w:t>
      </w:r>
      <w:r w:rsidR="00B042E2" w:rsidRPr="0012001F">
        <w:rPr>
          <w:rFonts w:eastAsia="Nikosh" w:cs="Mangal"/>
          <w:cs/>
          <w:lang w:bidi="hi-IN"/>
        </w:rPr>
        <w:t xml:space="preserve">। </w:t>
      </w:r>
      <w:r w:rsidR="00B136ED" w:rsidRPr="0012001F">
        <w:rPr>
          <w:rFonts w:eastAsia="Nikosh"/>
          <w:cs/>
          <w:lang w:bidi="bn-IN"/>
        </w:rPr>
        <w:t>বান্দা</w:t>
      </w:r>
      <w:r w:rsidR="00B136ED" w:rsidRPr="0012001F">
        <w:rPr>
          <w:rFonts w:eastAsia="Nikosh"/>
          <w:cs/>
          <w:lang w:bidi="as-IN"/>
        </w:rPr>
        <w:t>ৰ</w:t>
      </w:r>
      <w:r w:rsidR="00B136ED" w:rsidRPr="0012001F">
        <w:rPr>
          <w:rFonts w:eastAsia="Nikosh"/>
          <w:cs/>
          <w:lang w:bidi="bn-IN"/>
        </w:rPr>
        <w:t xml:space="preserve"> ঈমান </w:t>
      </w:r>
      <w:r w:rsidR="00B136ED" w:rsidRPr="0012001F">
        <w:rPr>
          <w:rFonts w:eastAsia="Nikosh"/>
          <w:cs/>
          <w:lang w:bidi="as-IN"/>
        </w:rPr>
        <w:t>তেতিয়া লৈকে</w:t>
      </w:r>
      <w:r w:rsidR="00B136ED" w:rsidRPr="0012001F">
        <w:rPr>
          <w:rFonts w:eastAsia="Nikosh"/>
          <w:cs/>
          <w:lang w:bidi="bn-IN"/>
        </w:rPr>
        <w:t xml:space="preserve"> পূ</w:t>
      </w:r>
      <w:r w:rsidR="00B136ED" w:rsidRPr="0012001F">
        <w:rPr>
          <w:rFonts w:eastAsia="Nikosh"/>
          <w:cs/>
          <w:lang w:bidi="as-IN"/>
        </w:rPr>
        <w:t>ৰ্ণ</w:t>
      </w:r>
      <w:r w:rsidR="00B042E2" w:rsidRPr="0012001F">
        <w:rPr>
          <w:rFonts w:eastAsia="Nikosh"/>
          <w:cs/>
          <w:lang w:bidi="bn-IN"/>
        </w:rPr>
        <w:t xml:space="preserve"> </w:t>
      </w:r>
      <w:r w:rsidR="00B136ED" w:rsidRPr="0012001F">
        <w:rPr>
          <w:rFonts w:eastAsia="Nikosh"/>
          <w:cs/>
          <w:lang w:bidi="as-IN"/>
        </w:rPr>
        <w:t>ন</w:t>
      </w:r>
      <w:r w:rsidR="00B136ED" w:rsidRPr="0012001F">
        <w:rPr>
          <w:rFonts w:eastAsia="Nikosh"/>
          <w:cs/>
          <w:lang w:bidi="bn-IN"/>
        </w:rPr>
        <w:t>হ</w:t>
      </w:r>
      <w:r w:rsidR="00B136ED" w:rsidRPr="0012001F">
        <w:rPr>
          <w:rFonts w:eastAsia="Nikosh"/>
        </w:rPr>
        <w:t>’</w:t>
      </w:r>
      <w:r w:rsidR="00B136ED" w:rsidRPr="0012001F">
        <w:rPr>
          <w:rFonts w:eastAsia="Nikosh"/>
          <w:cs/>
          <w:lang w:bidi="bn-IN"/>
        </w:rPr>
        <w:t xml:space="preserve">ব </w:t>
      </w:r>
      <w:r w:rsidR="00B136ED" w:rsidRPr="0012001F">
        <w:rPr>
          <w:rFonts w:eastAsia="Nikosh"/>
          <w:cs/>
          <w:lang w:bidi="as-IN"/>
        </w:rPr>
        <w:t>যেতিয়া লৈকে</w:t>
      </w:r>
      <w:r w:rsidR="00933CAD" w:rsidRPr="0012001F">
        <w:rPr>
          <w:rFonts w:eastAsia="Nikosh"/>
          <w:cs/>
          <w:lang w:bidi="bn-IN"/>
        </w:rPr>
        <w:t xml:space="preserve"> স</w:t>
      </w:r>
      <w:r w:rsidR="00933CAD" w:rsidRPr="0012001F">
        <w:rPr>
          <w:rFonts w:eastAsia="Nikosh"/>
          <w:cs/>
          <w:lang w:bidi="as-IN"/>
        </w:rPr>
        <w:t>ি</w:t>
      </w:r>
      <w:r w:rsidR="00B042E2" w:rsidRPr="0012001F">
        <w:rPr>
          <w:rFonts w:eastAsia="Nikosh"/>
          <w:cs/>
          <w:lang w:bidi="bn-IN"/>
        </w:rPr>
        <w:t xml:space="preserve"> বিশ্বাস </w:t>
      </w:r>
      <w:r w:rsidR="00933CAD" w:rsidRPr="0012001F">
        <w:rPr>
          <w:rFonts w:eastAsia="Nikosh"/>
          <w:cs/>
          <w:lang w:bidi="as-IN"/>
        </w:rPr>
        <w:t>ন</w:t>
      </w:r>
      <w:r w:rsidR="00933CAD" w:rsidRPr="0012001F">
        <w:rPr>
          <w:rFonts w:eastAsia="Nikosh"/>
          <w:cs/>
          <w:lang w:bidi="bn-IN"/>
        </w:rPr>
        <w:t>ক</w:t>
      </w:r>
      <w:r w:rsidR="00933CAD" w:rsidRPr="0012001F">
        <w:rPr>
          <w:rFonts w:eastAsia="Nikosh"/>
          <w:cs/>
          <w:lang w:bidi="as-IN"/>
        </w:rPr>
        <w:t>ৰিব</w:t>
      </w:r>
      <w:r w:rsidR="00B042E2" w:rsidRPr="0012001F">
        <w:rPr>
          <w:rFonts w:eastAsia="Nikosh"/>
          <w:cs/>
          <w:lang w:bidi="bn-IN"/>
        </w:rPr>
        <w:t xml:space="preserve"> যে</w:t>
      </w:r>
      <w:r w:rsidR="00933CAD" w:rsidRPr="0012001F">
        <w:rPr>
          <w:rFonts w:eastAsia="Nikosh"/>
          <w:cs/>
          <w:lang w:bidi="as-IN"/>
        </w:rPr>
        <w:t>, মুহাম্মাদ ৰাছুলুল্লাহ চাল্লাল্লাহু আলাইহি অছা</w:t>
      </w:r>
      <w:r w:rsidR="00B042E2" w:rsidRPr="0012001F">
        <w:rPr>
          <w:rFonts w:eastAsia="Nikosh"/>
          <w:cs/>
          <w:lang w:bidi="as-IN"/>
        </w:rPr>
        <w:t>ল্লাম</w:t>
      </w:r>
      <w:r w:rsidR="00933CAD" w:rsidRPr="0012001F">
        <w:rPr>
          <w:rFonts w:eastAsia="Nikosh"/>
          <w:cs/>
          <w:lang w:bidi="as-IN"/>
        </w:rPr>
        <w:t>ে লৈ অহা সকলো বস্তু</w:t>
      </w:r>
      <w:r w:rsidR="00030000" w:rsidRPr="0012001F">
        <w:rPr>
          <w:rFonts w:eastAsia="Nikosh"/>
          <w:cs/>
          <w:lang w:bidi="as-IN"/>
        </w:rPr>
        <w:t xml:space="preserve"> সত্য।</w:t>
      </w:r>
      <w:r w:rsidR="00B042E2" w:rsidRPr="0012001F">
        <w:rPr>
          <w:rFonts w:eastAsia="Nikosh"/>
          <w:cs/>
          <w:lang w:bidi="as-IN"/>
        </w:rPr>
        <w:t xml:space="preserve"> আক্বলী</w:t>
      </w:r>
      <w:r w:rsidR="00933CAD" w:rsidRPr="0012001F">
        <w:rPr>
          <w:rFonts w:eastAsia="Nikosh"/>
          <w:cs/>
          <w:lang w:bidi="as-IN"/>
        </w:rPr>
        <w:t xml:space="preserve"> (বিবেকপ্ৰ</w:t>
      </w:r>
      <w:r w:rsidR="00030000" w:rsidRPr="0012001F">
        <w:rPr>
          <w:rFonts w:eastAsia="Nikosh"/>
          <w:cs/>
          <w:lang w:bidi="as-IN"/>
        </w:rPr>
        <w:t>সূ)</w:t>
      </w:r>
      <w:r w:rsidR="00B042E2" w:rsidRPr="0012001F">
        <w:rPr>
          <w:rFonts w:eastAsia="Nikosh"/>
          <w:cs/>
          <w:lang w:bidi="as-IN"/>
        </w:rPr>
        <w:t xml:space="preserve">, </w:t>
      </w:r>
      <w:r w:rsidR="00933CAD" w:rsidRPr="0012001F">
        <w:rPr>
          <w:rFonts w:eastAsia="Nikosh"/>
          <w:cs/>
          <w:lang w:bidi="as-IN"/>
        </w:rPr>
        <w:t>ইন্দ্ৰি</w:t>
      </w:r>
      <w:r w:rsidR="0080277A" w:rsidRPr="0012001F">
        <w:rPr>
          <w:rFonts w:eastAsia="Nikosh"/>
          <w:cs/>
          <w:lang w:bidi="as-IN"/>
        </w:rPr>
        <w:t xml:space="preserve">য় </w:t>
      </w:r>
      <w:r w:rsidR="00933CAD" w:rsidRPr="0012001F">
        <w:rPr>
          <w:rFonts w:eastAsia="Nikosh"/>
          <w:cs/>
          <w:lang w:bidi="as-IN"/>
        </w:rPr>
        <w:t>আৰু সকলো ধৰণৰ</w:t>
      </w:r>
      <w:r w:rsidR="00AD7BD0" w:rsidRPr="0012001F">
        <w:rPr>
          <w:rFonts w:eastAsia="Nikosh"/>
          <w:cs/>
          <w:lang w:bidi="as-IN"/>
        </w:rPr>
        <w:t xml:space="preserve"> দলীল</w:t>
      </w:r>
      <w:r w:rsidR="00933CAD" w:rsidRPr="0012001F">
        <w:rPr>
          <w:rFonts w:eastAsia="Nikosh"/>
          <w:cs/>
          <w:lang w:bidi="as-IN"/>
        </w:rPr>
        <w:t xml:space="preserve"> প্ৰ</w:t>
      </w:r>
      <w:r w:rsidR="00B042E2" w:rsidRPr="0012001F">
        <w:rPr>
          <w:rFonts w:eastAsia="Nikosh"/>
          <w:cs/>
          <w:lang w:bidi="as-IN"/>
        </w:rPr>
        <w:t>মাণ</w:t>
      </w:r>
      <w:r w:rsidR="00933CAD" w:rsidRPr="0012001F">
        <w:rPr>
          <w:rFonts w:eastAsia="Nikosh"/>
          <w:cs/>
          <w:lang w:bidi="as-IN"/>
        </w:rPr>
        <w:t>ে তেওঁ লৈ অহা সত্যৰ বিপৰীত প্ৰমাণ কৰিব নোৱাৰিব; বৰং সঠিক বিবেক আৰু বাস্তৱ দৃশ্যমান বিষয়াসমূহ তেওঁৰ সত্যতা আৰু সঠিকতাৰ সাক্ষ্য প্ৰদান কৰে</w:t>
      </w:r>
      <w:r w:rsidR="00030000" w:rsidRPr="0012001F">
        <w:rPr>
          <w:rFonts w:eastAsia="Nikosh" w:cs="Mangal"/>
          <w:cs/>
          <w:lang w:bidi="hi-IN"/>
        </w:rPr>
        <w:t xml:space="preserve">। </w:t>
      </w:r>
    </w:p>
    <w:p w:rsidR="000075C5" w:rsidRPr="0012001F" w:rsidRDefault="000075C5" w:rsidP="003E1D66">
      <w:pPr>
        <w:bidi w:val="0"/>
        <w:spacing w:after="0" w:line="240" w:lineRule="auto"/>
        <w:jc w:val="both"/>
        <w:rPr>
          <w:rFonts w:eastAsia="Nikosh"/>
          <w:b/>
          <w:bCs/>
          <w:color w:val="C00000"/>
          <w:lang w:bidi="as-IN"/>
        </w:rPr>
      </w:pPr>
    </w:p>
    <w:p w:rsidR="00615AF1" w:rsidRPr="0012001F" w:rsidRDefault="00831258" w:rsidP="000075C5">
      <w:pPr>
        <w:bidi w:val="0"/>
        <w:spacing w:after="0" w:line="240" w:lineRule="auto"/>
        <w:jc w:val="both"/>
        <w:rPr>
          <w:rFonts w:eastAsia="Nikosh"/>
          <w:b/>
          <w:bCs/>
          <w:color w:val="C00000"/>
          <w:cs/>
          <w:lang w:bidi="as-IN"/>
        </w:rPr>
      </w:pPr>
      <w:r w:rsidRPr="0012001F">
        <w:rPr>
          <w:rFonts w:eastAsia="Nikosh"/>
          <w:b/>
          <w:bCs/>
          <w:color w:val="C00000"/>
          <w:cs/>
          <w:lang w:bidi="as-IN"/>
        </w:rPr>
        <w:t>চতুৰ্দশতম প্ৰ</w:t>
      </w:r>
      <w:r w:rsidR="003E1D66" w:rsidRPr="0012001F">
        <w:rPr>
          <w:rFonts w:eastAsia="Nikosh"/>
          <w:b/>
          <w:bCs/>
          <w:color w:val="C00000"/>
          <w:cs/>
          <w:lang w:bidi="as-IN"/>
        </w:rPr>
        <w:t xml:space="preserve">শ্ন: </w:t>
      </w:r>
      <w:r w:rsidRPr="0012001F">
        <w:rPr>
          <w:rFonts w:eastAsia="Nikosh"/>
          <w:b/>
          <w:bCs/>
          <w:color w:val="C00000"/>
          <w:cs/>
          <w:lang w:bidi="as-IN"/>
        </w:rPr>
        <w:t>কাজা ও</w:t>
      </w:r>
      <w:r w:rsidR="00615AF1" w:rsidRPr="0012001F">
        <w:rPr>
          <w:rFonts w:eastAsia="Nikosh"/>
          <w:b/>
          <w:bCs/>
          <w:color w:val="C00000"/>
          <w:cs/>
          <w:lang w:bidi="as-IN"/>
        </w:rPr>
        <w:t xml:space="preserve"> কাদ</w:t>
      </w:r>
      <w:r w:rsidRPr="0012001F">
        <w:rPr>
          <w:rFonts w:eastAsia="Nikosh"/>
          <w:b/>
          <w:bCs/>
          <w:color w:val="C00000"/>
          <w:cs/>
          <w:lang w:bidi="as-IN"/>
        </w:rPr>
        <w:t>াৰ বা তাকদীৰৰ প্ৰতি ঈমানৰ স্তৰ কেইটা আৰু কি কি</w:t>
      </w:r>
      <w:r w:rsidR="00615AF1" w:rsidRPr="0012001F">
        <w:rPr>
          <w:rFonts w:eastAsia="Nikosh"/>
          <w:b/>
          <w:bCs/>
          <w:color w:val="C00000"/>
          <w:cs/>
          <w:lang w:bidi="as-IN"/>
        </w:rPr>
        <w:t xml:space="preserve">? </w:t>
      </w:r>
    </w:p>
    <w:p w:rsidR="00366236" w:rsidRPr="0012001F" w:rsidRDefault="00831258" w:rsidP="00ED0E42">
      <w:pPr>
        <w:bidi w:val="0"/>
        <w:spacing w:after="0" w:line="240" w:lineRule="auto"/>
        <w:jc w:val="both"/>
        <w:rPr>
          <w:rFonts w:eastAsia="Nikosh"/>
          <w:cs/>
          <w:lang w:bidi="as-IN"/>
        </w:rPr>
      </w:pPr>
      <w:r w:rsidRPr="0012001F">
        <w:rPr>
          <w:rFonts w:eastAsia="Nikosh"/>
          <w:b/>
          <w:bCs/>
          <w:cs/>
          <w:lang w:bidi="as-IN"/>
        </w:rPr>
        <w:t>উত্তৰ</w:t>
      </w:r>
      <w:r w:rsidR="00615AF1" w:rsidRPr="0012001F">
        <w:rPr>
          <w:rFonts w:eastAsia="Nikosh"/>
          <w:b/>
          <w:bCs/>
          <w:cs/>
          <w:lang w:bidi="as-IN"/>
        </w:rPr>
        <w:t>:</w:t>
      </w:r>
      <w:r w:rsidRPr="0012001F">
        <w:rPr>
          <w:rFonts w:eastAsia="Nikosh"/>
          <w:b/>
          <w:bCs/>
          <w:cs/>
          <w:lang w:bidi="as-IN"/>
        </w:rPr>
        <w:t xml:space="preserve"> </w:t>
      </w:r>
      <w:r w:rsidRPr="0012001F">
        <w:rPr>
          <w:rFonts w:eastAsia="Nikosh"/>
          <w:cs/>
          <w:lang w:bidi="as-IN"/>
        </w:rPr>
        <w:t>তাকদীৰৰ</w:t>
      </w:r>
      <w:r w:rsidR="00E45B3A" w:rsidRPr="0012001F">
        <w:rPr>
          <w:rFonts w:eastAsia="Nikosh"/>
          <w:cs/>
          <w:lang w:bidi="as-IN"/>
        </w:rPr>
        <w:t xml:space="preserve"> প্</w:t>
      </w:r>
      <w:r w:rsidRPr="0012001F">
        <w:rPr>
          <w:rFonts w:eastAsia="Nikosh"/>
          <w:cs/>
          <w:lang w:bidi="as-IN"/>
        </w:rPr>
        <w:t>ৰতি ঈমানৰ স্তৰ</w:t>
      </w:r>
      <w:r w:rsidR="00E45B3A" w:rsidRPr="0012001F">
        <w:rPr>
          <w:rFonts w:eastAsia="Nikosh"/>
          <w:cs/>
          <w:lang w:bidi="as-IN"/>
        </w:rPr>
        <w:t xml:space="preserve"> </w:t>
      </w:r>
      <w:r w:rsidRPr="0012001F">
        <w:rPr>
          <w:rFonts w:eastAsia="Nikosh"/>
          <w:cs/>
          <w:lang w:bidi="as-IN"/>
        </w:rPr>
        <w:t>চাৰিটা</w:t>
      </w:r>
      <w:r w:rsidR="00E76A33" w:rsidRPr="0012001F">
        <w:rPr>
          <w:rFonts w:eastAsia="Nikosh" w:cs="Mangal"/>
          <w:cs/>
          <w:lang w:bidi="hi-IN"/>
        </w:rPr>
        <w:t xml:space="preserve">। </w:t>
      </w:r>
      <w:r w:rsidR="00E76A33" w:rsidRPr="0012001F">
        <w:rPr>
          <w:rFonts w:eastAsia="Nikosh"/>
          <w:cs/>
          <w:lang w:bidi="bn-IN"/>
        </w:rPr>
        <w:t>এ</w:t>
      </w:r>
      <w:r w:rsidRPr="0012001F">
        <w:rPr>
          <w:rFonts w:eastAsia="Nikosh"/>
          <w:cs/>
          <w:lang w:bidi="as-IN"/>
        </w:rPr>
        <w:t>ই চাৰিটা স্তৰৰ গোটেই কেইটাৰ</w:t>
      </w:r>
      <w:r w:rsidR="00E76A33" w:rsidRPr="0012001F">
        <w:rPr>
          <w:rFonts w:eastAsia="Nikosh"/>
          <w:cs/>
          <w:lang w:bidi="as-IN"/>
        </w:rPr>
        <w:t xml:space="preserve"> ও</w:t>
      </w:r>
      <w:r w:rsidRPr="0012001F">
        <w:rPr>
          <w:rFonts w:eastAsia="Nikosh"/>
          <w:cs/>
          <w:lang w:bidi="as-IN"/>
        </w:rPr>
        <w:t>পৰত ঈমান না</w:t>
      </w:r>
      <w:r w:rsidR="00E45B3A" w:rsidRPr="0012001F">
        <w:rPr>
          <w:rFonts w:eastAsia="Nikosh"/>
          <w:cs/>
          <w:lang w:bidi="as-IN"/>
        </w:rPr>
        <w:t>ন</w:t>
      </w:r>
      <w:r w:rsidRPr="0012001F">
        <w:rPr>
          <w:rFonts w:eastAsia="Nikosh"/>
          <w:cs/>
          <w:lang w:bidi="as-IN"/>
        </w:rPr>
        <w:t>িলে তাৰ ঈমান পূৰ্ণ</w:t>
      </w:r>
      <w:r w:rsidR="00E45B3A" w:rsidRPr="0012001F">
        <w:rPr>
          <w:rFonts w:eastAsia="Nikosh"/>
          <w:cs/>
          <w:lang w:bidi="as-IN"/>
        </w:rPr>
        <w:t xml:space="preserve"> </w:t>
      </w:r>
      <w:r w:rsidRPr="0012001F">
        <w:rPr>
          <w:rFonts w:eastAsia="Nikosh"/>
          <w:cs/>
          <w:lang w:bidi="as-IN"/>
        </w:rPr>
        <w:t>নহ</w:t>
      </w:r>
      <w:r w:rsidRPr="0012001F">
        <w:rPr>
          <w:rFonts w:eastAsia="Nikosh"/>
        </w:rPr>
        <w:t>’</w:t>
      </w:r>
      <w:r w:rsidRPr="0012001F">
        <w:rPr>
          <w:rFonts w:eastAsia="Nikosh"/>
          <w:cs/>
          <w:lang w:bidi="as-IN"/>
        </w:rPr>
        <w:t>ব</w:t>
      </w:r>
      <w:r w:rsidR="00E45B3A" w:rsidRPr="0012001F">
        <w:rPr>
          <w:rFonts w:eastAsia="Nikosh" w:cs="Mangal"/>
          <w:cs/>
          <w:lang w:bidi="hi-IN"/>
        </w:rPr>
        <w:t xml:space="preserve">। </w:t>
      </w:r>
      <w:r w:rsidR="00E45B3A" w:rsidRPr="0012001F">
        <w:rPr>
          <w:rFonts w:eastAsia="Nikosh"/>
          <w:cs/>
          <w:lang w:bidi="bn-IN"/>
        </w:rPr>
        <w:t>সে</w:t>
      </w:r>
      <w:r w:rsidRPr="0012001F">
        <w:rPr>
          <w:rFonts w:eastAsia="Nikosh"/>
          <w:cs/>
          <w:lang w:bidi="as-IN"/>
        </w:rPr>
        <w:t>ইবোৰ হৈছে: আল্লাহ সকলো বস্তু সম্পৰ্কে</w:t>
      </w:r>
      <w:r w:rsidR="00E76A33" w:rsidRPr="0012001F">
        <w:rPr>
          <w:rFonts w:eastAsia="Nikosh"/>
          <w:cs/>
          <w:lang w:bidi="as-IN"/>
        </w:rPr>
        <w:t xml:space="preserve"> মহাজ্ঞানী এ</w:t>
      </w:r>
      <w:r w:rsidRPr="0012001F">
        <w:rPr>
          <w:rFonts w:eastAsia="Nikosh"/>
          <w:cs/>
          <w:lang w:bidi="as-IN"/>
        </w:rPr>
        <w:t>ই কথাৰ</w:t>
      </w:r>
      <w:r w:rsidR="00E76A33" w:rsidRPr="0012001F">
        <w:rPr>
          <w:rFonts w:eastAsia="Nikosh"/>
          <w:cs/>
          <w:lang w:bidi="as-IN"/>
        </w:rPr>
        <w:t xml:space="preserve"> ও</w:t>
      </w:r>
      <w:r w:rsidRPr="0012001F">
        <w:rPr>
          <w:rFonts w:eastAsia="Nikosh"/>
          <w:cs/>
          <w:lang w:bidi="as-IN"/>
        </w:rPr>
        <w:t>পৰত</w:t>
      </w:r>
      <w:r w:rsidR="00E45B3A" w:rsidRPr="0012001F">
        <w:rPr>
          <w:rFonts w:eastAsia="Nikosh"/>
          <w:cs/>
          <w:lang w:bidi="as-IN"/>
        </w:rPr>
        <w:t xml:space="preserve"> ঈমান আনা, </w:t>
      </w:r>
      <w:r w:rsidRPr="0012001F">
        <w:rPr>
          <w:rFonts w:eastAsia="Nikosh"/>
          <w:cs/>
          <w:lang w:bidi="as-IN"/>
        </w:rPr>
        <w:t>তাৰ</w:t>
      </w:r>
      <w:r w:rsidR="00152D26" w:rsidRPr="0012001F">
        <w:rPr>
          <w:rFonts w:eastAsia="Nikosh"/>
          <w:cs/>
          <w:lang w:bidi="as-IN"/>
        </w:rPr>
        <w:t xml:space="preserve"> ইল</w:t>
      </w:r>
      <w:r w:rsidRPr="0012001F">
        <w:rPr>
          <w:rFonts w:eastAsia="Nikosh"/>
          <w:cs/>
          <w:lang w:bidi="as-IN"/>
        </w:rPr>
        <w:t>্</w:t>
      </w:r>
      <w:r w:rsidR="00152D26" w:rsidRPr="0012001F">
        <w:rPr>
          <w:rFonts w:eastAsia="Nikosh"/>
          <w:cs/>
          <w:lang w:bidi="as-IN"/>
        </w:rPr>
        <w:t xml:space="preserve">ম </w:t>
      </w:r>
      <w:r w:rsidRPr="0012001F">
        <w:rPr>
          <w:rFonts w:eastAsia="Nikosh"/>
          <w:cs/>
          <w:lang w:bidi="as-IN"/>
        </w:rPr>
        <w:t>সূক্ষ্ম আৰু স্পষ্ট সকলো বস্তু সম্পৰ্কে</w:t>
      </w:r>
      <w:r w:rsidR="00ED0E42" w:rsidRPr="0012001F">
        <w:rPr>
          <w:rFonts w:eastAsia="Nikosh"/>
          <w:cs/>
          <w:lang w:bidi="as-IN"/>
        </w:rPr>
        <w:t xml:space="preserve"> </w:t>
      </w:r>
      <w:r w:rsidRPr="0012001F">
        <w:rPr>
          <w:rFonts w:eastAsia="Nikosh"/>
          <w:cs/>
          <w:lang w:bidi="as-IN"/>
        </w:rPr>
        <w:t>সৰ্ব</w:t>
      </w:r>
      <w:r w:rsidR="00152D26" w:rsidRPr="0012001F">
        <w:rPr>
          <w:rFonts w:eastAsia="Nikosh"/>
          <w:cs/>
          <w:lang w:bidi="as-IN"/>
        </w:rPr>
        <w:t>ব্যাপী</w:t>
      </w:r>
      <w:r w:rsidRPr="0012001F">
        <w:rPr>
          <w:rFonts w:eastAsia="Nikosh"/>
          <w:cs/>
          <w:lang w:bidi="as-IN"/>
        </w:rPr>
        <w:t>, তেওঁ</w:t>
      </w:r>
      <w:r w:rsidR="00ED0E42" w:rsidRPr="0012001F">
        <w:rPr>
          <w:rFonts w:eastAsia="Nikosh"/>
          <w:cs/>
          <w:lang w:bidi="as-IN"/>
        </w:rPr>
        <w:t xml:space="preserve"> </w:t>
      </w:r>
      <w:r w:rsidR="00366236" w:rsidRPr="0012001F">
        <w:rPr>
          <w:rFonts w:eastAsia="Nikosh"/>
          <w:cs/>
          <w:lang w:bidi="as-IN"/>
        </w:rPr>
        <w:t>এ</w:t>
      </w:r>
      <w:r w:rsidRPr="0012001F">
        <w:rPr>
          <w:rFonts w:eastAsia="Nikosh"/>
          <w:cs/>
          <w:lang w:bidi="as-IN"/>
        </w:rPr>
        <w:t>ই সকলোবোৰ লাওহে মাহফূযত লিপিবদ্ধ কৰি ৰাখি</w:t>
      </w:r>
      <w:r w:rsidR="00366236" w:rsidRPr="0012001F">
        <w:rPr>
          <w:rFonts w:eastAsia="Nikosh"/>
          <w:cs/>
          <w:lang w:bidi="as-IN"/>
        </w:rPr>
        <w:t>ছে</w:t>
      </w:r>
      <w:r w:rsidRPr="0012001F">
        <w:rPr>
          <w:rFonts w:eastAsia="Nikosh"/>
          <w:cs/>
          <w:lang w:bidi="as-IN"/>
        </w:rPr>
        <w:t xml:space="preserve"> আৰু সকলোবোৰ তেওঁৰ ইচ্ছা আৰু কুদৰতত সংঘটিত হৈ থাকে, তেওঁ যি ইচ্ছা কৰে সেইটোৱে সংঘটিত হয়, আৰু তেওঁ যিটো নিবিচাৰে সেয়া কেতিয়াও</w:t>
      </w:r>
      <w:r w:rsidR="00366236" w:rsidRPr="0012001F">
        <w:rPr>
          <w:rFonts w:eastAsia="Nikosh"/>
          <w:cs/>
          <w:lang w:bidi="as-IN"/>
        </w:rPr>
        <w:t xml:space="preserve"> </w:t>
      </w:r>
      <w:r w:rsidRPr="0012001F">
        <w:rPr>
          <w:rFonts w:eastAsia="Nikosh"/>
          <w:cs/>
          <w:lang w:bidi="as-IN"/>
        </w:rPr>
        <w:t xml:space="preserve">নহয়, ইয়াৰ পিছতো তেওঁ বান্দাক কাম কৰিবলৈ </w:t>
      </w:r>
      <w:r w:rsidRPr="0012001F">
        <w:rPr>
          <w:rFonts w:eastAsia="Nikosh"/>
          <w:cs/>
          <w:lang w:bidi="as-IN"/>
        </w:rPr>
        <w:lastRenderedPageBreak/>
        <w:t>সক্ষমতা আৰু ইখতিয়াৰ দিছে, ফলত সিহঁতে নিজৰ পছন্দানুযায়ী আৰু ইচ্ছানুসাৰে কাম কৰি থাকে। যে</w:t>
      </w:r>
      <w:r w:rsidR="00366236" w:rsidRPr="0012001F">
        <w:rPr>
          <w:rFonts w:eastAsia="Nikosh"/>
          <w:cs/>
          <w:lang w:bidi="as-IN"/>
        </w:rPr>
        <w:t>ন</w:t>
      </w:r>
      <w:r w:rsidRPr="0012001F">
        <w:rPr>
          <w:rFonts w:eastAsia="Nikosh"/>
          <w:cs/>
          <w:lang w:bidi="as-IN"/>
        </w:rPr>
        <w:t>ে</w:t>
      </w:r>
      <w:r w:rsidR="00366236" w:rsidRPr="0012001F">
        <w:rPr>
          <w:rFonts w:eastAsia="Nikosh"/>
          <w:cs/>
          <w:lang w:bidi="as-IN"/>
        </w:rPr>
        <w:t xml:space="preserve"> আল্লাহ তা</w:t>
      </w:r>
      <w:r w:rsidR="00366236" w:rsidRPr="0012001F">
        <w:rPr>
          <w:rFonts w:eastAsia="Nikosh"/>
          <w:lang w:bidi="as-IN"/>
        </w:rPr>
        <w:t>‘</w:t>
      </w:r>
      <w:r w:rsidR="00366236" w:rsidRPr="0012001F">
        <w:rPr>
          <w:rFonts w:eastAsia="Nikosh"/>
          <w:cs/>
          <w:lang w:bidi="as-IN"/>
        </w:rPr>
        <w:t>আলা</w:t>
      </w:r>
      <w:r w:rsidRPr="0012001F">
        <w:rPr>
          <w:rFonts w:eastAsia="Nikosh"/>
          <w:cs/>
          <w:lang w:bidi="as-IN"/>
        </w:rPr>
        <w:t>ই কৈছে</w:t>
      </w:r>
      <w:r w:rsidR="00366236" w:rsidRPr="0012001F">
        <w:rPr>
          <w:rFonts w:eastAsia="Nikosh"/>
          <w:lang w:bidi="as-IN"/>
        </w:rPr>
        <w:t>,</w:t>
      </w:r>
    </w:p>
    <w:p w:rsidR="005E3FCC" w:rsidRPr="00DD2E1E" w:rsidRDefault="0024727D" w:rsidP="0024727D">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أَلَمۡ تَعۡلَمۡ أَنَّ ٱللَّهَ يَعۡلَمُ مَا فِي ٱلسَّمَآءِ وَٱلۡأَرۡضِۚ إِنَّ ذَٰلِكَ فِي كِتَٰب٧٠</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الحج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٧٠</w:t>
      </w:r>
      <w:r>
        <w:rPr>
          <w:rFonts w:ascii="KFGQPC Uthman Taha Naskh" w:hAnsi="Times New Roman" w:cs="KFGQPC Uthman Taha Naskh"/>
          <w:color w:val="008000"/>
          <w:rtl/>
          <w:cs/>
          <w:lang w:bidi="as-IN"/>
        </w:rPr>
        <w:t xml:space="preserve">] </w:t>
      </w:r>
    </w:p>
    <w:p w:rsidR="005E3FCC" w:rsidRPr="00DD2E1E" w:rsidRDefault="001678B4" w:rsidP="001678B4">
      <w:pPr>
        <w:bidi w:val="0"/>
        <w:spacing w:after="0" w:line="240" w:lineRule="auto"/>
        <w:jc w:val="both"/>
        <w:rPr>
          <w:rFonts w:ascii="KFGQPC Uthman Taha Naskh" w:hAnsi="Times New Roman"/>
          <w:color w:val="008000"/>
          <w:szCs w:val="30"/>
          <w:cs/>
          <w:lang w:bidi="as-IN"/>
        </w:rPr>
      </w:pPr>
      <w:r>
        <w:rPr>
          <w:rFonts w:eastAsia="Nikosh"/>
          <w:cs/>
          <w:lang w:bidi="as-IN"/>
        </w:rPr>
        <w:t>“</w:t>
      </w:r>
      <w:r w:rsidR="00831258">
        <w:rPr>
          <w:rFonts w:eastAsia="Nikosh"/>
          <w:cs/>
          <w:lang w:bidi="as-IN"/>
        </w:rPr>
        <w:t>তুমি</w:t>
      </w:r>
      <w:r w:rsidRPr="005F04B8">
        <w:rPr>
          <w:rFonts w:eastAsia="Nikosh"/>
          <w:cs/>
          <w:lang w:bidi="as-IN"/>
        </w:rPr>
        <w:t xml:space="preserve"> </w:t>
      </w:r>
      <w:r w:rsidR="00831258">
        <w:rPr>
          <w:rFonts w:eastAsia="Nikosh" w:hint="cs"/>
          <w:cs/>
          <w:lang w:bidi="as-IN"/>
        </w:rPr>
        <w:t>না</w:t>
      </w:r>
      <w:r w:rsidRPr="005F04B8">
        <w:rPr>
          <w:rFonts w:eastAsia="Nikosh"/>
          <w:cs/>
          <w:lang w:bidi="as-IN"/>
        </w:rPr>
        <w:t>জান</w:t>
      </w:r>
      <w:r w:rsidR="00831258">
        <w:rPr>
          <w:rFonts w:eastAsia="Nikosh" w:hint="cs"/>
          <w:cs/>
          <w:lang w:bidi="as-IN"/>
        </w:rPr>
        <w:t>া</w:t>
      </w:r>
      <w:r w:rsidR="00831258">
        <w:rPr>
          <w:rFonts w:eastAsia="Nikosh"/>
          <w:cs/>
          <w:lang w:bidi="as-IN"/>
        </w:rPr>
        <w:t xml:space="preserve"> ন</w:t>
      </w:r>
      <w:r w:rsidR="00831258">
        <w:rPr>
          <w:rFonts w:eastAsia="Nikosh" w:hint="cs"/>
          <w:cs/>
          <w:lang w:bidi="as-IN"/>
        </w:rPr>
        <w:t>েকি</w:t>
      </w:r>
      <w:r w:rsidRPr="005F04B8">
        <w:rPr>
          <w:rFonts w:eastAsia="Nikosh"/>
          <w:cs/>
          <w:lang w:bidi="as-IN"/>
        </w:rPr>
        <w:t xml:space="preserve"> যে</w:t>
      </w:r>
      <w:r w:rsidRPr="005F04B8">
        <w:rPr>
          <w:rFonts w:eastAsia="Nikosh"/>
          <w:lang w:bidi="as-IN"/>
        </w:rPr>
        <w:t xml:space="preserve">, </w:t>
      </w:r>
      <w:r w:rsidR="00831258">
        <w:rPr>
          <w:rFonts w:eastAsia="Nikosh"/>
          <w:cs/>
          <w:lang w:bidi="as-IN"/>
        </w:rPr>
        <w:t>আ</w:t>
      </w:r>
      <w:r w:rsidR="00831258">
        <w:rPr>
          <w:rFonts w:eastAsia="Nikosh" w:hint="cs"/>
          <w:cs/>
          <w:lang w:bidi="as-IN"/>
        </w:rPr>
        <w:t>কাশমণ্ডল</w:t>
      </w:r>
      <w:r w:rsidR="00831258">
        <w:rPr>
          <w:rFonts w:eastAsia="Nikosh"/>
          <w:cs/>
          <w:lang w:bidi="as-IN"/>
        </w:rPr>
        <w:t xml:space="preserve"> </w:t>
      </w:r>
      <w:r w:rsidR="00831258">
        <w:rPr>
          <w:rFonts w:eastAsia="Nikosh" w:hint="cs"/>
          <w:cs/>
          <w:lang w:bidi="as-IN"/>
        </w:rPr>
        <w:t>আৰু পৃথিৱীত</w:t>
      </w:r>
      <w:r w:rsidR="00831258">
        <w:rPr>
          <w:rFonts w:eastAsia="Nikosh"/>
          <w:cs/>
          <w:lang w:bidi="as-IN"/>
        </w:rPr>
        <w:t xml:space="preserve"> </w:t>
      </w:r>
      <w:r w:rsidR="00831258">
        <w:rPr>
          <w:rFonts w:eastAsia="Nikosh" w:hint="cs"/>
          <w:cs/>
          <w:lang w:bidi="as-IN"/>
        </w:rPr>
        <w:t>যি</w:t>
      </w:r>
      <w:r w:rsidR="00831258">
        <w:rPr>
          <w:rFonts w:eastAsia="Nikosh"/>
          <w:cs/>
          <w:lang w:bidi="as-IN"/>
        </w:rPr>
        <w:t xml:space="preserve"> </w:t>
      </w:r>
      <w:r w:rsidR="00831258">
        <w:rPr>
          <w:rFonts w:eastAsia="Nikosh" w:hint="cs"/>
          <w:cs/>
          <w:lang w:bidi="as-IN"/>
        </w:rPr>
        <w:t>আ</w:t>
      </w:r>
      <w:r w:rsidRPr="005F04B8">
        <w:rPr>
          <w:rFonts w:eastAsia="Nikosh"/>
          <w:cs/>
          <w:lang w:bidi="as-IN"/>
        </w:rPr>
        <w:t>ছে</w:t>
      </w:r>
      <w:r w:rsidRPr="005F04B8">
        <w:rPr>
          <w:rFonts w:eastAsia="Nikosh"/>
          <w:lang w:bidi="as-IN"/>
        </w:rPr>
        <w:t xml:space="preserve">, </w:t>
      </w:r>
      <w:r w:rsidRPr="005F04B8">
        <w:rPr>
          <w:rFonts w:eastAsia="Nikosh"/>
          <w:cs/>
          <w:lang w:bidi="as-IN"/>
        </w:rPr>
        <w:t>আল্লাহ</w:t>
      </w:r>
      <w:r w:rsidR="00831258">
        <w:rPr>
          <w:rFonts w:eastAsia="Nikosh" w:hint="cs"/>
          <w:cs/>
          <w:lang w:bidi="as-IN"/>
        </w:rPr>
        <w:t>ে সেয়া</w:t>
      </w:r>
      <w:r w:rsidR="00831258">
        <w:rPr>
          <w:rFonts w:eastAsia="Nikosh"/>
          <w:cs/>
          <w:lang w:bidi="as-IN"/>
        </w:rPr>
        <w:t xml:space="preserve"> জানে</w:t>
      </w:r>
      <w:r w:rsidRPr="005F04B8">
        <w:rPr>
          <w:rFonts w:eastAsia="Nikosh"/>
          <w:lang w:bidi="as-IN"/>
        </w:rPr>
        <w:t xml:space="preserve">? </w:t>
      </w:r>
      <w:r w:rsidR="00F211F9">
        <w:rPr>
          <w:rFonts w:eastAsia="Nikosh"/>
          <w:cs/>
          <w:lang w:bidi="as-IN"/>
        </w:rPr>
        <w:t xml:space="preserve">নিশ্চয় </w:t>
      </w:r>
      <w:r w:rsidR="00F211F9">
        <w:rPr>
          <w:rFonts w:eastAsia="Nikosh" w:hint="cs"/>
          <w:cs/>
          <w:lang w:bidi="as-IN"/>
        </w:rPr>
        <w:t>এইবোৰ</w:t>
      </w:r>
      <w:r w:rsidR="00F211F9">
        <w:rPr>
          <w:rFonts w:eastAsia="Nikosh"/>
          <w:cs/>
          <w:lang w:bidi="as-IN"/>
        </w:rPr>
        <w:t xml:space="preserve"> এট</w:t>
      </w:r>
      <w:r w:rsidR="00F211F9">
        <w:rPr>
          <w:rFonts w:eastAsia="Nikosh" w:hint="cs"/>
          <w:cs/>
          <w:lang w:bidi="as-IN"/>
        </w:rPr>
        <w:t>া পুথিত</w:t>
      </w:r>
      <w:r w:rsidR="00F211F9">
        <w:rPr>
          <w:rFonts w:eastAsia="Nikosh"/>
          <w:cs/>
          <w:lang w:bidi="as-IN"/>
        </w:rPr>
        <w:t xml:space="preserve"> </w:t>
      </w:r>
      <w:r w:rsidR="00F211F9">
        <w:rPr>
          <w:rFonts w:eastAsia="Nikosh" w:hint="cs"/>
          <w:cs/>
          <w:lang w:bidi="as-IN"/>
        </w:rPr>
        <w:t>(লিপিবদ্ধ)</w:t>
      </w:r>
      <w:r w:rsidR="00F211F9">
        <w:rPr>
          <w:rFonts w:eastAsia="Nikosh"/>
          <w:cs/>
          <w:lang w:bidi="as-IN"/>
        </w:rPr>
        <w:t xml:space="preserve"> </w:t>
      </w:r>
      <w:r w:rsidR="00F211F9">
        <w:rPr>
          <w:rFonts w:eastAsia="Nikosh" w:hint="cs"/>
          <w:cs/>
          <w:lang w:bidi="as-IN"/>
        </w:rPr>
        <w:t>আ</w:t>
      </w:r>
      <w:r w:rsidRPr="005F04B8">
        <w:rPr>
          <w:rFonts w:eastAsia="Nikosh"/>
          <w:cs/>
          <w:lang w:bidi="as-IN"/>
        </w:rPr>
        <w:t>ছে।</w:t>
      </w:r>
      <w:r>
        <w:rPr>
          <w:rFonts w:eastAsia="Nikosh"/>
          <w:cs/>
          <w:lang w:bidi="as-IN"/>
        </w:rPr>
        <w:t>” [</w:t>
      </w:r>
      <w:r w:rsidR="00F211F9">
        <w:rPr>
          <w:rFonts w:eastAsia="Nikosh" w:hint="cs"/>
          <w:cs/>
          <w:lang w:bidi="as-IN"/>
        </w:rPr>
        <w:t>ছুৰা</w:t>
      </w:r>
      <w:r w:rsidR="00E76A33">
        <w:rPr>
          <w:rFonts w:eastAsia="Nikosh"/>
          <w:cs/>
          <w:lang w:bidi="as-IN"/>
        </w:rPr>
        <w:t xml:space="preserve"> আল-হাজ</w:t>
      </w:r>
      <w:r w:rsidR="00F211F9">
        <w:rPr>
          <w:rFonts w:eastAsia="Nikosh" w:hint="cs"/>
          <w:cs/>
          <w:lang w:bidi="as-IN"/>
        </w:rPr>
        <w:t>্জ</w:t>
      </w:r>
      <w:r>
        <w:rPr>
          <w:rFonts w:eastAsia="Nikosh"/>
          <w:cs/>
          <w:lang w:bidi="as-IN"/>
        </w:rPr>
        <w:t xml:space="preserve">, আয়াত: ৭০] </w:t>
      </w:r>
    </w:p>
    <w:p w:rsidR="005E3FCC" w:rsidRPr="00DD2E1E" w:rsidRDefault="005E3FCC" w:rsidP="005E3FCC">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لِمَن شَآءَ مِنكُمۡ أَن يَسۡتَقِيمَ٢٨ وَمَا تَشَآءُونَ إِلَّآ أَن يَشَآءَ ٱللَّهُ رَبُّ ٱلۡعَٰلَمِينَ٢٩</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التكوير</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٢٨،  ٢٩</w:t>
      </w:r>
      <w:r>
        <w:rPr>
          <w:rFonts w:ascii="KFGQPC Uthman Taha Naskh" w:hAnsi="Times New Roman" w:cs="KFGQPC Uthman Taha Naskh"/>
          <w:color w:val="008000"/>
          <w:rtl/>
          <w:cs/>
          <w:lang w:bidi="as-IN"/>
        </w:rPr>
        <w:t xml:space="preserve">]  </w:t>
      </w:r>
    </w:p>
    <w:p w:rsidR="0041171D" w:rsidRPr="0012001F" w:rsidRDefault="00E76A33" w:rsidP="0041171D">
      <w:pPr>
        <w:bidi w:val="0"/>
        <w:spacing w:after="0" w:line="240" w:lineRule="auto"/>
        <w:jc w:val="both"/>
        <w:rPr>
          <w:rFonts w:eastAsia="Nikosh"/>
          <w:cs/>
          <w:lang w:bidi="as-IN"/>
        </w:rPr>
      </w:pPr>
      <w:r>
        <w:rPr>
          <w:rFonts w:eastAsia="Nikosh"/>
          <w:cs/>
          <w:lang w:bidi="as-IN"/>
        </w:rPr>
        <w:t>“</w:t>
      </w:r>
      <w:r w:rsidR="00F211F9" w:rsidRPr="0012001F">
        <w:rPr>
          <w:rFonts w:eastAsia="Nikosh"/>
          <w:cs/>
          <w:lang w:bidi="as-IN"/>
        </w:rPr>
        <w:t>তোমালোকৰ মাজত যিয়ে সৰল পথত চলিব বিচাৰে</w:t>
      </w:r>
      <w:r w:rsidR="0041171D" w:rsidRPr="0012001F">
        <w:rPr>
          <w:rFonts w:eastAsia="Nikosh"/>
          <w:lang w:bidi="as-IN"/>
        </w:rPr>
        <w:t xml:space="preserve">, </w:t>
      </w:r>
      <w:r w:rsidR="00F211F9" w:rsidRPr="0012001F">
        <w:rPr>
          <w:rFonts w:eastAsia="Nikosh"/>
          <w:cs/>
          <w:lang w:bidi="as-IN"/>
        </w:rPr>
        <w:t>তাৰ বাবে। আৰু তোমালোকৰ</w:t>
      </w:r>
      <w:r w:rsidR="0041171D" w:rsidRPr="0012001F">
        <w:rPr>
          <w:rFonts w:eastAsia="Nikosh"/>
          <w:cs/>
          <w:lang w:bidi="as-IN"/>
        </w:rPr>
        <w:t xml:space="preserve"> ইচ্ছা</w:t>
      </w:r>
      <w:r w:rsidR="00F211F9" w:rsidRPr="0012001F">
        <w:rPr>
          <w:rFonts w:eastAsia="Nikosh"/>
          <w:cs/>
          <w:lang w:bidi="as-IN"/>
        </w:rPr>
        <w:t>ত একো নহয়</w:t>
      </w:r>
      <w:r w:rsidR="0041171D" w:rsidRPr="0012001F">
        <w:rPr>
          <w:rFonts w:eastAsia="Nikosh"/>
          <w:lang w:bidi="as-IN"/>
        </w:rPr>
        <w:t xml:space="preserve">, </w:t>
      </w:r>
      <w:r w:rsidR="00F211F9" w:rsidRPr="0012001F">
        <w:rPr>
          <w:rFonts w:eastAsia="Nikosh"/>
          <w:cs/>
          <w:lang w:bidi="as-IN"/>
        </w:rPr>
        <w:t>যদি সৃষ্টিজগতৰ ৰ</w:t>
      </w:r>
      <w:r w:rsidR="0041171D" w:rsidRPr="0012001F">
        <w:rPr>
          <w:rFonts w:eastAsia="Nikosh"/>
          <w:cs/>
          <w:lang w:bidi="as-IN"/>
        </w:rPr>
        <w:t>ব আল্লাহ</w:t>
      </w:r>
      <w:r w:rsidR="00F211F9" w:rsidRPr="0012001F">
        <w:rPr>
          <w:rFonts w:eastAsia="Nikosh"/>
          <w:cs/>
          <w:lang w:bidi="as-IN"/>
        </w:rPr>
        <w:t>ে</w:t>
      </w:r>
      <w:r w:rsidR="0041171D" w:rsidRPr="0012001F">
        <w:rPr>
          <w:rFonts w:eastAsia="Nikosh"/>
          <w:cs/>
          <w:lang w:bidi="as-IN"/>
        </w:rPr>
        <w:t xml:space="preserve"> ইচ্ছা </w:t>
      </w:r>
      <w:r w:rsidR="00F211F9" w:rsidRPr="0012001F">
        <w:rPr>
          <w:rFonts w:eastAsia="Nikosh"/>
          <w:cs/>
          <w:lang w:bidi="as-IN"/>
        </w:rPr>
        <w:t>নকৰে</w:t>
      </w:r>
      <w:r w:rsidRPr="0012001F">
        <w:rPr>
          <w:rFonts w:eastAsia="Nikosh"/>
          <w:cs/>
          <w:lang w:bidi="as-IN"/>
        </w:rPr>
        <w:t>”</w:t>
      </w:r>
      <w:r w:rsidR="0041171D" w:rsidRPr="0012001F">
        <w:rPr>
          <w:rFonts w:eastAsia="Nikosh"/>
          <w:cs/>
          <w:lang w:bidi="hi-IN"/>
        </w:rPr>
        <w:t>।</w:t>
      </w:r>
      <w:r w:rsidR="00F211F9" w:rsidRPr="0012001F">
        <w:rPr>
          <w:rFonts w:eastAsia="Nikosh"/>
          <w:cs/>
          <w:lang w:bidi="as-IN"/>
        </w:rPr>
        <w:t xml:space="preserve"> [ছুৰা</w:t>
      </w:r>
      <w:r w:rsidR="0041171D" w:rsidRPr="0012001F">
        <w:rPr>
          <w:rFonts w:eastAsia="Nikosh"/>
          <w:cs/>
          <w:lang w:bidi="as-IN"/>
        </w:rPr>
        <w:t xml:space="preserve"> আত-তা</w:t>
      </w:r>
      <w:r w:rsidR="00F211F9" w:rsidRPr="0012001F">
        <w:rPr>
          <w:rFonts w:eastAsia="Nikosh"/>
          <w:cs/>
          <w:lang w:bidi="as-IN"/>
        </w:rPr>
        <w:t>কওৱীৰ</w:t>
      </w:r>
      <w:r w:rsidR="0041171D" w:rsidRPr="0012001F">
        <w:rPr>
          <w:rFonts w:eastAsia="Nikosh"/>
          <w:cs/>
          <w:lang w:bidi="as-IN"/>
        </w:rPr>
        <w:t>, আয়াত: ২৮-২৯]</w:t>
      </w:r>
    </w:p>
    <w:p w:rsidR="000075C5" w:rsidRPr="0012001F" w:rsidRDefault="000075C5" w:rsidP="003935C9">
      <w:pPr>
        <w:bidi w:val="0"/>
        <w:spacing w:after="0" w:line="240" w:lineRule="auto"/>
        <w:jc w:val="both"/>
        <w:rPr>
          <w:rFonts w:eastAsia="Nikosh"/>
          <w:b/>
          <w:bCs/>
          <w:color w:val="C00000"/>
          <w:lang w:bidi="as-IN"/>
        </w:rPr>
      </w:pPr>
    </w:p>
    <w:p w:rsidR="003935C9" w:rsidRPr="0012001F" w:rsidRDefault="00BD7C40" w:rsidP="000075C5">
      <w:pPr>
        <w:bidi w:val="0"/>
        <w:spacing w:after="0" w:line="240" w:lineRule="auto"/>
        <w:jc w:val="both"/>
        <w:rPr>
          <w:rFonts w:eastAsia="Nikosh"/>
          <w:b/>
          <w:bCs/>
          <w:color w:val="C00000"/>
          <w:cs/>
          <w:lang w:bidi="as-IN"/>
        </w:rPr>
      </w:pPr>
      <w:r w:rsidRPr="0012001F">
        <w:rPr>
          <w:rFonts w:eastAsia="Nikosh"/>
          <w:b/>
          <w:bCs/>
          <w:color w:val="C00000"/>
          <w:cs/>
          <w:lang w:bidi="as-IN"/>
        </w:rPr>
        <w:t>পঞ্চদশতম প্ৰশ্ন: আখিৰাত দিৱসৰ প্ৰ</w:t>
      </w:r>
      <w:r w:rsidR="003935C9" w:rsidRPr="0012001F">
        <w:rPr>
          <w:rFonts w:eastAsia="Nikosh"/>
          <w:b/>
          <w:bCs/>
          <w:color w:val="C00000"/>
          <w:cs/>
          <w:lang w:bidi="as-IN"/>
        </w:rPr>
        <w:t xml:space="preserve">তি ঈমান </w:t>
      </w:r>
      <w:r w:rsidR="0055264D" w:rsidRPr="0012001F">
        <w:rPr>
          <w:rFonts w:eastAsia="Nikosh"/>
          <w:b/>
          <w:bCs/>
          <w:color w:val="C00000"/>
          <w:cs/>
          <w:lang w:bidi="as-IN"/>
        </w:rPr>
        <w:t>ব</w:t>
      </w:r>
      <w:r w:rsidRPr="0012001F">
        <w:rPr>
          <w:rFonts w:eastAsia="Nikosh"/>
          <w:b/>
          <w:bCs/>
          <w:color w:val="C00000"/>
          <w:cs/>
          <w:lang w:bidi="as-IN"/>
        </w:rPr>
        <w:t>ো</w:t>
      </w:r>
      <w:r w:rsidR="0055264D" w:rsidRPr="0012001F">
        <w:rPr>
          <w:rFonts w:eastAsia="Nikosh"/>
          <w:b/>
          <w:bCs/>
          <w:color w:val="C00000"/>
          <w:cs/>
          <w:lang w:bidi="as-IN"/>
        </w:rPr>
        <w:t>ল</w:t>
      </w:r>
      <w:r w:rsidRPr="0012001F">
        <w:rPr>
          <w:rFonts w:eastAsia="Nikosh"/>
          <w:b/>
          <w:bCs/>
          <w:color w:val="C00000"/>
          <w:cs/>
          <w:lang w:bidi="as-IN"/>
        </w:rPr>
        <w:t>োতে কি বুজা</w:t>
      </w:r>
      <w:r w:rsidR="0055264D" w:rsidRPr="0012001F">
        <w:rPr>
          <w:rFonts w:eastAsia="Nikosh"/>
          <w:b/>
          <w:bCs/>
          <w:color w:val="C00000"/>
          <w:cs/>
          <w:lang w:bidi="as-IN"/>
        </w:rPr>
        <w:t>য়? কোন কোন</w:t>
      </w:r>
      <w:r w:rsidRPr="0012001F">
        <w:rPr>
          <w:rFonts w:eastAsia="Nikosh"/>
          <w:b/>
          <w:bCs/>
          <w:color w:val="C00000"/>
          <w:cs/>
          <w:lang w:bidi="as-IN"/>
        </w:rPr>
        <w:t>টো বিষয় ইয়াৰ অন্তৰ্ভূক্ত</w:t>
      </w:r>
      <w:r w:rsidR="0055264D" w:rsidRPr="0012001F">
        <w:rPr>
          <w:rFonts w:eastAsia="Nikosh"/>
          <w:b/>
          <w:bCs/>
          <w:color w:val="C00000"/>
          <w:cs/>
          <w:lang w:bidi="as-IN"/>
        </w:rPr>
        <w:t xml:space="preserve">? </w:t>
      </w:r>
    </w:p>
    <w:p w:rsidR="0055264D" w:rsidRPr="0012001F" w:rsidRDefault="00BD7C40" w:rsidP="0037773F">
      <w:pPr>
        <w:bidi w:val="0"/>
        <w:spacing w:after="0" w:line="240" w:lineRule="auto"/>
        <w:jc w:val="both"/>
        <w:rPr>
          <w:rFonts w:eastAsia="Nikosh"/>
          <w:cs/>
          <w:lang w:bidi="as-IN"/>
        </w:rPr>
      </w:pPr>
      <w:r w:rsidRPr="0012001F">
        <w:rPr>
          <w:rFonts w:eastAsia="Nikosh"/>
          <w:b/>
          <w:bCs/>
          <w:cs/>
          <w:lang w:bidi="as-IN"/>
        </w:rPr>
        <w:t>উত্তৰ</w:t>
      </w:r>
      <w:r w:rsidR="0055264D" w:rsidRPr="0012001F">
        <w:rPr>
          <w:rFonts w:eastAsia="Nikosh"/>
          <w:b/>
          <w:bCs/>
          <w:cs/>
          <w:lang w:bidi="as-IN"/>
        </w:rPr>
        <w:t>:</w:t>
      </w:r>
      <w:r w:rsidRPr="0012001F">
        <w:rPr>
          <w:rFonts w:eastAsia="Nikosh"/>
          <w:b/>
          <w:bCs/>
          <w:cs/>
          <w:lang w:bidi="as-IN"/>
        </w:rPr>
        <w:t xml:space="preserve"> </w:t>
      </w:r>
      <w:r w:rsidRPr="0012001F">
        <w:rPr>
          <w:rFonts w:eastAsia="Nikosh"/>
          <w:cs/>
          <w:lang w:bidi="as-IN"/>
        </w:rPr>
        <w:t>মৃত্যুৰ পিছৰ জীৱন সম্পৰ্কে কোৰআন আৰু ছুন্নাহত যি বৰ্ণনা আহিছে সেই সকলোবোৰ আখিৰাত দিৱসৰ প্ৰতি ঈমানৰ অন্তৰ্ভূক্ত। যে</w:t>
      </w:r>
      <w:r w:rsidR="000236E8" w:rsidRPr="0012001F">
        <w:rPr>
          <w:rFonts w:eastAsia="Nikosh"/>
          <w:cs/>
          <w:lang w:bidi="as-IN"/>
        </w:rPr>
        <w:t>ন</w:t>
      </w:r>
      <w:r w:rsidRPr="0012001F">
        <w:rPr>
          <w:rFonts w:eastAsia="Nikosh"/>
          <w:cs/>
          <w:lang w:bidi="as-IN"/>
        </w:rPr>
        <w:t>ে, কবৰৰ অৱস্থা, বাৰযাখ, কবৰৰ নি‘আমত আৰু শাস্তি, কিয়ামতৰ দিনৰ অৱস্থা, সেই দিনাৰ হিচাব-নিকাচ, ছাৱাব, শাস্তি, ছুহুফ, মীযান, শ্বাফা‘আত, জান্নাত-জাহান্নামৰ অৱস্থা আৰু ইয়াৰ বৰ্ণনা, জান্নাতী আৰু জাহান্নামীসকলৰ</w:t>
      </w:r>
      <w:r>
        <w:rPr>
          <w:rFonts w:eastAsia="Nikosh"/>
          <w:cs/>
          <w:lang w:bidi="as-IN"/>
        </w:rPr>
        <w:t xml:space="preserve"> </w:t>
      </w:r>
      <w:r w:rsidRPr="0012001F">
        <w:rPr>
          <w:rFonts w:eastAsia="Nikosh"/>
          <w:cs/>
          <w:lang w:bidi="as-IN"/>
        </w:rPr>
        <w:t>অৱ</w:t>
      </w:r>
      <w:r w:rsidR="000236E8" w:rsidRPr="0012001F">
        <w:rPr>
          <w:rFonts w:eastAsia="Nikosh"/>
          <w:cs/>
          <w:lang w:bidi="as-IN"/>
        </w:rPr>
        <w:t>স্থা, আল্লাহ</w:t>
      </w:r>
      <w:r w:rsidR="002346BC" w:rsidRPr="0012001F">
        <w:rPr>
          <w:rFonts w:eastAsia="Nikosh"/>
          <w:cs/>
          <w:lang w:bidi="as-IN"/>
        </w:rPr>
        <w:t>ে</w:t>
      </w:r>
      <w:r w:rsidR="000236E8" w:rsidRPr="0012001F">
        <w:rPr>
          <w:rFonts w:eastAsia="Nikosh"/>
          <w:cs/>
          <w:lang w:bidi="as-IN"/>
        </w:rPr>
        <w:t xml:space="preserve"> এ</w:t>
      </w:r>
      <w:r w:rsidR="002346BC" w:rsidRPr="0012001F">
        <w:rPr>
          <w:rFonts w:eastAsia="Nikosh"/>
          <w:cs/>
          <w:lang w:bidi="as-IN"/>
        </w:rPr>
        <w:t>ই দুটাৰ</w:t>
      </w:r>
      <w:r w:rsidR="000236E8" w:rsidRPr="0012001F">
        <w:rPr>
          <w:rFonts w:eastAsia="Nikosh"/>
          <w:cs/>
          <w:lang w:bidi="as-IN"/>
        </w:rPr>
        <w:t xml:space="preserve"> </w:t>
      </w:r>
      <w:r w:rsidR="002346BC" w:rsidRPr="0012001F">
        <w:rPr>
          <w:rFonts w:eastAsia="Nikosh"/>
          <w:cs/>
          <w:lang w:bidi="as-IN"/>
        </w:rPr>
        <w:t>অধিবাসীসকলৰ বাবে যি তৈয়াৰ কৰি ৰাখিছে এইবোৰৰ প্ৰতি সংক্ষিপ্ত আৰু</w:t>
      </w:r>
      <w:r w:rsidR="000236E8" w:rsidRPr="0012001F">
        <w:rPr>
          <w:rFonts w:eastAsia="Nikosh"/>
          <w:cs/>
          <w:lang w:bidi="as-IN"/>
        </w:rPr>
        <w:t xml:space="preserve"> বিস্</w:t>
      </w:r>
      <w:r w:rsidR="002346BC" w:rsidRPr="0012001F">
        <w:rPr>
          <w:rFonts w:eastAsia="Nikosh"/>
          <w:cs/>
          <w:lang w:bidi="as-IN"/>
        </w:rPr>
        <w:t>তাৰিতভাৱে</w:t>
      </w:r>
      <w:r w:rsidR="000236E8" w:rsidRPr="0012001F">
        <w:rPr>
          <w:rFonts w:eastAsia="Nikosh"/>
          <w:cs/>
          <w:lang w:bidi="as-IN"/>
        </w:rPr>
        <w:t xml:space="preserve"> ঈমান </w:t>
      </w:r>
      <w:r w:rsidR="002346BC" w:rsidRPr="0012001F">
        <w:rPr>
          <w:cs/>
          <w:lang w:bidi="as-IN"/>
        </w:rPr>
        <w:t>পোষণ</w:t>
      </w:r>
      <w:r w:rsidR="00FD7DCD" w:rsidRPr="0012001F">
        <w:rPr>
          <w:cs/>
          <w:lang w:bidi="as-IN"/>
        </w:rPr>
        <w:t xml:space="preserve"> </w:t>
      </w:r>
      <w:r w:rsidR="002346BC" w:rsidRPr="0012001F">
        <w:rPr>
          <w:rFonts w:eastAsia="Nikosh"/>
          <w:cs/>
          <w:lang w:bidi="as-IN"/>
        </w:rPr>
        <w:t>কৰা আখিৰাত দিৱসৰ প্ৰতি ঈমান</w:t>
      </w:r>
      <w:r w:rsidR="000236E8" w:rsidRPr="0012001F">
        <w:rPr>
          <w:rFonts w:eastAsia="Nikosh"/>
          <w:cs/>
          <w:lang w:bidi="as-IN"/>
        </w:rPr>
        <w:t xml:space="preserve"> ব</w:t>
      </w:r>
      <w:r w:rsidR="002346BC" w:rsidRPr="0012001F">
        <w:rPr>
          <w:rFonts w:eastAsia="Nikosh"/>
          <w:cs/>
          <w:lang w:bidi="as-IN"/>
        </w:rPr>
        <w:t>ো</w:t>
      </w:r>
      <w:r w:rsidR="000236E8" w:rsidRPr="0012001F">
        <w:rPr>
          <w:rFonts w:eastAsia="Nikosh"/>
          <w:cs/>
          <w:lang w:bidi="as-IN"/>
        </w:rPr>
        <w:t xml:space="preserve">লে। </w:t>
      </w:r>
    </w:p>
    <w:p w:rsidR="000075C5" w:rsidRPr="0012001F" w:rsidRDefault="000075C5" w:rsidP="00CD3473">
      <w:pPr>
        <w:bidi w:val="0"/>
        <w:spacing w:after="0" w:line="240" w:lineRule="auto"/>
        <w:jc w:val="both"/>
        <w:rPr>
          <w:rFonts w:eastAsia="Nikosh"/>
          <w:b/>
          <w:bCs/>
          <w:color w:val="C00000"/>
          <w:lang w:bidi="as-IN"/>
        </w:rPr>
      </w:pPr>
    </w:p>
    <w:p w:rsidR="00CD3473" w:rsidRPr="0012001F" w:rsidRDefault="00CD3473" w:rsidP="000075C5">
      <w:pPr>
        <w:bidi w:val="0"/>
        <w:spacing w:after="0" w:line="240" w:lineRule="auto"/>
        <w:jc w:val="both"/>
        <w:rPr>
          <w:rFonts w:eastAsia="Nikosh"/>
          <w:b/>
          <w:bCs/>
          <w:color w:val="C00000"/>
          <w:cs/>
          <w:lang w:bidi="as-IN"/>
        </w:rPr>
      </w:pPr>
      <w:r w:rsidRPr="0012001F">
        <w:rPr>
          <w:rFonts w:eastAsia="Nikosh"/>
          <w:b/>
          <w:bCs/>
          <w:color w:val="C00000"/>
          <w:cs/>
          <w:lang w:bidi="as-IN"/>
        </w:rPr>
        <w:t>ষষ্ঠ</w:t>
      </w:r>
      <w:r w:rsidR="00E13E68" w:rsidRPr="0012001F">
        <w:rPr>
          <w:rFonts w:eastAsia="Nikosh"/>
          <w:b/>
          <w:bCs/>
          <w:color w:val="C00000"/>
          <w:cs/>
          <w:lang w:bidi="as-IN"/>
        </w:rPr>
        <w:t>া</w:t>
      </w:r>
      <w:r w:rsidR="0053411A" w:rsidRPr="0012001F">
        <w:rPr>
          <w:rFonts w:eastAsia="Nikosh"/>
          <w:b/>
          <w:bCs/>
          <w:color w:val="C00000"/>
          <w:cs/>
          <w:lang w:bidi="as-IN"/>
        </w:rPr>
        <w:t>দশতম প্ৰশ্ন: নিফাক কি? ইয়াৰ প্ৰকাৰ আৰু আলামত কি কি</w:t>
      </w:r>
      <w:r w:rsidRPr="0012001F">
        <w:rPr>
          <w:rFonts w:eastAsia="Nikosh"/>
          <w:b/>
          <w:bCs/>
          <w:color w:val="C00000"/>
          <w:cs/>
          <w:lang w:bidi="as-IN"/>
        </w:rPr>
        <w:t xml:space="preserve">? </w:t>
      </w:r>
    </w:p>
    <w:p w:rsidR="00CD3473" w:rsidRPr="0012001F" w:rsidRDefault="0053411A" w:rsidP="00CD3473">
      <w:pPr>
        <w:bidi w:val="0"/>
        <w:spacing w:after="0" w:line="240" w:lineRule="auto"/>
        <w:jc w:val="both"/>
        <w:rPr>
          <w:rFonts w:eastAsia="Nikosh"/>
          <w:cs/>
          <w:lang w:bidi="as-IN"/>
        </w:rPr>
      </w:pPr>
      <w:r w:rsidRPr="0012001F">
        <w:rPr>
          <w:rFonts w:eastAsia="Nikosh"/>
          <w:b/>
          <w:bCs/>
          <w:cs/>
          <w:lang w:bidi="as-IN"/>
        </w:rPr>
        <w:lastRenderedPageBreak/>
        <w:t>উত্তৰ</w:t>
      </w:r>
      <w:r w:rsidR="00CD3473" w:rsidRPr="0012001F">
        <w:rPr>
          <w:rFonts w:eastAsia="Nikosh"/>
          <w:b/>
          <w:bCs/>
          <w:cs/>
          <w:lang w:bidi="as-IN"/>
        </w:rPr>
        <w:t>:</w:t>
      </w:r>
      <w:r w:rsidRPr="0012001F">
        <w:rPr>
          <w:rFonts w:eastAsia="Nikosh"/>
          <w:b/>
          <w:bCs/>
          <w:cs/>
          <w:lang w:bidi="as-IN"/>
        </w:rPr>
        <w:t xml:space="preserve"> </w:t>
      </w:r>
      <w:r w:rsidR="008E695C" w:rsidRPr="0012001F">
        <w:rPr>
          <w:rFonts w:eastAsia="Nikosh"/>
          <w:cs/>
          <w:lang w:bidi="as-IN"/>
        </w:rPr>
        <w:t>ভাল প্ৰকাশ কৰা আৰু ভিতৰত বেয়া গোপন ৰখাক</w:t>
      </w:r>
      <w:r w:rsidR="00CD3473" w:rsidRPr="0012001F">
        <w:rPr>
          <w:rFonts w:eastAsia="Nikosh"/>
          <w:cs/>
          <w:lang w:bidi="as-IN"/>
        </w:rPr>
        <w:t xml:space="preserve"> নিফাক ব</w:t>
      </w:r>
      <w:r w:rsidR="008E695C" w:rsidRPr="0012001F">
        <w:rPr>
          <w:rFonts w:eastAsia="Nikosh"/>
          <w:cs/>
          <w:lang w:bidi="as-IN"/>
        </w:rPr>
        <w:t>োলে। নিফাক দুই প্ৰকাৰ</w:t>
      </w:r>
      <w:r w:rsidR="008E695C" w:rsidRPr="0012001F">
        <w:rPr>
          <w:rFonts w:eastAsia="Nikosh" w:cs="Mangal"/>
          <w:cs/>
          <w:lang w:bidi="hi-IN"/>
        </w:rPr>
        <w:t xml:space="preserve">। </w:t>
      </w:r>
      <w:r w:rsidR="008E695C" w:rsidRPr="0012001F">
        <w:rPr>
          <w:rFonts w:eastAsia="Nikosh"/>
          <w:cs/>
          <w:lang w:bidi="as-IN"/>
        </w:rPr>
        <w:t>ডাঙৰ নিফাক, আৰু সেয়া হৈছে বিশ্বাসত</w:t>
      </w:r>
      <w:r w:rsidR="00CD3473" w:rsidRPr="0012001F">
        <w:rPr>
          <w:rFonts w:eastAsia="Nikosh"/>
          <w:cs/>
          <w:lang w:bidi="as-IN"/>
        </w:rPr>
        <w:t xml:space="preserve"> নিফাক। এ</w:t>
      </w:r>
      <w:r w:rsidR="008E695C" w:rsidRPr="0012001F">
        <w:rPr>
          <w:rFonts w:eastAsia="Nikosh"/>
          <w:cs/>
          <w:lang w:bidi="as-IN"/>
        </w:rPr>
        <w:t>ই ধৰণৰ মুনাফিক চিৰ</w:t>
      </w:r>
      <w:r w:rsidR="00CD3473" w:rsidRPr="0012001F">
        <w:rPr>
          <w:rFonts w:eastAsia="Nikosh"/>
          <w:cs/>
          <w:lang w:bidi="as-IN"/>
        </w:rPr>
        <w:t>স্থায়ী জ</w:t>
      </w:r>
      <w:r w:rsidR="008E695C" w:rsidRPr="0012001F">
        <w:rPr>
          <w:rFonts w:eastAsia="Nikosh"/>
          <w:cs/>
          <w:lang w:bidi="as-IN"/>
        </w:rPr>
        <w:t>াহান্নামী হ</w:t>
      </w:r>
      <w:r w:rsidR="008E695C" w:rsidRPr="0012001F">
        <w:rPr>
          <w:rFonts w:eastAsia="Nikosh"/>
        </w:rPr>
        <w:t>’</w:t>
      </w:r>
      <w:r w:rsidR="008E695C" w:rsidRPr="0012001F">
        <w:rPr>
          <w:rFonts w:eastAsia="Nikosh"/>
          <w:cs/>
          <w:lang w:bidi="as-IN"/>
        </w:rPr>
        <w:t>ব</w:t>
      </w:r>
      <w:r w:rsidR="00CD3473" w:rsidRPr="0012001F">
        <w:rPr>
          <w:rFonts w:eastAsia="Nikosh" w:cs="Mangal"/>
          <w:cs/>
          <w:lang w:bidi="hi-IN"/>
        </w:rPr>
        <w:t xml:space="preserve">। </w:t>
      </w:r>
      <w:r w:rsidR="00CD3473" w:rsidRPr="0012001F">
        <w:rPr>
          <w:rFonts w:eastAsia="Nikosh"/>
          <w:cs/>
          <w:lang w:bidi="bn-IN"/>
        </w:rPr>
        <w:t>এ</w:t>
      </w:r>
      <w:r w:rsidR="008E695C" w:rsidRPr="0012001F">
        <w:rPr>
          <w:rFonts w:eastAsia="Nikosh"/>
          <w:cs/>
          <w:lang w:bidi="as-IN"/>
        </w:rPr>
        <w:t>ই প্ৰকাৰৰ মুনাফিকৰ বিষয়ে</w:t>
      </w:r>
      <w:r w:rsidR="00CD3473" w:rsidRPr="0012001F">
        <w:rPr>
          <w:rFonts w:eastAsia="Nikosh"/>
          <w:cs/>
          <w:lang w:bidi="as-IN"/>
        </w:rPr>
        <w:t xml:space="preserve"> আল্লাহ তা</w:t>
      </w:r>
      <w:r w:rsidR="00CD3473" w:rsidRPr="0012001F">
        <w:rPr>
          <w:rFonts w:eastAsia="Nikosh"/>
          <w:lang w:bidi="as-IN"/>
        </w:rPr>
        <w:t>‘</w:t>
      </w:r>
      <w:r w:rsidR="00CD3473" w:rsidRPr="0012001F">
        <w:rPr>
          <w:rFonts w:eastAsia="Nikosh"/>
          <w:cs/>
          <w:lang w:bidi="as-IN"/>
        </w:rPr>
        <w:t>আলা</w:t>
      </w:r>
      <w:r w:rsidR="008E695C" w:rsidRPr="0012001F">
        <w:rPr>
          <w:rFonts w:eastAsia="Nikosh"/>
          <w:cs/>
          <w:lang w:bidi="as-IN"/>
        </w:rPr>
        <w:t>ই কৈছে</w:t>
      </w:r>
      <w:r w:rsidR="00CD3473" w:rsidRPr="0012001F">
        <w:rPr>
          <w:rFonts w:eastAsia="Nikosh"/>
          <w:lang w:bidi="as-IN"/>
        </w:rPr>
        <w:t>,</w:t>
      </w:r>
    </w:p>
    <w:p w:rsidR="00CD3473" w:rsidRPr="00DD2E1E" w:rsidRDefault="00CD3473" w:rsidP="00CD3473">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وَمِنَ ٱلنَّاسِ مَن يَقُولُ ءَامَنَّا بِٱللَّهِ وَبِٱلۡيَوۡمِ ٱلۡأٓخِرِ وَمَا هُم بِمُؤۡمِنِينَ٨</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البقرة</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٨</w:t>
      </w:r>
      <w:r>
        <w:rPr>
          <w:rFonts w:ascii="KFGQPC Uthman Taha Naskh" w:hAnsi="Times New Roman" w:cs="KFGQPC Uthman Taha Naskh"/>
          <w:color w:val="008000"/>
          <w:rtl/>
          <w:cs/>
          <w:lang w:bidi="as-IN"/>
        </w:rPr>
        <w:t xml:space="preserve">] </w:t>
      </w:r>
    </w:p>
    <w:p w:rsidR="00663EEA" w:rsidRPr="0012001F" w:rsidRDefault="00663EEA" w:rsidP="00663EEA">
      <w:pPr>
        <w:bidi w:val="0"/>
        <w:spacing w:after="0" w:line="240" w:lineRule="auto"/>
        <w:jc w:val="both"/>
        <w:rPr>
          <w:rFonts w:eastAsia="Nikosh"/>
          <w:cs/>
          <w:lang w:bidi="as-IN"/>
        </w:rPr>
      </w:pPr>
      <w:r w:rsidRPr="0012001F">
        <w:rPr>
          <w:rFonts w:eastAsia="Nikosh"/>
          <w:w w:val="95"/>
          <w:cs/>
          <w:lang w:bidi="as-IN"/>
        </w:rPr>
        <w:t>“</w:t>
      </w:r>
      <w:r w:rsidR="008E695C" w:rsidRPr="0012001F">
        <w:rPr>
          <w:rFonts w:eastAsia="Nikosh"/>
          <w:w w:val="95"/>
          <w:cs/>
          <w:lang w:bidi="as-IN"/>
        </w:rPr>
        <w:t>আৰু মানুহৰ মাজত</w:t>
      </w:r>
      <w:r w:rsidRPr="0012001F">
        <w:rPr>
          <w:rFonts w:eastAsia="Nikosh"/>
          <w:w w:val="95"/>
          <w:cs/>
          <w:lang w:bidi="as-IN"/>
        </w:rPr>
        <w:t xml:space="preserve"> কিছু</w:t>
      </w:r>
      <w:r w:rsidR="008E695C" w:rsidRPr="0012001F">
        <w:rPr>
          <w:rFonts w:eastAsia="Nikosh"/>
          <w:w w:val="95"/>
          <w:cs/>
          <w:lang w:bidi="as-IN"/>
        </w:rPr>
        <w:t>মান এ</w:t>
      </w:r>
      <w:r w:rsidRPr="0012001F">
        <w:rPr>
          <w:rFonts w:eastAsia="Nikosh"/>
          <w:w w:val="95"/>
          <w:cs/>
          <w:lang w:bidi="as-IN"/>
        </w:rPr>
        <w:t>ন</w:t>
      </w:r>
      <w:r w:rsidR="008E695C" w:rsidRPr="0012001F">
        <w:rPr>
          <w:rFonts w:eastAsia="Nikosh"/>
          <w:w w:val="95"/>
          <w:cs/>
          <w:lang w:bidi="as-IN"/>
        </w:rPr>
        <w:t>ে মানুহ</w:t>
      </w:r>
      <w:r w:rsidRPr="0012001F">
        <w:rPr>
          <w:rFonts w:eastAsia="Nikosh"/>
          <w:w w:val="95"/>
          <w:cs/>
          <w:lang w:bidi="as-IN"/>
        </w:rPr>
        <w:t xml:space="preserve"> আছে</w:t>
      </w:r>
      <w:r w:rsidRPr="0012001F">
        <w:rPr>
          <w:rFonts w:eastAsia="Nikosh"/>
          <w:w w:val="95"/>
          <w:lang w:bidi="as-IN"/>
        </w:rPr>
        <w:t xml:space="preserve">, </w:t>
      </w:r>
      <w:r w:rsidR="008E695C" w:rsidRPr="0012001F">
        <w:rPr>
          <w:rFonts w:eastAsia="Nikosh"/>
          <w:w w:val="95"/>
          <w:cs/>
          <w:lang w:bidi="as-IN"/>
        </w:rPr>
        <w:t>যিসকলে কয়</w:t>
      </w:r>
      <w:r w:rsidRPr="0012001F">
        <w:rPr>
          <w:rFonts w:eastAsia="Nikosh"/>
          <w:w w:val="95"/>
          <w:lang w:bidi="as-IN"/>
        </w:rPr>
        <w:t>, ‘</w:t>
      </w:r>
      <w:r w:rsidR="008E695C" w:rsidRPr="0012001F">
        <w:rPr>
          <w:rFonts w:eastAsia="Nikosh"/>
          <w:w w:val="95"/>
          <w:cs/>
          <w:lang w:bidi="as-IN"/>
        </w:rPr>
        <w:t>আমি ঈমান আনিছো আল্লাহৰ প্ৰতি আৰু</w:t>
      </w:r>
      <w:r w:rsidRPr="0012001F">
        <w:rPr>
          <w:rFonts w:eastAsia="Nikosh"/>
          <w:w w:val="95"/>
          <w:cs/>
          <w:lang w:bidi="as-IN"/>
        </w:rPr>
        <w:t xml:space="preserve"> </w:t>
      </w:r>
      <w:r w:rsidR="008E695C" w:rsidRPr="0012001F">
        <w:rPr>
          <w:rFonts w:eastAsia="Nikosh"/>
          <w:w w:val="95"/>
          <w:cs/>
          <w:lang w:bidi="as-IN"/>
        </w:rPr>
        <w:t>শেষ দিৱসৰ প্ৰ</w:t>
      </w:r>
      <w:r w:rsidRPr="0012001F">
        <w:rPr>
          <w:rFonts w:eastAsia="Nikosh"/>
          <w:w w:val="95"/>
          <w:cs/>
          <w:lang w:bidi="as-IN"/>
        </w:rPr>
        <w:t>তি</w:t>
      </w:r>
      <w:r w:rsidRPr="0012001F">
        <w:rPr>
          <w:rFonts w:eastAsia="Nikosh"/>
          <w:w w:val="95"/>
          <w:lang w:bidi="as-IN"/>
        </w:rPr>
        <w:t xml:space="preserve">’, </w:t>
      </w:r>
      <w:r w:rsidR="008E695C" w:rsidRPr="0012001F">
        <w:rPr>
          <w:rFonts w:eastAsia="Nikosh"/>
          <w:w w:val="95"/>
          <w:cs/>
          <w:lang w:bidi="as-IN"/>
        </w:rPr>
        <w:t>অথচ সিহঁত</w:t>
      </w:r>
      <w:r w:rsidRPr="0012001F">
        <w:rPr>
          <w:rFonts w:eastAsia="Nikosh"/>
          <w:w w:val="95"/>
          <w:cs/>
          <w:lang w:bidi="as-IN"/>
        </w:rPr>
        <w:t xml:space="preserve"> মুমিন ন</w:t>
      </w:r>
      <w:r w:rsidR="008E695C" w:rsidRPr="0012001F">
        <w:rPr>
          <w:rFonts w:eastAsia="Nikosh"/>
          <w:w w:val="95"/>
          <w:cs/>
          <w:lang w:bidi="as-IN"/>
        </w:rPr>
        <w:t>হ</w:t>
      </w:r>
      <w:r w:rsidRPr="0012001F">
        <w:rPr>
          <w:rFonts w:eastAsia="Nikosh"/>
          <w:w w:val="95"/>
          <w:cs/>
          <w:lang w:bidi="as-IN"/>
        </w:rPr>
        <w:t>য়।” [</w:t>
      </w:r>
      <w:r w:rsidR="008E695C" w:rsidRPr="0012001F">
        <w:rPr>
          <w:rFonts w:eastAsia="Nikosh"/>
          <w:cs/>
          <w:lang w:bidi="as-IN"/>
        </w:rPr>
        <w:t>ছুৰা</w:t>
      </w:r>
      <w:r w:rsidRPr="0012001F">
        <w:rPr>
          <w:rFonts w:eastAsia="Nikosh"/>
          <w:cs/>
          <w:lang w:bidi="as-IN"/>
        </w:rPr>
        <w:t xml:space="preserve"> </w:t>
      </w:r>
      <w:r w:rsidR="008E695C" w:rsidRPr="0012001F">
        <w:rPr>
          <w:rFonts w:eastAsia="Nikosh"/>
          <w:cs/>
          <w:lang w:bidi="as-IN"/>
        </w:rPr>
        <w:t>আল-বাকাৰা</w:t>
      </w:r>
      <w:r w:rsidRPr="0012001F">
        <w:rPr>
          <w:rFonts w:eastAsia="Nikosh"/>
          <w:cs/>
          <w:lang w:bidi="as-IN"/>
        </w:rPr>
        <w:t xml:space="preserve">, আয়াত: ৮] </w:t>
      </w:r>
    </w:p>
    <w:p w:rsidR="00663EEA" w:rsidRPr="0012001F" w:rsidRDefault="00C11C2C" w:rsidP="00663EEA">
      <w:pPr>
        <w:bidi w:val="0"/>
        <w:spacing w:after="0" w:line="240" w:lineRule="auto"/>
        <w:jc w:val="both"/>
        <w:rPr>
          <w:rFonts w:eastAsia="Nikosh"/>
          <w:cs/>
          <w:lang w:bidi="as-IN"/>
        </w:rPr>
      </w:pPr>
      <w:r w:rsidRPr="0012001F">
        <w:rPr>
          <w:rFonts w:eastAsia="Nikosh"/>
          <w:cs/>
          <w:lang w:bidi="as-IN"/>
        </w:rPr>
        <w:t>ইহঁতে</w:t>
      </w:r>
      <w:r w:rsidR="00B3467D" w:rsidRPr="0012001F">
        <w:rPr>
          <w:rFonts w:eastAsia="Nikosh"/>
          <w:cs/>
          <w:lang w:bidi="as-IN"/>
        </w:rPr>
        <w:t xml:space="preserve"> অন্তৰত কুফুৰী পোষণ কৰে আৰু মুখত ইছলাম প্ৰকাশ কৰে</w:t>
      </w:r>
      <w:r w:rsidR="00663EEA" w:rsidRPr="0012001F">
        <w:rPr>
          <w:rFonts w:eastAsia="Nikosh" w:cs="Mangal"/>
          <w:cs/>
          <w:lang w:bidi="hi-IN"/>
        </w:rPr>
        <w:t xml:space="preserve">। </w:t>
      </w:r>
    </w:p>
    <w:p w:rsidR="00663EEA" w:rsidRPr="0012001F" w:rsidRDefault="00B3467D" w:rsidP="00663EEA">
      <w:pPr>
        <w:bidi w:val="0"/>
        <w:spacing w:after="0" w:line="240" w:lineRule="auto"/>
        <w:jc w:val="both"/>
        <w:rPr>
          <w:rFonts w:eastAsia="Nikosh"/>
          <w:szCs w:val="30"/>
          <w:cs/>
          <w:lang w:bidi="as-IN"/>
        </w:rPr>
      </w:pPr>
      <w:r w:rsidRPr="0012001F">
        <w:rPr>
          <w:rFonts w:eastAsia="Nikosh"/>
          <w:cs/>
          <w:lang w:bidi="as-IN"/>
        </w:rPr>
        <w:t>আৰু দ্বিতীয় প্ৰকাৰ নিফাক হৈছে সৰু নিফাক, আৰু সেয়া হৈছে মানুহৰ ক্ৰিয়া কৰ্মৰ নিফাক। যে</w:t>
      </w:r>
      <w:r w:rsidR="00663EEA" w:rsidRPr="0012001F">
        <w:rPr>
          <w:rFonts w:eastAsia="Nikosh"/>
          <w:cs/>
          <w:lang w:bidi="as-IN"/>
        </w:rPr>
        <w:t>ন</w:t>
      </w:r>
      <w:r w:rsidRPr="0012001F">
        <w:rPr>
          <w:rFonts w:eastAsia="Nikosh"/>
          <w:cs/>
          <w:lang w:bidi="as-IN"/>
        </w:rPr>
        <w:t>ে, ৰাছুলুল্লাহ চাল্লাল্লাহু আলাইহি অছা</w:t>
      </w:r>
      <w:r w:rsidR="00663EEA" w:rsidRPr="0012001F">
        <w:rPr>
          <w:rFonts w:eastAsia="Nikosh"/>
          <w:cs/>
          <w:lang w:bidi="as-IN"/>
        </w:rPr>
        <w:t>ল্লাম</w:t>
      </w:r>
      <w:r w:rsidRPr="0012001F">
        <w:rPr>
          <w:rFonts w:eastAsia="Nikosh"/>
          <w:cs/>
          <w:lang w:bidi="as-IN"/>
        </w:rPr>
        <w:t>ে ইহঁতৰ বিষয়ে কৈছে</w:t>
      </w:r>
      <w:r w:rsidR="00663EEA" w:rsidRPr="0012001F">
        <w:rPr>
          <w:rFonts w:eastAsia="Nikosh"/>
          <w:cs/>
          <w:lang w:bidi="as-IN"/>
        </w:rPr>
        <w:t xml:space="preserve">, </w:t>
      </w:r>
    </w:p>
    <w:p w:rsidR="00663EEA" w:rsidRDefault="00663EEA" w:rsidP="00663EEA">
      <w:pPr>
        <w:spacing w:after="0" w:line="240" w:lineRule="auto"/>
        <w:jc w:val="both"/>
        <w:rPr>
          <w:rFonts w:ascii="Traditional Arabic" w:hAnsi="Traditional Arabic" w:cs="KFGQPC Uthman Taha Naskh"/>
          <w:color w:val="0000CC"/>
          <w:rtl/>
          <w:cs/>
          <w:lang w:bidi="as-IN"/>
        </w:rPr>
      </w:pPr>
      <w:r w:rsidRPr="00663EEA">
        <w:rPr>
          <w:rFonts w:ascii="Traditional Arabic" w:hAnsi="Traditional Arabic" w:cs="KFGQPC Uthman Taha Naskh"/>
          <w:color w:val="0000CC"/>
          <w:rtl/>
          <w:cs/>
          <w:lang w:bidi="as-IN"/>
        </w:rPr>
        <w:t>«</w:t>
      </w:r>
      <w:r w:rsidRPr="00663EEA">
        <w:rPr>
          <w:rFonts w:ascii="Traditional Arabic" w:hAnsi="Traditional Arabic" w:cs="KFGQPC Uthman Taha Naskh"/>
          <w:color w:val="0000CC"/>
          <w:rtl/>
          <w:cs/>
        </w:rPr>
        <w:t>آيَةُ المُنَافِقِ ثَلاَثٌ</w:t>
      </w:r>
      <w:r w:rsidRPr="00663EEA">
        <w:rPr>
          <w:rFonts w:ascii="Traditional Arabic" w:hAnsi="Traditional Arabic" w:cs="KFGQPC Uthman Taha Naskh"/>
          <w:color w:val="0000CC"/>
          <w:rtl/>
          <w:cs/>
          <w:lang w:bidi="as-IN"/>
        </w:rPr>
        <w:t xml:space="preserve">: </w:t>
      </w:r>
      <w:r w:rsidRPr="00663EEA">
        <w:rPr>
          <w:rFonts w:ascii="Traditional Arabic" w:hAnsi="Traditional Arabic" w:cs="KFGQPC Uthman Taha Naskh"/>
          <w:color w:val="0000CC"/>
          <w:rtl/>
          <w:cs/>
        </w:rPr>
        <w:t>إِذَا حَد</w:t>
      </w:r>
      <w:r w:rsidRPr="00663EEA">
        <w:rPr>
          <w:rFonts w:ascii="Traditional Arabic" w:hAnsi="Traditional Arabic" w:cs="KFGQPC Uthman Taha Naskh"/>
          <w:color w:val="0000CC"/>
          <w:rtl/>
        </w:rPr>
        <w:t>َّثَ كَذَبَ، وَإِذَا وَعَدَ أَخْلَفَ، وَإِذَا اؤْتُمِنَ خَانَ</w:t>
      </w:r>
      <w:r>
        <w:rPr>
          <w:rFonts w:ascii="Traditional Arabic" w:hAnsi="Traditional Arabic" w:cs="KFGQPC Uthman Taha Naskh"/>
          <w:color w:val="0000CC"/>
          <w:rtl/>
          <w:cs/>
          <w:lang w:bidi="as-IN"/>
        </w:rPr>
        <w:t>.</w:t>
      </w:r>
    </w:p>
    <w:p w:rsidR="00812CA0" w:rsidRPr="0012001F" w:rsidRDefault="006A3604" w:rsidP="00812CA0">
      <w:pPr>
        <w:bidi w:val="0"/>
        <w:spacing w:after="0" w:line="240" w:lineRule="auto"/>
        <w:jc w:val="both"/>
        <w:rPr>
          <w:rFonts w:eastAsia="Nikosh"/>
          <w:cs/>
          <w:lang w:bidi="as-IN"/>
        </w:rPr>
      </w:pPr>
      <w:r w:rsidRPr="0012001F">
        <w:rPr>
          <w:rFonts w:eastAsia="Nikosh"/>
          <w:cs/>
          <w:lang w:bidi="as-IN"/>
        </w:rPr>
        <w:t>“</w:t>
      </w:r>
      <w:r w:rsidR="00B3467D" w:rsidRPr="0012001F">
        <w:rPr>
          <w:rFonts w:eastAsia="Nikosh"/>
          <w:cs/>
          <w:lang w:bidi="as-IN"/>
        </w:rPr>
        <w:t>মুনাফিকৰ</w:t>
      </w:r>
      <w:r w:rsidR="00DB7EAC" w:rsidRPr="0012001F">
        <w:rPr>
          <w:rFonts w:eastAsia="Nikosh"/>
          <w:cs/>
          <w:lang w:bidi="as-IN"/>
        </w:rPr>
        <w:t xml:space="preserve"> আলামত</w:t>
      </w:r>
      <w:r w:rsidR="00B3467D" w:rsidRPr="0012001F">
        <w:rPr>
          <w:rFonts w:eastAsia="Nikosh"/>
          <w:cs/>
          <w:lang w:bidi="as-IN"/>
        </w:rPr>
        <w:t xml:space="preserve"> (প্ৰতীক)</w:t>
      </w:r>
      <w:r w:rsidR="00DB7EAC" w:rsidRPr="0012001F">
        <w:rPr>
          <w:rFonts w:eastAsia="Nikosh"/>
          <w:cs/>
          <w:lang w:bidi="as-IN"/>
        </w:rPr>
        <w:t xml:space="preserve"> তিন</w:t>
      </w:r>
      <w:r w:rsidR="00B3467D" w:rsidRPr="0012001F">
        <w:rPr>
          <w:rFonts w:eastAsia="Nikosh"/>
          <w:cs/>
          <w:lang w:bidi="as-IN"/>
        </w:rPr>
        <w:t>িটা</w:t>
      </w:r>
      <w:r w:rsidR="00DB7EAC" w:rsidRPr="0012001F">
        <w:rPr>
          <w:rFonts w:eastAsia="Nikosh"/>
          <w:cs/>
          <w:lang w:bidi="as-IN"/>
        </w:rPr>
        <w:t>:</w:t>
      </w:r>
      <w:r w:rsidR="00B3467D" w:rsidRPr="0012001F">
        <w:rPr>
          <w:rFonts w:eastAsia="Nikosh"/>
          <w:cs/>
          <w:lang w:bidi="as-IN"/>
        </w:rPr>
        <w:t xml:space="preserve"> </w:t>
      </w:r>
      <w:r w:rsidR="00F23422" w:rsidRPr="0012001F">
        <w:rPr>
          <w:rFonts w:eastAsia="Nikosh"/>
          <w:cs/>
          <w:lang w:bidi="as-IN"/>
        </w:rPr>
        <w:t>কথা ক</w:t>
      </w:r>
      <w:r w:rsidR="00F23422" w:rsidRPr="0012001F">
        <w:rPr>
          <w:rFonts w:eastAsia="Nikosh"/>
        </w:rPr>
        <w:t>’</w:t>
      </w:r>
      <w:r w:rsidR="00F23422" w:rsidRPr="0012001F">
        <w:rPr>
          <w:rFonts w:eastAsia="Nikosh"/>
          <w:cs/>
          <w:lang w:bidi="as-IN"/>
        </w:rPr>
        <w:t>লে মিছা কয়</w:t>
      </w:r>
      <w:r w:rsidR="00E76A33" w:rsidRPr="0012001F">
        <w:rPr>
          <w:rFonts w:eastAsia="Nikosh"/>
          <w:cs/>
          <w:lang w:bidi="as-IN"/>
        </w:rPr>
        <w:t>,</w:t>
      </w:r>
      <w:r w:rsidR="00F23422" w:rsidRPr="0012001F">
        <w:rPr>
          <w:rFonts w:eastAsia="Nikosh"/>
          <w:cs/>
          <w:lang w:bidi="as-IN"/>
        </w:rPr>
        <w:t xml:space="preserve"> প্ৰতিশ্ৰুতি কৰিলে ভঙ্গ কৰে আৰু আমানত থলে</w:t>
      </w:r>
      <w:r w:rsidR="00812CA0" w:rsidRPr="0012001F">
        <w:rPr>
          <w:rFonts w:eastAsia="Nikosh"/>
          <w:cs/>
          <w:lang w:bidi="as-IN"/>
        </w:rPr>
        <w:t xml:space="preserve"> খি</w:t>
      </w:r>
      <w:r w:rsidR="00F23422" w:rsidRPr="0012001F">
        <w:rPr>
          <w:rFonts w:eastAsia="Nikosh"/>
          <w:cs/>
          <w:lang w:bidi="as-IN"/>
        </w:rPr>
        <w:t>য়ানত কৰে</w:t>
      </w:r>
      <w:r w:rsidR="00812CA0" w:rsidRPr="0012001F">
        <w:rPr>
          <w:rFonts w:eastAsia="Nikosh"/>
          <w:cs/>
          <w:lang w:bidi="hi-IN"/>
        </w:rPr>
        <w:t>।</w:t>
      </w:r>
      <w:r w:rsidRPr="0012001F">
        <w:rPr>
          <w:rFonts w:eastAsia="Nikosh"/>
          <w:cs/>
          <w:lang w:bidi="as-IN"/>
        </w:rPr>
        <w:t>”</w:t>
      </w:r>
      <w:r w:rsidRPr="0012001F">
        <w:rPr>
          <w:rStyle w:val="FootnoteReference"/>
          <w:rFonts w:eastAsia="Nikosh"/>
          <w:cs/>
          <w:lang w:bidi="as-IN"/>
        </w:rPr>
        <w:footnoteReference w:id="3"/>
      </w:r>
    </w:p>
    <w:p w:rsidR="00B33EF0" w:rsidRPr="0012001F" w:rsidRDefault="00F23422" w:rsidP="00B33EF0">
      <w:pPr>
        <w:bidi w:val="0"/>
        <w:spacing w:after="0" w:line="240" w:lineRule="auto"/>
        <w:jc w:val="both"/>
        <w:rPr>
          <w:rFonts w:eastAsia="Nikosh"/>
          <w:cs/>
          <w:lang w:bidi="as-IN"/>
        </w:rPr>
      </w:pP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ডাঙৰ কুফুৰী আৰু ডাঙৰ নিফাকযুক্ত ঈমান আৰু আমল</w:t>
      </w:r>
      <w:r w:rsidR="00B33EF0" w:rsidRPr="0012001F">
        <w:rPr>
          <w:rFonts w:eastAsia="Nikosh"/>
          <w:cs/>
          <w:lang w:bidi="as-IN"/>
        </w:rPr>
        <w:t xml:space="preserve"> কোন</w:t>
      </w:r>
      <w:r w:rsidRPr="0012001F">
        <w:rPr>
          <w:rFonts w:eastAsia="Nikosh"/>
          <w:cs/>
          <w:lang w:bidi="as-IN"/>
        </w:rPr>
        <w:t>ো উপকাৰত</w:t>
      </w:r>
      <w:r w:rsidR="00B33EF0" w:rsidRPr="0012001F">
        <w:rPr>
          <w:rFonts w:eastAsia="Nikosh"/>
          <w:cs/>
          <w:lang w:bidi="as-IN"/>
        </w:rPr>
        <w:t xml:space="preserve"> না</w:t>
      </w:r>
      <w:r w:rsidRPr="0012001F">
        <w:rPr>
          <w:rFonts w:eastAsia="Nikosh"/>
          <w:cs/>
          <w:lang w:bidi="as-IN"/>
        </w:rPr>
        <w:t>হিব</w:t>
      </w:r>
      <w:r w:rsidRPr="0012001F">
        <w:rPr>
          <w:rFonts w:eastAsia="Nikosh" w:cs="Mangal"/>
          <w:cs/>
          <w:lang w:bidi="hi-IN"/>
        </w:rPr>
        <w:t xml:space="preserve">। </w:t>
      </w:r>
      <w:r w:rsidRPr="0012001F">
        <w:rPr>
          <w:rFonts w:eastAsia="Nikosh"/>
          <w:cs/>
          <w:lang w:bidi="as-IN"/>
        </w:rPr>
        <w:t>কিন্তু সৰু কুফুৰী আৰু সৰু নিফাকী ঈমানৰ সৈতে একত্ৰিত হ</w:t>
      </w:r>
      <w:r w:rsidRPr="0012001F">
        <w:rPr>
          <w:rFonts w:eastAsia="Nikosh"/>
        </w:rPr>
        <w:t>’</w:t>
      </w:r>
      <w:r w:rsidRPr="0012001F">
        <w:rPr>
          <w:rFonts w:eastAsia="Nikosh"/>
          <w:cs/>
          <w:lang w:bidi="as-IN"/>
        </w:rPr>
        <w:t>ব পাৰে</w:t>
      </w:r>
      <w:r w:rsidR="00B33EF0" w:rsidRPr="0012001F">
        <w:rPr>
          <w:rFonts w:eastAsia="Nikosh"/>
          <w:cs/>
          <w:lang w:bidi="as-IN"/>
        </w:rPr>
        <w:t>, এ</w:t>
      </w:r>
      <w:r w:rsidRPr="0012001F">
        <w:rPr>
          <w:rFonts w:eastAsia="Nikosh"/>
          <w:cs/>
          <w:lang w:bidi="as-IN"/>
        </w:rPr>
        <w:t>ই ক্ষেত্ৰত বান্দাৰ মাজত ভাল-বেয়া</w:t>
      </w:r>
      <w:r w:rsidR="00B33EF0" w:rsidRPr="0012001F">
        <w:rPr>
          <w:rFonts w:eastAsia="Nikosh"/>
          <w:cs/>
          <w:lang w:bidi="as-IN"/>
        </w:rPr>
        <w:t xml:space="preserve"> দু</w:t>
      </w:r>
      <w:r w:rsidRPr="0012001F">
        <w:rPr>
          <w:rFonts w:eastAsia="Nikosh"/>
          <w:cs/>
          <w:lang w:bidi="as-IN"/>
        </w:rPr>
        <w:t>য়োটা</w:t>
      </w:r>
      <w:r w:rsidR="00B33EF0" w:rsidRPr="0012001F">
        <w:rPr>
          <w:rFonts w:eastAsia="Nikosh"/>
          <w:cs/>
          <w:lang w:bidi="as-IN"/>
        </w:rPr>
        <w:t>ই থাক</w:t>
      </w:r>
      <w:r w:rsidRPr="0012001F">
        <w:rPr>
          <w:rFonts w:eastAsia="Nikosh"/>
          <w:cs/>
          <w:lang w:bidi="as-IN"/>
        </w:rPr>
        <w:t>িব অৰ্থা</w:t>
      </w:r>
      <w:r w:rsidR="009F62CD" w:rsidRPr="0012001F">
        <w:rPr>
          <w:cs/>
          <w:lang w:bidi="as-IN"/>
        </w:rPr>
        <w:t>ৎ</w:t>
      </w:r>
      <w:r w:rsidRPr="0012001F">
        <w:rPr>
          <w:rFonts w:eastAsia="Nikosh"/>
          <w:cs/>
          <w:lang w:bidi="as-IN"/>
        </w:rPr>
        <w:t xml:space="preserve"> ভাল কামৰ বিনিময়ত ছোৱাব পাব আৰু</w:t>
      </w:r>
      <w:r w:rsidR="009F62CD" w:rsidRPr="0012001F">
        <w:rPr>
          <w:rFonts w:eastAsia="Nikosh"/>
          <w:cs/>
          <w:lang w:bidi="as-IN"/>
        </w:rPr>
        <w:t xml:space="preserve"> বেয়া কামৰ কাৰণে শাস্তি ভোগ কৰিব</w:t>
      </w:r>
      <w:r w:rsidR="00B33EF0" w:rsidRPr="0012001F">
        <w:rPr>
          <w:rFonts w:eastAsia="Nikosh" w:cs="Mangal"/>
          <w:cs/>
          <w:lang w:bidi="hi-IN"/>
        </w:rPr>
        <w:t xml:space="preserve">। </w:t>
      </w:r>
    </w:p>
    <w:p w:rsidR="000075C5" w:rsidRPr="0012001F" w:rsidRDefault="000075C5" w:rsidP="00D15E57">
      <w:pPr>
        <w:bidi w:val="0"/>
        <w:spacing w:after="0" w:line="240" w:lineRule="auto"/>
        <w:jc w:val="both"/>
        <w:rPr>
          <w:rFonts w:eastAsia="Nikosh"/>
          <w:b/>
          <w:bCs/>
          <w:color w:val="C00000"/>
          <w:lang w:bidi="as-IN"/>
        </w:rPr>
      </w:pPr>
    </w:p>
    <w:p w:rsidR="00D15E57" w:rsidRPr="0012001F" w:rsidRDefault="009F62CD" w:rsidP="000075C5">
      <w:pPr>
        <w:bidi w:val="0"/>
        <w:spacing w:after="0" w:line="240" w:lineRule="auto"/>
        <w:jc w:val="both"/>
        <w:rPr>
          <w:rFonts w:eastAsia="Nikosh"/>
          <w:b/>
          <w:bCs/>
          <w:color w:val="C00000"/>
          <w:cs/>
          <w:lang w:bidi="as-IN"/>
        </w:rPr>
      </w:pPr>
      <w:r w:rsidRPr="0012001F">
        <w:rPr>
          <w:rFonts w:eastAsia="Nikosh"/>
          <w:b/>
          <w:bCs/>
          <w:color w:val="C00000"/>
          <w:cs/>
          <w:lang w:bidi="as-IN"/>
        </w:rPr>
        <w:t>সপ্তদশতম প্ৰশ্ন: বিদ‘আত কি</w:t>
      </w:r>
      <w:r w:rsidR="00091314" w:rsidRPr="0012001F">
        <w:rPr>
          <w:rFonts w:eastAsia="Nikosh"/>
          <w:b/>
          <w:bCs/>
          <w:color w:val="C00000"/>
          <w:cs/>
          <w:lang w:bidi="as-IN"/>
        </w:rPr>
        <w:t>? বিদ‘আত</w:t>
      </w:r>
      <w:r w:rsidRPr="0012001F">
        <w:rPr>
          <w:rFonts w:eastAsia="Nikosh"/>
          <w:b/>
          <w:bCs/>
          <w:color w:val="C00000"/>
          <w:cs/>
          <w:lang w:bidi="as-IN"/>
        </w:rPr>
        <w:t xml:space="preserve"> কেই প্ৰকাৰ আৰু কি কি</w:t>
      </w:r>
      <w:r w:rsidR="00D15E57" w:rsidRPr="0012001F">
        <w:rPr>
          <w:rFonts w:eastAsia="Nikosh"/>
          <w:b/>
          <w:bCs/>
          <w:color w:val="C00000"/>
          <w:cs/>
          <w:lang w:bidi="as-IN"/>
        </w:rPr>
        <w:t>?</w:t>
      </w:r>
    </w:p>
    <w:p w:rsidR="00D15E57" w:rsidRDefault="009F62CD" w:rsidP="00D15E57">
      <w:pPr>
        <w:bidi w:val="0"/>
        <w:spacing w:after="0" w:line="240" w:lineRule="auto"/>
        <w:jc w:val="both"/>
        <w:rPr>
          <w:rFonts w:eastAsia="Nikosh"/>
          <w:cs/>
          <w:lang w:bidi="as-IN"/>
        </w:rPr>
      </w:pPr>
      <w:r w:rsidRPr="0012001F">
        <w:rPr>
          <w:rFonts w:eastAsia="Nikosh"/>
          <w:b/>
          <w:bCs/>
          <w:cs/>
          <w:lang w:bidi="as-IN"/>
        </w:rPr>
        <w:lastRenderedPageBreak/>
        <w:t>উত্তৰ</w:t>
      </w:r>
      <w:r w:rsidR="00D15E57" w:rsidRPr="0012001F">
        <w:rPr>
          <w:rFonts w:eastAsia="Nikosh"/>
          <w:b/>
          <w:bCs/>
          <w:cs/>
          <w:lang w:bidi="as-IN"/>
        </w:rPr>
        <w:t>:</w:t>
      </w:r>
      <w:r w:rsidRPr="0012001F">
        <w:rPr>
          <w:rFonts w:eastAsia="Nikosh"/>
          <w:b/>
          <w:bCs/>
          <w:cs/>
          <w:lang w:bidi="as-IN"/>
        </w:rPr>
        <w:t xml:space="preserve"> </w:t>
      </w:r>
      <w:r w:rsidRPr="0012001F">
        <w:rPr>
          <w:rFonts w:eastAsia="Nikosh"/>
          <w:cs/>
          <w:lang w:bidi="as-IN"/>
        </w:rPr>
        <w:t>বিদ‘আত হৈছে ছুন্নতৰ বিপৰীত কাম</w:t>
      </w:r>
      <w:r w:rsidR="00D15E57" w:rsidRPr="0012001F">
        <w:rPr>
          <w:rFonts w:eastAsia="Nikosh" w:cs="Mangal"/>
          <w:cs/>
          <w:lang w:bidi="hi-IN"/>
        </w:rPr>
        <w:t xml:space="preserve">। </w:t>
      </w:r>
      <w:r w:rsidR="00D15E57" w:rsidRPr="0012001F">
        <w:rPr>
          <w:rFonts w:eastAsia="Nikosh"/>
          <w:cs/>
          <w:lang w:bidi="bn-IN"/>
        </w:rPr>
        <w:t>এ</w:t>
      </w:r>
      <w:r w:rsidRPr="0012001F">
        <w:rPr>
          <w:rFonts w:eastAsia="Nikosh"/>
          <w:cs/>
          <w:lang w:bidi="as-IN"/>
        </w:rPr>
        <w:t>ইটো দুই প্ৰকাৰ</w:t>
      </w:r>
      <w:r w:rsidRPr="0012001F">
        <w:rPr>
          <w:rFonts w:eastAsia="Nikosh" w:cs="Mangal"/>
          <w:cs/>
          <w:lang w:bidi="hi-IN"/>
        </w:rPr>
        <w:t xml:space="preserve">। </w:t>
      </w:r>
      <w:r w:rsidRPr="0012001F">
        <w:rPr>
          <w:rFonts w:eastAsia="Nikosh"/>
          <w:cs/>
          <w:lang w:bidi="bn-IN"/>
        </w:rPr>
        <w:t>বিশ্বাস</w:t>
      </w:r>
      <w:r w:rsidRPr="0012001F">
        <w:rPr>
          <w:rFonts w:eastAsia="Nikosh"/>
          <w:cs/>
          <w:lang w:bidi="as-IN"/>
        </w:rPr>
        <w:t>ত বিদ‘আত। আৰু সেয়া হৈছে আল্লাহ আৰু তেওঁৰ ৰাছু</w:t>
      </w:r>
      <w:r w:rsidR="00D15E57" w:rsidRPr="0012001F">
        <w:rPr>
          <w:rFonts w:eastAsia="Nikosh"/>
          <w:cs/>
          <w:lang w:bidi="as-IN"/>
        </w:rPr>
        <w:t>ল</w:t>
      </w:r>
      <w:r w:rsidRPr="0012001F">
        <w:rPr>
          <w:rFonts w:eastAsia="Nikosh"/>
          <w:cs/>
          <w:lang w:bidi="as-IN"/>
        </w:rPr>
        <w:t>ে যি কৈছে তাৰ বিপৰীত বিশ্বাস স্থাপন কৰা</w:t>
      </w:r>
      <w:r w:rsidR="00D15E57" w:rsidRPr="0012001F">
        <w:rPr>
          <w:rFonts w:eastAsia="Nikosh" w:cs="Mangal"/>
          <w:cs/>
          <w:lang w:bidi="hi-IN"/>
        </w:rPr>
        <w:t xml:space="preserve">। </w:t>
      </w:r>
      <w:r w:rsidR="00D15E57" w:rsidRPr="0012001F">
        <w:rPr>
          <w:rFonts w:eastAsia="Nikosh"/>
          <w:cs/>
          <w:lang w:bidi="bn-IN"/>
        </w:rPr>
        <w:t>এ</w:t>
      </w:r>
      <w:r w:rsidRPr="0012001F">
        <w:rPr>
          <w:rFonts w:eastAsia="Nikosh"/>
          <w:cs/>
          <w:lang w:bidi="as-IN"/>
        </w:rPr>
        <w:t>ইটো ৰাছুলুল্লাহ চাল্লাল্লাহু আলাইহি অছাল্লামৰ নিম্নোক্ত হাদীছত</w:t>
      </w:r>
      <w:r w:rsidR="00E76A33" w:rsidRPr="0012001F">
        <w:rPr>
          <w:rFonts w:eastAsia="Nikosh"/>
          <w:cs/>
          <w:lang w:bidi="as-IN"/>
        </w:rPr>
        <w:t xml:space="preserve"> উল্লেখ</w:t>
      </w:r>
      <w:r w:rsidRPr="0012001F">
        <w:rPr>
          <w:rFonts w:eastAsia="Nikosh"/>
          <w:cs/>
          <w:lang w:bidi="as-IN"/>
        </w:rPr>
        <w:t xml:space="preserve"> হৈ</w:t>
      </w:r>
      <w:r w:rsidR="00D15E57" w:rsidRPr="0012001F">
        <w:rPr>
          <w:rFonts w:eastAsia="Nikosh"/>
          <w:cs/>
          <w:lang w:bidi="as-IN"/>
        </w:rPr>
        <w:t xml:space="preserve">ছে, </w:t>
      </w:r>
    </w:p>
    <w:p w:rsidR="00B33EF0" w:rsidRDefault="00D15E57" w:rsidP="00D15E57">
      <w:pPr>
        <w:spacing w:after="0" w:line="240" w:lineRule="auto"/>
        <w:jc w:val="both"/>
        <w:rPr>
          <w:rFonts w:ascii="Traditional Arabic" w:hAnsi="Traditional Arabic" w:cs="KFGQPC Uthman Taha Naskh"/>
          <w:color w:val="0000CC"/>
          <w:rtl/>
          <w:cs/>
          <w:lang w:bidi="as-IN"/>
        </w:rPr>
      </w:pPr>
      <w:r>
        <w:rPr>
          <w:rFonts w:ascii="Traditional Arabic" w:hAnsi="Traditional Arabic" w:cs="KFGQPC Uthman Taha Naskh"/>
          <w:color w:val="0000CC"/>
          <w:rtl/>
          <w:cs/>
          <w:lang w:bidi="as-IN"/>
        </w:rPr>
        <w:t>«</w:t>
      </w:r>
      <w:r w:rsidRPr="00D15E57">
        <w:rPr>
          <w:rFonts w:ascii="Traditional Arabic" w:hAnsi="Traditional Arabic" w:cs="KFGQPC Uthman Taha Naskh"/>
          <w:color w:val="0000CC"/>
          <w:rtl/>
        </w:rPr>
        <w:t xml:space="preserve">وَسَتَفْتَرِقُ أُمَّتِي عَلَى ثَلَاثٍ وَسَبْعِينَ </w:t>
      </w:r>
      <w:r>
        <w:rPr>
          <w:rFonts w:ascii="Traditional Arabic" w:hAnsi="Traditional Arabic" w:cs="KFGQPC Uthman Taha Naskh"/>
          <w:color w:val="0000CC"/>
          <w:rtl/>
        </w:rPr>
        <w:t>فرقةً كُلُّها</w:t>
      </w:r>
      <w:r w:rsidRPr="00D15E57">
        <w:rPr>
          <w:rFonts w:ascii="Traditional Arabic" w:hAnsi="Traditional Arabic" w:cs="KFGQPC Uthman Taha Naskh"/>
          <w:color w:val="0000CC"/>
          <w:rtl/>
        </w:rPr>
        <w:t xml:space="preserve"> فِي النَّارِ </w:t>
      </w:r>
      <w:r>
        <w:rPr>
          <w:rFonts w:ascii="Traditional Arabic" w:hAnsi="Traditional Arabic" w:cs="KFGQPC Uthman Taha Naskh"/>
          <w:color w:val="0000CC"/>
          <w:rtl/>
        </w:rPr>
        <w:t>إلا وَاحِدَةً ، قَالُوا</w:t>
      </w:r>
      <w:r>
        <w:rPr>
          <w:rFonts w:ascii="Traditional Arabic" w:hAnsi="Traditional Arabic" w:cs="KFGQPC Uthman Taha Naskh"/>
          <w:color w:val="0000CC"/>
          <w:rtl/>
          <w:cs/>
          <w:lang w:bidi="as-IN"/>
        </w:rPr>
        <w:t xml:space="preserve">: </w:t>
      </w:r>
      <w:r>
        <w:rPr>
          <w:rFonts w:ascii="Traditional Arabic" w:hAnsi="Traditional Arabic" w:cs="KFGQPC Uthman Taha Naskh"/>
          <w:color w:val="0000CC"/>
          <w:rtl/>
          <w:cs/>
        </w:rPr>
        <w:t>ما هي يَا رَسُولَ اللَّهِ</w:t>
      </w:r>
      <w:r w:rsidRPr="00D15E57">
        <w:rPr>
          <w:rFonts w:ascii="Traditional Arabic" w:hAnsi="Traditional Arabic" w:cs="KFGQPC Uthman Taha Naskh"/>
          <w:color w:val="0000CC"/>
          <w:rtl/>
        </w:rPr>
        <w:t>؟ قَالَ</w:t>
      </w:r>
      <w:r w:rsidRPr="00D15E57">
        <w:rPr>
          <w:rFonts w:ascii="Traditional Arabic" w:hAnsi="Traditional Arabic" w:cs="KFGQPC Uthman Taha Naskh"/>
          <w:color w:val="0000CC"/>
          <w:rtl/>
          <w:cs/>
          <w:lang w:bidi="as-IN"/>
        </w:rPr>
        <w:t>: «</w:t>
      </w:r>
      <w:r w:rsidRPr="00D15E57">
        <w:rPr>
          <w:rFonts w:ascii="Traditional Arabic" w:hAnsi="Traditional Arabic" w:cs="KFGQPC Uthman Taha Naskh"/>
          <w:color w:val="0000CC"/>
          <w:rtl/>
        </w:rPr>
        <w:t>هُوَ مَا أَنَا عَلَيْهِ الْيَوْمَ وَأَصْحَابِي</w:t>
      </w:r>
      <w:r w:rsidRPr="00D15E57">
        <w:rPr>
          <w:rFonts w:ascii="Traditional Arabic" w:hAnsi="Traditional Arabic" w:cs="KFGQPC Uthman Taha Naskh"/>
          <w:color w:val="0000CC"/>
          <w:rtl/>
          <w:cs/>
          <w:lang w:bidi="as-IN"/>
        </w:rPr>
        <w:t>»</w:t>
      </w:r>
      <w:r>
        <w:rPr>
          <w:rFonts w:ascii="Traditional Arabic" w:hAnsi="Traditional Arabic" w:cs="KFGQPC Uthman Taha Naskh"/>
          <w:color w:val="0000CC"/>
          <w:rtl/>
          <w:cs/>
          <w:lang w:bidi="as-IN"/>
        </w:rPr>
        <w:t>.</w:t>
      </w:r>
    </w:p>
    <w:p w:rsidR="00D15E57" w:rsidRPr="0012001F" w:rsidRDefault="00F31C60" w:rsidP="0037773F">
      <w:pPr>
        <w:bidi w:val="0"/>
        <w:spacing w:after="0" w:line="240" w:lineRule="auto"/>
        <w:jc w:val="both"/>
        <w:rPr>
          <w:rFonts w:eastAsia="Nikosh"/>
          <w:cs/>
          <w:lang w:bidi="as-IN"/>
        </w:rPr>
      </w:pPr>
      <w:r w:rsidRPr="0012001F">
        <w:rPr>
          <w:rFonts w:eastAsia="Nikosh"/>
          <w:cs/>
          <w:lang w:bidi="as-IN"/>
        </w:rPr>
        <w:t>“</w:t>
      </w:r>
      <w:r w:rsidR="009F62CD" w:rsidRPr="0012001F">
        <w:rPr>
          <w:rFonts w:eastAsia="Nikosh"/>
          <w:cs/>
          <w:lang w:bidi="as-IN"/>
        </w:rPr>
        <w:t>আৰু মোৰ উম্মতীসকল</w:t>
      </w:r>
      <w:r w:rsidR="0037773F" w:rsidRPr="0012001F">
        <w:rPr>
          <w:rFonts w:eastAsia="Nikosh"/>
          <w:cs/>
          <w:lang w:bidi="as-IN"/>
        </w:rPr>
        <w:t xml:space="preserve"> </w:t>
      </w:r>
      <w:r w:rsidR="009F62CD" w:rsidRPr="0012001F">
        <w:rPr>
          <w:rFonts w:eastAsia="Nikosh"/>
          <w:cs/>
          <w:lang w:bidi="as-IN"/>
        </w:rPr>
        <w:t>৭৩ দলত বিভক্ত হ</w:t>
      </w:r>
      <w:r w:rsidR="009F62CD" w:rsidRPr="0012001F">
        <w:rPr>
          <w:rFonts w:eastAsia="Nikosh"/>
        </w:rPr>
        <w:t>’</w:t>
      </w:r>
      <w:r w:rsidR="009F62CD" w:rsidRPr="0012001F">
        <w:rPr>
          <w:rFonts w:eastAsia="Nikosh"/>
          <w:cs/>
          <w:lang w:bidi="as-IN"/>
        </w:rPr>
        <w:t>ব</w:t>
      </w:r>
      <w:r w:rsidRPr="0012001F">
        <w:rPr>
          <w:rFonts w:eastAsia="Nikosh" w:cs="Mangal"/>
          <w:cs/>
          <w:lang w:bidi="hi-IN"/>
        </w:rPr>
        <w:t xml:space="preserve">। </w:t>
      </w:r>
      <w:r w:rsidR="009F62CD" w:rsidRPr="0012001F">
        <w:rPr>
          <w:rFonts w:eastAsia="Nikosh"/>
          <w:cs/>
          <w:lang w:bidi="as-IN"/>
        </w:rPr>
        <w:t>এওঁলোকৰ এটা</w:t>
      </w:r>
      <w:r w:rsidR="00D15E57" w:rsidRPr="0012001F">
        <w:rPr>
          <w:rFonts w:eastAsia="Nikosh"/>
          <w:cs/>
          <w:lang w:bidi="as-IN"/>
        </w:rPr>
        <w:t xml:space="preserve"> দল</w:t>
      </w:r>
      <w:r w:rsidR="009F62CD" w:rsidRPr="0012001F">
        <w:rPr>
          <w:rFonts w:eastAsia="Nikosh"/>
          <w:cs/>
          <w:lang w:bidi="as-IN"/>
        </w:rPr>
        <w:t>ৰ বাহিৰে সকলো</w:t>
      </w:r>
      <w:r w:rsidR="00D15E57" w:rsidRPr="0012001F">
        <w:rPr>
          <w:rFonts w:eastAsia="Nikosh"/>
          <w:cs/>
          <w:lang w:bidi="as-IN"/>
        </w:rPr>
        <w:t xml:space="preserve"> দল</w:t>
      </w:r>
      <w:r w:rsidR="009F62CD" w:rsidRPr="0012001F">
        <w:rPr>
          <w:rFonts w:eastAsia="Nikosh"/>
          <w:cs/>
          <w:lang w:bidi="as-IN"/>
        </w:rPr>
        <w:t>েই হ</w:t>
      </w:r>
      <w:r w:rsidR="009F62CD" w:rsidRPr="0012001F">
        <w:rPr>
          <w:rFonts w:eastAsia="Nikosh"/>
        </w:rPr>
        <w:t>’</w:t>
      </w:r>
      <w:r w:rsidR="009F62CD" w:rsidRPr="0012001F">
        <w:rPr>
          <w:rFonts w:eastAsia="Nikosh"/>
          <w:cs/>
          <w:lang w:bidi="as-IN"/>
        </w:rPr>
        <w:t xml:space="preserve">ব </w:t>
      </w:r>
      <w:r w:rsidR="00D15E57" w:rsidRPr="0012001F">
        <w:rPr>
          <w:rFonts w:eastAsia="Nikosh"/>
          <w:cs/>
          <w:lang w:bidi="as-IN"/>
        </w:rPr>
        <w:t>জাহান্নামী।</w:t>
      </w:r>
      <w:r w:rsidR="009F62CD" w:rsidRPr="0012001F">
        <w:rPr>
          <w:rFonts w:eastAsia="Nikosh"/>
          <w:cs/>
          <w:lang w:bidi="as-IN"/>
        </w:rPr>
        <w:t xml:space="preserve"> ছাহাবীসকলে</w:t>
      </w:r>
      <w:r w:rsidR="00D15E57" w:rsidRPr="0012001F">
        <w:rPr>
          <w:rFonts w:eastAsia="Nikosh"/>
          <w:cs/>
          <w:lang w:bidi="as-IN"/>
        </w:rPr>
        <w:t xml:space="preserve"> </w:t>
      </w:r>
      <w:r w:rsidR="009F62CD" w:rsidRPr="0012001F">
        <w:rPr>
          <w:rFonts w:eastAsia="Nikosh"/>
          <w:cs/>
          <w:lang w:bidi="as-IN"/>
        </w:rPr>
        <w:t>সুধিলে</w:t>
      </w:r>
      <w:r w:rsidRPr="0012001F">
        <w:rPr>
          <w:rFonts w:eastAsia="Nikosh"/>
          <w:cs/>
          <w:lang w:bidi="as-IN"/>
        </w:rPr>
        <w:t xml:space="preserve">, </w:t>
      </w:r>
      <w:r w:rsidR="009F62CD" w:rsidRPr="0012001F">
        <w:rPr>
          <w:rFonts w:eastAsia="Nikosh"/>
          <w:cs/>
          <w:lang w:bidi="as-IN"/>
        </w:rPr>
        <w:t>হে আল্লাহৰ ৰাছুল! এওঁলোক কোন</w:t>
      </w:r>
      <w:r w:rsidR="00D15E57" w:rsidRPr="0012001F">
        <w:rPr>
          <w:rFonts w:eastAsia="Nikosh"/>
          <w:lang w:bidi="as-IN"/>
        </w:rPr>
        <w:t>?</w:t>
      </w:r>
      <w:r w:rsidR="009F62CD" w:rsidRPr="0012001F">
        <w:rPr>
          <w:rFonts w:eastAsia="Nikosh"/>
          <w:cs/>
          <w:lang w:bidi="as-IN"/>
        </w:rPr>
        <w:t xml:space="preserve"> তেখেতে ক</w:t>
      </w:r>
      <w:r w:rsidR="009F62CD" w:rsidRPr="0012001F">
        <w:rPr>
          <w:rFonts w:eastAsia="Nikosh"/>
        </w:rPr>
        <w:t>’</w:t>
      </w:r>
      <w:r w:rsidR="009F62CD" w:rsidRPr="0012001F">
        <w:rPr>
          <w:rFonts w:eastAsia="Nikosh"/>
          <w:cs/>
          <w:lang w:bidi="as-IN"/>
        </w:rPr>
        <w:t>লে</w:t>
      </w:r>
      <w:r w:rsidR="00D15E57" w:rsidRPr="0012001F">
        <w:rPr>
          <w:rFonts w:eastAsia="Nikosh"/>
          <w:cs/>
          <w:lang w:bidi="as-IN"/>
        </w:rPr>
        <w:t xml:space="preserve">: </w:t>
      </w:r>
      <w:r w:rsidRPr="0012001F">
        <w:rPr>
          <w:rFonts w:eastAsia="Nikosh"/>
          <w:cs/>
          <w:lang w:bidi="as-IN"/>
        </w:rPr>
        <w:t>আজ</w:t>
      </w:r>
      <w:r w:rsidR="009F62CD" w:rsidRPr="0012001F">
        <w:rPr>
          <w:rFonts w:eastAsia="Nikosh"/>
          <w:cs/>
          <w:lang w:bidi="as-IN"/>
        </w:rPr>
        <w:t>ি</w:t>
      </w:r>
      <w:r w:rsidRPr="0012001F">
        <w:rPr>
          <w:rFonts w:eastAsia="Nikosh"/>
          <w:cs/>
          <w:lang w:bidi="as-IN"/>
        </w:rPr>
        <w:t xml:space="preserve"> </w:t>
      </w:r>
      <w:r w:rsidR="009F62CD" w:rsidRPr="0012001F">
        <w:rPr>
          <w:rFonts w:eastAsia="Nikosh"/>
          <w:cs/>
          <w:lang w:bidi="as-IN"/>
        </w:rPr>
        <w:t>মই আৰু মোৰ</w:t>
      </w:r>
      <w:r w:rsidR="00D15E57" w:rsidRPr="0012001F">
        <w:rPr>
          <w:rFonts w:eastAsia="Nikosh"/>
          <w:cs/>
          <w:lang w:bidi="as-IN"/>
        </w:rPr>
        <w:t xml:space="preserve"> </w:t>
      </w:r>
      <w:r w:rsidR="009F62CD" w:rsidRPr="0012001F">
        <w:rPr>
          <w:rFonts w:eastAsia="Nikosh"/>
          <w:cs/>
          <w:lang w:bidi="as-IN"/>
        </w:rPr>
        <w:t>ছাহাবীসকল যিটোৰ</w:t>
      </w:r>
      <w:r w:rsidR="00E76A33" w:rsidRPr="0012001F">
        <w:rPr>
          <w:rFonts w:eastAsia="Nikosh"/>
          <w:cs/>
          <w:lang w:bidi="as-IN"/>
        </w:rPr>
        <w:t xml:space="preserve"> ও</w:t>
      </w:r>
      <w:r w:rsidR="009F62CD" w:rsidRPr="0012001F">
        <w:rPr>
          <w:rFonts w:eastAsia="Nikosh"/>
          <w:cs/>
          <w:lang w:bidi="as-IN"/>
        </w:rPr>
        <w:t>পৰত প্ৰ</w:t>
      </w:r>
      <w:r w:rsidR="00D15E57" w:rsidRPr="0012001F">
        <w:rPr>
          <w:rFonts w:eastAsia="Nikosh"/>
          <w:cs/>
          <w:lang w:bidi="as-IN"/>
        </w:rPr>
        <w:t>তিষ্ঠিত।</w:t>
      </w:r>
      <w:r w:rsidRPr="0012001F">
        <w:rPr>
          <w:rFonts w:eastAsia="Nikosh"/>
          <w:cs/>
          <w:lang w:bidi="as-IN"/>
        </w:rPr>
        <w:t>”</w:t>
      </w:r>
      <w:r w:rsidRPr="0012001F">
        <w:rPr>
          <w:rStyle w:val="FootnoteReference"/>
          <w:rFonts w:eastAsia="Nikosh"/>
          <w:cs/>
          <w:lang w:bidi="as-IN"/>
        </w:rPr>
        <w:footnoteReference w:id="4"/>
      </w:r>
    </w:p>
    <w:p w:rsidR="00CA3019" w:rsidRPr="0012001F" w:rsidRDefault="000A45F0" w:rsidP="00CA3019">
      <w:pPr>
        <w:bidi w:val="0"/>
        <w:spacing w:after="0" w:line="240" w:lineRule="auto"/>
        <w:jc w:val="both"/>
        <w:rPr>
          <w:rFonts w:eastAsia="Nikosh"/>
          <w:cs/>
          <w:lang w:bidi="as-IN"/>
        </w:rPr>
      </w:pPr>
      <w:r w:rsidRPr="0012001F">
        <w:rPr>
          <w:rFonts w:eastAsia="Nikosh"/>
          <w:cs/>
          <w:lang w:bidi="as-IN"/>
        </w:rPr>
        <w:lastRenderedPageBreak/>
        <w:t>এতেকে</w:t>
      </w:r>
      <w:r w:rsidR="00AD7BD0" w:rsidRPr="0012001F">
        <w:rPr>
          <w:rFonts w:eastAsia="Nikosh"/>
          <w:lang w:bidi="as-IN"/>
        </w:rPr>
        <w:t>,</w:t>
      </w:r>
      <w:r w:rsidRPr="0012001F">
        <w:rPr>
          <w:rFonts w:eastAsia="Nikosh"/>
          <w:cs/>
          <w:lang w:bidi="as-IN"/>
        </w:rPr>
        <w:t xml:space="preserve"> যি</w:t>
      </w:r>
      <w:r w:rsidR="00CA3019" w:rsidRPr="0012001F">
        <w:rPr>
          <w:rFonts w:eastAsia="Nikosh"/>
          <w:cs/>
          <w:lang w:bidi="as-IN"/>
        </w:rPr>
        <w:t xml:space="preserve"> ব্যক্ত</w:t>
      </w:r>
      <w:r w:rsidRPr="0012001F">
        <w:rPr>
          <w:rFonts w:eastAsia="Nikosh"/>
          <w:cs/>
          <w:lang w:bidi="as-IN"/>
        </w:rPr>
        <w:t>ি হাদীছত বৰ্ণিত গুণাৱলী অনুযায়ী হ</w:t>
      </w:r>
      <w:r w:rsidRPr="0012001F">
        <w:rPr>
          <w:rFonts w:eastAsia="Nikosh"/>
        </w:rPr>
        <w:t>’</w:t>
      </w:r>
      <w:r w:rsidRPr="0012001F">
        <w:rPr>
          <w:rFonts w:eastAsia="Nikosh"/>
          <w:cs/>
          <w:lang w:bidi="as-IN"/>
        </w:rPr>
        <w:t>ব</w:t>
      </w:r>
      <w:r w:rsidR="00CA3019" w:rsidRPr="0012001F">
        <w:rPr>
          <w:rFonts w:eastAsia="Nikosh"/>
          <w:cs/>
          <w:lang w:bidi="as-IN"/>
        </w:rPr>
        <w:t xml:space="preserve"> সে</w:t>
      </w:r>
      <w:r w:rsidRPr="0012001F">
        <w:rPr>
          <w:rFonts w:eastAsia="Nikosh"/>
          <w:cs/>
          <w:lang w:bidi="as-IN"/>
        </w:rPr>
        <w:t>ই ব্যক্তি কেৱল ছুন্নাহৰ অনুসাৰী, আৰু যিজন ছুন্নাহৰ অনুসাৰী</w:t>
      </w:r>
      <w:r w:rsidR="00CA3019" w:rsidRPr="0012001F">
        <w:rPr>
          <w:rFonts w:eastAsia="Nikosh"/>
          <w:cs/>
          <w:lang w:bidi="as-IN"/>
        </w:rPr>
        <w:t xml:space="preserve"> </w:t>
      </w:r>
      <w:r w:rsidRPr="0012001F">
        <w:rPr>
          <w:rFonts w:eastAsia="Nikosh"/>
          <w:cs/>
          <w:lang w:bidi="as-IN"/>
        </w:rPr>
        <w:t>নহ</w:t>
      </w:r>
      <w:r w:rsidRPr="0012001F">
        <w:rPr>
          <w:rFonts w:eastAsia="Nikosh"/>
        </w:rPr>
        <w:t>’</w:t>
      </w:r>
      <w:r w:rsidRPr="0012001F">
        <w:rPr>
          <w:rFonts w:eastAsia="Nikosh"/>
          <w:cs/>
          <w:lang w:bidi="as-IN"/>
        </w:rPr>
        <w:t>ব সি বিদ‘আতী। আৰু সকলো</w:t>
      </w:r>
      <w:r w:rsidR="00CA3019" w:rsidRPr="0012001F">
        <w:rPr>
          <w:rFonts w:eastAsia="Nikosh"/>
          <w:cs/>
          <w:lang w:bidi="as-IN"/>
        </w:rPr>
        <w:t xml:space="preserve"> বিদ‘আত</w:t>
      </w:r>
      <w:r w:rsidRPr="0012001F">
        <w:rPr>
          <w:rFonts w:eastAsia="Nikosh"/>
          <w:cs/>
          <w:lang w:bidi="as-IN"/>
        </w:rPr>
        <w:t>েই গোমৰা</w:t>
      </w:r>
      <w:r w:rsidR="00CA3019" w:rsidRPr="0012001F">
        <w:rPr>
          <w:rFonts w:eastAsia="Nikosh"/>
          <w:cs/>
          <w:lang w:bidi="as-IN"/>
        </w:rPr>
        <w:t>হী</w:t>
      </w:r>
      <w:r w:rsidRPr="0012001F">
        <w:rPr>
          <w:rFonts w:eastAsia="Nikosh"/>
          <w:cs/>
          <w:lang w:bidi="as-IN"/>
        </w:rPr>
        <w:t xml:space="preserve"> বা ভ্ৰষ্টতা</w:t>
      </w:r>
      <w:r w:rsidRPr="0012001F">
        <w:rPr>
          <w:rFonts w:eastAsia="Nikosh" w:cs="Mangal"/>
          <w:cs/>
          <w:lang w:bidi="hi-IN"/>
        </w:rPr>
        <w:t xml:space="preserve">। </w:t>
      </w:r>
      <w:r w:rsidRPr="0012001F">
        <w:rPr>
          <w:rFonts w:eastAsia="Nikosh"/>
          <w:cs/>
          <w:lang w:bidi="as-IN"/>
        </w:rPr>
        <w:t>কিন্তু ছু</w:t>
      </w:r>
      <w:r w:rsidR="00CA3019" w:rsidRPr="0012001F">
        <w:rPr>
          <w:rFonts w:eastAsia="Nikosh"/>
          <w:cs/>
          <w:lang w:bidi="as-IN"/>
        </w:rPr>
        <w:t>ন্নাহ</w:t>
      </w:r>
      <w:r w:rsidRPr="0012001F">
        <w:rPr>
          <w:rFonts w:eastAsia="Nikosh"/>
          <w:cs/>
          <w:lang w:bidi="as-IN"/>
        </w:rPr>
        <w:t>ৰ পৰা দূৰত্ব অনুসাৰে বিদ‘আতৰ স্তৰও কম বেছি</w:t>
      </w:r>
      <w:r w:rsidR="00CA3019" w:rsidRPr="0012001F">
        <w:rPr>
          <w:rFonts w:eastAsia="Nikosh"/>
          <w:cs/>
          <w:lang w:bidi="as-IN"/>
        </w:rPr>
        <w:t xml:space="preserve"> হয়। </w:t>
      </w:r>
    </w:p>
    <w:p w:rsidR="00CA3019" w:rsidRPr="0012001F" w:rsidRDefault="000A45F0" w:rsidP="00CE3F2C">
      <w:pPr>
        <w:bidi w:val="0"/>
        <w:spacing w:after="0" w:line="240" w:lineRule="auto"/>
        <w:jc w:val="both"/>
        <w:rPr>
          <w:rFonts w:eastAsia="Nikosh"/>
          <w:cs/>
          <w:lang w:bidi="as-IN"/>
        </w:rPr>
      </w:pPr>
      <w:r w:rsidRPr="0012001F">
        <w:rPr>
          <w:rFonts w:eastAsia="Nikosh"/>
          <w:cs/>
          <w:lang w:bidi="as-IN"/>
        </w:rPr>
        <w:lastRenderedPageBreak/>
        <w:t>দ্বিতীয় প্ৰকাৰ বিদ‘আত হৈছে</w:t>
      </w:r>
      <w:r w:rsidR="000805A9" w:rsidRPr="0012001F">
        <w:rPr>
          <w:rFonts w:eastAsia="Nikosh"/>
          <w:cs/>
          <w:lang w:bidi="as-IN"/>
        </w:rPr>
        <w:t xml:space="preserve"> </w:t>
      </w:r>
      <w:r w:rsidRPr="0012001F">
        <w:rPr>
          <w:rFonts w:eastAsia="Nikosh"/>
        </w:rPr>
        <w:t>‘</w:t>
      </w:r>
      <w:r w:rsidR="000805A9" w:rsidRPr="0012001F">
        <w:rPr>
          <w:rFonts w:eastAsia="Nikosh"/>
          <w:cs/>
          <w:lang w:bidi="as-IN"/>
        </w:rPr>
        <w:t>আমলী</w:t>
      </w:r>
      <w:r w:rsidRPr="0012001F">
        <w:rPr>
          <w:rFonts w:eastAsia="Nikosh"/>
          <w:lang w:bidi="as-IN"/>
        </w:rPr>
        <w:t>’</w:t>
      </w:r>
      <w:r w:rsidRPr="0012001F">
        <w:rPr>
          <w:rFonts w:eastAsia="Nikosh"/>
          <w:cs/>
          <w:lang w:bidi="as-IN"/>
        </w:rPr>
        <w:t xml:space="preserve"> বা ক্ৰিয়া-কৰ্মৰ বিদ‘আত</w:t>
      </w:r>
      <w:r w:rsidRPr="0012001F">
        <w:rPr>
          <w:rFonts w:eastAsia="Nikosh" w:cs="Mangal"/>
          <w:cs/>
          <w:lang w:bidi="hi-IN"/>
        </w:rPr>
        <w:t xml:space="preserve">। </w:t>
      </w:r>
      <w:r w:rsidRPr="0012001F">
        <w:rPr>
          <w:rFonts w:eastAsia="Nikosh" w:cs="Vrinda"/>
          <w:cs/>
          <w:lang w:bidi="bn-IN"/>
        </w:rPr>
        <w:t>সেইটো হৈছে চৰীয়ত প্ৰণেতা আল্লাহ আৰু তেওঁৰ ৰাছু</w:t>
      </w:r>
      <w:r w:rsidR="000805A9" w:rsidRPr="0012001F">
        <w:rPr>
          <w:rFonts w:eastAsia="Nikosh"/>
          <w:cs/>
          <w:lang w:bidi="as-IN"/>
        </w:rPr>
        <w:t>ল</w:t>
      </w:r>
      <w:r w:rsidRPr="0012001F">
        <w:rPr>
          <w:rFonts w:eastAsia="Nikosh"/>
          <w:cs/>
          <w:lang w:bidi="as-IN"/>
        </w:rPr>
        <w:t>ে</w:t>
      </w:r>
      <w:r w:rsidR="000805A9" w:rsidRPr="0012001F">
        <w:rPr>
          <w:rFonts w:eastAsia="Nikosh"/>
          <w:cs/>
          <w:lang w:bidi="as-IN"/>
        </w:rPr>
        <w:t xml:space="preserve"> </w:t>
      </w:r>
      <w:r w:rsidRPr="0012001F">
        <w:rPr>
          <w:rFonts w:eastAsia="Nikosh"/>
          <w:cs/>
          <w:lang w:bidi="as-IN"/>
        </w:rPr>
        <w:t>যি</w:t>
      </w:r>
      <w:r w:rsidR="00CE3F2C" w:rsidRPr="0012001F">
        <w:rPr>
          <w:rFonts w:eastAsia="Nikosh"/>
          <w:cs/>
          <w:lang w:bidi="as-IN"/>
        </w:rPr>
        <w:t>ব</w:t>
      </w:r>
      <w:r w:rsidRPr="0012001F">
        <w:rPr>
          <w:rFonts w:eastAsia="Nikosh"/>
          <w:cs/>
          <w:lang w:bidi="as-IN"/>
        </w:rPr>
        <w:t>োৰ ইবাদত কৰিবলৈ আদেশ কৰিছে সেইবোৰৰ বাহিৰে আন কোনো</w:t>
      </w:r>
      <w:r w:rsidR="00CE3F2C" w:rsidRPr="0012001F">
        <w:rPr>
          <w:rFonts w:eastAsia="Nikosh"/>
          <w:cs/>
          <w:lang w:bidi="as-IN"/>
        </w:rPr>
        <w:t xml:space="preserve"> ইবাদ</w:t>
      </w:r>
      <w:r w:rsidRPr="0012001F">
        <w:rPr>
          <w:rFonts w:eastAsia="Nikosh"/>
          <w:cs/>
          <w:lang w:bidi="as-IN"/>
        </w:rPr>
        <w:t>ত কৰা বা আল্লাহ আৰু তেওঁৰ ৰাছুল চাল্লাল্লাহু আলাইহি অছা</w:t>
      </w:r>
      <w:r w:rsidR="00CE3F2C" w:rsidRPr="0012001F">
        <w:rPr>
          <w:rFonts w:eastAsia="Nikosh"/>
          <w:cs/>
          <w:lang w:bidi="as-IN"/>
        </w:rPr>
        <w:t>ল্লাম</w:t>
      </w:r>
      <w:r w:rsidRPr="0012001F">
        <w:rPr>
          <w:rFonts w:eastAsia="Nikosh"/>
          <w:cs/>
          <w:lang w:bidi="as-IN"/>
        </w:rPr>
        <w:t>ে যিবোৰ হাৰাম কৰি</w:t>
      </w:r>
      <w:r w:rsidR="00CE3F2C" w:rsidRPr="0012001F">
        <w:rPr>
          <w:rFonts w:eastAsia="Nikosh"/>
          <w:cs/>
          <w:lang w:bidi="as-IN"/>
        </w:rPr>
        <w:t>ছে</w:t>
      </w:r>
      <w:r w:rsidRPr="0012001F">
        <w:rPr>
          <w:rFonts w:eastAsia="Nikosh"/>
          <w:cs/>
          <w:lang w:bidi="as-IN"/>
        </w:rPr>
        <w:t xml:space="preserve"> সেইবোৰ হালাল কৰা</w:t>
      </w:r>
      <w:r w:rsidR="00CE3F2C" w:rsidRPr="0012001F">
        <w:rPr>
          <w:rFonts w:eastAsia="Nikosh" w:cs="Mangal"/>
          <w:cs/>
          <w:lang w:bidi="hi-IN"/>
        </w:rPr>
        <w:t xml:space="preserve">। </w:t>
      </w: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যি ব্যক্তি চৰীয়ত বহিৰ্ভূ</w:t>
      </w:r>
      <w:r w:rsidR="00CE3F2C" w:rsidRPr="0012001F">
        <w:rPr>
          <w:rFonts w:eastAsia="Nikosh"/>
          <w:cs/>
          <w:lang w:bidi="as-IN"/>
        </w:rPr>
        <w:t>ত কোন</w:t>
      </w:r>
      <w:r w:rsidR="00E76A33" w:rsidRPr="0012001F">
        <w:rPr>
          <w:rFonts w:eastAsia="Nikosh"/>
          <w:cs/>
          <w:lang w:bidi="as-IN"/>
        </w:rPr>
        <w:t>ো</w:t>
      </w:r>
      <w:r w:rsidR="00CE3F2C" w:rsidRPr="0012001F">
        <w:rPr>
          <w:rFonts w:eastAsia="Nikosh"/>
          <w:cs/>
          <w:lang w:bidi="as-IN"/>
        </w:rPr>
        <w:t xml:space="preserve"> ইবাদ</w:t>
      </w:r>
      <w:r w:rsidRPr="0012001F">
        <w:rPr>
          <w:rFonts w:eastAsia="Nikosh"/>
          <w:cs/>
          <w:lang w:bidi="as-IN"/>
        </w:rPr>
        <w:t>ত কৰিলে বা চৰীয়তে যিটো হাৰাম কৰা নাই সেইটো হাৰাম কৰিলে সি বিদ‘আত কৰিলে</w:t>
      </w:r>
      <w:r w:rsidR="00CE3F2C" w:rsidRPr="0012001F">
        <w:rPr>
          <w:rFonts w:eastAsia="Nikosh" w:cs="Mangal"/>
          <w:cs/>
          <w:lang w:bidi="hi-IN"/>
        </w:rPr>
        <w:t xml:space="preserve">। </w:t>
      </w:r>
    </w:p>
    <w:p w:rsidR="000075C5" w:rsidRPr="0012001F" w:rsidRDefault="000075C5" w:rsidP="00CE3F2C">
      <w:pPr>
        <w:bidi w:val="0"/>
        <w:spacing w:after="0" w:line="240" w:lineRule="auto"/>
        <w:jc w:val="both"/>
        <w:rPr>
          <w:rFonts w:eastAsia="Nikosh"/>
          <w:b/>
          <w:bCs/>
          <w:color w:val="C00000"/>
          <w:lang w:bidi="as-IN"/>
        </w:rPr>
      </w:pPr>
    </w:p>
    <w:p w:rsidR="00CA4F43" w:rsidRPr="0012001F" w:rsidRDefault="004028D7" w:rsidP="000075C5">
      <w:pPr>
        <w:bidi w:val="0"/>
        <w:spacing w:after="0" w:line="240" w:lineRule="auto"/>
        <w:jc w:val="both"/>
        <w:rPr>
          <w:rFonts w:eastAsia="Nikosh"/>
          <w:b/>
          <w:bCs/>
          <w:color w:val="C00000"/>
          <w:cs/>
          <w:lang w:bidi="as-IN"/>
        </w:rPr>
      </w:pPr>
      <w:r w:rsidRPr="0012001F">
        <w:rPr>
          <w:rFonts w:eastAsia="Nikosh"/>
          <w:b/>
          <w:bCs/>
          <w:color w:val="C00000"/>
          <w:cs/>
          <w:lang w:bidi="as-IN"/>
        </w:rPr>
        <w:t>অষ্ট</w:t>
      </w:r>
      <w:r w:rsidR="00883F18" w:rsidRPr="0012001F">
        <w:rPr>
          <w:rFonts w:eastAsia="Nikosh"/>
          <w:b/>
          <w:bCs/>
          <w:color w:val="C00000"/>
          <w:cs/>
          <w:lang w:bidi="as-IN"/>
        </w:rPr>
        <w:t>া</w:t>
      </w:r>
      <w:r w:rsidR="000A45F0" w:rsidRPr="0012001F">
        <w:rPr>
          <w:rFonts w:eastAsia="Nikosh"/>
          <w:b/>
          <w:bCs/>
          <w:color w:val="C00000"/>
          <w:cs/>
          <w:lang w:bidi="as-IN"/>
        </w:rPr>
        <w:t>দশতম প্ৰ</w:t>
      </w:r>
      <w:r w:rsidRPr="0012001F">
        <w:rPr>
          <w:rFonts w:eastAsia="Nikosh"/>
          <w:b/>
          <w:bCs/>
          <w:color w:val="C00000"/>
          <w:cs/>
          <w:lang w:bidi="as-IN"/>
        </w:rPr>
        <w:t>শ্ন:</w:t>
      </w:r>
      <w:r w:rsidR="00AA4285" w:rsidRPr="0012001F">
        <w:rPr>
          <w:rFonts w:eastAsia="Nikosh"/>
          <w:b/>
          <w:bCs/>
          <w:color w:val="C00000"/>
          <w:cs/>
          <w:lang w:bidi="as-IN"/>
        </w:rPr>
        <w:t xml:space="preserve"> </w:t>
      </w:r>
      <w:r w:rsidR="00CA4F43" w:rsidRPr="0012001F">
        <w:rPr>
          <w:rFonts w:eastAsia="Nikosh"/>
          <w:b/>
          <w:bCs/>
          <w:color w:val="C00000"/>
          <w:cs/>
          <w:lang w:bidi="as-IN"/>
        </w:rPr>
        <w:t>আপ</w:t>
      </w:r>
      <w:r w:rsidR="000A45F0" w:rsidRPr="0012001F">
        <w:rPr>
          <w:rFonts w:eastAsia="Nikosh"/>
          <w:b/>
          <w:bCs/>
          <w:color w:val="C00000"/>
          <w:cs/>
          <w:lang w:bidi="as-IN"/>
        </w:rPr>
        <w:t>োনাৰ ওপৰত মুছলিমৰ হক (দায়িত্ব-কৰ্তব্য) কি</w:t>
      </w:r>
      <w:r w:rsidR="00CA4F43" w:rsidRPr="0012001F">
        <w:rPr>
          <w:rFonts w:eastAsia="Nikosh"/>
          <w:b/>
          <w:bCs/>
          <w:color w:val="C00000"/>
          <w:cs/>
          <w:lang w:bidi="as-IN"/>
        </w:rPr>
        <w:t>?</w:t>
      </w:r>
    </w:p>
    <w:p w:rsidR="0071466E" w:rsidRDefault="000A45F0" w:rsidP="00CA4F43">
      <w:pPr>
        <w:bidi w:val="0"/>
        <w:spacing w:after="0" w:line="240" w:lineRule="auto"/>
        <w:jc w:val="both"/>
        <w:rPr>
          <w:rFonts w:eastAsia="Nikosh"/>
          <w:cs/>
          <w:lang w:bidi="as-IN"/>
        </w:rPr>
      </w:pPr>
      <w:r w:rsidRPr="0012001F">
        <w:rPr>
          <w:rFonts w:eastAsia="Nikosh"/>
          <w:b/>
          <w:bCs/>
          <w:cs/>
          <w:lang w:bidi="as-IN"/>
        </w:rPr>
        <w:t>উত্তৰ</w:t>
      </w:r>
      <w:r w:rsidR="00CA4F43" w:rsidRPr="0012001F">
        <w:rPr>
          <w:rFonts w:eastAsia="Nikosh"/>
          <w:b/>
          <w:bCs/>
          <w:cs/>
          <w:lang w:bidi="as-IN"/>
        </w:rPr>
        <w:t>:</w:t>
      </w:r>
      <w:r w:rsidRPr="0012001F">
        <w:rPr>
          <w:rFonts w:eastAsia="Nikosh"/>
          <w:b/>
          <w:bCs/>
          <w:cs/>
          <w:lang w:bidi="as-IN"/>
        </w:rPr>
        <w:t xml:space="preserve"> </w:t>
      </w:r>
      <w:r w:rsidR="0071466E" w:rsidRPr="0012001F">
        <w:rPr>
          <w:rFonts w:eastAsia="Nikosh"/>
          <w:cs/>
          <w:lang w:bidi="as-IN"/>
        </w:rPr>
        <w:t>আল্লাহ তা</w:t>
      </w:r>
      <w:r w:rsidR="0071466E" w:rsidRPr="0012001F">
        <w:rPr>
          <w:rFonts w:eastAsia="Nikosh"/>
          <w:lang w:bidi="as-IN"/>
        </w:rPr>
        <w:t>‘</w:t>
      </w:r>
      <w:r w:rsidR="0071466E" w:rsidRPr="0012001F">
        <w:rPr>
          <w:rFonts w:eastAsia="Nikosh"/>
          <w:cs/>
          <w:lang w:bidi="as-IN"/>
        </w:rPr>
        <w:t>আলা</w:t>
      </w:r>
      <w:r w:rsidRPr="0012001F">
        <w:rPr>
          <w:rFonts w:eastAsia="Nikosh"/>
          <w:cs/>
          <w:lang w:bidi="as-IN"/>
        </w:rPr>
        <w:t>ই কৈছে</w:t>
      </w:r>
      <w:r w:rsidR="0071466E" w:rsidRPr="0012001F">
        <w:rPr>
          <w:rFonts w:eastAsia="Nikosh"/>
          <w:lang w:bidi="as-IN"/>
        </w:rPr>
        <w:t>,</w:t>
      </w:r>
    </w:p>
    <w:p w:rsidR="00730999" w:rsidRPr="00DD2E1E" w:rsidRDefault="0071466E" w:rsidP="0071466E">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إِنَّمَا ٱلۡمُؤۡمِنُونَ إِخۡوَةٞ</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الحجرات</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١٠</w:t>
      </w:r>
      <w:r>
        <w:rPr>
          <w:rFonts w:ascii="KFGQPC Uthman Taha Naskh" w:hAnsi="Times New Roman" w:cs="KFGQPC Uthman Taha Naskh"/>
          <w:color w:val="008000"/>
          <w:rtl/>
          <w:cs/>
          <w:lang w:bidi="as-IN"/>
        </w:rPr>
        <w:t xml:space="preserve">] </w:t>
      </w:r>
    </w:p>
    <w:p w:rsidR="00730999" w:rsidRPr="0012001F" w:rsidRDefault="00730999" w:rsidP="00730999">
      <w:pPr>
        <w:bidi w:val="0"/>
        <w:spacing w:after="0" w:line="240" w:lineRule="auto"/>
        <w:jc w:val="both"/>
        <w:rPr>
          <w:rFonts w:eastAsia="Nikosh"/>
          <w:cs/>
          <w:lang w:bidi="as-IN"/>
        </w:rPr>
      </w:pPr>
      <w:r>
        <w:rPr>
          <w:rFonts w:eastAsia="Nikosh"/>
          <w:cs/>
          <w:lang w:bidi="as-IN"/>
        </w:rPr>
        <w:t>“</w:t>
      </w:r>
      <w:r w:rsidR="000A45F0" w:rsidRPr="0012001F">
        <w:rPr>
          <w:rFonts w:eastAsia="Nikosh"/>
          <w:cs/>
          <w:lang w:bidi="as-IN"/>
        </w:rPr>
        <w:t>নিশ্চয় মুমিনসকল পৰস্পৰে</w:t>
      </w:r>
      <w:r w:rsidRPr="0012001F">
        <w:rPr>
          <w:rFonts w:eastAsia="Nikosh"/>
          <w:cs/>
          <w:lang w:bidi="as-IN"/>
        </w:rPr>
        <w:t xml:space="preserve"> ভাই ভাই।” [</w:t>
      </w:r>
      <w:r w:rsidR="000A45F0" w:rsidRPr="0012001F">
        <w:rPr>
          <w:rFonts w:eastAsia="Nikosh"/>
          <w:cs/>
          <w:lang w:bidi="as-IN"/>
        </w:rPr>
        <w:t>ছুৰা আল-হুজুৰা</w:t>
      </w:r>
      <w:r w:rsidRPr="0012001F">
        <w:rPr>
          <w:rFonts w:eastAsia="Nikosh"/>
          <w:cs/>
          <w:lang w:bidi="as-IN"/>
        </w:rPr>
        <w:t>ত, আয়াত: ১০]</w:t>
      </w:r>
    </w:p>
    <w:p w:rsidR="003D0C06" w:rsidRPr="0012001F" w:rsidRDefault="00B16EAE" w:rsidP="00E76A33">
      <w:pPr>
        <w:bidi w:val="0"/>
        <w:spacing w:after="0" w:line="240" w:lineRule="auto"/>
        <w:jc w:val="both"/>
        <w:rPr>
          <w:rFonts w:eastAsia="Nikosh"/>
          <w:cs/>
          <w:lang w:bidi="as-IN"/>
        </w:rPr>
      </w:pPr>
      <w:r w:rsidRPr="0012001F">
        <w:rPr>
          <w:rFonts w:eastAsia="Nikosh"/>
          <w:cs/>
          <w:lang w:bidi="as-IN"/>
        </w:rPr>
        <w:t>এজন মুছলিম আন এজন মুছলিমক ভাই হিচাপে গ্ৰহণ কৰা ওৱাজিব। সি নিজৰ বাবে যি পছন্দ কৰে তাৰ ভাতৃৰ বাবেও সেইটোৱেই পছন্দ কৰা উচিত আৰু নিজৰ বাবে যি অপছন্দ কৰে আনৰ বাবেও সেয়া অপছন্দ কৰা উচিত</w:t>
      </w:r>
      <w:r w:rsidRPr="0012001F">
        <w:rPr>
          <w:rFonts w:eastAsia="Nikosh" w:cs="Mangal"/>
          <w:cs/>
          <w:lang w:bidi="hi-IN"/>
        </w:rPr>
        <w:t xml:space="preserve">। </w:t>
      </w:r>
      <w:r w:rsidRPr="0012001F">
        <w:rPr>
          <w:rFonts w:eastAsia="Nikosh"/>
          <w:cs/>
          <w:lang w:bidi="bn-IN"/>
        </w:rPr>
        <w:t>স</w:t>
      </w:r>
      <w:r w:rsidRPr="0012001F">
        <w:rPr>
          <w:rFonts w:eastAsia="Nikosh"/>
          <w:cs/>
          <w:lang w:bidi="as-IN"/>
        </w:rPr>
        <w:t>ক্ষমানুযায়ী সিহঁতৰ বাবে কল্যাণকৰ কিবা কৰা</w:t>
      </w:r>
      <w:r>
        <w:rPr>
          <w:rFonts w:eastAsia="Nikosh"/>
          <w:cs/>
          <w:lang w:bidi="as-IN"/>
        </w:rPr>
        <w:t>, প</w:t>
      </w:r>
      <w:r>
        <w:rPr>
          <w:rFonts w:eastAsia="Nikosh" w:hint="cs"/>
          <w:cs/>
          <w:lang w:bidi="as-IN"/>
        </w:rPr>
        <w:t>ৰ</w:t>
      </w:r>
      <w:r>
        <w:rPr>
          <w:rFonts w:eastAsia="Nikosh"/>
          <w:cs/>
          <w:lang w:bidi="as-IN"/>
        </w:rPr>
        <w:t>স্প</w:t>
      </w:r>
      <w:r>
        <w:rPr>
          <w:rFonts w:eastAsia="Nikosh" w:hint="cs"/>
          <w:cs/>
          <w:lang w:bidi="as-IN"/>
        </w:rPr>
        <w:t>ৰ</w:t>
      </w:r>
      <w:r w:rsidR="002A201F">
        <w:rPr>
          <w:rFonts w:eastAsia="Nikosh"/>
          <w:cs/>
          <w:lang w:bidi="as-IN"/>
        </w:rPr>
        <w:t xml:space="preserve"> </w:t>
      </w:r>
      <w:r w:rsidRPr="0012001F">
        <w:rPr>
          <w:rFonts w:eastAsia="Nikosh"/>
          <w:cs/>
          <w:lang w:bidi="as-IN"/>
        </w:rPr>
        <w:t>সংশোধনৰ চেষ্টা কৰা</w:t>
      </w:r>
      <w:r w:rsidR="00AA3FBF" w:rsidRPr="0012001F">
        <w:rPr>
          <w:rFonts w:eastAsia="Nikosh"/>
          <w:cs/>
          <w:lang w:bidi="as-IN"/>
        </w:rPr>
        <w:t>, নিজৰ মাজত ভালপোৱাৰ</w:t>
      </w:r>
      <w:r w:rsidR="002A201F" w:rsidRPr="0012001F">
        <w:rPr>
          <w:rFonts w:eastAsia="Nikosh"/>
          <w:cs/>
          <w:lang w:bidi="as-IN"/>
        </w:rPr>
        <w:t xml:space="preserve"> বন্</w:t>
      </w:r>
      <w:r w:rsidR="00AA3FBF" w:rsidRPr="0012001F">
        <w:rPr>
          <w:rFonts w:eastAsia="Nikosh"/>
          <w:cs/>
          <w:lang w:bidi="as-IN"/>
        </w:rPr>
        <w:t>ধন সৃষ্টি কৰা আৰু সিহঁতক সত্যৰ</w:t>
      </w:r>
      <w:r w:rsidR="00E76A33" w:rsidRPr="0012001F">
        <w:rPr>
          <w:rFonts w:eastAsia="Nikosh"/>
          <w:cs/>
          <w:lang w:bidi="as-IN"/>
        </w:rPr>
        <w:t xml:space="preserve"> ও</w:t>
      </w:r>
      <w:r w:rsidR="00AA3FBF" w:rsidRPr="0012001F">
        <w:rPr>
          <w:rFonts w:eastAsia="Nikosh"/>
          <w:cs/>
          <w:lang w:bidi="as-IN"/>
        </w:rPr>
        <w:t>পৰত প্ৰতিষ্ঠা ৰা</w:t>
      </w:r>
      <w:r w:rsidR="002A201F" w:rsidRPr="0012001F">
        <w:rPr>
          <w:rFonts w:eastAsia="Nikosh"/>
          <w:cs/>
          <w:lang w:bidi="as-IN"/>
        </w:rPr>
        <w:t>খ</w:t>
      </w:r>
      <w:r w:rsidR="00AA3FBF" w:rsidRPr="0012001F">
        <w:rPr>
          <w:rFonts w:eastAsia="Nikosh"/>
          <w:cs/>
          <w:lang w:bidi="as-IN"/>
        </w:rPr>
        <w:t>িবলৈ প্ৰচেষ্টা কৰা</w:t>
      </w:r>
      <w:r w:rsidR="002A201F" w:rsidRPr="0012001F">
        <w:rPr>
          <w:rFonts w:eastAsia="Nikosh"/>
          <w:cs/>
          <w:lang w:bidi="hi-IN"/>
        </w:rPr>
        <w:t>।</w:t>
      </w:r>
      <w:r w:rsidR="00AA3FBF" w:rsidRPr="0012001F">
        <w:rPr>
          <w:rFonts w:eastAsia="Nikosh"/>
          <w:cs/>
          <w:lang w:bidi="as-IN"/>
        </w:rPr>
        <w:t xml:space="preserve"> এজন মুছলিম আন এজন মুছলিমৰ</w:t>
      </w:r>
      <w:r w:rsidR="00E76A33" w:rsidRPr="0012001F">
        <w:rPr>
          <w:rFonts w:eastAsia="Nikosh"/>
          <w:cs/>
          <w:lang w:bidi="as-IN"/>
        </w:rPr>
        <w:t xml:space="preserve"> ভাই</w:t>
      </w:r>
      <w:r w:rsidR="00E76A33" w:rsidRPr="0012001F">
        <w:rPr>
          <w:rFonts w:eastAsia="Nikosh"/>
          <w:cs/>
          <w:lang w:bidi="hi-IN"/>
        </w:rPr>
        <w:t>।</w:t>
      </w:r>
      <w:r w:rsidR="00AA3FBF" w:rsidRPr="0012001F">
        <w:rPr>
          <w:rFonts w:eastAsia="Nikosh"/>
          <w:cs/>
          <w:lang w:bidi="as-IN"/>
        </w:rPr>
        <w:t xml:space="preserve"> সেয়ে</w:t>
      </w:r>
      <w:r w:rsidR="000427F3" w:rsidRPr="0012001F">
        <w:rPr>
          <w:rFonts w:eastAsia="Nikosh"/>
          <w:cs/>
          <w:lang w:bidi="as-IN"/>
        </w:rPr>
        <w:t xml:space="preserve"> </w:t>
      </w:r>
      <w:r w:rsidR="00AA3FBF" w:rsidRPr="0012001F">
        <w:rPr>
          <w:rFonts w:eastAsia="Nikosh"/>
          <w:cs/>
          <w:lang w:bidi="as-IN"/>
        </w:rPr>
        <w:t>সি তাৰ</w:t>
      </w:r>
      <w:r w:rsidR="00E76A33" w:rsidRPr="0012001F">
        <w:rPr>
          <w:rFonts w:eastAsia="Nikosh"/>
          <w:cs/>
          <w:lang w:bidi="as-IN"/>
        </w:rPr>
        <w:t xml:space="preserve"> ও</w:t>
      </w:r>
      <w:r w:rsidR="00AA3FBF" w:rsidRPr="0012001F">
        <w:rPr>
          <w:rFonts w:eastAsia="Nikosh"/>
          <w:cs/>
          <w:lang w:bidi="as-IN"/>
        </w:rPr>
        <w:t xml:space="preserve">পৰত </w:t>
      </w:r>
      <w:r w:rsidR="00E339F7" w:rsidRPr="0012001F">
        <w:rPr>
          <w:rFonts w:eastAsia="Nikosh"/>
          <w:cs/>
          <w:lang w:bidi="as-IN"/>
        </w:rPr>
        <w:t>যুলুম</w:t>
      </w:r>
      <w:r w:rsidR="00AA3FBF" w:rsidRPr="0012001F">
        <w:rPr>
          <w:rFonts w:eastAsia="Nikosh"/>
          <w:cs/>
          <w:lang w:bidi="as-IN"/>
        </w:rPr>
        <w:t xml:space="preserve"> নকৰিব</w:t>
      </w:r>
      <w:r w:rsidR="00E339F7" w:rsidRPr="0012001F">
        <w:rPr>
          <w:rFonts w:eastAsia="Nikosh"/>
          <w:rtl/>
          <w:cs/>
          <w:lang w:bidi="as-IN"/>
        </w:rPr>
        <w:t>,</w:t>
      </w:r>
      <w:r w:rsidR="00AA3FBF" w:rsidRPr="0012001F">
        <w:rPr>
          <w:rFonts w:eastAsia="Nikosh"/>
          <w:cs/>
          <w:lang w:bidi="as-IN"/>
        </w:rPr>
        <w:t xml:space="preserve"> তাক</w:t>
      </w:r>
      <w:r w:rsidR="00E339F7" w:rsidRPr="0012001F">
        <w:rPr>
          <w:rFonts w:eastAsia="Nikosh"/>
          <w:cs/>
          <w:lang w:bidi="as-IN"/>
        </w:rPr>
        <w:t xml:space="preserve"> অপমান</w:t>
      </w:r>
      <w:r w:rsidR="00AA3FBF" w:rsidRPr="0012001F">
        <w:rPr>
          <w:rFonts w:eastAsia="Nikosh"/>
          <w:cs/>
          <w:lang w:bidi="as-IN"/>
        </w:rPr>
        <w:t xml:space="preserve"> নকৰিব</w:t>
      </w:r>
      <w:r w:rsidR="00E76A33" w:rsidRPr="0012001F">
        <w:rPr>
          <w:rFonts w:eastAsia="Nikosh"/>
          <w:cs/>
          <w:lang w:bidi="as-IN"/>
        </w:rPr>
        <w:t xml:space="preserve">, </w:t>
      </w:r>
      <w:r w:rsidR="00AA3FBF" w:rsidRPr="0012001F">
        <w:rPr>
          <w:rFonts w:eastAsia="Nikosh"/>
          <w:cs/>
          <w:lang w:bidi="as-IN"/>
        </w:rPr>
        <w:t>তাৰ বিষয়ে মিছা</w:t>
      </w:r>
      <w:r w:rsidR="000427F3" w:rsidRPr="0012001F">
        <w:rPr>
          <w:rFonts w:eastAsia="Nikosh"/>
          <w:cs/>
          <w:lang w:bidi="as-IN"/>
        </w:rPr>
        <w:t xml:space="preserve"> </w:t>
      </w:r>
      <w:r w:rsidR="00AA3FBF" w:rsidRPr="0012001F">
        <w:rPr>
          <w:rFonts w:eastAsia="Nikosh"/>
          <w:cs/>
          <w:lang w:bidi="as-IN"/>
        </w:rPr>
        <w:t>নক</w:t>
      </w:r>
      <w:r w:rsidR="00AA3FBF" w:rsidRPr="0012001F">
        <w:rPr>
          <w:rFonts w:eastAsia="Nikosh"/>
        </w:rPr>
        <w:t>’</w:t>
      </w:r>
      <w:r w:rsidR="00AA3FBF" w:rsidRPr="0012001F">
        <w:rPr>
          <w:rFonts w:eastAsia="Nikosh"/>
          <w:cs/>
          <w:lang w:bidi="as-IN"/>
        </w:rPr>
        <w:t>ব</w:t>
      </w:r>
      <w:r w:rsidR="000427F3" w:rsidRPr="0012001F">
        <w:rPr>
          <w:rFonts w:eastAsia="Nikosh"/>
          <w:lang w:bidi="as-IN"/>
        </w:rPr>
        <w:t>,</w:t>
      </w:r>
      <w:r w:rsidR="00AA3FBF" w:rsidRPr="0012001F">
        <w:rPr>
          <w:rFonts w:eastAsia="Nikosh"/>
          <w:cs/>
          <w:lang w:bidi="as-IN"/>
        </w:rPr>
        <w:t xml:space="preserve"> তাক </w:t>
      </w:r>
      <w:r w:rsidR="00E339F7" w:rsidRPr="0012001F">
        <w:rPr>
          <w:rFonts w:eastAsia="Nikosh"/>
          <w:cs/>
          <w:lang w:bidi="as-IN"/>
        </w:rPr>
        <w:t>হেয়</w:t>
      </w:r>
      <w:r w:rsidR="00AA3FBF" w:rsidRPr="0012001F">
        <w:rPr>
          <w:rFonts w:eastAsia="Nikosh"/>
          <w:cs/>
          <w:lang w:bidi="as-IN"/>
        </w:rPr>
        <w:t xml:space="preserve"> বা তুচ্ছ বুলি নাভাৱিব</w:t>
      </w:r>
      <w:r w:rsidR="00E76A33" w:rsidRPr="0012001F">
        <w:rPr>
          <w:rFonts w:eastAsia="Nikosh"/>
          <w:cs/>
          <w:lang w:bidi="hi-IN"/>
        </w:rPr>
        <w:t>।</w:t>
      </w:r>
      <w:r w:rsidR="00AA3FBF" w:rsidRPr="0012001F">
        <w:rPr>
          <w:rFonts w:eastAsia="Nikosh"/>
          <w:cs/>
          <w:lang w:bidi="as-IN"/>
        </w:rPr>
        <w:t xml:space="preserve"> যিসকলৰ ওপৰত তাৰ দায়িত্ব আৰু কৰ্তব্য আছে সিহঁতৰ হক আদায় কৰিব। যে</w:t>
      </w:r>
      <w:r w:rsidR="00E339F7" w:rsidRPr="0012001F">
        <w:rPr>
          <w:rFonts w:eastAsia="Nikosh"/>
          <w:cs/>
          <w:lang w:bidi="as-IN"/>
        </w:rPr>
        <w:t>ন</w:t>
      </w:r>
      <w:r w:rsidR="00AA3FBF" w:rsidRPr="0012001F">
        <w:rPr>
          <w:rFonts w:eastAsia="Nikosh"/>
          <w:cs/>
          <w:lang w:bidi="as-IN"/>
        </w:rPr>
        <w:t>ে, পিতৃ-মাতৃ</w:t>
      </w:r>
      <w:r w:rsidR="00E339F7" w:rsidRPr="0012001F">
        <w:rPr>
          <w:rFonts w:eastAsia="Nikosh"/>
          <w:cs/>
          <w:lang w:bidi="as-IN"/>
        </w:rPr>
        <w:t xml:space="preserve">, আত্মীয়-স্বজন, </w:t>
      </w:r>
      <w:r w:rsidR="00AA3FBF" w:rsidRPr="0012001F">
        <w:rPr>
          <w:rFonts w:eastAsia="Nikosh"/>
          <w:cs/>
          <w:lang w:bidi="as-IN"/>
        </w:rPr>
        <w:t>ওচৰ-চুবুৰীয়া, বন্ধু-বান্ধৱ আৰু</w:t>
      </w:r>
      <w:r w:rsidR="00E339F7" w:rsidRPr="0012001F">
        <w:rPr>
          <w:rFonts w:eastAsia="Nikosh"/>
          <w:cs/>
          <w:lang w:bidi="as-IN"/>
        </w:rPr>
        <w:t xml:space="preserve"> </w:t>
      </w:r>
      <w:r w:rsidR="000A044B" w:rsidRPr="0012001F">
        <w:rPr>
          <w:rFonts w:eastAsia="Nikosh"/>
          <w:cs/>
          <w:lang w:bidi="as-IN"/>
        </w:rPr>
        <w:t xml:space="preserve">অধীনস্থ </w:t>
      </w:r>
      <w:r w:rsidR="00AA3FBF" w:rsidRPr="0012001F">
        <w:rPr>
          <w:rFonts w:eastAsia="Nikosh"/>
          <w:cs/>
          <w:lang w:bidi="as-IN"/>
        </w:rPr>
        <w:t>কৰ্মচাৰীসকলৰ অধিকাৰ আদায় কৰিব</w:t>
      </w:r>
      <w:r w:rsidR="00E339F7" w:rsidRPr="0012001F">
        <w:rPr>
          <w:rFonts w:eastAsia="Nikosh" w:cs="Mangal"/>
          <w:cs/>
          <w:lang w:bidi="hi-IN"/>
        </w:rPr>
        <w:t xml:space="preserve">। </w:t>
      </w:r>
    </w:p>
    <w:p w:rsidR="000075C5" w:rsidRPr="0012001F" w:rsidRDefault="000075C5" w:rsidP="003D0C06">
      <w:pPr>
        <w:bidi w:val="0"/>
        <w:spacing w:after="0" w:line="240" w:lineRule="auto"/>
        <w:jc w:val="both"/>
        <w:rPr>
          <w:rFonts w:eastAsia="Nikosh"/>
          <w:b/>
          <w:bCs/>
          <w:color w:val="C00000"/>
          <w:lang w:bidi="as-IN"/>
        </w:rPr>
      </w:pPr>
    </w:p>
    <w:p w:rsidR="00C630C3" w:rsidRPr="0012001F" w:rsidRDefault="003D0C06" w:rsidP="000075C5">
      <w:pPr>
        <w:bidi w:val="0"/>
        <w:spacing w:after="0" w:line="240" w:lineRule="auto"/>
        <w:jc w:val="both"/>
        <w:rPr>
          <w:rFonts w:eastAsia="Nikosh"/>
          <w:b/>
          <w:bCs/>
          <w:color w:val="C00000"/>
          <w:cs/>
          <w:lang w:bidi="as-IN"/>
        </w:rPr>
      </w:pPr>
      <w:r w:rsidRPr="0012001F">
        <w:rPr>
          <w:rFonts w:eastAsia="Nikosh"/>
          <w:b/>
          <w:bCs/>
          <w:color w:val="C00000"/>
          <w:cs/>
          <w:lang w:bidi="as-IN"/>
        </w:rPr>
        <w:t>ঊনবিংশতম প</w:t>
      </w:r>
      <w:r w:rsidR="00AA3FBF" w:rsidRPr="0012001F">
        <w:rPr>
          <w:rFonts w:eastAsia="Nikosh"/>
          <w:b/>
          <w:bCs/>
          <w:color w:val="C00000"/>
          <w:cs/>
          <w:lang w:bidi="as-IN"/>
        </w:rPr>
        <w:t>্ৰশ্ন: নবী চাল্লাল্লাহু আলাইহি অছাল্লামৰ ছাহাবীসকলৰ প্ৰতি আমাৰ দায়িত্ব আৰু কৰ্তব্য কি</w:t>
      </w:r>
      <w:r w:rsidRPr="0012001F">
        <w:rPr>
          <w:rFonts w:eastAsia="Nikosh"/>
          <w:b/>
          <w:bCs/>
          <w:color w:val="C00000"/>
          <w:cs/>
          <w:lang w:bidi="as-IN"/>
        </w:rPr>
        <w:t xml:space="preserve">?  </w:t>
      </w:r>
    </w:p>
    <w:p w:rsidR="00CA6724" w:rsidRPr="0012001F" w:rsidRDefault="00AA3FBF" w:rsidP="00E76A33">
      <w:pPr>
        <w:bidi w:val="0"/>
        <w:spacing w:after="0" w:line="240" w:lineRule="auto"/>
        <w:jc w:val="both"/>
        <w:rPr>
          <w:rFonts w:eastAsia="Nikosh"/>
          <w:cs/>
          <w:lang w:bidi="as-IN"/>
        </w:rPr>
      </w:pPr>
      <w:r w:rsidRPr="0012001F">
        <w:rPr>
          <w:rFonts w:eastAsia="Nikosh"/>
          <w:b/>
          <w:bCs/>
          <w:cs/>
          <w:lang w:bidi="as-IN"/>
        </w:rPr>
        <w:lastRenderedPageBreak/>
        <w:t>উত্তৰ</w:t>
      </w:r>
      <w:r w:rsidR="003D0C06" w:rsidRPr="0012001F">
        <w:rPr>
          <w:rFonts w:eastAsia="Nikosh"/>
          <w:b/>
          <w:bCs/>
          <w:cs/>
          <w:lang w:bidi="as-IN"/>
        </w:rPr>
        <w:t>:</w:t>
      </w:r>
      <w:r w:rsidRPr="0012001F">
        <w:rPr>
          <w:rFonts w:eastAsia="Nikosh"/>
          <w:b/>
          <w:bCs/>
          <w:cs/>
          <w:lang w:bidi="as-IN"/>
        </w:rPr>
        <w:t xml:space="preserve"> </w:t>
      </w:r>
      <w:r w:rsidRPr="0012001F">
        <w:rPr>
          <w:rFonts w:eastAsia="Nikosh"/>
          <w:cs/>
          <w:lang w:bidi="as-IN"/>
        </w:rPr>
        <w:t>ৰাছুলুল্লাহ চাল্লাল্লাহু আলাইহি অছাল্লামৰ প্ৰতি পূৰ্ণাঙ্গ ঈমান আৰু ভালপোৱাৰ অন্যতম অংশ হৈছে তেওঁৰ ছা</w:t>
      </w:r>
      <w:r w:rsidR="003D0C06" w:rsidRPr="0012001F">
        <w:rPr>
          <w:rFonts w:eastAsia="Nikosh"/>
          <w:cs/>
          <w:lang w:bidi="as-IN"/>
        </w:rPr>
        <w:t>হাবী</w:t>
      </w:r>
      <w:r w:rsidRPr="0012001F">
        <w:rPr>
          <w:rFonts w:eastAsia="Nikosh"/>
          <w:cs/>
          <w:lang w:bidi="as-IN"/>
        </w:rPr>
        <w:t>সকলক তেওঁলোকৰ মৰ্যদা আৰু ইছলাম গ্ৰহণৰ অগ্ৰগামীতাৰ স্তৰ</w:t>
      </w:r>
      <w:r w:rsidR="003D0C06" w:rsidRPr="0012001F">
        <w:rPr>
          <w:rFonts w:eastAsia="Nikosh"/>
          <w:cs/>
          <w:lang w:bidi="as-IN"/>
        </w:rPr>
        <w:t xml:space="preserve"> </w:t>
      </w:r>
      <w:r w:rsidRPr="0012001F">
        <w:rPr>
          <w:rFonts w:eastAsia="Nikosh"/>
          <w:cs/>
          <w:lang w:bidi="as-IN"/>
        </w:rPr>
        <w:t>অনুসাৰে ভালপোৱা</w:t>
      </w:r>
      <w:r w:rsidR="003D0C06" w:rsidRPr="0012001F">
        <w:rPr>
          <w:rFonts w:eastAsia="Nikosh"/>
          <w:cs/>
          <w:lang w:bidi="as-IN"/>
        </w:rPr>
        <w:t>,</w:t>
      </w:r>
      <w:r w:rsidRPr="0012001F">
        <w:rPr>
          <w:rFonts w:eastAsia="Nikosh"/>
          <w:cs/>
          <w:lang w:bidi="as-IN"/>
        </w:rPr>
        <w:t xml:space="preserve"> উম্মতৰ</w:t>
      </w:r>
      <w:r w:rsidR="008D2162" w:rsidRPr="0012001F">
        <w:rPr>
          <w:rFonts w:eastAsia="Nikosh"/>
          <w:cs/>
          <w:lang w:bidi="as-IN"/>
        </w:rPr>
        <w:t xml:space="preserve"> </w:t>
      </w:r>
      <w:r w:rsidRPr="0012001F">
        <w:rPr>
          <w:rFonts w:eastAsia="Nikosh"/>
          <w:cs/>
          <w:lang w:bidi="as-IN"/>
        </w:rPr>
        <w:t>সকলোৰে</w:t>
      </w:r>
      <w:r w:rsidR="008D1F19" w:rsidRPr="0012001F">
        <w:rPr>
          <w:rFonts w:eastAsia="Nikosh"/>
          <w:cs/>
          <w:lang w:bidi="as-IN"/>
        </w:rPr>
        <w:t xml:space="preserve"> </w:t>
      </w:r>
      <w:r w:rsidR="00DB2977" w:rsidRPr="0012001F">
        <w:rPr>
          <w:rFonts w:eastAsia="Nikosh"/>
          <w:cs/>
          <w:lang w:bidi="as-IN"/>
        </w:rPr>
        <w:t>উৰ্ধ্বত তেওঁলোকৰ মৰ্যদাৰ স্বীকৃতি দি</w:t>
      </w:r>
      <w:r w:rsidR="008D2162" w:rsidRPr="0012001F">
        <w:rPr>
          <w:rFonts w:eastAsia="Nikosh"/>
          <w:cs/>
          <w:lang w:bidi="as-IN"/>
        </w:rPr>
        <w:t>য়া।</w:t>
      </w:r>
      <w:r w:rsidR="00DB2977" w:rsidRPr="0012001F">
        <w:rPr>
          <w:rFonts w:eastAsia="Nikosh"/>
          <w:cs/>
          <w:lang w:bidi="as-IN"/>
        </w:rPr>
        <w:t xml:space="preserve"> তেওঁলোকৰ ভালপোৱা</w:t>
      </w:r>
      <w:r w:rsidR="005330C8" w:rsidRPr="0012001F">
        <w:rPr>
          <w:rFonts w:eastAsia="Nikosh"/>
          <w:cs/>
          <w:lang w:bidi="as-IN"/>
        </w:rPr>
        <w:t xml:space="preserve"> বৃদ্</w:t>
      </w:r>
      <w:r w:rsidR="00DB2977" w:rsidRPr="0012001F">
        <w:rPr>
          <w:rFonts w:eastAsia="Nikosh"/>
          <w:cs/>
          <w:lang w:bidi="as-IN"/>
        </w:rPr>
        <w:t>ধিৰ বাবে আল্লাহৰ ওচৰত দুআ কৰা, তেওঁলোকৰ মৰ্যদা প্ৰচাৰ কৰা আৰু তেওঁলোকৰ মাজৰ ভুল বুজা-বুজিক এৰাই চলা আৰু</w:t>
      </w:r>
      <w:r w:rsidR="007668FB" w:rsidRPr="0012001F">
        <w:rPr>
          <w:rFonts w:eastAsia="Nikosh"/>
          <w:cs/>
          <w:lang w:bidi="as-IN"/>
        </w:rPr>
        <w:t xml:space="preserve"> সমালোচনা</w:t>
      </w:r>
      <w:r w:rsidR="00DB2977" w:rsidRPr="0012001F">
        <w:rPr>
          <w:rFonts w:eastAsia="Nikosh"/>
          <w:cs/>
          <w:lang w:bidi="as-IN"/>
        </w:rPr>
        <w:t>ৰ পৰা বিৰত থ</w:t>
      </w:r>
      <w:r w:rsidR="007668FB" w:rsidRPr="0012001F">
        <w:rPr>
          <w:rFonts w:eastAsia="Nikosh"/>
          <w:cs/>
          <w:lang w:bidi="as-IN"/>
        </w:rPr>
        <w:t xml:space="preserve">কা। </w:t>
      </w:r>
      <w:r w:rsidR="00DB2977" w:rsidRPr="0012001F">
        <w:rPr>
          <w:rFonts w:eastAsia="Nikosh"/>
          <w:cs/>
          <w:lang w:bidi="as-IN"/>
        </w:rPr>
        <w:t>আমি আৰু বিশ্বাস কৰো</w:t>
      </w:r>
      <w:r w:rsidR="005908A1" w:rsidRPr="0012001F">
        <w:rPr>
          <w:rFonts w:eastAsia="Nikosh"/>
          <w:cs/>
          <w:lang w:bidi="as-IN"/>
        </w:rPr>
        <w:t xml:space="preserve"> </w:t>
      </w:r>
      <w:r w:rsidR="00DC59FF" w:rsidRPr="0012001F">
        <w:rPr>
          <w:rFonts w:eastAsia="Nikosh"/>
          <w:cs/>
          <w:lang w:bidi="as-IN"/>
        </w:rPr>
        <w:t>যে, সকলো উত্তম আদৰ্শৰ</w:t>
      </w:r>
      <w:r w:rsidR="009954B3" w:rsidRPr="0012001F">
        <w:rPr>
          <w:rFonts w:eastAsia="Nikosh"/>
          <w:cs/>
          <w:lang w:bidi="as-IN"/>
        </w:rPr>
        <w:t xml:space="preserve"> </w:t>
      </w:r>
      <w:r w:rsidR="00DC59FF" w:rsidRPr="0012001F">
        <w:rPr>
          <w:rFonts w:eastAsia="Nikosh"/>
          <w:cs/>
          <w:lang w:bidi="as-IN"/>
        </w:rPr>
        <w:t>সমন্বয়ত তেওঁলোক সৰ্বোত্তম উম্মত, কল্যাণ আৰু ইছলাম গ্ৰহণৰ ফালৰ পৰা তেওঁলোক অগ্ৰগামী, সকলো ধৰণৰ অকল্যাণ আৰু অন্যায় কামৰ পৰা তেওঁলোক দূৰৈত</w:t>
      </w:r>
      <w:r w:rsidR="00EB1726" w:rsidRPr="0012001F">
        <w:rPr>
          <w:rFonts w:eastAsia="Nikosh"/>
          <w:cs/>
          <w:lang w:bidi="as-IN"/>
        </w:rPr>
        <w:t xml:space="preserve"> </w:t>
      </w:r>
      <w:r w:rsidR="00DC59FF" w:rsidRPr="0012001F">
        <w:rPr>
          <w:rFonts w:eastAsia="Nikosh"/>
          <w:cs/>
          <w:lang w:bidi="as-IN"/>
        </w:rPr>
        <w:t>আছিল, তেওঁলোক সকলোৱে ন্যায়পৰায়ণ আৰু ইনছাফকাৰী</w:t>
      </w:r>
      <w:r w:rsidR="00EB1726" w:rsidRPr="0012001F">
        <w:rPr>
          <w:rFonts w:eastAsia="Nikosh"/>
          <w:cs/>
          <w:lang w:bidi="as-IN"/>
        </w:rPr>
        <w:t xml:space="preserve"> </w:t>
      </w:r>
      <w:r w:rsidR="00DC59FF" w:rsidRPr="0012001F">
        <w:rPr>
          <w:rFonts w:eastAsia="Nikosh"/>
          <w:cs/>
          <w:lang w:bidi="as-IN"/>
        </w:rPr>
        <w:t>আছিল</w:t>
      </w:r>
      <w:r w:rsidR="00EB1726" w:rsidRPr="0012001F">
        <w:rPr>
          <w:rFonts w:eastAsia="Nikosh"/>
          <w:cs/>
          <w:lang w:bidi="as-IN"/>
        </w:rPr>
        <w:t xml:space="preserve"> </w:t>
      </w:r>
      <w:r w:rsidR="00DC59FF" w:rsidRPr="0012001F">
        <w:rPr>
          <w:rFonts w:eastAsia="Nikosh"/>
          <w:cs/>
          <w:lang w:bidi="as-IN"/>
        </w:rPr>
        <w:t>আৰু আল্লাহ তেওঁলোকৰ</w:t>
      </w:r>
      <w:r w:rsidR="00E76A33" w:rsidRPr="0012001F">
        <w:rPr>
          <w:rFonts w:eastAsia="Nikosh"/>
          <w:cs/>
          <w:lang w:bidi="as-IN"/>
        </w:rPr>
        <w:t xml:space="preserve"> ও</w:t>
      </w:r>
      <w:r w:rsidR="00DC59FF" w:rsidRPr="0012001F">
        <w:rPr>
          <w:rFonts w:eastAsia="Nikosh"/>
          <w:cs/>
          <w:lang w:bidi="as-IN"/>
        </w:rPr>
        <w:t>পৰত</w:t>
      </w:r>
      <w:r w:rsidR="0036668F" w:rsidRPr="0012001F">
        <w:rPr>
          <w:rFonts w:eastAsia="Nikosh"/>
          <w:cs/>
          <w:lang w:bidi="as-IN"/>
        </w:rPr>
        <w:t xml:space="preserve"> সন্তুষ্ট।  </w:t>
      </w:r>
    </w:p>
    <w:p w:rsidR="000075C5" w:rsidRPr="0012001F" w:rsidRDefault="000075C5" w:rsidP="000A044B">
      <w:pPr>
        <w:bidi w:val="0"/>
        <w:spacing w:after="0" w:line="240" w:lineRule="auto"/>
        <w:jc w:val="both"/>
        <w:rPr>
          <w:rFonts w:eastAsia="Nikosh"/>
          <w:b/>
          <w:bCs/>
          <w:color w:val="C00000"/>
          <w:lang w:bidi="as-IN"/>
        </w:rPr>
      </w:pPr>
    </w:p>
    <w:p w:rsidR="0083726D" w:rsidRDefault="0083726D" w:rsidP="0083726D">
      <w:pPr>
        <w:bidi w:val="0"/>
        <w:spacing w:after="0" w:line="240" w:lineRule="auto"/>
        <w:jc w:val="both"/>
        <w:rPr>
          <w:rFonts w:eastAsia="Nikosh"/>
          <w:b/>
          <w:bCs/>
          <w:color w:val="C00000"/>
          <w:lang w:bidi="as-IN"/>
        </w:rPr>
      </w:pPr>
    </w:p>
    <w:p w:rsidR="00CA6724" w:rsidRPr="0012001F" w:rsidRDefault="00DC59FF" w:rsidP="000075C5">
      <w:pPr>
        <w:bidi w:val="0"/>
        <w:spacing w:after="0" w:line="240" w:lineRule="auto"/>
        <w:jc w:val="both"/>
        <w:rPr>
          <w:rFonts w:eastAsia="Nikosh"/>
          <w:b/>
          <w:bCs/>
          <w:color w:val="C00000"/>
          <w:cs/>
          <w:lang w:bidi="as-IN"/>
        </w:rPr>
      </w:pPr>
      <w:r w:rsidRPr="0012001F">
        <w:rPr>
          <w:rFonts w:eastAsia="Nikosh"/>
          <w:b/>
          <w:bCs/>
          <w:color w:val="C00000"/>
          <w:cs/>
          <w:lang w:bidi="as-IN"/>
        </w:rPr>
        <w:t>বিংশতম প্</w:t>
      </w:r>
      <w:r w:rsidR="004B27CF" w:rsidRPr="0012001F">
        <w:rPr>
          <w:rFonts w:eastAsia="Nikosh"/>
          <w:b/>
          <w:bCs/>
          <w:color w:val="C00000"/>
          <w:cs/>
          <w:lang w:bidi="as-IN"/>
        </w:rPr>
        <w:t>ৰশ্ন: ইমাম বা</w:t>
      </w:r>
      <w:r w:rsidR="00CA6724" w:rsidRPr="0012001F">
        <w:rPr>
          <w:rFonts w:eastAsia="Nikosh"/>
          <w:b/>
          <w:bCs/>
          <w:color w:val="C00000"/>
          <w:cs/>
          <w:lang w:bidi="as-IN"/>
        </w:rPr>
        <w:t xml:space="preserve"> </w:t>
      </w:r>
      <w:r w:rsidR="004B27CF" w:rsidRPr="0012001F">
        <w:rPr>
          <w:rFonts w:eastAsia="Nikosh"/>
          <w:b/>
          <w:bCs/>
          <w:color w:val="C00000"/>
          <w:cs/>
          <w:lang w:bidi="as-IN"/>
        </w:rPr>
        <w:t>উম্মতৰ</w:t>
      </w:r>
      <w:r w:rsidR="000A044B" w:rsidRPr="0012001F">
        <w:rPr>
          <w:rFonts w:eastAsia="Nikosh"/>
          <w:b/>
          <w:bCs/>
          <w:color w:val="C00000"/>
          <w:cs/>
          <w:lang w:bidi="as-IN"/>
        </w:rPr>
        <w:t xml:space="preserve"> </w:t>
      </w:r>
      <w:r w:rsidR="004B27CF" w:rsidRPr="0012001F">
        <w:rPr>
          <w:rFonts w:eastAsia="Nikosh"/>
          <w:b/>
          <w:bCs/>
          <w:color w:val="C00000"/>
          <w:cs/>
          <w:lang w:bidi="as-IN"/>
        </w:rPr>
        <w:t>ইমাম থকাৰ বিষয়ে</w:t>
      </w:r>
      <w:r w:rsidR="00CA6724" w:rsidRPr="0012001F">
        <w:rPr>
          <w:rFonts w:eastAsia="Nikosh"/>
          <w:b/>
          <w:bCs/>
          <w:color w:val="C00000"/>
          <w:cs/>
          <w:lang w:bidi="as-IN"/>
        </w:rPr>
        <w:t xml:space="preserve"> আপ</w:t>
      </w:r>
      <w:r w:rsidR="004B27CF" w:rsidRPr="0012001F">
        <w:rPr>
          <w:rFonts w:eastAsia="Nikosh"/>
          <w:b/>
          <w:bCs/>
          <w:color w:val="C00000"/>
          <w:cs/>
          <w:lang w:bidi="as-IN"/>
        </w:rPr>
        <w:t>োনাৰ মতামত কি</w:t>
      </w:r>
      <w:r w:rsidR="00CA6724" w:rsidRPr="0012001F">
        <w:rPr>
          <w:rFonts w:eastAsia="Nikosh"/>
          <w:b/>
          <w:bCs/>
          <w:color w:val="C00000"/>
          <w:cs/>
          <w:lang w:bidi="as-IN"/>
        </w:rPr>
        <w:t>?</w:t>
      </w:r>
    </w:p>
    <w:p w:rsidR="00D4519E" w:rsidRPr="0012001F" w:rsidRDefault="004B27CF" w:rsidP="000A044B">
      <w:pPr>
        <w:bidi w:val="0"/>
        <w:spacing w:after="0" w:line="240" w:lineRule="auto"/>
        <w:jc w:val="both"/>
        <w:rPr>
          <w:rFonts w:eastAsia="Nikosh"/>
          <w:cs/>
          <w:lang w:bidi="as-IN"/>
        </w:rPr>
      </w:pPr>
      <w:r w:rsidRPr="0012001F">
        <w:rPr>
          <w:rFonts w:eastAsia="Nikosh"/>
          <w:b/>
          <w:bCs/>
          <w:cs/>
          <w:lang w:bidi="as-IN"/>
        </w:rPr>
        <w:t>উত্তৰ</w:t>
      </w:r>
      <w:r w:rsidR="00CA6724" w:rsidRPr="0012001F">
        <w:rPr>
          <w:rFonts w:eastAsia="Nikosh"/>
          <w:b/>
          <w:bCs/>
          <w:cs/>
          <w:lang w:bidi="as-IN"/>
        </w:rPr>
        <w:t>:</w:t>
      </w:r>
      <w:r w:rsidRPr="0012001F">
        <w:rPr>
          <w:rFonts w:eastAsia="Nikosh"/>
          <w:b/>
          <w:bCs/>
          <w:cs/>
          <w:lang w:bidi="as-IN"/>
        </w:rPr>
        <w:t xml:space="preserve"> </w:t>
      </w:r>
      <w:r w:rsidRPr="0012001F">
        <w:rPr>
          <w:rFonts w:eastAsia="Nikosh"/>
          <w:cs/>
          <w:lang w:bidi="as-IN"/>
        </w:rPr>
        <w:t>আমি বিশ্বাস কৰো</w:t>
      </w:r>
      <w:r w:rsidR="00CA6724" w:rsidRPr="0012001F">
        <w:rPr>
          <w:rFonts w:eastAsia="Nikosh"/>
          <w:cs/>
          <w:lang w:bidi="as-IN"/>
        </w:rPr>
        <w:t xml:space="preserve"> যে, </w:t>
      </w:r>
      <w:r w:rsidRPr="0012001F">
        <w:rPr>
          <w:rFonts w:eastAsia="Nikosh"/>
          <w:cs/>
          <w:lang w:bidi="as-IN"/>
        </w:rPr>
        <w:t>উম্মতৰ</w:t>
      </w:r>
      <w:r w:rsidR="000A044B" w:rsidRPr="0012001F">
        <w:rPr>
          <w:rFonts w:eastAsia="Nikosh"/>
          <w:cs/>
          <w:lang w:bidi="as-IN"/>
        </w:rPr>
        <w:t xml:space="preserve"> </w:t>
      </w:r>
      <w:r w:rsidRPr="0012001F">
        <w:rPr>
          <w:rFonts w:eastAsia="Nikosh"/>
          <w:cs/>
          <w:lang w:bidi="as-IN"/>
        </w:rPr>
        <w:t>ইমাম নিৰ্ধাৰণ কৰা ফৰজে কিফায়া। কিয়নো</w:t>
      </w:r>
      <w:r w:rsidR="000A044B" w:rsidRPr="0012001F">
        <w:rPr>
          <w:rFonts w:eastAsia="Nikosh"/>
          <w:cs/>
          <w:lang w:bidi="as-IN"/>
        </w:rPr>
        <w:t xml:space="preserve"> উম্ম</w:t>
      </w:r>
      <w:r w:rsidRPr="0012001F">
        <w:rPr>
          <w:rFonts w:eastAsia="Nikosh"/>
          <w:cs/>
          <w:lang w:bidi="as-IN"/>
        </w:rPr>
        <w:t>ত ইমামবিহীন তেওঁলোকৰ দ্বীন আৰু দুনিয়াৰ কাৰ্যক্ৰ</w:t>
      </w:r>
      <w:r w:rsidR="00CA6724" w:rsidRPr="0012001F">
        <w:rPr>
          <w:rFonts w:eastAsia="Nikosh"/>
          <w:cs/>
          <w:lang w:bidi="as-IN"/>
        </w:rPr>
        <w:t xml:space="preserve">ম </w:t>
      </w:r>
      <w:r w:rsidRPr="0012001F">
        <w:rPr>
          <w:rFonts w:eastAsia="Nikosh"/>
          <w:cs/>
          <w:lang w:bidi="as-IN"/>
        </w:rPr>
        <w:t>পৰিচালনা কৰা সম্ভৱ</w:t>
      </w:r>
      <w:r w:rsidR="00CA6724" w:rsidRPr="0012001F">
        <w:rPr>
          <w:rFonts w:eastAsia="Nikosh"/>
          <w:cs/>
          <w:lang w:bidi="as-IN"/>
        </w:rPr>
        <w:t xml:space="preserve"> ন</w:t>
      </w:r>
      <w:r w:rsidRPr="0012001F">
        <w:rPr>
          <w:rFonts w:eastAsia="Nikosh"/>
          <w:cs/>
          <w:lang w:bidi="as-IN"/>
        </w:rPr>
        <w:t>হ</w:t>
      </w:r>
      <w:r w:rsidR="00CA6724" w:rsidRPr="0012001F">
        <w:rPr>
          <w:rFonts w:eastAsia="Nikosh"/>
          <w:cs/>
          <w:lang w:bidi="as-IN"/>
        </w:rPr>
        <w:t>য়। ইমাম</w:t>
      </w:r>
      <w:r w:rsidRPr="0012001F">
        <w:rPr>
          <w:rFonts w:eastAsia="Nikosh"/>
          <w:cs/>
          <w:lang w:bidi="as-IN"/>
        </w:rPr>
        <w:t>ে সিহঁতৰ শত্ৰুৰ আক্ৰ</w:t>
      </w:r>
      <w:r w:rsidR="00CA6724" w:rsidRPr="0012001F">
        <w:rPr>
          <w:rFonts w:eastAsia="Nikosh"/>
          <w:cs/>
          <w:lang w:bidi="as-IN"/>
        </w:rPr>
        <w:t>মণ</w:t>
      </w:r>
      <w:r w:rsidRPr="0012001F">
        <w:rPr>
          <w:rFonts w:eastAsia="Nikosh"/>
          <w:cs/>
          <w:lang w:bidi="as-IN"/>
        </w:rPr>
        <w:t xml:space="preserve"> প্ৰতিহত কৰিব আৰু</w:t>
      </w:r>
      <w:r w:rsidR="00344841" w:rsidRPr="0012001F">
        <w:rPr>
          <w:rFonts w:eastAsia="Nikosh"/>
          <w:cs/>
          <w:lang w:bidi="as-IN"/>
        </w:rPr>
        <w:t xml:space="preserve"> </w:t>
      </w:r>
      <w:r w:rsidRPr="0012001F">
        <w:rPr>
          <w:rFonts w:eastAsia="Nikosh"/>
          <w:cs/>
          <w:lang w:bidi="as-IN"/>
        </w:rPr>
        <w:t>অপৰাধীৰ</w:t>
      </w:r>
      <w:r w:rsidR="00CA6724" w:rsidRPr="0012001F">
        <w:rPr>
          <w:rFonts w:eastAsia="Nikosh"/>
          <w:cs/>
          <w:lang w:bidi="as-IN"/>
        </w:rPr>
        <w:t xml:space="preserve"> </w:t>
      </w:r>
      <w:r w:rsidRPr="0012001F">
        <w:rPr>
          <w:rFonts w:eastAsia="Nikosh"/>
          <w:cs/>
          <w:lang w:bidi="as-IN"/>
        </w:rPr>
        <w:t>অপৰাধৰ হদ তথা শাস্তি কায়েম কৰিব</w:t>
      </w:r>
      <w:r w:rsidR="00CA6724" w:rsidRPr="0012001F">
        <w:rPr>
          <w:rFonts w:eastAsia="Nikosh"/>
          <w:cs/>
          <w:lang w:bidi="hi-IN"/>
        </w:rPr>
        <w:t>।</w:t>
      </w:r>
      <w:r w:rsidRPr="0012001F">
        <w:rPr>
          <w:rFonts w:eastAsia="Nikosh"/>
          <w:cs/>
          <w:lang w:bidi="as-IN"/>
        </w:rPr>
        <w:t xml:space="preserve"> অন্যায় কামৰ বাহিৰে</w:t>
      </w:r>
      <w:r w:rsidR="00F410DA" w:rsidRPr="0012001F">
        <w:rPr>
          <w:rFonts w:eastAsia="Nikosh"/>
          <w:cs/>
          <w:lang w:bidi="as-IN"/>
        </w:rPr>
        <w:t xml:space="preserve"> </w:t>
      </w:r>
      <w:r w:rsidRPr="0012001F">
        <w:rPr>
          <w:rFonts w:eastAsia="Nikosh"/>
          <w:cs/>
          <w:lang w:bidi="as-IN"/>
        </w:rPr>
        <w:t>সৎকামত ইমামৰ</w:t>
      </w:r>
      <w:r w:rsidR="0002540B" w:rsidRPr="0012001F">
        <w:rPr>
          <w:rFonts w:eastAsia="Nikosh"/>
          <w:cs/>
          <w:lang w:bidi="as-IN"/>
        </w:rPr>
        <w:t xml:space="preserve"> আনুগত্য </w:t>
      </w:r>
      <w:r w:rsidRPr="0012001F">
        <w:rPr>
          <w:rFonts w:eastAsia="Nikosh"/>
          <w:cs/>
          <w:lang w:bidi="as-IN"/>
        </w:rPr>
        <w:t>কৰাবিহীন নেতাৰ</w:t>
      </w:r>
      <w:r w:rsidR="00F410DA" w:rsidRPr="0012001F">
        <w:rPr>
          <w:rFonts w:eastAsia="Nikosh"/>
          <w:cs/>
          <w:lang w:bidi="as-IN"/>
        </w:rPr>
        <w:t xml:space="preserve"> </w:t>
      </w:r>
      <w:r w:rsidRPr="0012001F">
        <w:rPr>
          <w:rFonts w:eastAsia="Nikosh"/>
          <w:cs/>
          <w:lang w:bidi="as-IN"/>
        </w:rPr>
        <w:t>(ইমামৰ</w:t>
      </w:r>
      <w:r w:rsidR="00AA6B64" w:rsidRPr="0012001F">
        <w:rPr>
          <w:rFonts w:eastAsia="Nikosh"/>
          <w:cs/>
          <w:lang w:bidi="as-IN"/>
        </w:rPr>
        <w:t xml:space="preserve">) </w:t>
      </w:r>
      <w:r w:rsidR="00F410DA" w:rsidRPr="0012001F">
        <w:rPr>
          <w:rFonts w:eastAsia="Nikosh"/>
          <w:cs/>
          <w:lang w:bidi="as-IN"/>
        </w:rPr>
        <w:t xml:space="preserve">নেতৃত্ব </w:t>
      </w:r>
      <w:r w:rsidRPr="0012001F">
        <w:rPr>
          <w:rFonts w:eastAsia="Nikosh"/>
          <w:cs/>
          <w:lang w:bidi="as-IN"/>
        </w:rPr>
        <w:t>পৰি</w:t>
      </w:r>
      <w:r w:rsidR="00B05757" w:rsidRPr="0012001F">
        <w:rPr>
          <w:rFonts w:eastAsia="Nikosh"/>
          <w:cs/>
          <w:lang w:bidi="as-IN"/>
        </w:rPr>
        <w:t xml:space="preserve">পূর্ণ </w:t>
      </w:r>
      <w:r w:rsidRPr="0012001F">
        <w:rPr>
          <w:rFonts w:eastAsia="Nikosh"/>
          <w:cs/>
          <w:lang w:bidi="as-IN"/>
        </w:rPr>
        <w:t>নহয়। ইমাম সৎ হওঁ</w:t>
      </w:r>
      <w:r w:rsidR="00B05757" w:rsidRPr="0012001F">
        <w:rPr>
          <w:rFonts w:eastAsia="Nikosh"/>
          <w:cs/>
          <w:lang w:bidi="as-IN"/>
        </w:rPr>
        <w:t xml:space="preserve">ক </w:t>
      </w:r>
      <w:r w:rsidRPr="0012001F">
        <w:rPr>
          <w:rFonts w:eastAsia="Nikosh"/>
          <w:cs/>
          <w:lang w:bidi="as-IN"/>
        </w:rPr>
        <w:t>বা অসৎ হওঁক তেওঁৰ সৈতে জিহাদ কৰা, তেওঁক কল্যাণকৰ কামত সহযোগিতা কৰা আৰু অন্যায় কামৰ পৰা বিৰত থাকিবলৈ তেওঁক সদুপদেশ দি</w:t>
      </w:r>
      <w:r w:rsidR="00B05757" w:rsidRPr="0012001F">
        <w:rPr>
          <w:rFonts w:eastAsia="Nikosh"/>
          <w:cs/>
          <w:lang w:bidi="as-IN"/>
        </w:rPr>
        <w:t>য়া জ</w:t>
      </w:r>
      <w:r w:rsidRPr="0012001F">
        <w:rPr>
          <w:rFonts w:eastAsia="Nikosh"/>
          <w:cs/>
          <w:lang w:bidi="as-IN"/>
        </w:rPr>
        <w:t>নগণৰ</w:t>
      </w:r>
      <w:r w:rsidR="00D4519E" w:rsidRPr="0012001F">
        <w:rPr>
          <w:rFonts w:eastAsia="Nikosh"/>
          <w:cs/>
          <w:lang w:bidi="as-IN"/>
        </w:rPr>
        <w:t xml:space="preserve"> দায়িত্ব</w:t>
      </w:r>
      <w:r w:rsidR="00D4519E" w:rsidRPr="0012001F">
        <w:rPr>
          <w:rFonts w:eastAsia="Nikosh" w:cs="Mangal"/>
          <w:cs/>
          <w:lang w:bidi="hi-IN"/>
        </w:rPr>
        <w:t xml:space="preserve">। </w:t>
      </w:r>
    </w:p>
    <w:p w:rsidR="000075C5" w:rsidRPr="0012001F" w:rsidRDefault="000075C5" w:rsidP="00D4519E">
      <w:pPr>
        <w:bidi w:val="0"/>
        <w:spacing w:after="0" w:line="240" w:lineRule="auto"/>
        <w:jc w:val="both"/>
        <w:rPr>
          <w:rFonts w:eastAsia="Nikosh"/>
          <w:b/>
          <w:bCs/>
          <w:color w:val="C00000"/>
          <w:lang w:bidi="as-IN"/>
        </w:rPr>
      </w:pPr>
    </w:p>
    <w:p w:rsidR="00D4519E" w:rsidRPr="0012001F" w:rsidRDefault="004B27CF" w:rsidP="000075C5">
      <w:pPr>
        <w:bidi w:val="0"/>
        <w:spacing w:after="0" w:line="240" w:lineRule="auto"/>
        <w:jc w:val="both"/>
        <w:rPr>
          <w:rFonts w:eastAsia="Nikosh"/>
          <w:b/>
          <w:bCs/>
          <w:color w:val="C00000"/>
          <w:cs/>
          <w:lang w:bidi="as-IN"/>
        </w:rPr>
      </w:pPr>
      <w:r w:rsidRPr="0012001F">
        <w:rPr>
          <w:rFonts w:eastAsia="Nikosh"/>
          <w:b/>
          <w:bCs/>
          <w:color w:val="C00000"/>
          <w:cs/>
          <w:lang w:bidi="as-IN"/>
        </w:rPr>
        <w:t>একবিংশতম প্ৰশ্ন: ছিৰাতুল মুস্তাকীম কি? ইয়াৰ বৈশিষ্ট্য কি কি</w:t>
      </w:r>
      <w:r w:rsidR="00D4519E" w:rsidRPr="0012001F">
        <w:rPr>
          <w:rFonts w:eastAsia="Nikosh"/>
          <w:b/>
          <w:bCs/>
          <w:color w:val="C00000"/>
          <w:cs/>
          <w:lang w:bidi="as-IN"/>
        </w:rPr>
        <w:t>?</w:t>
      </w:r>
    </w:p>
    <w:p w:rsidR="00336D6E" w:rsidRPr="0012001F" w:rsidRDefault="004B27CF" w:rsidP="00E54178">
      <w:pPr>
        <w:bidi w:val="0"/>
        <w:spacing w:after="0" w:line="240" w:lineRule="auto"/>
        <w:jc w:val="both"/>
        <w:rPr>
          <w:rFonts w:eastAsia="Nikosh"/>
          <w:cs/>
          <w:lang w:bidi="as-IN"/>
        </w:rPr>
      </w:pPr>
      <w:r w:rsidRPr="0012001F">
        <w:rPr>
          <w:rFonts w:eastAsia="Nikosh"/>
          <w:b/>
          <w:bCs/>
          <w:cs/>
          <w:lang w:bidi="as-IN"/>
        </w:rPr>
        <w:lastRenderedPageBreak/>
        <w:t>উত্তৰ</w:t>
      </w:r>
      <w:r w:rsidR="00E54178" w:rsidRPr="0012001F">
        <w:rPr>
          <w:rFonts w:eastAsia="Nikosh"/>
          <w:b/>
          <w:bCs/>
          <w:cs/>
          <w:lang w:bidi="as-IN"/>
        </w:rPr>
        <w:t>:</w:t>
      </w:r>
      <w:r w:rsidRPr="0012001F">
        <w:rPr>
          <w:rFonts w:eastAsia="Nikosh"/>
          <w:b/>
          <w:bCs/>
          <w:cs/>
          <w:lang w:bidi="as-IN"/>
        </w:rPr>
        <w:t xml:space="preserve"> </w:t>
      </w:r>
      <w:r w:rsidRPr="0012001F">
        <w:rPr>
          <w:rFonts w:eastAsia="Nikosh"/>
          <w:cs/>
          <w:lang w:bidi="as-IN"/>
        </w:rPr>
        <w:t>ছিৰাতুল মুস্তাকীম হৈছে</w:t>
      </w:r>
      <w:r w:rsidR="00E54178" w:rsidRPr="0012001F">
        <w:rPr>
          <w:rFonts w:eastAsia="Nikosh"/>
          <w:cs/>
          <w:lang w:bidi="as-IN"/>
        </w:rPr>
        <w:t xml:space="preserve"> </w:t>
      </w:r>
      <w:r w:rsidRPr="0012001F">
        <w:rPr>
          <w:rFonts w:eastAsia="Nikosh"/>
          <w:cs/>
          <w:lang w:bidi="as-IN"/>
        </w:rPr>
        <w:t>ইল্মে</w:t>
      </w:r>
      <w:r w:rsidR="009854EB" w:rsidRPr="0012001F">
        <w:rPr>
          <w:rFonts w:eastAsia="Nikosh"/>
          <w:cs/>
          <w:lang w:bidi="as-IN"/>
        </w:rPr>
        <w:t xml:space="preserve"> নাফে‘ তথা </w:t>
      </w:r>
      <w:r w:rsidR="005367D3" w:rsidRPr="0012001F">
        <w:rPr>
          <w:rFonts w:eastAsia="Nikosh"/>
          <w:cs/>
          <w:lang w:bidi="as-IN"/>
        </w:rPr>
        <w:t>উপকাৰী</w:t>
      </w:r>
      <w:r w:rsidR="00E54178" w:rsidRPr="0012001F">
        <w:rPr>
          <w:rFonts w:eastAsia="Nikosh"/>
          <w:cs/>
          <w:lang w:bidi="as-IN"/>
        </w:rPr>
        <w:t xml:space="preserve"> ইল</w:t>
      </w:r>
      <w:r w:rsidR="005367D3" w:rsidRPr="0012001F">
        <w:rPr>
          <w:rFonts w:eastAsia="Nikosh"/>
          <w:cs/>
          <w:lang w:bidi="as-IN"/>
        </w:rPr>
        <w:t>্ম আৰু</w:t>
      </w:r>
      <w:r w:rsidR="00E54178" w:rsidRPr="0012001F">
        <w:rPr>
          <w:rFonts w:eastAsia="Nikosh"/>
          <w:cs/>
          <w:lang w:bidi="as-IN"/>
        </w:rPr>
        <w:t xml:space="preserve"> সৎ আমল।</w:t>
      </w:r>
      <w:r w:rsidR="005367D3" w:rsidRPr="0012001F">
        <w:rPr>
          <w:rFonts w:eastAsia="Nikosh"/>
          <w:cs/>
          <w:lang w:bidi="as-IN"/>
        </w:rPr>
        <w:t xml:space="preserve"> আৰু ৰাছুলুল্লাহ চাল্লাল্লাহু আলাইহি অছা</w:t>
      </w:r>
      <w:r w:rsidR="00E54178" w:rsidRPr="0012001F">
        <w:rPr>
          <w:rFonts w:eastAsia="Nikosh"/>
          <w:cs/>
          <w:lang w:bidi="as-IN"/>
        </w:rPr>
        <w:t>ল্লাম</w:t>
      </w:r>
      <w:r w:rsidR="005367D3" w:rsidRPr="0012001F">
        <w:rPr>
          <w:rFonts w:eastAsia="Nikosh"/>
          <w:cs/>
          <w:lang w:bidi="as-IN"/>
        </w:rPr>
        <w:t>ৰ পৰা কোৰআন আৰু হাদীছত যি</w:t>
      </w:r>
      <w:r w:rsidR="00E54178" w:rsidRPr="0012001F">
        <w:rPr>
          <w:rFonts w:eastAsia="Nikosh"/>
          <w:cs/>
          <w:lang w:bidi="as-IN"/>
        </w:rPr>
        <w:t xml:space="preserve"> ইল</w:t>
      </w:r>
      <w:r w:rsidR="005367D3" w:rsidRPr="0012001F">
        <w:rPr>
          <w:rFonts w:eastAsia="Nikosh"/>
          <w:cs/>
          <w:lang w:bidi="as-IN"/>
        </w:rPr>
        <w:t>্ম আহিছে সেইটোৱেই</w:t>
      </w:r>
      <w:r w:rsidR="00851528" w:rsidRPr="0012001F">
        <w:rPr>
          <w:rFonts w:eastAsia="Nikosh"/>
          <w:cs/>
          <w:lang w:bidi="as-IN"/>
        </w:rPr>
        <w:t xml:space="preserve"> ইল</w:t>
      </w:r>
      <w:r w:rsidR="005367D3" w:rsidRPr="0012001F">
        <w:rPr>
          <w:rFonts w:eastAsia="Nikosh"/>
          <w:cs/>
          <w:lang w:bidi="as-IN"/>
        </w:rPr>
        <w:t>্</w:t>
      </w:r>
      <w:r w:rsidR="00851528" w:rsidRPr="0012001F">
        <w:rPr>
          <w:rFonts w:eastAsia="Nikosh"/>
          <w:cs/>
          <w:lang w:bidi="as-IN"/>
        </w:rPr>
        <w:t>মে</w:t>
      </w:r>
      <w:r w:rsidR="005367D3" w:rsidRPr="0012001F">
        <w:rPr>
          <w:rFonts w:eastAsia="Nikosh"/>
          <w:cs/>
          <w:lang w:bidi="as-IN"/>
        </w:rPr>
        <w:t xml:space="preserve"> নাফে‘ তথা উপকাৰী</w:t>
      </w:r>
      <w:r w:rsidR="004A37DF" w:rsidRPr="0012001F">
        <w:rPr>
          <w:rFonts w:eastAsia="Nikosh"/>
          <w:cs/>
          <w:lang w:bidi="as-IN"/>
        </w:rPr>
        <w:t xml:space="preserve"> ইল</w:t>
      </w:r>
      <w:r w:rsidR="005367D3" w:rsidRPr="0012001F">
        <w:rPr>
          <w:rFonts w:eastAsia="Nikosh"/>
          <w:cs/>
          <w:lang w:bidi="as-IN"/>
        </w:rPr>
        <w:t>্</w:t>
      </w:r>
      <w:r w:rsidR="004A37DF" w:rsidRPr="0012001F">
        <w:rPr>
          <w:rFonts w:eastAsia="Nikosh"/>
          <w:cs/>
          <w:lang w:bidi="as-IN"/>
        </w:rPr>
        <w:t>ম।</w:t>
      </w:r>
      <w:r w:rsidR="005367D3" w:rsidRPr="0012001F">
        <w:rPr>
          <w:rFonts w:eastAsia="Nikosh"/>
          <w:cs/>
          <w:lang w:bidi="as-IN"/>
        </w:rPr>
        <w:t xml:space="preserve"> সৎ আমল হৈছে ছহীহ আক্বীদা, ফৰজ আৰু</w:t>
      </w:r>
      <w:r w:rsidR="00CF6A29" w:rsidRPr="0012001F">
        <w:rPr>
          <w:rFonts w:eastAsia="Nikosh"/>
          <w:cs/>
          <w:lang w:bidi="as-IN"/>
        </w:rPr>
        <w:t xml:space="preserve"> নফল</w:t>
      </w:r>
      <w:r w:rsidR="005367D3" w:rsidRPr="0012001F">
        <w:rPr>
          <w:rFonts w:eastAsia="Nikosh"/>
          <w:cs/>
          <w:lang w:bidi="as-IN"/>
        </w:rPr>
        <w:t xml:space="preserve"> আমল</w:t>
      </w:r>
      <w:r w:rsidR="00CF6A29" w:rsidRPr="0012001F">
        <w:rPr>
          <w:rFonts w:eastAsia="Nikosh"/>
          <w:cs/>
          <w:lang w:bidi="as-IN"/>
        </w:rPr>
        <w:t xml:space="preserve"> আদা</w:t>
      </w:r>
      <w:r w:rsidR="00405508" w:rsidRPr="0012001F">
        <w:rPr>
          <w:rFonts w:eastAsia="Nikosh"/>
          <w:cs/>
          <w:lang w:bidi="as-IN"/>
        </w:rPr>
        <w:t>য়</w:t>
      </w:r>
      <w:r w:rsidR="005367D3" w:rsidRPr="0012001F">
        <w:rPr>
          <w:rFonts w:eastAsia="Nikosh"/>
          <w:cs/>
          <w:lang w:bidi="as-IN"/>
        </w:rPr>
        <w:t xml:space="preserve"> কৰা, নিষিদ্ধ কামৰ পৰা বিৰত থ</w:t>
      </w:r>
      <w:r w:rsidR="00405508" w:rsidRPr="0012001F">
        <w:rPr>
          <w:rFonts w:eastAsia="Nikosh"/>
          <w:cs/>
          <w:lang w:bidi="as-IN"/>
        </w:rPr>
        <w:t>কা, অ</w:t>
      </w:r>
      <w:r w:rsidR="005367D3" w:rsidRPr="0012001F">
        <w:rPr>
          <w:rFonts w:eastAsia="Nikosh"/>
          <w:cs/>
          <w:lang w:bidi="as-IN"/>
        </w:rPr>
        <w:t>ৰ্থাৎ আল্লাহৰ হক আৰু বান্দাৰ হক আদায়ৰ মাধ্যমত</w:t>
      </w:r>
      <w:r w:rsidR="00CF6A29" w:rsidRPr="0012001F">
        <w:rPr>
          <w:rFonts w:eastAsia="Nikosh"/>
          <w:cs/>
          <w:lang w:bidi="as-IN"/>
        </w:rPr>
        <w:t xml:space="preserve"> </w:t>
      </w:r>
      <w:r w:rsidR="005367D3" w:rsidRPr="0012001F">
        <w:rPr>
          <w:rFonts w:eastAsia="Nikosh"/>
          <w:cs/>
          <w:lang w:bidi="as-IN"/>
        </w:rPr>
        <w:t>আল্লাহৰ</w:t>
      </w:r>
      <w:r w:rsidR="00667F11" w:rsidRPr="0012001F">
        <w:rPr>
          <w:rFonts w:eastAsia="Nikosh"/>
          <w:cs/>
          <w:lang w:bidi="as-IN"/>
        </w:rPr>
        <w:t xml:space="preserve"> সন্তুষ্ট</w:t>
      </w:r>
      <w:r w:rsidR="005367D3" w:rsidRPr="0012001F">
        <w:rPr>
          <w:rFonts w:eastAsia="Nikosh"/>
          <w:cs/>
          <w:lang w:bidi="as-IN"/>
        </w:rPr>
        <w:t>ি অৰ্জ</w:t>
      </w:r>
      <w:r w:rsidR="00667F11" w:rsidRPr="0012001F">
        <w:rPr>
          <w:rFonts w:eastAsia="Nikosh"/>
          <w:cs/>
          <w:lang w:bidi="as-IN"/>
        </w:rPr>
        <w:t>ন ক</w:t>
      </w:r>
      <w:r w:rsidR="005367D3" w:rsidRPr="0012001F">
        <w:rPr>
          <w:rFonts w:eastAsia="Nikosh"/>
          <w:cs/>
          <w:lang w:bidi="as-IN"/>
        </w:rPr>
        <w:t>ৰা</w:t>
      </w:r>
      <w:r w:rsidR="005367D3" w:rsidRPr="0012001F">
        <w:rPr>
          <w:rFonts w:eastAsia="Nikosh"/>
          <w:cs/>
          <w:lang w:bidi="hi-IN"/>
        </w:rPr>
        <w:t xml:space="preserve"> </w:t>
      </w:r>
      <w:r w:rsidR="005367D3" w:rsidRPr="0012001F">
        <w:rPr>
          <w:rFonts w:eastAsia="Nikosh"/>
          <w:cs/>
          <w:lang w:bidi="bn-IN"/>
        </w:rPr>
        <w:t>আ</w:t>
      </w:r>
      <w:r w:rsidR="005367D3" w:rsidRPr="0012001F">
        <w:rPr>
          <w:rFonts w:eastAsia="Nikosh"/>
          <w:cs/>
          <w:lang w:bidi="as-IN"/>
        </w:rPr>
        <w:t>ৰু পৰিপূৰ্ণ ইখলাছ আৰু ৰাছুলুল্লাহ চাল্লাল্লাহু আলাইহি অছাল্লামৰ অনুসৰ</w:t>
      </w:r>
      <w:r w:rsidR="00667F11" w:rsidRPr="0012001F">
        <w:rPr>
          <w:rFonts w:eastAsia="Nikosh"/>
          <w:cs/>
          <w:lang w:bidi="as-IN"/>
        </w:rPr>
        <w:t>ণ</w:t>
      </w:r>
      <w:r w:rsidR="005367D3" w:rsidRPr="0012001F">
        <w:rPr>
          <w:rFonts w:eastAsia="Nikosh"/>
          <w:cs/>
          <w:lang w:bidi="as-IN"/>
        </w:rPr>
        <w:t>বিহীন আল্লাহৰ সন্তুষ্টি অৰ্জ</w:t>
      </w:r>
      <w:r w:rsidR="00667F11" w:rsidRPr="0012001F">
        <w:rPr>
          <w:rFonts w:eastAsia="Nikosh"/>
          <w:cs/>
          <w:lang w:bidi="as-IN"/>
        </w:rPr>
        <w:t>ন</w:t>
      </w:r>
      <w:r w:rsidR="005367D3" w:rsidRPr="0012001F">
        <w:rPr>
          <w:rFonts w:eastAsia="Nikosh"/>
          <w:cs/>
          <w:lang w:bidi="as-IN"/>
        </w:rPr>
        <w:t xml:space="preserve"> কৰা সম্ভৱ</w:t>
      </w:r>
      <w:r w:rsidR="00667F11" w:rsidRPr="0012001F">
        <w:rPr>
          <w:rFonts w:eastAsia="Nikosh"/>
          <w:cs/>
          <w:lang w:bidi="as-IN"/>
        </w:rPr>
        <w:t xml:space="preserve"> </w:t>
      </w:r>
      <w:r w:rsidR="005367D3" w:rsidRPr="0012001F">
        <w:rPr>
          <w:rFonts w:eastAsia="Nikosh"/>
          <w:cs/>
          <w:lang w:bidi="as-IN"/>
        </w:rPr>
        <w:t>নহয়</w:t>
      </w:r>
      <w:r w:rsidR="00667F11" w:rsidRPr="0012001F">
        <w:rPr>
          <w:rFonts w:eastAsia="Nikosh"/>
          <w:cs/>
          <w:lang w:bidi="hi-IN"/>
        </w:rPr>
        <w:t>।</w:t>
      </w:r>
      <w:r w:rsidR="00336D6E" w:rsidRPr="0012001F">
        <w:rPr>
          <w:rFonts w:eastAsia="Nikosh"/>
          <w:cs/>
          <w:lang w:bidi="as-IN"/>
        </w:rPr>
        <w:t xml:space="preserve"> এ</w:t>
      </w:r>
      <w:r w:rsidR="005367D3" w:rsidRPr="0012001F">
        <w:rPr>
          <w:rFonts w:eastAsia="Nikosh"/>
          <w:cs/>
          <w:lang w:bidi="as-IN"/>
        </w:rPr>
        <w:t>ই</w:t>
      </w:r>
      <w:r w:rsidR="00302932" w:rsidRPr="0012001F">
        <w:rPr>
          <w:rFonts w:eastAsia="Nikosh"/>
          <w:cs/>
          <w:lang w:bidi="as-IN"/>
        </w:rPr>
        <w:t xml:space="preserve"> দু</w:t>
      </w:r>
      <w:r w:rsidR="005367D3" w:rsidRPr="0012001F">
        <w:rPr>
          <w:rFonts w:eastAsia="Nikosh"/>
          <w:cs/>
          <w:lang w:bidi="as-IN"/>
        </w:rPr>
        <w:t>টা মূলনীতিৰ (ইখলাছ আৰু ৰাছুলৰ অনুসৰণ) ওপৰতেই দ্বীনৰ সকলো কাম পৰি</w:t>
      </w:r>
      <w:r w:rsidR="00336D6E" w:rsidRPr="0012001F">
        <w:rPr>
          <w:rFonts w:eastAsia="Nikosh"/>
          <w:cs/>
          <w:lang w:bidi="as-IN"/>
        </w:rPr>
        <w:t xml:space="preserve">চালিত হয়। </w:t>
      </w:r>
      <w:r w:rsidR="005367D3" w:rsidRPr="0012001F">
        <w:rPr>
          <w:rFonts w:eastAsia="Nikosh"/>
          <w:cs/>
          <w:lang w:bidi="as-IN"/>
        </w:rPr>
        <w:t>এতেকে</w:t>
      </w:r>
      <w:r w:rsidR="00AD7BD0" w:rsidRPr="0012001F">
        <w:rPr>
          <w:rFonts w:eastAsia="Nikosh"/>
          <w:lang w:bidi="as-IN"/>
        </w:rPr>
        <w:t>,</w:t>
      </w:r>
      <w:r w:rsidR="005367D3" w:rsidRPr="0012001F">
        <w:rPr>
          <w:rFonts w:eastAsia="Nikosh"/>
          <w:cs/>
          <w:lang w:bidi="as-IN"/>
        </w:rPr>
        <w:t xml:space="preserve"> যাৰ ইখলাছ গুচি যাব সি শ্বিৰ্কত পতিত হ</w:t>
      </w:r>
      <w:r w:rsidR="005367D3" w:rsidRPr="0012001F">
        <w:rPr>
          <w:rFonts w:eastAsia="Nikosh"/>
        </w:rPr>
        <w:t>’</w:t>
      </w:r>
      <w:r w:rsidR="005367D3" w:rsidRPr="0012001F">
        <w:rPr>
          <w:rFonts w:eastAsia="Nikosh"/>
          <w:cs/>
          <w:lang w:bidi="as-IN"/>
        </w:rPr>
        <w:t>ব আৰু যাৰ মাজত ৰাছুলুল্লাহ চাল্লাল্লাহু আলাইহি অছাল্লামৰ অনুসৰ</w:t>
      </w:r>
      <w:r w:rsidR="00336D6E" w:rsidRPr="0012001F">
        <w:rPr>
          <w:rFonts w:eastAsia="Nikosh"/>
          <w:cs/>
          <w:lang w:bidi="as-IN"/>
        </w:rPr>
        <w:t xml:space="preserve">ণ </w:t>
      </w:r>
      <w:r w:rsidR="005367D3" w:rsidRPr="0012001F">
        <w:rPr>
          <w:rFonts w:eastAsia="Nikosh"/>
          <w:cs/>
          <w:lang w:bidi="as-IN"/>
        </w:rPr>
        <w:t>না</w:t>
      </w:r>
      <w:r w:rsidR="00336D6E" w:rsidRPr="0012001F">
        <w:rPr>
          <w:rFonts w:eastAsia="Nikosh"/>
          <w:cs/>
          <w:lang w:bidi="as-IN"/>
        </w:rPr>
        <w:t>থাক</w:t>
      </w:r>
      <w:r w:rsidR="005367D3" w:rsidRPr="0012001F">
        <w:rPr>
          <w:rFonts w:eastAsia="Nikosh"/>
          <w:cs/>
          <w:lang w:bidi="as-IN"/>
        </w:rPr>
        <w:t>িব সি বিদ‘আতত পতিত হ</w:t>
      </w:r>
      <w:r w:rsidR="005367D3" w:rsidRPr="0012001F">
        <w:rPr>
          <w:rFonts w:eastAsia="Nikosh"/>
        </w:rPr>
        <w:t>’</w:t>
      </w:r>
      <w:r w:rsidR="005367D3" w:rsidRPr="0012001F">
        <w:rPr>
          <w:rFonts w:eastAsia="Nikosh"/>
          <w:cs/>
          <w:lang w:bidi="as-IN"/>
        </w:rPr>
        <w:t>ব</w:t>
      </w:r>
      <w:r w:rsidR="00336D6E" w:rsidRPr="0012001F">
        <w:rPr>
          <w:rFonts w:eastAsia="Nikosh"/>
          <w:cs/>
          <w:lang w:bidi="hi-IN"/>
        </w:rPr>
        <w:t>।</w:t>
      </w:r>
    </w:p>
    <w:p w:rsidR="000075C5" w:rsidRPr="0012001F" w:rsidRDefault="000075C5" w:rsidP="00336D6E">
      <w:pPr>
        <w:bidi w:val="0"/>
        <w:spacing w:after="0" w:line="240" w:lineRule="auto"/>
        <w:jc w:val="both"/>
        <w:rPr>
          <w:rFonts w:eastAsia="Nikosh"/>
          <w:b/>
          <w:bCs/>
          <w:color w:val="C00000"/>
          <w:lang w:bidi="hi-IN"/>
        </w:rPr>
      </w:pPr>
    </w:p>
    <w:p w:rsidR="003D0C06" w:rsidRPr="0012001F" w:rsidRDefault="001149ED" w:rsidP="000075C5">
      <w:pPr>
        <w:bidi w:val="0"/>
        <w:spacing w:after="0" w:line="240" w:lineRule="auto"/>
        <w:jc w:val="both"/>
        <w:rPr>
          <w:rFonts w:eastAsia="Nikosh"/>
          <w:b/>
          <w:bCs/>
          <w:color w:val="C00000"/>
          <w:cs/>
          <w:lang w:bidi="as-IN"/>
        </w:rPr>
      </w:pPr>
      <w:r w:rsidRPr="0012001F">
        <w:rPr>
          <w:rFonts w:eastAsia="Nikosh"/>
          <w:b/>
          <w:bCs/>
          <w:color w:val="C00000"/>
          <w:cs/>
          <w:lang w:bidi="as-IN"/>
        </w:rPr>
        <w:t>দ্বাবিংশতম প্ৰ</w:t>
      </w:r>
      <w:r w:rsidR="00336D6E" w:rsidRPr="0012001F">
        <w:rPr>
          <w:rFonts w:eastAsia="Nikosh"/>
          <w:b/>
          <w:bCs/>
          <w:color w:val="C00000"/>
          <w:cs/>
          <w:lang w:bidi="as-IN"/>
        </w:rPr>
        <w:t xml:space="preserve">শ্ন: </w:t>
      </w:r>
      <w:r w:rsidRPr="0012001F">
        <w:rPr>
          <w:rFonts w:eastAsia="Nikosh"/>
          <w:b/>
          <w:bCs/>
          <w:color w:val="C00000"/>
          <w:cs/>
          <w:lang w:bidi="as-IN"/>
        </w:rPr>
        <w:t>কি কি গুণৰ ফলত মুছলিম ব্যক্তি কাফিৰ আৰু</w:t>
      </w:r>
      <w:r w:rsidR="00BD0811" w:rsidRPr="0012001F">
        <w:rPr>
          <w:rFonts w:eastAsia="Nikosh"/>
          <w:b/>
          <w:bCs/>
          <w:color w:val="C00000"/>
          <w:cs/>
          <w:lang w:bidi="as-IN"/>
        </w:rPr>
        <w:t xml:space="preserve"> নাস্তিক</w:t>
      </w:r>
      <w:r w:rsidRPr="0012001F">
        <w:rPr>
          <w:rFonts w:eastAsia="Nikosh"/>
          <w:b/>
          <w:bCs/>
          <w:color w:val="C00000"/>
          <w:cs/>
          <w:lang w:bidi="as-IN"/>
        </w:rPr>
        <w:t>ৰ পৰা পৃথক হ</w:t>
      </w:r>
      <w:r w:rsidRPr="0012001F">
        <w:rPr>
          <w:rFonts w:eastAsia="Nikosh"/>
          <w:b/>
          <w:bCs/>
          <w:color w:val="C00000"/>
        </w:rPr>
        <w:t>’</w:t>
      </w:r>
      <w:r w:rsidRPr="0012001F">
        <w:rPr>
          <w:rFonts w:eastAsia="Nikosh"/>
          <w:b/>
          <w:bCs/>
          <w:color w:val="C00000"/>
          <w:cs/>
          <w:lang w:bidi="as-IN"/>
        </w:rPr>
        <w:t>ব</w:t>
      </w:r>
      <w:r w:rsidR="00BD0811" w:rsidRPr="0012001F">
        <w:rPr>
          <w:rFonts w:eastAsia="Nikosh"/>
          <w:b/>
          <w:bCs/>
          <w:color w:val="C00000"/>
          <w:cs/>
          <w:lang w:bidi="as-IN"/>
        </w:rPr>
        <w:t xml:space="preserve">? </w:t>
      </w:r>
    </w:p>
    <w:p w:rsidR="0029033F" w:rsidRPr="0012001F" w:rsidRDefault="001149ED" w:rsidP="00652A83">
      <w:pPr>
        <w:bidi w:val="0"/>
        <w:spacing w:after="0" w:line="240" w:lineRule="auto"/>
        <w:jc w:val="both"/>
        <w:rPr>
          <w:rFonts w:eastAsia="Nikosh"/>
          <w:cs/>
          <w:lang w:bidi="as-IN"/>
        </w:rPr>
      </w:pPr>
      <w:r w:rsidRPr="0012001F">
        <w:rPr>
          <w:rFonts w:eastAsia="Nikosh"/>
          <w:b/>
          <w:bCs/>
          <w:cs/>
          <w:lang w:bidi="as-IN"/>
        </w:rPr>
        <w:t>উত্তৰ</w:t>
      </w:r>
      <w:r w:rsidR="00F7209C" w:rsidRPr="0012001F">
        <w:rPr>
          <w:rFonts w:eastAsia="Nikosh"/>
          <w:b/>
          <w:bCs/>
          <w:cs/>
          <w:lang w:bidi="as-IN"/>
        </w:rPr>
        <w:t>:</w:t>
      </w:r>
      <w:r w:rsidR="00F7209C" w:rsidRPr="0012001F">
        <w:rPr>
          <w:rFonts w:eastAsia="Nikosh"/>
          <w:cs/>
          <w:lang w:bidi="as-IN"/>
        </w:rPr>
        <w:t xml:space="preserve"> এ</w:t>
      </w:r>
      <w:r w:rsidRPr="0012001F">
        <w:rPr>
          <w:rFonts w:eastAsia="Nikosh"/>
          <w:cs/>
          <w:lang w:bidi="as-IN"/>
        </w:rPr>
        <w:t>ইটো অত্যন্ত গুৰুত্বপূৰ্ণ আৰু অতিদীৰ্ঘ এটা প্ৰ</w:t>
      </w:r>
      <w:r w:rsidR="00A609AA" w:rsidRPr="0012001F">
        <w:rPr>
          <w:rFonts w:eastAsia="Nikosh"/>
          <w:cs/>
          <w:lang w:bidi="as-IN"/>
        </w:rPr>
        <w:t>শ্ন</w:t>
      </w:r>
      <w:r w:rsidR="00F7209C" w:rsidRPr="0012001F">
        <w:rPr>
          <w:rFonts w:eastAsia="Nikosh"/>
          <w:cs/>
          <w:lang w:bidi="hi-IN"/>
        </w:rPr>
        <w:t>।</w:t>
      </w:r>
      <w:r w:rsidRPr="0012001F">
        <w:rPr>
          <w:rFonts w:eastAsia="Nikosh"/>
          <w:cs/>
          <w:lang w:bidi="as-IN"/>
        </w:rPr>
        <w:t xml:space="preserve"> মুমিন আৰু অমুছলিমৰ মাজৰ পাৰ্থ</w:t>
      </w:r>
      <w:r w:rsidR="00416245" w:rsidRPr="0012001F">
        <w:rPr>
          <w:rFonts w:eastAsia="Nikosh"/>
          <w:cs/>
          <w:lang w:bidi="as-IN"/>
        </w:rPr>
        <w:t xml:space="preserve">ক্যই </w:t>
      </w:r>
      <w:r w:rsidRPr="0012001F">
        <w:rPr>
          <w:rFonts w:eastAsia="Nikosh"/>
          <w:cs/>
          <w:lang w:bidi="as-IN"/>
        </w:rPr>
        <w:t>সচাঁ আৰু মিছা, সৌভাগ্যবান আৰু দুৰ্ভগীয়া নিৰ্ধাৰি</w:t>
      </w:r>
      <w:r w:rsidR="005B6A2E" w:rsidRPr="0012001F">
        <w:rPr>
          <w:rFonts w:eastAsia="Nikosh"/>
          <w:cs/>
          <w:lang w:bidi="as-IN"/>
        </w:rPr>
        <w:t xml:space="preserve">ত হয়। </w:t>
      </w:r>
      <w:r w:rsidRPr="0012001F">
        <w:rPr>
          <w:rFonts w:eastAsia="Nikosh"/>
          <w:cs/>
          <w:lang w:bidi="as-IN"/>
        </w:rPr>
        <w:t>জানি থওঁক, প্ৰ</w:t>
      </w:r>
      <w:r w:rsidR="00337880" w:rsidRPr="0012001F">
        <w:rPr>
          <w:rFonts w:eastAsia="Nikosh"/>
          <w:cs/>
          <w:lang w:bidi="as-IN"/>
        </w:rPr>
        <w:t>কৃত মুমিন সেই</w:t>
      </w:r>
      <w:r w:rsidRPr="0012001F">
        <w:rPr>
          <w:rFonts w:eastAsia="Nikosh"/>
          <w:cs/>
          <w:lang w:bidi="as-IN"/>
        </w:rPr>
        <w:t xml:space="preserve"> ব্যক্তি যিয়ে</w:t>
      </w:r>
      <w:r w:rsidR="00337880" w:rsidRPr="0012001F">
        <w:rPr>
          <w:rFonts w:eastAsia="Nikosh"/>
          <w:cs/>
          <w:lang w:bidi="as-IN"/>
        </w:rPr>
        <w:t xml:space="preserve"> আল্লাহ</w:t>
      </w:r>
      <w:r w:rsidRPr="0012001F">
        <w:rPr>
          <w:rFonts w:eastAsia="Nikosh"/>
          <w:cs/>
          <w:lang w:bidi="as-IN"/>
        </w:rPr>
        <w:t>ৰ প্ৰ</w:t>
      </w:r>
      <w:r w:rsidR="00337880" w:rsidRPr="0012001F">
        <w:rPr>
          <w:rFonts w:eastAsia="Nikosh"/>
          <w:cs/>
          <w:lang w:bidi="as-IN"/>
        </w:rPr>
        <w:t xml:space="preserve">তি ঈমান আনে, </w:t>
      </w:r>
      <w:r w:rsidRPr="0012001F">
        <w:rPr>
          <w:rFonts w:eastAsia="Nikosh"/>
          <w:cs/>
          <w:lang w:bidi="as-IN"/>
        </w:rPr>
        <w:t>কোৰআন আৰু হাদীছত বৰ্ণিত তেওঁৰ নাম আৰু ছিফাতসমূহ জানি বুজি যথাযথভাৱে ঈমান আনে আৰু সেইবোৰ স্বীকাৰ কৰে আৰু যিবোৰ আল্লাহৰ নাম আৰু ছিফাতৰ বিপৰীত সেইবোৰৰ পৰা তেওঁক পৱিত্ৰ ৰাখে। ফলত তাৰ অন্তৰ</w:t>
      </w:r>
      <w:r w:rsidR="00817AAB" w:rsidRPr="0012001F">
        <w:rPr>
          <w:rFonts w:eastAsia="Nikosh"/>
          <w:cs/>
          <w:lang w:bidi="as-IN"/>
        </w:rPr>
        <w:t xml:space="preserve"> ঈমান, ইল</w:t>
      </w:r>
      <w:r w:rsidRPr="0012001F">
        <w:rPr>
          <w:rFonts w:eastAsia="Nikosh"/>
          <w:cs/>
          <w:lang w:bidi="as-IN"/>
        </w:rPr>
        <w:t>্ম, ইয়াক্বীন, প্ৰশান্তি আৰু আল্লাহৰ সৈতে সম্পৰ্ক স্থাপনত ভৰি যায়। ফলত সি একমাত্ৰ আল্লাহৰ ফালে প্ৰত্যাৱৰ্তন কৰে, তেওঁৰ অনুগত হয়, তেওঁৰ</w:t>
      </w:r>
      <w:r w:rsidR="00817AAB" w:rsidRPr="0012001F">
        <w:rPr>
          <w:rFonts w:eastAsia="Nikosh"/>
          <w:cs/>
          <w:lang w:bidi="as-IN"/>
        </w:rPr>
        <w:t xml:space="preserve"> নবী</w:t>
      </w:r>
      <w:r w:rsidRPr="0012001F">
        <w:rPr>
          <w:rFonts w:eastAsia="Nikosh"/>
          <w:cs/>
          <w:lang w:bidi="as-IN"/>
        </w:rPr>
        <w:t>য়ে যেনেকৈ ইবাদত চৰীয়ত সম্মত কৰিছে ঠিক তেনেকৈ সি একনিষ্ঠাৰ সৈতে</w:t>
      </w:r>
      <w:r w:rsidR="00817AAB" w:rsidRPr="0012001F">
        <w:rPr>
          <w:rFonts w:eastAsia="Nikosh"/>
          <w:cs/>
          <w:lang w:bidi="as-IN"/>
        </w:rPr>
        <w:t xml:space="preserve"> </w:t>
      </w:r>
      <w:r w:rsidRPr="0012001F">
        <w:rPr>
          <w:rFonts w:eastAsia="Nikosh"/>
          <w:cs/>
          <w:lang w:bidi="as-IN"/>
        </w:rPr>
        <w:t xml:space="preserve">ছোৱাবৰ আশাত আৰু শাস্তিৰ পৰা ৰক্ষা পোৱাৰ বাবে </w:t>
      </w:r>
      <w:r w:rsidRPr="0012001F">
        <w:rPr>
          <w:rFonts w:eastAsia="Nikosh"/>
          <w:cs/>
          <w:lang w:bidi="as-IN"/>
        </w:rPr>
        <w:lastRenderedPageBreak/>
        <w:t>ইবাদত-বন্দেগী কৰে</w:t>
      </w:r>
      <w:r w:rsidR="004B6311" w:rsidRPr="0012001F">
        <w:rPr>
          <w:rFonts w:eastAsia="Nikosh" w:cs="Mangal"/>
          <w:cs/>
          <w:lang w:bidi="hi-IN"/>
        </w:rPr>
        <w:t xml:space="preserve">। </w:t>
      </w:r>
      <w:r w:rsidR="004B6311" w:rsidRPr="0012001F">
        <w:rPr>
          <w:rFonts w:eastAsia="Nikosh"/>
          <w:cs/>
          <w:lang w:bidi="as-IN"/>
        </w:rPr>
        <w:t>ফলত</w:t>
      </w:r>
      <w:r w:rsidR="00817AAB" w:rsidRPr="0012001F">
        <w:rPr>
          <w:rFonts w:eastAsia="Nikosh"/>
          <w:cs/>
          <w:lang w:bidi="as-IN"/>
        </w:rPr>
        <w:t xml:space="preserve"> সে</w:t>
      </w:r>
      <w:r w:rsidR="004B6311" w:rsidRPr="0012001F">
        <w:rPr>
          <w:rFonts w:eastAsia="Nikosh"/>
          <w:cs/>
          <w:lang w:bidi="as-IN"/>
        </w:rPr>
        <w:t>ই অন্তৰত, ভাষাত আৰু</w:t>
      </w:r>
      <w:r w:rsidR="00817AAB" w:rsidRPr="0012001F">
        <w:rPr>
          <w:rFonts w:eastAsia="Nikosh"/>
          <w:cs/>
          <w:lang w:bidi="as-IN"/>
        </w:rPr>
        <w:t xml:space="preserve"> </w:t>
      </w:r>
      <w:r w:rsidR="004B6311" w:rsidRPr="0012001F">
        <w:rPr>
          <w:rFonts w:eastAsia="Nikosh"/>
          <w:cs/>
          <w:lang w:bidi="as-IN"/>
        </w:rPr>
        <w:t>অঙ্গ-প্ৰত্যঙ্গৰ</w:t>
      </w:r>
      <w:r w:rsidR="009C58CF" w:rsidRPr="0012001F">
        <w:rPr>
          <w:rFonts w:eastAsia="Nikosh"/>
          <w:cs/>
          <w:lang w:bidi="as-IN"/>
        </w:rPr>
        <w:t xml:space="preserve"> </w:t>
      </w:r>
      <w:r w:rsidR="004B6311" w:rsidRPr="0012001F">
        <w:rPr>
          <w:rFonts w:eastAsia="Nikosh"/>
          <w:cs/>
          <w:lang w:bidi="as-IN"/>
        </w:rPr>
        <w:t>মাধ্যমত আল্লাহৰ অশেষ নি‘আমত আৰু কৰুণাৰ কৃতজ্ঞতা আদায় কৰে, সি সদায় আল্লাহৰ</w:t>
      </w:r>
      <w:r w:rsidR="00817AAB" w:rsidRPr="0012001F">
        <w:rPr>
          <w:rFonts w:eastAsia="Nikosh"/>
          <w:cs/>
          <w:lang w:bidi="as-IN"/>
        </w:rPr>
        <w:t xml:space="preserve"> যিক</w:t>
      </w:r>
      <w:r w:rsidR="008F4061" w:rsidRPr="0012001F">
        <w:rPr>
          <w:rFonts w:eastAsia="Nikosh"/>
          <w:cs/>
          <w:lang w:bidi="as-IN"/>
        </w:rPr>
        <w:t>ি</w:t>
      </w:r>
      <w:r w:rsidR="004B6311" w:rsidRPr="0012001F">
        <w:rPr>
          <w:rFonts w:eastAsia="Nikosh"/>
          <w:cs/>
          <w:lang w:bidi="as-IN"/>
        </w:rPr>
        <w:t>ৰত (স্মৰণত</w:t>
      </w:r>
      <w:r w:rsidR="00817AAB" w:rsidRPr="0012001F">
        <w:rPr>
          <w:rFonts w:eastAsia="Nikosh"/>
          <w:cs/>
          <w:lang w:bidi="as-IN"/>
        </w:rPr>
        <w:t xml:space="preserve">) </w:t>
      </w:r>
      <w:r w:rsidR="004B6311" w:rsidRPr="0012001F">
        <w:rPr>
          <w:rFonts w:eastAsia="Nikosh"/>
          <w:cs/>
          <w:lang w:bidi="as-IN"/>
        </w:rPr>
        <w:t>ব্যস্ত</w:t>
      </w:r>
      <w:r w:rsidR="009C58CF" w:rsidRPr="0012001F">
        <w:rPr>
          <w:rFonts w:eastAsia="Nikosh"/>
          <w:cs/>
          <w:lang w:bidi="as-IN"/>
        </w:rPr>
        <w:t xml:space="preserve"> </w:t>
      </w:r>
      <w:r w:rsidR="004B6311" w:rsidRPr="0012001F">
        <w:rPr>
          <w:rFonts w:eastAsia="Nikosh"/>
          <w:cs/>
          <w:lang w:bidi="as-IN"/>
        </w:rPr>
        <w:t>থাকে। তেতিয়া সি আল্লাহৰ স্মৰণতকৈ ডাঙৰ</w:t>
      </w:r>
      <w:r w:rsidR="00817AAB" w:rsidRPr="0012001F">
        <w:rPr>
          <w:rFonts w:eastAsia="Nikosh"/>
          <w:cs/>
          <w:lang w:bidi="as-IN"/>
        </w:rPr>
        <w:t xml:space="preserve"> কোন</w:t>
      </w:r>
      <w:r w:rsidR="004B6311" w:rsidRPr="0012001F">
        <w:rPr>
          <w:rFonts w:eastAsia="Nikosh"/>
          <w:cs/>
          <w:lang w:bidi="as-IN"/>
        </w:rPr>
        <w:t>ো</w:t>
      </w:r>
      <w:r w:rsidR="00817AAB" w:rsidRPr="0012001F">
        <w:rPr>
          <w:rFonts w:eastAsia="Nikosh"/>
          <w:cs/>
          <w:lang w:bidi="as-IN"/>
        </w:rPr>
        <w:t xml:space="preserve"> নি‘আমত </w:t>
      </w:r>
      <w:r w:rsidR="004B6311" w:rsidRPr="0012001F">
        <w:rPr>
          <w:rFonts w:eastAsia="Nikosh"/>
          <w:cs/>
          <w:lang w:bidi="as-IN"/>
        </w:rPr>
        <w:t>দেখিবলৈ</w:t>
      </w:r>
      <w:r w:rsidR="00D26D2A" w:rsidRPr="0012001F">
        <w:rPr>
          <w:rFonts w:eastAsia="Nikosh"/>
          <w:cs/>
          <w:lang w:bidi="as-IN"/>
        </w:rPr>
        <w:t xml:space="preserve"> </w:t>
      </w:r>
      <w:r w:rsidR="004B6311" w:rsidRPr="0012001F">
        <w:rPr>
          <w:rFonts w:eastAsia="Nikosh"/>
          <w:cs/>
          <w:lang w:bidi="as-IN"/>
        </w:rPr>
        <w:t>না</w:t>
      </w:r>
      <w:r w:rsidR="00D26D2A" w:rsidRPr="0012001F">
        <w:rPr>
          <w:rFonts w:eastAsia="Nikosh"/>
          <w:cs/>
          <w:lang w:bidi="as-IN"/>
        </w:rPr>
        <w:t>প</w:t>
      </w:r>
      <w:r w:rsidR="004B6311" w:rsidRPr="0012001F">
        <w:rPr>
          <w:rFonts w:eastAsia="Nikosh"/>
          <w:cs/>
          <w:lang w:bidi="as-IN"/>
        </w:rPr>
        <w:t>ায়, ইয়াতকৈ ডাঙৰ স</w:t>
      </w:r>
      <w:r w:rsidR="00D26D2A" w:rsidRPr="0012001F">
        <w:rPr>
          <w:rFonts w:eastAsia="Nikosh"/>
          <w:cs/>
          <w:lang w:bidi="as-IN"/>
        </w:rPr>
        <w:t>ন</w:t>
      </w:r>
      <w:r w:rsidR="004B6311" w:rsidRPr="0012001F">
        <w:rPr>
          <w:rFonts w:eastAsia="Nikosh"/>
          <w:cs/>
          <w:lang w:bidi="as-IN"/>
        </w:rPr>
        <w:t>্মান সি অনুভৱ</w:t>
      </w:r>
      <w:r w:rsidR="00D26D2A" w:rsidRPr="0012001F">
        <w:rPr>
          <w:rFonts w:eastAsia="Nikosh"/>
          <w:cs/>
          <w:lang w:bidi="as-IN"/>
        </w:rPr>
        <w:t xml:space="preserve"> </w:t>
      </w:r>
      <w:r w:rsidR="004B6311" w:rsidRPr="0012001F">
        <w:rPr>
          <w:rFonts w:eastAsia="Nikosh"/>
          <w:cs/>
          <w:lang w:bidi="as-IN"/>
        </w:rPr>
        <w:t>নকৰে</w:t>
      </w:r>
      <w:r w:rsidR="004B6311" w:rsidRPr="0012001F">
        <w:rPr>
          <w:rFonts w:eastAsia="Nikosh" w:cs="Mangal"/>
          <w:cs/>
          <w:lang w:bidi="hi-IN"/>
        </w:rPr>
        <w:t xml:space="preserve">। </w:t>
      </w:r>
      <w:r w:rsidR="0083726D" w:rsidRPr="0012001F">
        <w:rPr>
          <w:rFonts w:eastAsia="Nikosh"/>
          <w:cs/>
          <w:lang w:bidi="as-IN"/>
        </w:rPr>
        <w:t>একমাত্ৰ</w:t>
      </w:r>
      <w:r w:rsidR="004B6311" w:rsidRPr="0012001F">
        <w:rPr>
          <w:rFonts w:eastAsia="Nikosh"/>
          <w:cs/>
          <w:lang w:bidi="as-IN"/>
        </w:rPr>
        <w:t xml:space="preserve"> আল্লাহ</w:t>
      </w:r>
      <w:r w:rsidR="0083726D" w:rsidRPr="0012001F">
        <w:rPr>
          <w:rFonts w:eastAsia="Nikosh"/>
          <w:cs/>
          <w:lang w:bidi="as-IN"/>
        </w:rPr>
        <w:t>ৰ</w:t>
      </w:r>
      <w:r w:rsidR="004B6311" w:rsidRPr="0012001F">
        <w:rPr>
          <w:rFonts w:eastAsia="Nikosh"/>
          <w:cs/>
          <w:lang w:bidi="as-IN"/>
        </w:rPr>
        <w:t xml:space="preserve"> ফালে প্ৰত্যাৱৰ্তন আৰু তেওঁৰ স্মৰণৰ তুলনাত তাৰ ওচৰত পৃথিৱীৰ ভোগ-বিলাস অতি তুচ্ছ আৰু</w:t>
      </w:r>
      <w:r w:rsidR="00D26D2A" w:rsidRPr="0012001F">
        <w:rPr>
          <w:rFonts w:eastAsia="Nikosh"/>
          <w:cs/>
          <w:lang w:bidi="as-IN"/>
        </w:rPr>
        <w:t xml:space="preserve"> </w:t>
      </w:r>
      <w:r w:rsidR="00652A83" w:rsidRPr="0012001F">
        <w:rPr>
          <w:rFonts w:eastAsia="Nikosh"/>
          <w:cs/>
          <w:lang w:bidi="as-IN"/>
        </w:rPr>
        <w:t>ন</w:t>
      </w:r>
      <w:r w:rsidR="00D26D2A" w:rsidRPr="0012001F">
        <w:rPr>
          <w:rFonts w:eastAsia="Nikosh"/>
          <w:cs/>
          <w:lang w:bidi="as-IN"/>
        </w:rPr>
        <w:t>গ</w:t>
      </w:r>
      <w:r w:rsidR="00652A83" w:rsidRPr="0012001F">
        <w:rPr>
          <w:rFonts w:eastAsia="Nikosh"/>
          <w:cs/>
          <w:lang w:bidi="as-IN"/>
        </w:rPr>
        <w:t xml:space="preserve">ন্য </w:t>
      </w:r>
      <w:r w:rsidR="004B6311" w:rsidRPr="0012001F">
        <w:rPr>
          <w:rFonts w:eastAsia="Nikosh"/>
          <w:cs/>
          <w:lang w:bidi="as-IN"/>
        </w:rPr>
        <w:t>বিষয় হিচাপে ৰূপ লয়</w:t>
      </w:r>
      <w:r w:rsidR="004B6311" w:rsidRPr="0012001F">
        <w:rPr>
          <w:rFonts w:eastAsia="Nikosh" w:cs="Mangal"/>
          <w:cs/>
          <w:lang w:bidi="hi-IN"/>
        </w:rPr>
        <w:t xml:space="preserve">। </w:t>
      </w:r>
      <w:r w:rsidR="004B6311" w:rsidRPr="0012001F">
        <w:rPr>
          <w:rFonts w:eastAsia="Nikosh"/>
          <w:cs/>
          <w:lang w:bidi="as-IN"/>
        </w:rPr>
        <w:t>তথাপিও সি দুনিয়াৰ জীৱনৰ যথাৰ্থ অংশ ভোগ কৰে, কাফিৰ, নাস্তিক আৰু অসচেতনৰ দৰে পৃথিৱীৰ ভোগ-বিলাসত</w:t>
      </w:r>
      <w:r w:rsidR="00D26D2A" w:rsidRPr="0012001F">
        <w:rPr>
          <w:rFonts w:eastAsia="Nikosh"/>
          <w:cs/>
          <w:lang w:bidi="as-IN"/>
        </w:rPr>
        <w:t xml:space="preserve"> মত্ত </w:t>
      </w:r>
      <w:r w:rsidR="004B6311" w:rsidRPr="0012001F">
        <w:rPr>
          <w:rFonts w:eastAsia="Nikosh"/>
          <w:cs/>
          <w:lang w:bidi="as-IN"/>
        </w:rPr>
        <w:t>নাথাকে</w:t>
      </w:r>
      <w:r w:rsidR="00D26D2A" w:rsidRPr="0012001F">
        <w:rPr>
          <w:rFonts w:eastAsia="Nikosh" w:cs="Mangal"/>
          <w:cs/>
          <w:lang w:bidi="hi-IN"/>
        </w:rPr>
        <w:t xml:space="preserve">। </w:t>
      </w:r>
      <w:r w:rsidR="004B6311" w:rsidRPr="0012001F">
        <w:rPr>
          <w:rFonts w:eastAsia="Nikosh"/>
          <w:cs/>
          <w:lang w:bidi="as-IN"/>
        </w:rPr>
        <w:t>বৰং এইবোৰক আল্লাহৰ হক আৰু বান্দাৰ হক আদায়ৰ উপকৰণ আৰু সহযোগিতা হিচাপে ব্যৱহাৰ কৰে</w:t>
      </w:r>
      <w:r w:rsidR="00C36E60" w:rsidRPr="0012001F">
        <w:rPr>
          <w:rFonts w:eastAsia="Nikosh" w:cs="Mangal"/>
          <w:cs/>
          <w:lang w:bidi="hi-IN"/>
        </w:rPr>
        <w:t xml:space="preserve">। </w:t>
      </w:r>
      <w:r w:rsidR="00C36E60" w:rsidRPr="0012001F">
        <w:rPr>
          <w:rFonts w:eastAsia="Nikosh"/>
          <w:cs/>
          <w:lang w:bidi="bn-IN"/>
        </w:rPr>
        <w:t>এ</w:t>
      </w:r>
      <w:r w:rsidR="004B6311" w:rsidRPr="0012001F">
        <w:rPr>
          <w:rFonts w:eastAsia="Nikosh"/>
          <w:cs/>
          <w:lang w:bidi="as-IN"/>
        </w:rPr>
        <w:t>ই ধৰণৰ আত্মসমালোচনা আৰু</w:t>
      </w:r>
      <w:r w:rsidR="00C36E60" w:rsidRPr="0012001F">
        <w:rPr>
          <w:rFonts w:eastAsia="Nikosh"/>
          <w:cs/>
          <w:lang w:bidi="as-IN"/>
        </w:rPr>
        <w:t xml:space="preserve"> আকাঙ্ক্ষা</w:t>
      </w:r>
      <w:r w:rsidR="004B6311" w:rsidRPr="0012001F">
        <w:rPr>
          <w:rFonts w:eastAsia="Nikosh"/>
          <w:cs/>
          <w:lang w:bidi="as-IN"/>
        </w:rPr>
        <w:t xml:space="preserve"> তাৰ ভোগক পূৰ্ণতা দান কৰে, অন্তৰ প্ৰশান্ত হয় আৰু সুখ-বোধ হয় লগতে তাৰ পছন্দনীয় কিবা নাপালে দুখিত বা</w:t>
      </w:r>
      <w:r w:rsidR="005E05BA" w:rsidRPr="0012001F">
        <w:rPr>
          <w:rFonts w:eastAsia="Nikosh"/>
          <w:cs/>
          <w:lang w:bidi="as-IN"/>
        </w:rPr>
        <w:t xml:space="preserve"> চিন্তিত </w:t>
      </w:r>
      <w:r w:rsidR="004B6311" w:rsidRPr="0012001F">
        <w:rPr>
          <w:rFonts w:eastAsia="Nikosh"/>
          <w:cs/>
          <w:lang w:bidi="as-IN"/>
        </w:rPr>
        <w:t>নহয়। এনেকৈ</w:t>
      </w:r>
      <w:r w:rsidR="005E05BA" w:rsidRPr="0012001F">
        <w:rPr>
          <w:rFonts w:eastAsia="Nikosh"/>
          <w:cs/>
          <w:lang w:bidi="as-IN"/>
        </w:rPr>
        <w:t xml:space="preserve"> আল্লাহ</w:t>
      </w:r>
      <w:r w:rsidR="004B6311" w:rsidRPr="0012001F">
        <w:rPr>
          <w:rFonts w:eastAsia="Nikosh"/>
          <w:cs/>
          <w:lang w:bidi="as-IN"/>
        </w:rPr>
        <w:t>ে তাৰ মাজত পৃথিৱী আৰু আখিৰাতৰ সুখ-সৌভাগ্য একত্ৰিত কৰি দিয়ে</w:t>
      </w:r>
      <w:r w:rsidR="004B6311" w:rsidRPr="0012001F">
        <w:rPr>
          <w:rFonts w:eastAsia="Nikosh" w:cs="Mangal"/>
          <w:cs/>
          <w:lang w:bidi="hi-IN"/>
        </w:rPr>
        <w:t xml:space="preserve">। </w:t>
      </w:r>
      <w:r w:rsidR="004B6311" w:rsidRPr="0012001F">
        <w:rPr>
          <w:rFonts w:eastAsia="Nikosh"/>
          <w:cs/>
          <w:lang w:bidi="as-IN"/>
        </w:rPr>
        <w:t>আনহাতে কাফিৰ আৰু নাস্তিকসকল মুমিনসকলৰ সম্পূৰ্ণ বিপৰী</w:t>
      </w:r>
      <w:r w:rsidR="005E05BA" w:rsidRPr="0012001F">
        <w:rPr>
          <w:rFonts w:eastAsia="Nikosh"/>
          <w:cs/>
          <w:lang w:bidi="as-IN"/>
        </w:rPr>
        <w:t>ত। সে</w:t>
      </w:r>
      <w:r w:rsidR="00AC1361" w:rsidRPr="0012001F">
        <w:rPr>
          <w:rFonts w:eastAsia="Nikosh"/>
          <w:cs/>
          <w:lang w:bidi="as-IN"/>
        </w:rPr>
        <w:t>ই মহান ৰব আল্লাহকেই অস্বীকাৰ কৰে যিয়ে নিজৰ অস্তিত্বৰ আৰু</w:t>
      </w:r>
      <w:r w:rsidR="005E05BA" w:rsidRPr="0012001F">
        <w:rPr>
          <w:rFonts w:eastAsia="Nikosh"/>
          <w:cs/>
          <w:lang w:bidi="as-IN"/>
        </w:rPr>
        <w:t xml:space="preserve"> </w:t>
      </w:r>
      <w:r w:rsidR="00AC1361" w:rsidRPr="0012001F">
        <w:rPr>
          <w:rFonts w:eastAsia="Nikosh"/>
          <w:cs/>
          <w:lang w:bidi="as-IN"/>
        </w:rPr>
        <w:t>পৰিপূৰ্ণতাৰ প্ৰমাণত বিবেকপ্ৰ</w:t>
      </w:r>
      <w:r w:rsidR="005E05BA" w:rsidRPr="0012001F">
        <w:rPr>
          <w:rFonts w:eastAsia="Nikosh"/>
          <w:cs/>
          <w:lang w:bidi="as-IN"/>
        </w:rPr>
        <w:t>সূত</w:t>
      </w:r>
      <w:r w:rsidR="00AD7BD0" w:rsidRPr="0012001F">
        <w:rPr>
          <w:rFonts w:eastAsia="Nikosh"/>
          <w:cs/>
          <w:lang w:bidi="as-IN"/>
        </w:rPr>
        <w:t xml:space="preserve"> দলীল</w:t>
      </w:r>
      <w:r w:rsidR="00AC1361" w:rsidRPr="0012001F">
        <w:rPr>
          <w:rFonts w:eastAsia="Nikosh"/>
          <w:cs/>
          <w:lang w:bidi="as-IN"/>
        </w:rPr>
        <w:t>, কোৰআন হাদীছৰ</w:t>
      </w:r>
      <w:r w:rsidR="00AD7BD0" w:rsidRPr="0012001F">
        <w:rPr>
          <w:rFonts w:eastAsia="Nikosh"/>
          <w:cs/>
          <w:lang w:bidi="as-IN"/>
        </w:rPr>
        <w:t xml:space="preserve"> দলীল</w:t>
      </w:r>
      <w:r w:rsidR="00AC1361" w:rsidRPr="0012001F">
        <w:rPr>
          <w:rFonts w:eastAsia="Nikosh"/>
          <w:cs/>
          <w:lang w:bidi="as-IN"/>
        </w:rPr>
        <w:t>, অত্যাৱশ্যকীয় বিজ্ঞান আৰু</w:t>
      </w:r>
      <w:r w:rsidR="005E05BA" w:rsidRPr="0012001F">
        <w:rPr>
          <w:rFonts w:eastAsia="Nikosh"/>
          <w:cs/>
          <w:lang w:bidi="as-IN"/>
        </w:rPr>
        <w:t xml:space="preserve"> </w:t>
      </w:r>
      <w:r w:rsidR="00AC1361" w:rsidRPr="0012001F">
        <w:rPr>
          <w:rFonts w:eastAsia="Nikosh"/>
          <w:cs/>
          <w:lang w:bidi="as-IN"/>
        </w:rPr>
        <w:t>ইন্দ্ৰি</w:t>
      </w:r>
      <w:r w:rsidR="0080277A" w:rsidRPr="0012001F">
        <w:rPr>
          <w:rFonts w:eastAsia="Nikosh"/>
          <w:cs/>
          <w:lang w:bidi="as-IN"/>
        </w:rPr>
        <w:t xml:space="preserve">য় </w:t>
      </w:r>
      <w:r w:rsidR="005E05BA" w:rsidRPr="0012001F">
        <w:rPr>
          <w:rFonts w:eastAsia="Nikosh"/>
          <w:cs/>
          <w:lang w:bidi="as-IN"/>
        </w:rPr>
        <w:t>বিজ্ঞান</w:t>
      </w:r>
      <w:r w:rsidR="00AC1361" w:rsidRPr="0012001F">
        <w:rPr>
          <w:rFonts w:eastAsia="Nikosh"/>
          <w:cs/>
          <w:lang w:bidi="as-IN"/>
        </w:rPr>
        <w:t xml:space="preserve"> সন্ম</w:t>
      </w:r>
      <w:r w:rsidR="005E05BA" w:rsidRPr="0012001F">
        <w:rPr>
          <w:rFonts w:eastAsia="Nikosh"/>
          <w:cs/>
          <w:lang w:bidi="as-IN"/>
        </w:rPr>
        <w:t xml:space="preserve">ত </w:t>
      </w:r>
      <w:r w:rsidR="00722A56" w:rsidRPr="0012001F">
        <w:rPr>
          <w:rFonts w:eastAsia="Nikosh"/>
          <w:cs/>
          <w:lang w:bidi="as-IN"/>
        </w:rPr>
        <w:t>অসংখ্য</w:t>
      </w:r>
      <w:r w:rsidR="00AD7BD0" w:rsidRPr="0012001F">
        <w:rPr>
          <w:rFonts w:eastAsia="Nikosh"/>
          <w:cs/>
          <w:lang w:bidi="as-IN"/>
        </w:rPr>
        <w:t xml:space="preserve"> দলীল</w:t>
      </w:r>
      <w:r w:rsidR="00AC1361" w:rsidRPr="0012001F">
        <w:rPr>
          <w:rFonts w:eastAsia="Nikosh"/>
          <w:cs/>
          <w:lang w:bidi="as-IN"/>
        </w:rPr>
        <w:t>-প্ৰমাণ দাঙি ধৰিছে; কিন্তু এই</w:t>
      </w:r>
      <w:r w:rsidR="00722A56" w:rsidRPr="0012001F">
        <w:rPr>
          <w:rFonts w:eastAsia="Nikosh"/>
          <w:cs/>
          <w:lang w:bidi="as-IN"/>
        </w:rPr>
        <w:t>ব</w:t>
      </w:r>
      <w:r w:rsidR="00AC1361" w:rsidRPr="0012001F">
        <w:rPr>
          <w:rFonts w:eastAsia="Nikosh"/>
          <w:cs/>
          <w:lang w:bidi="as-IN"/>
        </w:rPr>
        <w:t>োৰ প্ৰ</w:t>
      </w:r>
      <w:r w:rsidR="00722A56" w:rsidRPr="0012001F">
        <w:rPr>
          <w:rFonts w:eastAsia="Nikosh"/>
          <w:cs/>
          <w:lang w:bidi="as-IN"/>
        </w:rPr>
        <w:t>ম</w:t>
      </w:r>
      <w:r w:rsidR="00AC1361" w:rsidRPr="0012001F">
        <w:rPr>
          <w:rFonts w:eastAsia="Nikosh"/>
          <w:cs/>
          <w:lang w:bidi="as-IN"/>
        </w:rPr>
        <w:t>াণাদিৰ প্ৰতি সি ভ্ৰু</w:t>
      </w:r>
      <w:r w:rsidR="00FC64DF" w:rsidRPr="0012001F">
        <w:rPr>
          <w:rFonts w:eastAsia="Nikosh"/>
          <w:cs/>
          <w:lang w:bidi="as-IN"/>
        </w:rPr>
        <w:t xml:space="preserve">ক্ষেপ </w:t>
      </w:r>
      <w:r w:rsidR="00AC1361" w:rsidRPr="0012001F">
        <w:rPr>
          <w:rFonts w:eastAsia="Nikosh"/>
          <w:cs/>
          <w:lang w:bidi="as-IN"/>
        </w:rPr>
        <w:t>নকৰে</w:t>
      </w:r>
      <w:r w:rsidR="00722A56" w:rsidRPr="0012001F">
        <w:rPr>
          <w:rFonts w:eastAsia="Nikosh" w:cs="Mangal"/>
          <w:cs/>
          <w:lang w:bidi="hi-IN"/>
        </w:rPr>
        <w:t xml:space="preserve">। </w:t>
      </w:r>
      <w:r w:rsidR="00AC1361" w:rsidRPr="0012001F">
        <w:rPr>
          <w:rFonts w:eastAsia="Nikosh"/>
          <w:cs/>
          <w:lang w:bidi="as-IN"/>
        </w:rPr>
        <w:t>ফলত সি যেতিয়া আল্লাহৰ</w:t>
      </w:r>
      <w:r w:rsidR="00722A56" w:rsidRPr="0012001F">
        <w:rPr>
          <w:rFonts w:eastAsia="Nikosh"/>
          <w:cs/>
          <w:lang w:bidi="as-IN"/>
        </w:rPr>
        <w:t xml:space="preserve"> বিশ্বাস</w:t>
      </w:r>
      <w:r w:rsidR="00AC1361" w:rsidRPr="0012001F">
        <w:rPr>
          <w:rFonts w:eastAsia="Nikosh"/>
          <w:cs/>
          <w:lang w:bidi="as-IN"/>
        </w:rPr>
        <w:t>, স্বীকৃতি আৰু</w:t>
      </w:r>
      <w:r w:rsidR="00055F51" w:rsidRPr="0012001F">
        <w:rPr>
          <w:rFonts w:eastAsia="Nikosh"/>
          <w:cs/>
          <w:lang w:bidi="as-IN"/>
        </w:rPr>
        <w:t xml:space="preserve"> ইবাদত বিমু</w:t>
      </w:r>
      <w:r w:rsidR="00722A56" w:rsidRPr="0012001F">
        <w:rPr>
          <w:rFonts w:eastAsia="Nikosh"/>
          <w:cs/>
          <w:lang w:bidi="as-IN"/>
        </w:rPr>
        <w:t xml:space="preserve">খ </w:t>
      </w:r>
      <w:r w:rsidR="00FC64DF" w:rsidRPr="0012001F">
        <w:rPr>
          <w:rFonts w:eastAsia="Nikosh"/>
          <w:cs/>
          <w:lang w:bidi="as-IN"/>
        </w:rPr>
        <w:t>হয়</w:t>
      </w:r>
      <w:r w:rsidR="00AC1361" w:rsidRPr="0012001F">
        <w:rPr>
          <w:rFonts w:eastAsia="Nikosh"/>
          <w:cs/>
          <w:lang w:bidi="as-IN"/>
        </w:rPr>
        <w:t xml:space="preserve"> তেতিয়া সি প্ৰকৃতিৰ পূজাৰীত পৰি</w:t>
      </w:r>
      <w:r w:rsidR="00722A56" w:rsidRPr="0012001F">
        <w:rPr>
          <w:rFonts w:eastAsia="Nikosh"/>
          <w:cs/>
          <w:lang w:bidi="as-IN"/>
        </w:rPr>
        <w:t xml:space="preserve">ণত </w:t>
      </w:r>
      <w:r w:rsidR="00AC1361" w:rsidRPr="0012001F">
        <w:rPr>
          <w:rFonts w:eastAsia="Nikosh"/>
          <w:cs/>
          <w:lang w:bidi="as-IN"/>
        </w:rPr>
        <w:t>হয়। তেতিয়া তাৰ অন্তৰ</w:t>
      </w:r>
      <w:r w:rsidR="00FC64DF" w:rsidRPr="0012001F">
        <w:rPr>
          <w:rFonts w:eastAsia="Nikosh"/>
          <w:cs/>
          <w:lang w:bidi="as-IN"/>
        </w:rPr>
        <w:t xml:space="preserve"> চতুষ্পদ </w:t>
      </w:r>
      <w:r w:rsidR="00AC1361" w:rsidRPr="0012001F">
        <w:rPr>
          <w:rFonts w:eastAsia="Nikosh"/>
          <w:cs/>
          <w:lang w:bidi="as-IN"/>
        </w:rPr>
        <w:t>প্ৰাণীৰ</w:t>
      </w:r>
      <w:r w:rsidR="009C58CF" w:rsidRPr="0012001F">
        <w:rPr>
          <w:rFonts w:eastAsia="Nikosh"/>
          <w:cs/>
          <w:lang w:bidi="as-IN"/>
        </w:rPr>
        <w:t xml:space="preserve"> </w:t>
      </w:r>
      <w:r w:rsidR="00AC1361" w:rsidRPr="0012001F">
        <w:rPr>
          <w:rFonts w:eastAsia="Nikosh"/>
          <w:cs/>
          <w:lang w:bidi="as-IN"/>
        </w:rPr>
        <w:t>অন্তৰত</w:t>
      </w:r>
      <w:r w:rsidR="00FC64DF" w:rsidRPr="0012001F">
        <w:rPr>
          <w:rFonts w:eastAsia="Nikosh"/>
          <w:cs/>
          <w:lang w:bidi="as-IN"/>
        </w:rPr>
        <w:t xml:space="preserve"> </w:t>
      </w:r>
      <w:r w:rsidR="00AC1361" w:rsidRPr="0012001F">
        <w:rPr>
          <w:rFonts w:eastAsia="Nikosh"/>
          <w:cs/>
          <w:lang w:bidi="as-IN"/>
        </w:rPr>
        <w:t>পৰি</w:t>
      </w:r>
      <w:r w:rsidR="00652A83" w:rsidRPr="0012001F">
        <w:rPr>
          <w:rFonts w:eastAsia="Nikosh"/>
          <w:cs/>
          <w:lang w:bidi="as-IN"/>
        </w:rPr>
        <w:t>ণত হয়।</w:t>
      </w:r>
      <w:r w:rsidR="00FC64DF" w:rsidRPr="0012001F">
        <w:rPr>
          <w:rFonts w:eastAsia="Nikosh"/>
          <w:cs/>
          <w:lang w:bidi="as-IN"/>
        </w:rPr>
        <w:t xml:space="preserve"> </w:t>
      </w:r>
      <w:r w:rsidR="00AC1361" w:rsidRPr="0012001F">
        <w:rPr>
          <w:rFonts w:eastAsia="Nikosh"/>
          <w:cs/>
          <w:lang w:bidi="as-IN"/>
        </w:rPr>
        <w:t>পাৰ্থিৱ</w:t>
      </w:r>
      <w:r w:rsidR="00FC64DF" w:rsidRPr="0012001F">
        <w:rPr>
          <w:rFonts w:eastAsia="Nikosh"/>
          <w:cs/>
          <w:lang w:bidi="as-IN"/>
        </w:rPr>
        <w:t xml:space="preserve"> ভোগ-বিলাস, </w:t>
      </w:r>
      <w:r w:rsidR="00AC1361" w:rsidRPr="0012001F">
        <w:rPr>
          <w:rFonts w:eastAsia="Nikosh"/>
          <w:cs/>
          <w:lang w:bidi="as-IN"/>
        </w:rPr>
        <w:t>আমোদ-ফুৰ্তিৰ বাহিৰে তাৰ আন</w:t>
      </w:r>
      <w:r w:rsidR="00FC64DF" w:rsidRPr="0012001F">
        <w:rPr>
          <w:rFonts w:eastAsia="Nikosh"/>
          <w:cs/>
          <w:lang w:bidi="as-IN"/>
        </w:rPr>
        <w:t xml:space="preserve"> কোন</w:t>
      </w:r>
      <w:r w:rsidR="00652A83" w:rsidRPr="0012001F">
        <w:rPr>
          <w:rFonts w:eastAsia="Nikosh"/>
          <w:cs/>
          <w:lang w:bidi="as-IN"/>
        </w:rPr>
        <w:t>ো</w:t>
      </w:r>
      <w:r w:rsidR="00FC64DF" w:rsidRPr="0012001F">
        <w:rPr>
          <w:rFonts w:eastAsia="Nikosh"/>
          <w:cs/>
          <w:lang w:bidi="as-IN"/>
        </w:rPr>
        <w:t xml:space="preserve"> উদ্দেশ্য </w:t>
      </w:r>
      <w:r w:rsidR="00AC1361" w:rsidRPr="0012001F">
        <w:rPr>
          <w:rFonts w:eastAsia="Nikosh"/>
          <w:cs/>
          <w:lang w:bidi="as-IN"/>
        </w:rPr>
        <w:t>নাথাকে</w:t>
      </w:r>
      <w:r w:rsidR="00FC64DF" w:rsidRPr="0012001F">
        <w:rPr>
          <w:rFonts w:eastAsia="Nikosh" w:cs="Mangal"/>
          <w:cs/>
          <w:lang w:bidi="hi-IN"/>
        </w:rPr>
        <w:t xml:space="preserve">। </w:t>
      </w:r>
      <w:r w:rsidR="00AC1361" w:rsidRPr="0012001F">
        <w:rPr>
          <w:rFonts w:eastAsia="Nikosh"/>
          <w:cs/>
          <w:lang w:bidi="as-IN"/>
        </w:rPr>
        <w:t>তাৰ</w:t>
      </w:r>
      <w:r w:rsidR="00FE2700" w:rsidRPr="0012001F">
        <w:rPr>
          <w:rFonts w:eastAsia="Nikosh"/>
          <w:cs/>
          <w:lang w:bidi="as-IN"/>
        </w:rPr>
        <w:t xml:space="preserve"> </w:t>
      </w:r>
      <w:r w:rsidR="00AC1361" w:rsidRPr="0012001F">
        <w:rPr>
          <w:rFonts w:eastAsia="Nikosh"/>
          <w:cs/>
          <w:lang w:bidi="as-IN"/>
        </w:rPr>
        <w:t>অন্তৰ সদায় অশান্তিত থাকে; বৰং</w:t>
      </w:r>
      <w:r w:rsidR="009B7CFA" w:rsidRPr="0012001F">
        <w:rPr>
          <w:rFonts w:eastAsia="Nikosh"/>
          <w:cs/>
          <w:lang w:bidi="as-IN"/>
        </w:rPr>
        <w:t xml:space="preserve"> </w:t>
      </w:r>
      <w:r w:rsidR="00AC1361" w:rsidRPr="0012001F">
        <w:rPr>
          <w:rFonts w:eastAsia="Nikosh"/>
          <w:cs/>
          <w:lang w:bidi="as-IN"/>
        </w:rPr>
        <w:t>নিজৰ প্ৰিয় আৰু</w:t>
      </w:r>
      <w:r w:rsidR="00B14FD8" w:rsidRPr="0012001F">
        <w:rPr>
          <w:rFonts w:eastAsia="Nikosh"/>
          <w:cs/>
          <w:lang w:bidi="as-IN"/>
        </w:rPr>
        <w:t xml:space="preserve"> </w:t>
      </w:r>
      <w:r w:rsidR="00AC1361" w:rsidRPr="0012001F">
        <w:rPr>
          <w:rFonts w:eastAsia="Nikosh"/>
          <w:cs/>
          <w:lang w:bidi="as-IN"/>
        </w:rPr>
        <w:t>পছন্দনীয় বস্তু হেৰুৱাৰ ভয়ত</w:t>
      </w:r>
      <w:r w:rsidR="009B7CFA" w:rsidRPr="0012001F">
        <w:rPr>
          <w:rFonts w:eastAsia="Nikosh"/>
          <w:cs/>
          <w:lang w:bidi="as-IN"/>
        </w:rPr>
        <w:t xml:space="preserve"> শঙ্কিত</w:t>
      </w:r>
      <w:r w:rsidR="00AC1361" w:rsidRPr="0012001F">
        <w:rPr>
          <w:rFonts w:eastAsia="Nikosh"/>
          <w:cs/>
          <w:lang w:bidi="as-IN"/>
        </w:rPr>
        <w:t>, আনৰ ষড়যন্ত্ৰ আৰু ক্ষতিৰ আশঙ্কাত ভীত-সন্ত্ৰস্ত থাকে। আল্লাহৰ প্ৰ</w:t>
      </w:r>
      <w:r w:rsidR="00B14FD8" w:rsidRPr="0012001F">
        <w:rPr>
          <w:rFonts w:eastAsia="Nikosh"/>
          <w:cs/>
          <w:lang w:bidi="as-IN"/>
        </w:rPr>
        <w:t>তি</w:t>
      </w:r>
      <w:r w:rsidR="00887A57" w:rsidRPr="0012001F">
        <w:rPr>
          <w:rFonts w:eastAsia="Nikosh"/>
          <w:cs/>
          <w:lang w:bidi="as-IN"/>
        </w:rPr>
        <w:t xml:space="preserve"> তাৰ</w:t>
      </w:r>
      <w:r w:rsidR="00B14FD8" w:rsidRPr="0012001F">
        <w:rPr>
          <w:rFonts w:eastAsia="Nikosh"/>
          <w:cs/>
          <w:lang w:bidi="as-IN"/>
        </w:rPr>
        <w:t xml:space="preserve"> </w:t>
      </w:r>
      <w:r w:rsidR="00AC1361" w:rsidRPr="0012001F">
        <w:rPr>
          <w:rFonts w:eastAsia="Nikosh"/>
          <w:cs/>
          <w:lang w:bidi="as-IN"/>
        </w:rPr>
        <w:t>এই ঈমান নাই যে, কোনোবাই তাৰ</w:t>
      </w:r>
      <w:r w:rsidR="00B14FD8" w:rsidRPr="0012001F">
        <w:rPr>
          <w:rFonts w:eastAsia="Nikosh"/>
          <w:cs/>
          <w:lang w:bidi="as-IN"/>
        </w:rPr>
        <w:t xml:space="preserve"> বিপ</w:t>
      </w:r>
      <w:r w:rsidR="00AC1361" w:rsidRPr="0012001F">
        <w:rPr>
          <w:rFonts w:eastAsia="Nikosh"/>
          <w:cs/>
          <w:lang w:bidi="as-IN"/>
        </w:rPr>
        <w:t>দাপদ আৰু বালা-মুছিবত সহজকৰণ আৰু দূৰীকৰণ কৰিব পাৰে</w:t>
      </w:r>
      <w:r w:rsidR="00AC1361" w:rsidRPr="0012001F">
        <w:rPr>
          <w:rFonts w:eastAsia="Nikosh" w:cs="Mangal"/>
          <w:cs/>
          <w:lang w:bidi="hi-IN"/>
        </w:rPr>
        <w:t xml:space="preserve">। </w:t>
      </w:r>
      <w:r w:rsidR="00AC1361" w:rsidRPr="0012001F">
        <w:rPr>
          <w:rFonts w:eastAsia="Nikosh"/>
          <w:cs/>
          <w:lang w:bidi="bn-IN"/>
        </w:rPr>
        <w:t>ফল</w:t>
      </w:r>
      <w:r w:rsidR="00AC1361" w:rsidRPr="0012001F">
        <w:rPr>
          <w:rFonts w:eastAsia="Nikosh"/>
          <w:cs/>
          <w:lang w:bidi="as-IN"/>
        </w:rPr>
        <w:t xml:space="preserve">ত </w:t>
      </w:r>
      <w:r w:rsidR="00AC1361" w:rsidRPr="0012001F">
        <w:rPr>
          <w:rFonts w:eastAsia="Nikosh"/>
          <w:cs/>
          <w:lang w:bidi="as-IN"/>
        </w:rPr>
        <w:lastRenderedPageBreak/>
        <w:t>সি ঈমানৰ সোৱাদ, আল্লাহৰ</w:t>
      </w:r>
      <w:r w:rsidR="00B14FD8" w:rsidRPr="0012001F">
        <w:rPr>
          <w:rFonts w:eastAsia="Nikosh"/>
          <w:cs/>
          <w:lang w:bidi="as-IN"/>
        </w:rPr>
        <w:t xml:space="preserve"> নৈকট্য</w:t>
      </w:r>
      <w:r w:rsidR="00AC1361" w:rsidRPr="0012001F">
        <w:rPr>
          <w:rFonts w:eastAsia="Nikosh"/>
          <w:cs/>
          <w:lang w:bidi="as-IN"/>
        </w:rPr>
        <w:t>ৰ মজা আৰু পৃথিৱী আৰু আখিৰাতত ঈমানৰ</w:t>
      </w:r>
      <w:r w:rsidR="00B14FD8" w:rsidRPr="0012001F">
        <w:rPr>
          <w:rFonts w:eastAsia="Nikosh"/>
          <w:cs/>
          <w:lang w:bidi="as-IN"/>
        </w:rPr>
        <w:t xml:space="preserve"> ফলাফল</w:t>
      </w:r>
      <w:r w:rsidR="00AC1361" w:rsidRPr="0012001F">
        <w:rPr>
          <w:rFonts w:eastAsia="Nikosh"/>
          <w:cs/>
          <w:lang w:bidi="as-IN"/>
        </w:rPr>
        <w:t>ৰ পৰা বঞ্চিত থাকে। সি তাৰ কৰ্মৰ ছোৱাব প্ৰ</w:t>
      </w:r>
      <w:r w:rsidR="00B14FD8" w:rsidRPr="0012001F">
        <w:rPr>
          <w:rFonts w:eastAsia="Nikosh"/>
          <w:cs/>
          <w:lang w:bidi="as-IN"/>
        </w:rPr>
        <w:t xml:space="preserve">ত্যাশা </w:t>
      </w:r>
      <w:r w:rsidR="00AC1361" w:rsidRPr="0012001F">
        <w:rPr>
          <w:rFonts w:eastAsia="Nikosh"/>
          <w:cs/>
          <w:lang w:bidi="as-IN"/>
        </w:rPr>
        <w:t>নকৰে আকৌ অন্যায়ৰ বাবে শাস্তিৰ</w:t>
      </w:r>
      <w:r w:rsidR="00B14FD8" w:rsidRPr="0012001F">
        <w:rPr>
          <w:rFonts w:eastAsia="Nikosh"/>
          <w:cs/>
          <w:lang w:bidi="as-IN"/>
        </w:rPr>
        <w:t xml:space="preserve"> ভয়</w:t>
      </w:r>
      <w:r w:rsidR="00AC1361" w:rsidRPr="0012001F">
        <w:rPr>
          <w:rFonts w:eastAsia="Nikosh"/>
          <w:cs/>
          <w:lang w:bidi="as-IN"/>
        </w:rPr>
        <w:t>ো</w:t>
      </w:r>
      <w:r w:rsidR="00B14FD8" w:rsidRPr="0012001F">
        <w:rPr>
          <w:rFonts w:eastAsia="Nikosh"/>
          <w:cs/>
          <w:lang w:bidi="as-IN"/>
        </w:rPr>
        <w:t xml:space="preserve"> </w:t>
      </w:r>
      <w:r w:rsidR="00AC1361" w:rsidRPr="0012001F">
        <w:rPr>
          <w:rFonts w:eastAsia="Nikosh"/>
          <w:cs/>
          <w:lang w:bidi="as-IN"/>
        </w:rPr>
        <w:t>নকৰে; বৰং তাৰ ভয় আৰু প্ৰত্যাশা কেৱল পাৰ্থিৱ জীৱনৰ</w:t>
      </w:r>
      <w:r w:rsidR="00B14FD8" w:rsidRPr="0012001F">
        <w:rPr>
          <w:rFonts w:eastAsia="Nikosh"/>
          <w:cs/>
          <w:lang w:bidi="as-IN"/>
        </w:rPr>
        <w:t xml:space="preserve"> নগণ্য</w:t>
      </w:r>
      <w:r w:rsidR="00AC1361" w:rsidRPr="0012001F">
        <w:rPr>
          <w:rFonts w:eastAsia="Nikosh"/>
          <w:cs/>
          <w:lang w:bidi="as-IN"/>
        </w:rPr>
        <w:t xml:space="preserve"> </w:t>
      </w:r>
      <w:r w:rsidR="004E40EE" w:rsidRPr="0012001F">
        <w:rPr>
          <w:rFonts w:eastAsia="Nikosh"/>
          <w:cs/>
          <w:lang w:bidi="as-IN"/>
        </w:rPr>
        <w:t>বস্তু অৰ্জ</w:t>
      </w:r>
      <w:r w:rsidR="00BE02BC" w:rsidRPr="0012001F">
        <w:rPr>
          <w:rFonts w:eastAsia="Nikosh"/>
          <w:cs/>
          <w:lang w:bidi="as-IN"/>
        </w:rPr>
        <w:t>ন।</w:t>
      </w:r>
    </w:p>
    <w:p w:rsidR="00B37E3D" w:rsidRPr="0012001F" w:rsidRDefault="004E40EE" w:rsidP="00652A83">
      <w:pPr>
        <w:bidi w:val="0"/>
        <w:spacing w:after="0" w:line="240" w:lineRule="auto"/>
        <w:jc w:val="both"/>
        <w:rPr>
          <w:rFonts w:eastAsia="Nikosh"/>
          <w:cs/>
          <w:lang w:bidi="as-IN"/>
        </w:rPr>
      </w:pPr>
      <w:r w:rsidRPr="0012001F">
        <w:rPr>
          <w:rFonts w:eastAsia="Nikosh"/>
          <w:cs/>
          <w:lang w:bidi="as-IN"/>
        </w:rPr>
        <w:t>মুমিনৰ বৈশিষ্ট্য হৈছে, তেওঁ জাতি বৰ্ণৰ ভেদাভেদ পাহৰি কথা-বতৰা, ক্ৰিয়া-কৰ্মত আৰু</w:t>
      </w:r>
      <w:r w:rsidR="00652A83" w:rsidRPr="0012001F">
        <w:rPr>
          <w:rFonts w:eastAsia="Nikosh"/>
          <w:cs/>
          <w:lang w:bidi="as-IN"/>
        </w:rPr>
        <w:t xml:space="preserve"> নিয়</w:t>
      </w:r>
      <w:r w:rsidRPr="0012001F">
        <w:rPr>
          <w:rFonts w:eastAsia="Nikosh"/>
          <w:cs/>
          <w:lang w:bidi="as-IN"/>
        </w:rPr>
        <w:t>তত সত্যৰ</w:t>
      </w:r>
      <w:r w:rsidR="0029033F" w:rsidRPr="0012001F">
        <w:rPr>
          <w:rFonts w:eastAsia="Nikosh"/>
          <w:cs/>
          <w:lang w:bidi="as-IN"/>
        </w:rPr>
        <w:t xml:space="preserve"> অনুসন্ধানী, সৃষ্টি</w:t>
      </w:r>
      <w:r w:rsidRPr="0012001F">
        <w:rPr>
          <w:rFonts w:eastAsia="Nikosh"/>
          <w:cs/>
          <w:lang w:bidi="as-IN"/>
        </w:rPr>
        <w:t>জগতৰ প্ৰ</w:t>
      </w:r>
      <w:r w:rsidR="0029033F" w:rsidRPr="0012001F">
        <w:rPr>
          <w:rFonts w:eastAsia="Nikosh"/>
          <w:cs/>
          <w:lang w:bidi="as-IN"/>
        </w:rPr>
        <w:t xml:space="preserve">তি </w:t>
      </w:r>
      <w:r w:rsidR="005133C4" w:rsidRPr="0012001F">
        <w:rPr>
          <w:rFonts w:eastAsia="Nikosh"/>
          <w:cs/>
          <w:lang w:bidi="as-IN"/>
        </w:rPr>
        <w:t>বিনয়ী</w:t>
      </w:r>
      <w:r w:rsidRPr="0012001F">
        <w:rPr>
          <w:rFonts w:eastAsia="Nikosh"/>
          <w:cs/>
          <w:lang w:bidi="as-IN"/>
        </w:rPr>
        <w:t>, আল্লাহৰ বান্দাসকলৰ প্ৰ</w:t>
      </w:r>
      <w:r w:rsidR="0029033F" w:rsidRPr="0012001F">
        <w:rPr>
          <w:rFonts w:eastAsia="Nikosh"/>
          <w:cs/>
          <w:lang w:bidi="as-IN"/>
        </w:rPr>
        <w:t>তি হিতাকাঙ্ক্ষী</w:t>
      </w:r>
      <w:r w:rsidRPr="0012001F">
        <w:rPr>
          <w:rFonts w:eastAsia="Nikosh"/>
          <w:cs/>
          <w:lang w:bidi="as-IN"/>
        </w:rPr>
        <w:t xml:space="preserve"> হয়</w:t>
      </w:r>
      <w:r w:rsidRPr="0012001F">
        <w:rPr>
          <w:rFonts w:eastAsia="Nikosh" w:cs="Mangal"/>
          <w:cs/>
          <w:lang w:bidi="hi-IN"/>
        </w:rPr>
        <w:t xml:space="preserve">। </w:t>
      </w:r>
      <w:r w:rsidRPr="0012001F">
        <w:rPr>
          <w:rFonts w:eastAsia="Nikosh"/>
          <w:cs/>
          <w:lang w:bidi="as-IN"/>
        </w:rPr>
        <w:t>আনহাতে</w:t>
      </w:r>
      <w:r w:rsidR="0029033F" w:rsidRPr="0012001F">
        <w:rPr>
          <w:rFonts w:eastAsia="Nikosh"/>
          <w:cs/>
          <w:lang w:bidi="as-IN"/>
        </w:rPr>
        <w:t xml:space="preserve"> কা</w:t>
      </w:r>
      <w:r w:rsidRPr="0012001F">
        <w:rPr>
          <w:rFonts w:eastAsia="Nikosh"/>
          <w:cs/>
          <w:lang w:bidi="as-IN"/>
        </w:rPr>
        <w:t>ফিৰ আৰু নাস্তিকসকলৰ বৈশিষ্ট্য হৈছে,</w:t>
      </w:r>
      <w:r w:rsidR="0029033F" w:rsidRPr="0012001F">
        <w:rPr>
          <w:rFonts w:eastAsia="Nikosh"/>
          <w:cs/>
          <w:lang w:bidi="as-IN"/>
        </w:rPr>
        <w:t xml:space="preserve"> </w:t>
      </w:r>
      <w:r w:rsidRPr="0012001F">
        <w:rPr>
          <w:rFonts w:eastAsia="Nikosh"/>
          <w:cs/>
          <w:lang w:bidi="as-IN"/>
        </w:rPr>
        <w:t>সত্য আৰু সৃষ্টিজগতৰ বিষয়ে অহংকাৰী, আত্মকেন্দ্ৰিক আৰু কাকো</w:t>
      </w:r>
      <w:r w:rsidR="00F05E27" w:rsidRPr="0012001F">
        <w:rPr>
          <w:rFonts w:eastAsia="Nikosh"/>
          <w:cs/>
          <w:lang w:bidi="as-IN"/>
        </w:rPr>
        <w:t xml:space="preserve"> কোনো </w:t>
      </w:r>
      <w:r w:rsidR="00A26BFA" w:rsidRPr="0012001F">
        <w:rPr>
          <w:rFonts w:eastAsia="Nikosh"/>
          <w:cs/>
          <w:lang w:bidi="as-IN"/>
        </w:rPr>
        <w:t xml:space="preserve">সদুপদেশ </w:t>
      </w:r>
      <w:r w:rsidRPr="0012001F">
        <w:rPr>
          <w:rFonts w:eastAsia="Nikosh"/>
          <w:cs/>
          <w:lang w:bidi="as-IN"/>
        </w:rPr>
        <w:t>নিদি</w:t>
      </w:r>
      <w:r w:rsidR="00A26BFA" w:rsidRPr="0012001F">
        <w:rPr>
          <w:rFonts w:eastAsia="Nikosh"/>
          <w:cs/>
          <w:lang w:bidi="as-IN"/>
        </w:rPr>
        <w:t>য়</w:t>
      </w:r>
      <w:r w:rsidRPr="0012001F">
        <w:rPr>
          <w:rFonts w:eastAsia="Nikosh"/>
          <w:cs/>
          <w:lang w:bidi="as-IN"/>
        </w:rPr>
        <w:t>ে</w:t>
      </w:r>
      <w:r w:rsidR="00A84CD7" w:rsidRPr="0012001F">
        <w:rPr>
          <w:rFonts w:eastAsia="Nikosh" w:cs="Mangal"/>
          <w:cs/>
          <w:lang w:bidi="hi-IN"/>
        </w:rPr>
        <w:t xml:space="preserve">। </w:t>
      </w:r>
      <w:r w:rsidRPr="0012001F">
        <w:rPr>
          <w:rFonts w:eastAsia="Nikosh"/>
          <w:cs/>
          <w:lang w:bidi="as-IN"/>
        </w:rPr>
        <w:t>মুমিনৰ অন্তৰ প্ৰৱঞ্চনা, প্ৰতাৰণা আৰু হিংসা-বিদ্বেষ</w:t>
      </w:r>
      <w:r w:rsidR="00A84CD7" w:rsidRPr="0012001F">
        <w:rPr>
          <w:rFonts w:eastAsia="Nikosh"/>
          <w:cs/>
          <w:lang w:bidi="as-IN"/>
        </w:rPr>
        <w:t xml:space="preserve"> মুক্ত</w:t>
      </w:r>
      <w:r w:rsidRPr="0012001F">
        <w:rPr>
          <w:rFonts w:eastAsia="Nikosh"/>
          <w:cs/>
          <w:lang w:bidi="as-IN"/>
        </w:rPr>
        <w:t xml:space="preserve"> হয়</w:t>
      </w:r>
      <w:r w:rsidRPr="0012001F">
        <w:rPr>
          <w:rFonts w:eastAsia="Nikosh" w:cs="Mangal"/>
          <w:cs/>
          <w:lang w:bidi="hi-IN"/>
        </w:rPr>
        <w:t xml:space="preserve">। </w:t>
      </w:r>
      <w:r w:rsidRPr="0012001F">
        <w:rPr>
          <w:rFonts w:eastAsia="Nikosh"/>
          <w:cs/>
          <w:lang w:bidi="as-IN"/>
        </w:rPr>
        <w:t>তেওঁ নিজৰ বাবে যি পছন্দ কৰে অন্যান্য মুছলিমৰ বাবেও সেইটোৱেই পছন্দ কৰে আৰু নিজৰ বাবে</w:t>
      </w:r>
      <w:r w:rsidR="00A84CD7" w:rsidRPr="0012001F">
        <w:rPr>
          <w:rFonts w:eastAsia="Nikosh"/>
          <w:cs/>
          <w:lang w:bidi="as-IN"/>
        </w:rPr>
        <w:t xml:space="preserve"> </w:t>
      </w:r>
      <w:r w:rsidRPr="0012001F">
        <w:rPr>
          <w:rFonts w:eastAsia="Nikosh"/>
          <w:cs/>
          <w:lang w:bidi="as-IN"/>
        </w:rPr>
        <w:t>যি অপছন্দ কৰে আন মুছলিমৰ বাবেও সেইটো অপছন্দ কৰে</w:t>
      </w:r>
      <w:r w:rsidRPr="0012001F">
        <w:rPr>
          <w:rFonts w:eastAsia="Nikosh" w:cs="Mangal"/>
          <w:cs/>
          <w:lang w:bidi="hi-IN"/>
        </w:rPr>
        <w:t xml:space="preserve">। </w:t>
      </w:r>
      <w:r w:rsidRPr="0012001F">
        <w:rPr>
          <w:rFonts w:eastAsia="Nikosh"/>
          <w:cs/>
          <w:lang w:bidi="as-IN"/>
        </w:rPr>
        <w:t>তেওঁ সক্ষমানুযায়ী আনৰ</w:t>
      </w:r>
      <w:r w:rsidR="00A84CD7" w:rsidRPr="0012001F">
        <w:rPr>
          <w:rFonts w:eastAsia="Nikosh"/>
          <w:cs/>
          <w:lang w:bidi="as-IN"/>
        </w:rPr>
        <w:t xml:space="preserve"> </w:t>
      </w:r>
      <w:r w:rsidRPr="0012001F">
        <w:rPr>
          <w:rFonts w:eastAsia="Nikosh"/>
          <w:cs/>
          <w:lang w:bidi="as-IN"/>
        </w:rPr>
        <w:t>কল্যাণ সাধন কৰে, সৃষ্টিজগতৰ দু</w:t>
      </w:r>
      <w:r w:rsidR="00A84CD7" w:rsidRPr="0012001F">
        <w:rPr>
          <w:rFonts w:eastAsia="Nikosh"/>
          <w:cs/>
          <w:lang w:bidi="as-IN"/>
        </w:rPr>
        <w:t>খ-কষ্ট নিজ</w:t>
      </w:r>
      <w:r w:rsidRPr="0012001F">
        <w:rPr>
          <w:rFonts w:eastAsia="Nikosh"/>
          <w:cs/>
          <w:lang w:bidi="as-IN"/>
        </w:rPr>
        <w:t>ে বহন কৰে, কেতিয়াও আনৰ</w:t>
      </w:r>
      <w:r w:rsidR="00652A83" w:rsidRPr="0012001F">
        <w:rPr>
          <w:rFonts w:eastAsia="Nikosh"/>
          <w:cs/>
          <w:lang w:bidi="as-IN"/>
        </w:rPr>
        <w:t xml:space="preserve"> ও</w:t>
      </w:r>
      <w:r w:rsidRPr="0012001F">
        <w:rPr>
          <w:rFonts w:eastAsia="Nikosh"/>
          <w:cs/>
          <w:lang w:bidi="as-IN"/>
        </w:rPr>
        <w:t>পৰত অন্যায় নকৰে</w:t>
      </w:r>
      <w:r w:rsidRPr="0012001F">
        <w:rPr>
          <w:rFonts w:eastAsia="Nikosh" w:cs="Mangal"/>
          <w:cs/>
          <w:lang w:bidi="hi-IN"/>
        </w:rPr>
        <w:t xml:space="preserve">। </w:t>
      </w:r>
      <w:r w:rsidR="00887A57" w:rsidRPr="0012001F">
        <w:rPr>
          <w:rFonts w:eastAsia="Nikosh"/>
          <w:cs/>
          <w:lang w:bidi="bn-IN"/>
        </w:rPr>
        <w:t>পক্ষা</w:t>
      </w:r>
      <w:r w:rsidR="00887A57" w:rsidRPr="0012001F">
        <w:rPr>
          <w:rFonts w:eastAsia="Nikosh"/>
          <w:cs/>
          <w:lang w:bidi="as-IN"/>
        </w:rPr>
        <w:t>ন্তৰে</w:t>
      </w:r>
      <w:r w:rsidRPr="0012001F">
        <w:rPr>
          <w:rFonts w:eastAsia="Nikosh"/>
          <w:cs/>
          <w:lang w:bidi="as-IN"/>
        </w:rPr>
        <w:t>, কাফিৰ ব্যক্তিৰ অন্তৰ প্ৰতিহিংসা, শত্ৰুতাৰে পৰিপূৰ্ণ</w:t>
      </w:r>
      <w:r w:rsidR="00816FC0" w:rsidRPr="0012001F">
        <w:rPr>
          <w:rFonts w:eastAsia="Nikosh"/>
          <w:cs/>
          <w:lang w:bidi="as-IN"/>
        </w:rPr>
        <w:t>, পাৰ্থিৱ স্বাৰ্থ অৰ্জনৰ</w:t>
      </w:r>
      <w:r w:rsidR="00A84CD7" w:rsidRPr="0012001F">
        <w:rPr>
          <w:rFonts w:eastAsia="Nikosh"/>
          <w:cs/>
          <w:lang w:bidi="as-IN"/>
        </w:rPr>
        <w:t xml:space="preserve"> উদ্দেশ্য</w:t>
      </w:r>
      <w:r w:rsidR="00816FC0" w:rsidRPr="0012001F">
        <w:rPr>
          <w:rFonts w:eastAsia="Nikosh"/>
          <w:cs/>
          <w:lang w:bidi="as-IN"/>
        </w:rPr>
        <w:t>ৰ বাহিৰে আনৰ বাবে</w:t>
      </w:r>
      <w:r w:rsidR="00A84CD7" w:rsidRPr="0012001F">
        <w:rPr>
          <w:rFonts w:eastAsia="Nikosh"/>
          <w:cs/>
          <w:lang w:bidi="as-IN"/>
        </w:rPr>
        <w:t xml:space="preserve"> কোন</w:t>
      </w:r>
      <w:r w:rsidR="00652A83" w:rsidRPr="0012001F">
        <w:rPr>
          <w:rFonts w:eastAsia="Nikosh"/>
          <w:cs/>
          <w:lang w:bidi="as-IN"/>
        </w:rPr>
        <w:t>ো</w:t>
      </w:r>
      <w:r w:rsidR="00816FC0" w:rsidRPr="0012001F">
        <w:rPr>
          <w:rFonts w:eastAsia="Nikosh"/>
          <w:cs/>
          <w:lang w:bidi="as-IN"/>
        </w:rPr>
        <w:t xml:space="preserve"> উপকাৰ আৰু</w:t>
      </w:r>
      <w:r w:rsidR="00A84CD7" w:rsidRPr="0012001F">
        <w:rPr>
          <w:rFonts w:eastAsia="Nikosh"/>
          <w:cs/>
          <w:lang w:bidi="as-IN"/>
        </w:rPr>
        <w:t xml:space="preserve"> </w:t>
      </w:r>
      <w:r w:rsidR="009C58CF" w:rsidRPr="0012001F">
        <w:rPr>
          <w:rFonts w:eastAsia="Nikosh"/>
          <w:cs/>
          <w:lang w:bidi="as-IN"/>
        </w:rPr>
        <w:t xml:space="preserve">কল্যাণ </w:t>
      </w:r>
      <w:r w:rsidR="00A84CD7" w:rsidRPr="0012001F">
        <w:rPr>
          <w:rFonts w:eastAsia="Nikosh"/>
          <w:cs/>
          <w:lang w:bidi="as-IN"/>
        </w:rPr>
        <w:t xml:space="preserve">সাধন </w:t>
      </w:r>
      <w:r w:rsidR="00816FC0" w:rsidRPr="0012001F">
        <w:rPr>
          <w:rFonts w:eastAsia="Nikosh"/>
          <w:cs/>
          <w:lang w:bidi="as-IN"/>
        </w:rPr>
        <w:t>নকৰে, সুযোগ পালেই সৃষ্টিজগতৰ</w:t>
      </w:r>
      <w:r w:rsidR="00652A83" w:rsidRPr="0012001F">
        <w:rPr>
          <w:rFonts w:eastAsia="Nikosh"/>
          <w:cs/>
          <w:lang w:bidi="as-IN"/>
        </w:rPr>
        <w:t xml:space="preserve"> ও</w:t>
      </w:r>
      <w:r w:rsidR="00816FC0" w:rsidRPr="0012001F">
        <w:rPr>
          <w:rFonts w:eastAsia="Nikosh"/>
          <w:cs/>
          <w:lang w:bidi="as-IN"/>
        </w:rPr>
        <w:t>পৰত যুলুম কৰিবলৈ</w:t>
      </w:r>
      <w:r w:rsidR="00A84CD7" w:rsidRPr="0012001F">
        <w:rPr>
          <w:rFonts w:eastAsia="Nikosh"/>
          <w:cs/>
          <w:lang w:bidi="as-IN"/>
        </w:rPr>
        <w:t xml:space="preserve"> </w:t>
      </w:r>
      <w:r w:rsidR="00652A83" w:rsidRPr="0012001F">
        <w:rPr>
          <w:rFonts w:eastAsia="Nikosh"/>
          <w:cs/>
          <w:lang w:bidi="as-IN"/>
        </w:rPr>
        <w:t xml:space="preserve">দ্বিধাবোধ </w:t>
      </w:r>
      <w:r w:rsidR="00816FC0" w:rsidRPr="0012001F">
        <w:rPr>
          <w:rFonts w:eastAsia="Nikosh"/>
          <w:cs/>
          <w:lang w:bidi="as-IN"/>
        </w:rPr>
        <w:t>নকৰে, মানুহৰৰ</w:t>
      </w:r>
      <w:r w:rsidR="00A84CD7" w:rsidRPr="0012001F">
        <w:rPr>
          <w:rFonts w:eastAsia="Nikosh"/>
          <w:cs/>
          <w:lang w:bidi="as-IN"/>
        </w:rPr>
        <w:t xml:space="preserve"> </w:t>
      </w:r>
      <w:r w:rsidR="00816FC0" w:rsidRPr="0012001F">
        <w:rPr>
          <w:rFonts w:eastAsia="Nikosh"/>
          <w:cs/>
          <w:lang w:bidi="as-IN"/>
        </w:rPr>
        <w:t>আপদ-বিপদ</w:t>
      </w:r>
      <w:r w:rsidR="009C58CF" w:rsidRPr="0012001F">
        <w:rPr>
          <w:rFonts w:eastAsia="Nikosh"/>
          <w:cs/>
          <w:lang w:bidi="as-IN"/>
        </w:rPr>
        <w:t xml:space="preserve"> </w:t>
      </w:r>
      <w:r w:rsidR="00816FC0" w:rsidRPr="0012001F">
        <w:rPr>
          <w:rFonts w:eastAsia="Nikosh"/>
          <w:cs/>
          <w:lang w:bidi="as-IN"/>
        </w:rPr>
        <w:t>সহ্য কৰাৰ ক্ষেত্ৰত</w:t>
      </w:r>
      <w:r w:rsidR="00A84CD7" w:rsidRPr="0012001F">
        <w:rPr>
          <w:rFonts w:eastAsia="Nikosh"/>
          <w:cs/>
          <w:lang w:bidi="as-IN"/>
        </w:rPr>
        <w:t xml:space="preserve"> </w:t>
      </w:r>
      <w:r w:rsidR="00816FC0" w:rsidRPr="0012001F">
        <w:rPr>
          <w:rFonts w:eastAsia="Nikosh"/>
          <w:cs/>
          <w:lang w:bidi="as-IN"/>
        </w:rPr>
        <w:t>সি আটাইতকৈ দুৰ্বলত পৰি</w:t>
      </w:r>
      <w:r w:rsidR="00EA1A42" w:rsidRPr="0012001F">
        <w:rPr>
          <w:rFonts w:eastAsia="Nikosh"/>
          <w:cs/>
          <w:lang w:bidi="as-IN"/>
        </w:rPr>
        <w:t xml:space="preserve">ণত হয়। মুমিন </w:t>
      </w:r>
      <w:r w:rsidR="00816FC0" w:rsidRPr="0012001F">
        <w:rPr>
          <w:rFonts w:eastAsia="Nikosh"/>
          <w:cs/>
          <w:lang w:bidi="as-IN"/>
        </w:rPr>
        <w:t>স</w:t>
      </w:r>
      <w:r w:rsidR="009C58CF" w:rsidRPr="0012001F">
        <w:rPr>
          <w:rFonts w:eastAsia="Nikosh"/>
          <w:cs/>
          <w:lang w:bidi="as-IN"/>
        </w:rPr>
        <w:t>দা</w:t>
      </w:r>
      <w:r w:rsidR="00816FC0" w:rsidRPr="0012001F">
        <w:rPr>
          <w:rFonts w:eastAsia="Nikosh"/>
          <w:cs/>
          <w:lang w:bidi="as-IN"/>
        </w:rPr>
        <w:t>য় সত্যবাদী আৰু উত্তম আচৰণকাৰী</w:t>
      </w:r>
      <w:r w:rsidR="00EA1A42" w:rsidRPr="0012001F">
        <w:rPr>
          <w:rFonts w:eastAsia="Nikosh" w:cs="Mangal"/>
          <w:cs/>
          <w:lang w:bidi="hi-IN"/>
        </w:rPr>
        <w:t xml:space="preserve">। </w:t>
      </w:r>
      <w:r w:rsidR="00EA1A42" w:rsidRPr="0012001F">
        <w:rPr>
          <w:rFonts w:eastAsia="Nikosh"/>
          <w:cs/>
          <w:lang w:bidi="bn-IN"/>
        </w:rPr>
        <w:t>সহন</w:t>
      </w:r>
      <w:r w:rsidR="00816FC0" w:rsidRPr="0012001F">
        <w:rPr>
          <w:rFonts w:eastAsia="Nikosh"/>
          <w:cs/>
          <w:lang w:bidi="as-IN"/>
        </w:rPr>
        <w:t>শীলতা, শান্ত-শিষ্টতা, দয়া, ধৈৰ্যশীলতা, প্ৰতিশ্ৰুতিপূৰণ, সহজতা, নম্ৰ স্বভাৱ ইত্যাদি মুমিনৰ গুণ। আনহাতে বিভ্ৰান্তি, অস্থিৰতা, কঠোৰ</w:t>
      </w:r>
      <w:r w:rsidR="00EA1A42" w:rsidRPr="0012001F">
        <w:rPr>
          <w:rFonts w:eastAsia="Nikosh"/>
          <w:cs/>
          <w:lang w:bidi="as-IN"/>
        </w:rPr>
        <w:t>তা</w:t>
      </w:r>
      <w:r w:rsidR="00816FC0" w:rsidRPr="0012001F">
        <w:rPr>
          <w:rFonts w:eastAsia="Nikosh"/>
          <w:cs/>
          <w:lang w:bidi="as-IN"/>
        </w:rPr>
        <w:t>, অধৈৰ্য</w:t>
      </w:r>
      <w:r w:rsidR="00EA1A42" w:rsidRPr="0012001F">
        <w:rPr>
          <w:rFonts w:eastAsia="Nikosh"/>
          <w:cs/>
          <w:lang w:bidi="as-IN"/>
        </w:rPr>
        <w:t>তা</w:t>
      </w:r>
      <w:r w:rsidR="00816FC0" w:rsidRPr="0012001F">
        <w:rPr>
          <w:rFonts w:eastAsia="Nikosh"/>
          <w:cs/>
          <w:lang w:bidi="as-IN"/>
        </w:rPr>
        <w:t>, ভীৰুতা, উদ্বিগ্নতা, মিথ্যাচাৰীতা, প্ৰতিশ্ৰুতি</w:t>
      </w:r>
      <w:r w:rsidR="000D6AE7" w:rsidRPr="0012001F">
        <w:rPr>
          <w:rFonts w:eastAsia="Nikosh"/>
          <w:cs/>
          <w:lang w:bidi="as-IN"/>
        </w:rPr>
        <w:t xml:space="preserve"> ভঙ্গ কৰা আৰু</w:t>
      </w:r>
      <w:r w:rsidR="00EA1A42" w:rsidRPr="0012001F">
        <w:rPr>
          <w:rFonts w:eastAsia="Nikosh"/>
          <w:cs/>
          <w:lang w:bidi="as-IN"/>
        </w:rPr>
        <w:t xml:space="preserve"> </w:t>
      </w:r>
      <w:r w:rsidR="000D6AE7" w:rsidRPr="0012001F">
        <w:rPr>
          <w:rFonts w:eastAsia="Nikosh"/>
          <w:cs/>
          <w:lang w:bidi="as-IN"/>
        </w:rPr>
        <w:t>দুশ্চৰিত্ৰ</w:t>
      </w:r>
      <w:r w:rsidR="009935EA" w:rsidRPr="0012001F">
        <w:rPr>
          <w:rFonts w:eastAsia="Nikosh"/>
          <w:cs/>
          <w:lang w:bidi="as-IN"/>
        </w:rPr>
        <w:t xml:space="preserve"> </w:t>
      </w:r>
      <w:r w:rsidR="00DC7724" w:rsidRPr="0012001F">
        <w:rPr>
          <w:rFonts w:eastAsia="Nikosh"/>
          <w:cs/>
          <w:lang w:bidi="as-IN"/>
        </w:rPr>
        <w:t xml:space="preserve">ইত্যাদি </w:t>
      </w:r>
      <w:r w:rsidR="000D6AE7" w:rsidRPr="0012001F">
        <w:rPr>
          <w:rFonts w:eastAsia="Nikosh"/>
          <w:cs/>
          <w:lang w:bidi="as-IN"/>
        </w:rPr>
        <w:t>কাফিৰৰ</w:t>
      </w:r>
      <w:r w:rsidR="00EA1A42" w:rsidRPr="0012001F">
        <w:rPr>
          <w:rFonts w:eastAsia="Nikosh"/>
          <w:cs/>
          <w:lang w:bidi="as-IN"/>
        </w:rPr>
        <w:t xml:space="preserve"> গুণ।</w:t>
      </w:r>
    </w:p>
    <w:p w:rsidR="00B26D2D" w:rsidRPr="0012001F" w:rsidRDefault="000D6AE7" w:rsidP="00B26D2D">
      <w:pPr>
        <w:bidi w:val="0"/>
        <w:spacing w:after="0" w:line="240" w:lineRule="auto"/>
        <w:jc w:val="both"/>
        <w:rPr>
          <w:rFonts w:eastAsia="Nikosh"/>
          <w:cs/>
          <w:lang w:bidi="as-IN"/>
        </w:rPr>
      </w:pPr>
      <w:r w:rsidRPr="0012001F">
        <w:rPr>
          <w:rFonts w:eastAsia="Nikosh"/>
          <w:cs/>
          <w:lang w:bidi="as-IN"/>
        </w:rPr>
        <w:t>মুছ</w:t>
      </w:r>
      <w:r w:rsidR="00BB6C27" w:rsidRPr="0012001F">
        <w:rPr>
          <w:rFonts w:eastAsia="Nikosh"/>
          <w:cs/>
          <w:lang w:bidi="as-IN"/>
        </w:rPr>
        <w:t>লিম</w:t>
      </w:r>
      <w:r w:rsidRPr="0012001F">
        <w:rPr>
          <w:rFonts w:eastAsia="Nikosh"/>
          <w:cs/>
          <w:lang w:bidi="as-IN"/>
        </w:rPr>
        <w:t>ে</w:t>
      </w:r>
      <w:r w:rsidR="00BB6C27" w:rsidRPr="0012001F">
        <w:rPr>
          <w:rFonts w:eastAsia="Nikosh"/>
          <w:cs/>
          <w:lang w:bidi="as-IN"/>
        </w:rPr>
        <w:t xml:space="preserve"> আল্লাহ</w:t>
      </w:r>
      <w:r w:rsidRPr="0012001F">
        <w:rPr>
          <w:rFonts w:eastAsia="Nikosh"/>
          <w:cs/>
          <w:lang w:bidi="as-IN"/>
        </w:rPr>
        <w:t>ৰ বাহিৰে আন কাৰো ওচৰত শিৰ</w:t>
      </w:r>
      <w:r w:rsidR="00BB6C27" w:rsidRPr="0012001F">
        <w:rPr>
          <w:rFonts w:eastAsia="Nikosh"/>
          <w:cs/>
          <w:lang w:bidi="as-IN"/>
        </w:rPr>
        <w:t xml:space="preserve"> নত </w:t>
      </w:r>
      <w:r w:rsidRPr="0012001F">
        <w:rPr>
          <w:rFonts w:eastAsia="Nikosh"/>
          <w:cs/>
          <w:lang w:bidi="as-IN"/>
        </w:rPr>
        <w:t>নকৰে</w:t>
      </w:r>
      <w:r w:rsidR="003D35A5" w:rsidRPr="0012001F">
        <w:rPr>
          <w:rFonts w:eastAsia="Nikosh" w:cs="Mangal"/>
          <w:cs/>
          <w:lang w:bidi="hi-IN"/>
        </w:rPr>
        <w:t xml:space="preserve">। </w:t>
      </w:r>
      <w:r w:rsidR="003D35A5" w:rsidRPr="0012001F">
        <w:rPr>
          <w:rFonts w:eastAsia="Nikosh"/>
          <w:cs/>
          <w:lang w:bidi="as-IN"/>
        </w:rPr>
        <w:t>তাৰ অন্তৰ আৰু</w:t>
      </w:r>
      <w:r w:rsidR="00BB6C27" w:rsidRPr="0012001F">
        <w:rPr>
          <w:rFonts w:eastAsia="Nikosh"/>
          <w:cs/>
          <w:lang w:bidi="as-IN"/>
        </w:rPr>
        <w:t xml:space="preserve"> মু</w:t>
      </w:r>
      <w:r w:rsidR="003D35A5" w:rsidRPr="0012001F">
        <w:rPr>
          <w:rFonts w:eastAsia="Nikosh"/>
          <w:cs/>
          <w:lang w:bidi="as-IN"/>
        </w:rPr>
        <w:t>খমণ্ডল তাৰ ৰ</w:t>
      </w:r>
      <w:r w:rsidR="00BB6C27" w:rsidRPr="0012001F">
        <w:rPr>
          <w:rFonts w:eastAsia="Nikosh"/>
          <w:cs/>
          <w:lang w:bidi="as-IN"/>
        </w:rPr>
        <w:t>ব</w:t>
      </w:r>
      <w:r w:rsidR="003D35A5" w:rsidRPr="0012001F">
        <w:rPr>
          <w:rFonts w:eastAsia="Nikosh"/>
          <w:cs/>
          <w:lang w:bidi="as-IN"/>
        </w:rPr>
        <w:t xml:space="preserve"> (প্ৰতিপালক)ৰ বাহিৰে আনৰ ওচৰত অৱনত হোৱাৰ </w:t>
      </w:r>
      <w:r w:rsidR="003D35A5" w:rsidRPr="0012001F">
        <w:rPr>
          <w:rFonts w:eastAsia="Nikosh"/>
          <w:cs/>
          <w:lang w:bidi="as-IN"/>
        </w:rPr>
        <w:lastRenderedPageBreak/>
        <w:t>পৰা স</w:t>
      </w:r>
      <w:r w:rsidR="00BB6C27" w:rsidRPr="0012001F">
        <w:rPr>
          <w:rFonts w:eastAsia="Nikosh"/>
          <w:cs/>
          <w:lang w:bidi="as-IN"/>
        </w:rPr>
        <w:t>দা</w:t>
      </w:r>
      <w:r w:rsidR="003D35A5" w:rsidRPr="0012001F">
        <w:rPr>
          <w:rFonts w:eastAsia="Nikosh"/>
          <w:cs/>
          <w:lang w:bidi="as-IN"/>
        </w:rPr>
        <w:t>য় পৱিত্ৰ থাকে। তাৰ বৈশিষ্ট্য হৈছে পৱিত্ৰতা, শক্তিশালী, বীৰ</w:t>
      </w:r>
      <w:r w:rsidR="00BB6C27" w:rsidRPr="0012001F">
        <w:rPr>
          <w:rFonts w:eastAsia="Nikosh"/>
          <w:cs/>
          <w:lang w:bidi="as-IN"/>
        </w:rPr>
        <w:t>ত্ব, দানশীল</w:t>
      </w:r>
      <w:r w:rsidR="003D35A5" w:rsidRPr="0012001F">
        <w:rPr>
          <w:rFonts w:eastAsia="Nikosh"/>
          <w:cs/>
          <w:lang w:bidi="as-IN"/>
        </w:rPr>
        <w:t>তা আৰু পুৰুষত্বতা। তেওঁ সকলোৰে বাবে কেৱল</w:t>
      </w:r>
      <w:r w:rsidR="00BB6C27" w:rsidRPr="0012001F">
        <w:rPr>
          <w:rFonts w:eastAsia="Nikosh"/>
          <w:cs/>
          <w:lang w:bidi="as-IN"/>
        </w:rPr>
        <w:t xml:space="preserve"> উত্তম</w:t>
      </w:r>
      <w:r w:rsidR="003D35A5" w:rsidRPr="0012001F">
        <w:rPr>
          <w:rFonts w:eastAsia="Nikosh"/>
          <w:cs/>
          <w:lang w:bidi="as-IN"/>
        </w:rPr>
        <w:t>টোৱে পছন্দ কৰে</w:t>
      </w:r>
      <w:r w:rsidR="003D35A5" w:rsidRPr="0012001F">
        <w:rPr>
          <w:rFonts w:eastAsia="Nikosh" w:cs="Mangal"/>
          <w:cs/>
          <w:lang w:bidi="hi-IN"/>
        </w:rPr>
        <w:t xml:space="preserve">। </w:t>
      </w:r>
      <w:r w:rsidR="003D35A5" w:rsidRPr="0012001F">
        <w:rPr>
          <w:rFonts w:eastAsia="Nikosh"/>
          <w:cs/>
          <w:lang w:bidi="as-IN"/>
        </w:rPr>
        <w:t>আনহাতে কাফিৰ আৰু নাস্তিক ইয়াৰ বিপৰীত। তাৰ অন্তৰ স</w:t>
      </w:r>
      <w:r w:rsidR="00BB6C27" w:rsidRPr="0012001F">
        <w:rPr>
          <w:rFonts w:eastAsia="Nikosh"/>
          <w:cs/>
          <w:lang w:bidi="as-IN"/>
        </w:rPr>
        <w:t>দা</w:t>
      </w:r>
      <w:r w:rsidR="003D35A5" w:rsidRPr="0012001F">
        <w:rPr>
          <w:rFonts w:eastAsia="Nikosh"/>
          <w:cs/>
          <w:lang w:bidi="as-IN"/>
        </w:rPr>
        <w:t>য় সৃষ্টিজগতৰ ভয় আৰু প্ৰা</w:t>
      </w:r>
      <w:r w:rsidR="00BB6C27" w:rsidRPr="0012001F">
        <w:rPr>
          <w:rFonts w:eastAsia="Nikosh"/>
          <w:cs/>
          <w:lang w:bidi="as-IN"/>
        </w:rPr>
        <w:t>প্তি</w:t>
      </w:r>
      <w:r w:rsidR="003D35A5" w:rsidRPr="0012001F">
        <w:rPr>
          <w:rFonts w:eastAsia="Nikosh"/>
          <w:cs/>
          <w:lang w:bidi="as-IN"/>
        </w:rPr>
        <w:t>ৰ বাবে</w:t>
      </w:r>
      <w:r w:rsidR="00BB6C27" w:rsidRPr="0012001F">
        <w:rPr>
          <w:rFonts w:eastAsia="Nikosh"/>
          <w:cs/>
          <w:lang w:bidi="as-IN"/>
        </w:rPr>
        <w:t xml:space="preserve"> ব্যাকুল</w:t>
      </w:r>
      <w:r w:rsidR="003D35A5" w:rsidRPr="0012001F">
        <w:rPr>
          <w:rFonts w:eastAsia="Nikosh"/>
          <w:cs/>
          <w:lang w:bidi="as-IN"/>
        </w:rPr>
        <w:t xml:space="preserve"> হৈ থাকে, সি নিজৰ স্বাৰ্থত সিহঁতৰ বাবে ব্যয় কৰে, তাৰ কোনো পৱিত্ৰ</w:t>
      </w:r>
      <w:r w:rsidR="00BB6C27" w:rsidRPr="0012001F">
        <w:rPr>
          <w:rFonts w:eastAsia="Nikosh"/>
          <w:cs/>
          <w:lang w:bidi="as-IN"/>
        </w:rPr>
        <w:t xml:space="preserve">তা, </w:t>
      </w:r>
      <w:r w:rsidR="003D35A5" w:rsidRPr="0012001F">
        <w:rPr>
          <w:rFonts w:eastAsia="Nikosh"/>
          <w:cs/>
          <w:lang w:bidi="as-IN"/>
        </w:rPr>
        <w:t>সচ্চৰিত্ৰ</w:t>
      </w:r>
      <w:r w:rsidR="00513C24" w:rsidRPr="0012001F">
        <w:rPr>
          <w:rFonts w:eastAsia="Nikosh"/>
          <w:cs/>
          <w:lang w:bidi="as-IN"/>
        </w:rPr>
        <w:t>তা</w:t>
      </w:r>
      <w:r w:rsidR="003D35A5" w:rsidRPr="0012001F">
        <w:rPr>
          <w:rFonts w:eastAsia="Nikosh"/>
          <w:cs/>
          <w:lang w:bidi="as-IN"/>
        </w:rPr>
        <w:t xml:space="preserve"> নাই</w:t>
      </w:r>
      <w:r w:rsidR="003D35A5" w:rsidRPr="0012001F">
        <w:rPr>
          <w:rFonts w:eastAsia="Nikosh" w:cs="Mangal"/>
          <w:cs/>
          <w:lang w:bidi="hi-IN"/>
        </w:rPr>
        <w:t xml:space="preserve">। </w:t>
      </w:r>
      <w:r w:rsidR="003D35A5" w:rsidRPr="0012001F">
        <w:rPr>
          <w:rFonts w:eastAsia="Nikosh"/>
          <w:cs/>
          <w:lang w:bidi="as-IN"/>
        </w:rPr>
        <w:t>কেৱল নগণ্য উদ্দেশ্য অৰ্জনৰ বাবে তাৰ আছে শক্তি আৰু বীৰত্ব। তাৰ কোনো পুৰুষত্ব আৰু মানৱতা নাই। ভাল বা বেয়া যিকে নহওঁক</w:t>
      </w:r>
      <w:r w:rsidR="00351015" w:rsidRPr="0012001F">
        <w:rPr>
          <w:rFonts w:eastAsia="Nikosh"/>
          <w:cs/>
          <w:lang w:bidi="as-IN"/>
        </w:rPr>
        <w:t xml:space="preserve"> সেইটো অৰ্জনত সি একো পৰোৱা</w:t>
      </w:r>
      <w:r w:rsidR="00513C24" w:rsidRPr="0012001F">
        <w:rPr>
          <w:rFonts w:eastAsia="Nikosh"/>
          <w:cs/>
          <w:lang w:bidi="as-IN"/>
        </w:rPr>
        <w:t xml:space="preserve"> </w:t>
      </w:r>
      <w:r w:rsidR="00351015" w:rsidRPr="0012001F">
        <w:rPr>
          <w:rFonts w:eastAsia="Nikosh"/>
          <w:cs/>
          <w:lang w:bidi="as-IN"/>
        </w:rPr>
        <w:t>নকৰে</w:t>
      </w:r>
      <w:r w:rsidR="00351015" w:rsidRPr="0012001F">
        <w:rPr>
          <w:rFonts w:eastAsia="Nikosh" w:cs="Mangal"/>
          <w:cs/>
          <w:lang w:bidi="hi-IN"/>
        </w:rPr>
        <w:t xml:space="preserve">। </w:t>
      </w:r>
      <w:r w:rsidR="00351015" w:rsidRPr="0012001F">
        <w:rPr>
          <w:rFonts w:eastAsia="Nikosh"/>
          <w:cs/>
          <w:lang w:bidi="bn-IN"/>
        </w:rPr>
        <w:t>মু</w:t>
      </w:r>
      <w:r w:rsidR="00351015" w:rsidRPr="0012001F">
        <w:rPr>
          <w:rFonts w:eastAsia="Nikosh"/>
          <w:cs/>
          <w:lang w:bidi="as-IN"/>
        </w:rPr>
        <w:t>ছ</w:t>
      </w:r>
      <w:r w:rsidR="00513C24" w:rsidRPr="0012001F">
        <w:rPr>
          <w:rFonts w:eastAsia="Nikosh"/>
          <w:cs/>
          <w:lang w:bidi="as-IN"/>
        </w:rPr>
        <w:t>লিম ব্যক্তি</w:t>
      </w:r>
      <w:r w:rsidR="00351015" w:rsidRPr="0012001F">
        <w:rPr>
          <w:rFonts w:eastAsia="Nikosh"/>
          <w:cs/>
          <w:lang w:bidi="as-IN"/>
        </w:rPr>
        <w:t>য়ে</w:t>
      </w:r>
      <w:r w:rsidR="00513C24" w:rsidRPr="0012001F">
        <w:rPr>
          <w:rFonts w:eastAsia="Nikosh"/>
          <w:cs/>
          <w:lang w:bidi="as-IN"/>
        </w:rPr>
        <w:t xml:space="preserve"> কোন</w:t>
      </w:r>
      <w:r w:rsidR="00351015" w:rsidRPr="0012001F">
        <w:rPr>
          <w:rFonts w:eastAsia="Nikosh"/>
          <w:cs/>
          <w:lang w:bidi="as-IN"/>
        </w:rPr>
        <w:t>ো</w:t>
      </w:r>
      <w:r w:rsidR="00513C24" w:rsidRPr="0012001F">
        <w:rPr>
          <w:rFonts w:eastAsia="Nikosh"/>
          <w:cs/>
          <w:lang w:bidi="as-IN"/>
        </w:rPr>
        <w:t xml:space="preserve"> </w:t>
      </w:r>
      <w:r w:rsidR="00351015" w:rsidRPr="0012001F">
        <w:rPr>
          <w:rFonts w:eastAsia="Nikosh"/>
          <w:cs/>
          <w:lang w:bidi="as-IN"/>
        </w:rPr>
        <w:t>বস্তু অৰ্জনৰ বাবে</w:t>
      </w:r>
      <w:r w:rsidR="00513C24" w:rsidRPr="0012001F">
        <w:rPr>
          <w:rFonts w:eastAsia="Nikosh"/>
          <w:cs/>
          <w:lang w:bidi="as-IN"/>
        </w:rPr>
        <w:t xml:space="preserve"> সে</w:t>
      </w:r>
      <w:r w:rsidR="00351015" w:rsidRPr="0012001F">
        <w:rPr>
          <w:rFonts w:eastAsia="Nikosh"/>
          <w:cs/>
          <w:lang w:bidi="as-IN"/>
        </w:rPr>
        <w:t>ইটোৰ উপকাৰী উপকৰণ সংগ্ৰহ কৰে আল্লাহৰ ওপৰত তাৱাক্কুল কৰে আৰু তেওঁৰ ওপৰতেই নিৰ্ভৰ কৰে, সকলো কামত আল্লাহৰ সহায় প্ৰাৰ্থনা কৰে আৰু</w:t>
      </w:r>
      <w:r w:rsidR="00513C24" w:rsidRPr="0012001F">
        <w:rPr>
          <w:rFonts w:eastAsia="Nikosh"/>
          <w:cs/>
          <w:lang w:bidi="as-IN"/>
        </w:rPr>
        <w:t xml:space="preserve"> আল্লাহ</w:t>
      </w:r>
      <w:r w:rsidR="00351015" w:rsidRPr="0012001F">
        <w:rPr>
          <w:rFonts w:eastAsia="Nikosh"/>
          <w:cs/>
          <w:lang w:bidi="as-IN"/>
        </w:rPr>
        <w:t>ে বান্দাৰ কামত সহায় কৰে</w:t>
      </w:r>
      <w:r w:rsidR="00351015" w:rsidRPr="0012001F">
        <w:rPr>
          <w:rFonts w:eastAsia="Nikosh" w:cs="Mangal"/>
          <w:cs/>
          <w:lang w:bidi="hi-IN"/>
        </w:rPr>
        <w:t xml:space="preserve">। </w:t>
      </w:r>
      <w:r w:rsidR="00351015" w:rsidRPr="0012001F">
        <w:rPr>
          <w:rFonts w:eastAsia="Nikosh"/>
          <w:cs/>
          <w:lang w:bidi="as-IN"/>
        </w:rPr>
        <w:t>আনহাতে কাফিৰৰ</w:t>
      </w:r>
      <w:r w:rsidR="00513C24" w:rsidRPr="0012001F">
        <w:rPr>
          <w:rFonts w:eastAsia="Nikosh"/>
          <w:cs/>
          <w:lang w:bidi="as-IN"/>
        </w:rPr>
        <w:t xml:space="preserve"> কোন</w:t>
      </w:r>
      <w:r w:rsidR="00652A83" w:rsidRPr="0012001F">
        <w:rPr>
          <w:rFonts w:eastAsia="Nikosh"/>
          <w:cs/>
          <w:lang w:bidi="as-IN"/>
        </w:rPr>
        <w:t>ো</w:t>
      </w:r>
      <w:r w:rsidR="00351015" w:rsidRPr="0012001F">
        <w:rPr>
          <w:rFonts w:eastAsia="Nikosh"/>
          <w:cs/>
          <w:lang w:bidi="as-IN"/>
        </w:rPr>
        <w:t xml:space="preserve"> তাৱাক্কুল নাই, তাৰ নিজৰ দুৰ্বলতাৰ ফালে</w:t>
      </w:r>
      <w:r w:rsidR="00513C24" w:rsidRPr="0012001F">
        <w:rPr>
          <w:rFonts w:eastAsia="Nikosh"/>
          <w:cs/>
          <w:lang w:bidi="as-IN"/>
        </w:rPr>
        <w:t xml:space="preserve"> দৃষ্টিপাত</w:t>
      </w:r>
      <w:r w:rsidR="00351015" w:rsidRPr="0012001F">
        <w:rPr>
          <w:rFonts w:eastAsia="Nikosh"/>
          <w:cs/>
          <w:lang w:bidi="as-IN"/>
        </w:rPr>
        <w:t>ৰ বাহিৰে</w:t>
      </w:r>
      <w:r w:rsidR="00513C24" w:rsidRPr="0012001F">
        <w:rPr>
          <w:rFonts w:eastAsia="Nikosh"/>
          <w:cs/>
          <w:lang w:bidi="as-IN"/>
        </w:rPr>
        <w:t xml:space="preserve"> ত</w:t>
      </w:r>
      <w:r w:rsidR="00351015" w:rsidRPr="0012001F">
        <w:rPr>
          <w:rFonts w:eastAsia="Nikosh"/>
          <w:cs/>
          <w:lang w:bidi="as-IN"/>
        </w:rPr>
        <w:t>াৰ</w:t>
      </w:r>
      <w:r w:rsidR="00513C24" w:rsidRPr="0012001F">
        <w:rPr>
          <w:rFonts w:eastAsia="Nikosh"/>
          <w:cs/>
          <w:lang w:bidi="as-IN"/>
        </w:rPr>
        <w:t xml:space="preserve"> কোন</w:t>
      </w:r>
      <w:r w:rsidR="00652A83" w:rsidRPr="0012001F">
        <w:rPr>
          <w:rFonts w:eastAsia="Nikosh"/>
          <w:cs/>
          <w:lang w:bidi="as-IN"/>
        </w:rPr>
        <w:t>ো</w:t>
      </w:r>
      <w:r w:rsidR="00351015" w:rsidRPr="0012001F">
        <w:rPr>
          <w:rFonts w:eastAsia="Nikosh"/>
          <w:cs/>
          <w:lang w:bidi="as-IN"/>
        </w:rPr>
        <w:t xml:space="preserve"> দূৰদৃষ্টি নাই, কেতিয়াবা কেতিয়াবা</w:t>
      </w:r>
      <w:r w:rsidR="00513C24" w:rsidRPr="0012001F">
        <w:rPr>
          <w:rFonts w:eastAsia="Nikosh"/>
          <w:cs/>
          <w:lang w:bidi="as-IN"/>
        </w:rPr>
        <w:t xml:space="preserve"> আল্লাহ</w:t>
      </w:r>
      <w:r w:rsidR="00351015" w:rsidRPr="0012001F">
        <w:rPr>
          <w:rFonts w:eastAsia="Nikosh"/>
          <w:cs/>
          <w:lang w:bidi="as-IN"/>
        </w:rPr>
        <w:t>ে তাক সহায় কৰে আকৌ কেতিয়াবা</w:t>
      </w:r>
      <w:r w:rsidR="00513C24" w:rsidRPr="0012001F">
        <w:rPr>
          <w:rFonts w:eastAsia="Nikosh"/>
          <w:cs/>
          <w:lang w:bidi="as-IN"/>
        </w:rPr>
        <w:t xml:space="preserve"> </w:t>
      </w:r>
      <w:r w:rsidR="00351015" w:rsidRPr="0012001F">
        <w:rPr>
          <w:rFonts w:eastAsia="Nikosh"/>
          <w:cs/>
          <w:lang w:bidi="as-IN"/>
        </w:rPr>
        <w:t>তা</w:t>
      </w:r>
      <w:r w:rsidR="00887A57" w:rsidRPr="0012001F">
        <w:rPr>
          <w:rFonts w:eastAsia="Nikosh"/>
          <w:cs/>
          <w:lang w:bidi="as-IN"/>
        </w:rPr>
        <w:t>ৰ</w:t>
      </w:r>
      <w:r w:rsidR="00351015" w:rsidRPr="0012001F">
        <w:rPr>
          <w:rFonts w:eastAsia="Nikosh"/>
          <w:cs/>
          <w:lang w:bidi="as-IN"/>
        </w:rPr>
        <w:t xml:space="preserve"> উদ্দেশ্য বাস্তবায়নত সহায় নকৰি</w:t>
      </w:r>
      <w:r w:rsidR="00B26D2D" w:rsidRPr="0012001F">
        <w:rPr>
          <w:rFonts w:eastAsia="Nikosh"/>
          <w:cs/>
          <w:lang w:bidi="as-IN"/>
        </w:rPr>
        <w:t xml:space="preserve"> </w:t>
      </w:r>
      <w:r w:rsidR="00513C24" w:rsidRPr="0012001F">
        <w:rPr>
          <w:rFonts w:eastAsia="Nikosh"/>
          <w:cs/>
          <w:lang w:bidi="as-IN"/>
        </w:rPr>
        <w:t xml:space="preserve">লাঞ্ছিত </w:t>
      </w:r>
      <w:r w:rsidR="00351015" w:rsidRPr="0012001F">
        <w:rPr>
          <w:rFonts w:eastAsia="Nikosh"/>
          <w:cs/>
          <w:lang w:bidi="as-IN"/>
        </w:rPr>
        <w:t>কৰে</w:t>
      </w:r>
      <w:r w:rsidR="00B26D2D" w:rsidRPr="0012001F">
        <w:rPr>
          <w:rFonts w:eastAsia="Nikosh" w:cs="Mangal"/>
          <w:cs/>
          <w:lang w:bidi="hi-IN"/>
        </w:rPr>
        <w:t xml:space="preserve">। </w:t>
      </w:r>
      <w:r w:rsidR="00351015" w:rsidRPr="0012001F">
        <w:rPr>
          <w:rFonts w:eastAsia="Nikosh"/>
          <w:cs/>
          <w:lang w:bidi="as-IN"/>
        </w:rPr>
        <w:t>ফলত তাৰ</w:t>
      </w:r>
      <w:r w:rsidR="00B26D2D" w:rsidRPr="0012001F">
        <w:rPr>
          <w:rFonts w:eastAsia="Nikosh"/>
          <w:cs/>
          <w:lang w:bidi="as-IN"/>
        </w:rPr>
        <w:t xml:space="preserve"> উদ্দেশ্য সফল </w:t>
      </w:r>
      <w:r w:rsidR="00351015" w:rsidRPr="0012001F">
        <w:rPr>
          <w:rFonts w:eastAsia="Nikosh"/>
          <w:cs/>
          <w:lang w:bidi="as-IN"/>
        </w:rPr>
        <w:t>কৰা</w:t>
      </w:r>
      <w:r w:rsidR="00B26D2D" w:rsidRPr="0012001F">
        <w:rPr>
          <w:rFonts w:eastAsia="Nikosh"/>
          <w:cs/>
          <w:lang w:bidi="as-IN"/>
        </w:rPr>
        <w:t xml:space="preserve"> হ</w:t>
      </w:r>
      <w:r w:rsidR="00351015" w:rsidRPr="0012001F">
        <w:rPr>
          <w:rFonts w:eastAsia="Nikosh"/>
        </w:rPr>
        <w:t>’</w:t>
      </w:r>
      <w:r w:rsidR="00351015" w:rsidRPr="0012001F">
        <w:rPr>
          <w:rFonts w:eastAsia="Nikosh"/>
          <w:cs/>
          <w:lang w:bidi="as-IN"/>
        </w:rPr>
        <w:t>লে সি ইয়াক তাৰ ক্ৰমান্ধয়ে কৰা কামৰ সফলতা বুলি ভাৱে</w:t>
      </w:r>
      <w:r w:rsidR="00B26D2D" w:rsidRPr="0012001F">
        <w:rPr>
          <w:rFonts w:eastAsia="Nikosh" w:cs="Mangal"/>
          <w:cs/>
          <w:lang w:bidi="hi-IN"/>
        </w:rPr>
        <w:t xml:space="preserve">। </w:t>
      </w:r>
    </w:p>
    <w:p w:rsidR="00106DA3" w:rsidRPr="0012001F" w:rsidRDefault="00B26D2D" w:rsidP="000F5F71">
      <w:pPr>
        <w:bidi w:val="0"/>
        <w:spacing w:after="0" w:line="240" w:lineRule="auto"/>
        <w:jc w:val="both"/>
        <w:rPr>
          <w:rFonts w:eastAsia="Nikosh"/>
          <w:lang w:bidi="as-IN"/>
        </w:rPr>
      </w:pPr>
      <w:r w:rsidRPr="0012001F">
        <w:rPr>
          <w:rFonts w:eastAsia="Nikosh"/>
          <w:cs/>
          <w:lang w:bidi="as-IN"/>
        </w:rPr>
        <w:t>মুমিন</w:t>
      </w:r>
      <w:r w:rsidR="009E4491" w:rsidRPr="0012001F">
        <w:rPr>
          <w:rFonts w:eastAsia="Nikosh"/>
          <w:cs/>
          <w:lang w:bidi="as-IN"/>
        </w:rPr>
        <w:t xml:space="preserve"> ব্যক্তিয়ে</w:t>
      </w:r>
      <w:r w:rsidRPr="0012001F">
        <w:rPr>
          <w:rFonts w:eastAsia="Nikosh"/>
          <w:cs/>
          <w:lang w:bidi="as-IN"/>
        </w:rPr>
        <w:t xml:space="preserve"> কোন</w:t>
      </w:r>
      <w:r w:rsidR="00652A83" w:rsidRPr="0012001F">
        <w:rPr>
          <w:rFonts w:eastAsia="Nikosh"/>
          <w:cs/>
          <w:lang w:bidi="as-IN"/>
        </w:rPr>
        <w:t>ো</w:t>
      </w:r>
      <w:r w:rsidR="009E4491" w:rsidRPr="0012001F">
        <w:rPr>
          <w:rFonts w:eastAsia="Nikosh"/>
          <w:cs/>
          <w:lang w:bidi="as-IN"/>
        </w:rPr>
        <w:t xml:space="preserve"> নি‘আমত প্ৰা</w:t>
      </w:r>
      <w:r w:rsidRPr="0012001F">
        <w:rPr>
          <w:rFonts w:eastAsia="Nikosh"/>
          <w:cs/>
          <w:lang w:bidi="as-IN"/>
        </w:rPr>
        <w:t>প্ত হ</w:t>
      </w:r>
      <w:r w:rsidR="009E4491" w:rsidRPr="0012001F">
        <w:rPr>
          <w:rFonts w:eastAsia="Nikosh"/>
        </w:rPr>
        <w:t>’</w:t>
      </w:r>
      <w:r w:rsidR="009E4491" w:rsidRPr="0012001F">
        <w:rPr>
          <w:rFonts w:eastAsia="Nikosh"/>
          <w:cs/>
          <w:lang w:bidi="as-IN"/>
        </w:rPr>
        <w:t>লে ইয়াৰ বাবে কৃতজ্ঞতা আদায় কৰে</w:t>
      </w:r>
      <w:r w:rsidRPr="0012001F">
        <w:rPr>
          <w:rFonts w:eastAsia="Nikosh"/>
          <w:cs/>
          <w:lang w:bidi="as-IN"/>
        </w:rPr>
        <w:t xml:space="preserve">, </w:t>
      </w:r>
      <w:r w:rsidR="009E4491" w:rsidRPr="0012001F">
        <w:rPr>
          <w:rFonts w:eastAsia="Nikosh"/>
          <w:cs/>
          <w:lang w:bidi="as-IN"/>
        </w:rPr>
        <w:t>তেওঁ উপকাৰী কামত সেইটো আনৰ বাবে ব্যয় কৰে</w:t>
      </w:r>
      <w:r w:rsidR="009E4491" w:rsidRPr="0012001F">
        <w:rPr>
          <w:rFonts w:eastAsia="Nikosh" w:cs="Mangal"/>
          <w:cs/>
          <w:lang w:bidi="hi-IN"/>
        </w:rPr>
        <w:t xml:space="preserve">। </w:t>
      </w:r>
      <w:r w:rsidR="009E4491" w:rsidRPr="0012001F">
        <w:rPr>
          <w:rFonts w:eastAsia="Nikosh"/>
          <w:cs/>
          <w:lang w:bidi="as-IN"/>
        </w:rPr>
        <w:t>ফলত তেওঁৰ ওচৰত আৰু কল্যাণ ও বৰকত উভতি আহে</w:t>
      </w:r>
      <w:r w:rsidR="009E4491" w:rsidRPr="0012001F">
        <w:rPr>
          <w:rFonts w:eastAsia="Nikosh" w:cs="Mangal"/>
          <w:cs/>
          <w:lang w:bidi="hi-IN"/>
        </w:rPr>
        <w:t xml:space="preserve">। </w:t>
      </w:r>
      <w:r w:rsidR="009E4491" w:rsidRPr="0012001F">
        <w:rPr>
          <w:rFonts w:eastAsia="Nikosh"/>
          <w:cs/>
          <w:lang w:bidi="as-IN"/>
        </w:rPr>
        <w:t>আনহাতে অমুছলিমসকলে নি‘আমত প্ৰদানকাৰীৰ পৰা</w:t>
      </w:r>
      <w:r w:rsidR="00107F24" w:rsidRPr="0012001F">
        <w:rPr>
          <w:rFonts w:eastAsia="Nikosh"/>
          <w:cs/>
          <w:lang w:bidi="as-IN"/>
        </w:rPr>
        <w:t xml:space="preserve"> </w:t>
      </w:r>
      <w:r w:rsidR="009E4491" w:rsidRPr="0012001F">
        <w:rPr>
          <w:rFonts w:eastAsia="Nikosh"/>
          <w:cs/>
          <w:lang w:bidi="as-IN"/>
        </w:rPr>
        <w:t>অত্যন্ত নিকৃষ্ট পদ্ধতিত, দাম্ভিকভাৱে নি‘আমত লাভ কৰে</w:t>
      </w:r>
      <w:r w:rsidR="00106DA3" w:rsidRPr="0012001F">
        <w:rPr>
          <w:rFonts w:eastAsia="Nikosh"/>
          <w:cs/>
          <w:lang w:bidi="as-IN"/>
        </w:rPr>
        <w:t>, সি উপকাৰীৰ কৃতজ্ঞতা</w:t>
      </w:r>
      <w:r w:rsidR="009058E6" w:rsidRPr="0012001F">
        <w:rPr>
          <w:rFonts w:eastAsia="Nikosh"/>
          <w:cs/>
          <w:lang w:bidi="as-IN"/>
        </w:rPr>
        <w:t xml:space="preserve"> আদায়</w:t>
      </w:r>
      <w:r w:rsidR="00106DA3" w:rsidRPr="0012001F">
        <w:rPr>
          <w:rFonts w:eastAsia="Nikosh"/>
          <w:cs/>
          <w:lang w:bidi="as-IN"/>
        </w:rPr>
        <w:t>ৰ পৰা বিৰত থাকে, নিজৰ হীন উদ্দেশ্য সাধনৰ বাবেই সেইটো ব্যয় কৰে</w:t>
      </w:r>
      <w:r w:rsidR="00652A83" w:rsidRPr="0012001F">
        <w:rPr>
          <w:rFonts w:eastAsia="Nikosh"/>
          <w:cs/>
          <w:lang w:bidi="as-IN"/>
        </w:rPr>
        <w:t>,</w:t>
      </w:r>
      <w:r w:rsidR="00106DA3" w:rsidRPr="0012001F">
        <w:rPr>
          <w:rFonts w:eastAsia="Nikosh"/>
          <w:cs/>
          <w:lang w:bidi="as-IN"/>
        </w:rPr>
        <w:t xml:space="preserve"> অথচ তাৰ</w:t>
      </w:r>
      <w:r w:rsidR="00652A83" w:rsidRPr="0012001F">
        <w:rPr>
          <w:rFonts w:eastAsia="Nikosh"/>
          <w:cs/>
          <w:lang w:bidi="as-IN"/>
        </w:rPr>
        <w:t xml:space="preserve"> এ</w:t>
      </w:r>
      <w:r w:rsidR="00106DA3" w:rsidRPr="0012001F">
        <w:rPr>
          <w:rFonts w:eastAsia="Nikosh"/>
          <w:cs/>
          <w:lang w:bidi="as-IN"/>
        </w:rPr>
        <w:t>ই সম্পদ অতি দ্ৰুত নিশেষ হৈ যায় আৰু অনতিপলমে তাৰ পৰা গুচি</w:t>
      </w:r>
      <w:r w:rsidR="009058E6" w:rsidRPr="0012001F">
        <w:rPr>
          <w:rFonts w:eastAsia="Nikosh"/>
          <w:cs/>
          <w:lang w:bidi="as-IN"/>
        </w:rPr>
        <w:t xml:space="preserve"> যায়। </w:t>
      </w:r>
    </w:p>
    <w:p w:rsidR="00135289" w:rsidRPr="0012001F" w:rsidRDefault="00106DA3" w:rsidP="00106DA3">
      <w:pPr>
        <w:bidi w:val="0"/>
        <w:spacing w:after="0" w:line="240" w:lineRule="auto"/>
        <w:jc w:val="both"/>
        <w:rPr>
          <w:rFonts w:eastAsia="Nikosh"/>
          <w:lang w:bidi="as-IN"/>
        </w:rPr>
      </w:pPr>
      <w:r w:rsidRPr="0012001F">
        <w:rPr>
          <w:rFonts w:eastAsia="Nikosh"/>
          <w:cs/>
          <w:lang w:bidi="as-IN"/>
        </w:rPr>
        <w:t>মুমিনৰ বিপদাপদ আহিলে ধৈৰ্য আৰু সহনশীলতা, ইয়াৰ</w:t>
      </w:r>
      <w:r w:rsidR="009058E6" w:rsidRPr="0012001F">
        <w:rPr>
          <w:rFonts w:eastAsia="Nikosh"/>
          <w:cs/>
          <w:lang w:bidi="as-IN"/>
        </w:rPr>
        <w:t xml:space="preserve"> বিনিময়</w:t>
      </w:r>
      <w:r w:rsidRPr="0012001F">
        <w:rPr>
          <w:rFonts w:eastAsia="Nikosh"/>
          <w:cs/>
          <w:lang w:bidi="as-IN"/>
        </w:rPr>
        <w:t>ত ছোৱাবৰ প্ৰত্যাশা আৰু</w:t>
      </w:r>
      <w:r w:rsidR="009058E6" w:rsidRPr="0012001F">
        <w:rPr>
          <w:rFonts w:eastAsia="Nikosh"/>
          <w:cs/>
          <w:lang w:bidi="as-IN"/>
        </w:rPr>
        <w:t xml:space="preserve"> এ</w:t>
      </w:r>
      <w:r w:rsidRPr="0012001F">
        <w:rPr>
          <w:rFonts w:eastAsia="Nikosh"/>
          <w:cs/>
          <w:lang w:bidi="as-IN"/>
        </w:rPr>
        <w:t>ই বিপদ অতিসোনকালে গুচি যোৱাৰ আশাত মোকাবিলা কৰে</w:t>
      </w:r>
      <w:r w:rsidR="00135289" w:rsidRPr="0012001F">
        <w:rPr>
          <w:rFonts w:eastAsia="Nikosh" w:cs="Mangal"/>
          <w:cs/>
          <w:lang w:bidi="hi-IN"/>
        </w:rPr>
        <w:t xml:space="preserve">। </w:t>
      </w:r>
      <w:r w:rsidR="00135289" w:rsidRPr="0012001F">
        <w:rPr>
          <w:rFonts w:eastAsia="Nikosh"/>
          <w:cs/>
          <w:lang w:bidi="bn-IN"/>
        </w:rPr>
        <w:lastRenderedPageBreak/>
        <w:t>ফল</w:t>
      </w:r>
      <w:r w:rsidR="00135289" w:rsidRPr="0012001F">
        <w:rPr>
          <w:rFonts w:eastAsia="Nikosh"/>
          <w:cs/>
          <w:lang w:bidi="as-IN"/>
        </w:rPr>
        <w:t>ত তাৰ পছন্দনীয় যি হেৰায় বা অপছন্দনীয় যি</w:t>
      </w:r>
      <w:r w:rsidR="009058E6" w:rsidRPr="0012001F">
        <w:rPr>
          <w:rFonts w:eastAsia="Nikosh"/>
          <w:cs/>
          <w:lang w:bidi="as-IN"/>
        </w:rPr>
        <w:t xml:space="preserve"> </w:t>
      </w:r>
      <w:r w:rsidR="00135289" w:rsidRPr="0012001F">
        <w:rPr>
          <w:rFonts w:eastAsia="Nikosh"/>
          <w:cs/>
          <w:lang w:bidi="as-IN"/>
        </w:rPr>
        <w:t>অৰ্জন কৰে ইয়াৰ বিনিময়ত ইয়াতকৈও উত্তম আৰু অধিক ছোৱাব লাভ কৰে</w:t>
      </w:r>
      <w:r w:rsidR="00C91828" w:rsidRPr="0012001F">
        <w:rPr>
          <w:rFonts w:eastAsia="Nikosh" w:cs="Mangal"/>
          <w:cs/>
          <w:lang w:bidi="hi-IN"/>
        </w:rPr>
        <w:t xml:space="preserve">। </w:t>
      </w:r>
      <w:r w:rsidR="00135289" w:rsidRPr="0012001F">
        <w:rPr>
          <w:rFonts w:eastAsia="Nikosh"/>
          <w:cs/>
          <w:lang w:bidi="as-IN"/>
        </w:rPr>
        <w:t>আনফালে কাফিৰৰ</w:t>
      </w:r>
      <w:r w:rsidR="000941E4" w:rsidRPr="0012001F">
        <w:rPr>
          <w:rFonts w:eastAsia="Nikosh"/>
          <w:cs/>
          <w:lang w:bidi="as-IN"/>
        </w:rPr>
        <w:t xml:space="preserve"> কোন</w:t>
      </w:r>
      <w:r w:rsidR="00652A83" w:rsidRPr="0012001F">
        <w:rPr>
          <w:rFonts w:eastAsia="Nikosh"/>
          <w:cs/>
          <w:lang w:bidi="as-IN"/>
        </w:rPr>
        <w:t>ো</w:t>
      </w:r>
      <w:r w:rsidR="00135289" w:rsidRPr="0012001F">
        <w:rPr>
          <w:rFonts w:eastAsia="Nikosh"/>
          <w:cs/>
          <w:lang w:bidi="as-IN"/>
        </w:rPr>
        <w:t xml:space="preserve"> প্ৰিয় বস্তু হেৰাই গলে সি ইয়াক উদ্বিগ্ন উৎকণ্ঠাৰ কাৰণ বুলি ভাৱে, ফলত তাৰ মুছিবত আৰু বাঢ়ি যায় আৰু তাৰ প্ৰকাশ্য কষ্টৰ সৈতে মনৰ কষ্টও একত্ৰি</w:t>
      </w:r>
      <w:r w:rsidR="000941E4" w:rsidRPr="0012001F">
        <w:rPr>
          <w:rFonts w:eastAsia="Nikosh"/>
          <w:cs/>
          <w:lang w:bidi="as-IN"/>
        </w:rPr>
        <w:t xml:space="preserve">ত হয়। </w:t>
      </w:r>
      <w:r w:rsidR="00135289" w:rsidRPr="0012001F">
        <w:rPr>
          <w:rFonts w:eastAsia="Nikosh"/>
          <w:cs/>
          <w:lang w:bidi="as-IN"/>
        </w:rPr>
        <w:t>কেতিয়াবা কেতিয়াবা সি ধৈৰ্যহাৰা হৈ পৰে</w:t>
      </w:r>
      <w:r w:rsidR="00917132" w:rsidRPr="0012001F">
        <w:rPr>
          <w:rFonts w:eastAsia="Nikosh"/>
          <w:cs/>
          <w:lang w:bidi="as-IN"/>
        </w:rPr>
        <w:t xml:space="preserve"> </w:t>
      </w:r>
      <w:r w:rsidR="00135289" w:rsidRPr="0012001F">
        <w:rPr>
          <w:rFonts w:eastAsia="Nikosh"/>
          <w:cs/>
          <w:lang w:bidi="as-IN"/>
        </w:rPr>
        <w:t>লগতে তাৰ</w:t>
      </w:r>
      <w:r w:rsidR="00917132" w:rsidRPr="0012001F">
        <w:rPr>
          <w:rFonts w:eastAsia="Nikosh"/>
          <w:cs/>
          <w:lang w:bidi="as-IN"/>
        </w:rPr>
        <w:t xml:space="preserve"> এ</w:t>
      </w:r>
      <w:r w:rsidR="00135289" w:rsidRPr="0012001F">
        <w:rPr>
          <w:rFonts w:eastAsia="Nikosh"/>
          <w:cs/>
          <w:lang w:bidi="as-IN"/>
        </w:rPr>
        <w:t>ই বিপদৰ</w:t>
      </w:r>
      <w:r w:rsidR="00917132" w:rsidRPr="0012001F">
        <w:rPr>
          <w:rFonts w:eastAsia="Nikosh"/>
          <w:cs/>
          <w:lang w:bidi="as-IN"/>
        </w:rPr>
        <w:t xml:space="preserve"> কোন</w:t>
      </w:r>
      <w:r w:rsidR="00652A83" w:rsidRPr="0012001F">
        <w:rPr>
          <w:rFonts w:eastAsia="Nikosh"/>
          <w:cs/>
          <w:lang w:bidi="as-IN"/>
        </w:rPr>
        <w:t>ো</w:t>
      </w:r>
      <w:r w:rsidR="00135289" w:rsidRPr="0012001F">
        <w:rPr>
          <w:rFonts w:eastAsia="Nikosh"/>
          <w:cs/>
          <w:lang w:bidi="as-IN"/>
        </w:rPr>
        <w:t xml:space="preserve"> প্ৰ</w:t>
      </w:r>
      <w:r w:rsidR="00917132" w:rsidRPr="0012001F">
        <w:rPr>
          <w:rFonts w:eastAsia="Nikosh"/>
          <w:cs/>
          <w:lang w:bidi="as-IN"/>
        </w:rPr>
        <w:t>তিদা</w:t>
      </w:r>
      <w:r w:rsidR="00135289" w:rsidRPr="0012001F">
        <w:rPr>
          <w:rFonts w:eastAsia="Nikosh"/>
          <w:cs/>
          <w:lang w:bidi="as-IN"/>
        </w:rPr>
        <w:t>নৰ আশা নাই। ফলত তাৰ হতাশা আৰু দুশ্চিন্তা আৰু বৃদ্ধি হ</w:t>
      </w:r>
      <w:r w:rsidR="00887A57" w:rsidRPr="0012001F">
        <w:rPr>
          <w:rFonts w:eastAsia="Nikosh"/>
        </w:rPr>
        <w:t>’</w:t>
      </w:r>
      <w:r w:rsidR="00135289" w:rsidRPr="0012001F">
        <w:rPr>
          <w:rFonts w:eastAsia="Nikosh"/>
          <w:cs/>
          <w:lang w:bidi="as-IN"/>
        </w:rPr>
        <w:t>বলৈ ধৰে</w:t>
      </w:r>
      <w:r w:rsidR="00917132" w:rsidRPr="0012001F">
        <w:rPr>
          <w:rFonts w:eastAsia="Nikosh"/>
          <w:cs/>
          <w:lang w:bidi="hi-IN"/>
        </w:rPr>
        <w:t>।</w:t>
      </w:r>
      <w:r w:rsidR="000F5F71" w:rsidRPr="0012001F">
        <w:rPr>
          <w:rFonts w:eastAsia="Nikosh"/>
          <w:cs/>
          <w:lang w:bidi="as-IN"/>
        </w:rPr>
        <w:t xml:space="preserve"> </w:t>
      </w:r>
    </w:p>
    <w:p w:rsidR="000F5F71" w:rsidRPr="0012001F" w:rsidRDefault="000F5F71" w:rsidP="00135289">
      <w:pPr>
        <w:bidi w:val="0"/>
        <w:spacing w:after="0" w:line="240" w:lineRule="auto"/>
        <w:jc w:val="both"/>
        <w:rPr>
          <w:rFonts w:eastAsia="Nikosh"/>
          <w:cs/>
          <w:lang w:bidi="as-IN"/>
        </w:rPr>
      </w:pPr>
      <w:r w:rsidRPr="0012001F">
        <w:rPr>
          <w:rFonts w:eastAsia="Nikosh"/>
          <w:cs/>
          <w:lang w:bidi="as-IN"/>
        </w:rPr>
        <w:t>মুমিন</w:t>
      </w:r>
      <w:r w:rsidR="00135289" w:rsidRPr="0012001F">
        <w:rPr>
          <w:rFonts w:eastAsia="Nikosh"/>
          <w:cs/>
          <w:lang w:bidi="as-IN"/>
        </w:rPr>
        <w:t>ে সকলো নবী আৰু ৰাছুলৰ প্ৰতি ঈমান আনে, তেওঁলোকক স</w:t>
      </w:r>
      <w:r w:rsidRPr="0012001F">
        <w:rPr>
          <w:rFonts w:eastAsia="Nikosh"/>
          <w:cs/>
          <w:lang w:bidi="as-IN"/>
        </w:rPr>
        <w:t>ন</w:t>
      </w:r>
      <w:r w:rsidR="00135289" w:rsidRPr="0012001F">
        <w:rPr>
          <w:rFonts w:eastAsia="Nikosh"/>
          <w:cs/>
          <w:lang w:bidi="as-IN"/>
        </w:rPr>
        <w:t>্মান আৰু মৰ্যদা প্ৰদান কৰে</w:t>
      </w:r>
      <w:r w:rsidR="00383240" w:rsidRPr="0012001F">
        <w:rPr>
          <w:rFonts w:eastAsia="Nikosh"/>
          <w:cs/>
          <w:lang w:bidi="as-IN"/>
        </w:rPr>
        <w:t>, সৃষ্টিৰ মাজত আটাইতকৈ বেছি তেওঁলোকক ভালপায়, তেওঁলোকে স্বীকাৰ কৰে যে, কিয়ামতৰ দিনা তেওঁলোকে যি</w:t>
      </w:r>
      <w:r w:rsidRPr="0012001F">
        <w:rPr>
          <w:rFonts w:eastAsia="Nikosh"/>
          <w:cs/>
          <w:lang w:bidi="as-IN"/>
        </w:rPr>
        <w:t>ব</w:t>
      </w:r>
      <w:r w:rsidR="00383240" w:rsidRPr="0012001F">
        <w:rPr>
          <w:rFonts w:eastAsia="Nikosh"/>
          <w:cs/>
          <w:lang w:bidi="as-IN"/>
        </w:rPr>
        <w:t>োৰ নি‘আমত আৰু প্ৰতিদান লাভ কৰিব সেইবোৰ তেওঁলোকৰ অনুসৰণ আৰু উপদেশৰ বাবেই আৰু</w:t>
      </w:r>
      <w:r w:rsidRPr="0012001F">
        <w:rPr>
          <w:rFonts w:eastAsia="Nikosh"/>
          <w:cs/>
          <w:lang w:bidi="as-IN"/>
        </w:rPr>
        <w:t xml:space="preserve"> সে</w:t>
      </w:r>
      <w:r w:rsidR="00383240" w:rsidRPr="0012001F">
        <w:rPr>
          <w:rFonts w:eastAsia="Nikosh"/>
          <w:cs/>
          <w:lang w:bidi="as-IN"/>
        </w:rPr>
        <w:t>ই</w:t>
      </w:r>
      <w:r w:rsidRPr="0012001F">
        <w:rPr>
          <w:rFonts w:eastAsia="Nikosh"/>
          <w:cs/>
          <w:lang w:bidi="as-IN"/>
        </w:rPr>
        <w:t>দিন</w:t>
      </w:r>
      <w:r w:rsidR="00383240" w:rsidRPr="0012001F">
        <w:rPr>
          <w:rFonts w:eastAsia="Nikosh"/>
          <w:cs/>
          <w:lang w:bidi="as-IN"/>
        </w:rPr>
        <w:t>া সৃষ্টিজগত যি অকল্যাণ আৰু ক্ষতিৰ সন্মুখীন হ</w:t>
      </w:r>
      <w:r w:rsidR="00383240" w:rsidRPr="0012001F">
        <w:rPr>
          <w:rFonts w:eastAsia="Nikosh"/>
        </w:rPr>
        <w:t>’</w:t>
      </w:r>
      <w:r w:rsidR="00383240" w:rsidRPr="0012001F">
        <w:rPr>
          <w:rFonts w:eastAsia="Nikosh"/>
          <w:cs/>
          <w:lang w:bidi="as-IN"/>
        </w:rPr>
        <w:t>ব সেইটো সিহঁতৰ বিৰোধিতা আৰু অনুসৰণ নকৰাৰ কাৰ</w:t>
      </w:r>
      <w:r w:rsidRPr="0012001F">
        <w:rPr>
          <w:rFonts w:eastAsia="Nikosh"/>
          <w:cs/>
          <w:lang w:bidi="as-IN"/>
        </w:rPr>
        <w:t xml:space="preserve">ণে। </w:t>
      </w:r>
      <w:r w:rsidR="00383240" w:rsidRPr="0012001F">
        <w:rPr>
          <w:rFonts w:eastAsia="Nikosh"/>
          <w:cs/>
          <w:lang w:bidi="as-IN"/>
        </w:rPr>
        <w:t>নবী-ৰাছুলসকল সৰ্বো</w:t>
      </w:r>
      <w:r w:rsidRPr="0012001F">
        <w:rPr>
          <w:rFonts w:eastAsia="Nikosh"/>
          <w:cs/>
          <w:lang w:bidi="as-IN"/>
        </w:rPr>
        <w:t>ত্তম সৃষ্টি, বিশেষ</w:t>
      </w:r>
      <w:r w:rsidR="00383240" w:rsidRPr="0012001F">
        <w:rPr>
          <w:rFonts w:eastAsia="Nikosh"/>
          <w:cs/>
          <w:lang w:bidi="as-IN"/>
        </w:rPr>
        <w:t>কৈ নবীসকলৰ নেতা আৰু সৰ্বশেষ নবী মুহাম্মাদ ৰাছুলুল্লাহ চা</w:t>
      </w:r>
      <w:r w:rsidRPr="0012001F">
        <w:rPr>
          <w:rFonts w:eastAsia="Nikosh"/>
          <w:cs/>
          <w:lang w:bidi="as-IN"/>
        </w:rPr>
        <w:t xml:space="preserve">ল্লাল্লাহু আলাইহি </w:t>
      </w:r>
      <w:r w:rsidR="00383240" w:rsidRPr="0012001F">
        <w:rPr>
          <w:rFonts w:eastAsia="Nikosh"/>
          <w:cs/>
          <w:lang w:bidi="as-IN"/>
        </w:rPr>
        <w:t>অছাল্লাম সৰ্বশ্ৰে</w:t>
      </w:r>
      <w:r w:rsidRPr="0012001F">
        <w:rPr>
          <w:rFonts w:eastAsia="Nikosh"/>
          <w:cs/>
          <w:lang w:bidi="as-IN"/>
        </w:rPr>
        <w:t>ষ্ঠ নবী, আল্লাহ</w:t>
      </w:r>
      <w:r w:rsidR="00383240" w:rsidRPr="0012001F">
        <w:rPr>
          <w:rFonts w:eastAsia="Nikosh"/>
          <w:cs/>
          <w:lang w:bidi="as-IN"/>
        </w:rPr>
        <w:t>ে তেওঁক বিশ্ববাসীৰ বাবে ৰহমত স্বৰূপ আৰু</w:t>
      </w:r>
      <w:r w:rsidRPr="0012001F">
        <w:rPr>
          <w:rFonts w:eastAsia="Nikosh"/>
          <w:cs/>
          <w:lang w:bidi="as-IN"/>
        </w:rPr>
        <w:t xml:space="preserve"> </w:t>
      </w:r>
      <w:r w:rsidR="00383240" w:rsidRPr="0012001F">
        <w:rPr>
          <w:rFonts w:eastAsia="Nikosh"/>
          <w:cs/>
          <w:lang w:bidi="as-IN"/>
        </w:rPr>
        <w:t>সকলো কল্যাণ, সংস্কাৰ আৰু</w:t>
      </w:r>
      <w:r w:rsidR="00652A83" w:rsidRPr="0012001F">
        <w:rPr>
          <w:rFonts w:eastAsia="Nikosh"/>
          <w:cs/>
          <w:lang w:bidi="as-IN"/>
        </w:rPr>
        <w:t xml:space="preserve"> হিদায়া</w:t>
      </w:r>
      <w:r w:rsidR="00383240" w:rsidRPr="0012001F">
        <w:rPr>
          <w:rFonts w:eastAsia="Nikosh"/>
          <w:cs/>
          <w:lang w:bidi="as-IN"/>
        </w:rPr>
        <w:t>তৰ বাবে তেওঁক প্ৰেৰণ কৰিছে</w:t>
      </w:r>
      <w:r w:rsidR="007D67CB" w:rsidRPr="0012001F">
        <w:rPr>
          <w:rFonts w:eastAsia="Nikosh"/>
          <w:cs/>
          <w:lang w:bidi="hi-IN"/>
        </w:rPr>
        <w:t>।</w:t>
      </w:r>
    </w:p>
    <w:p w:rsidR="005D046C" w:rsidRPr="0012001F" w:rsidRDefault="005E0EC2" w:rsidP="00E8049E">
      <w:pPr>
        <w:bidi w:val="0"/>
        <w:spacing w:after="0" w:line="240" w:lineRule="auto"/>
        <w:jc w:val="both"/>
        <w:rPr>
          <w:rFonts w:eastAsia="Nikosh"/>
          <w:cs/>
          <w:lang w:bidi="as-IN"/>
        </w:rPr>
      </w:pPr>
      <w:r w:rsidRPr="0012001F">
        <w:rPr>
          <w:rFonts w:eastAsia="Nikosh"/>
          <w:cs/>
          <w:lang w:bidi="as-IN"/>
        </w:rPr>
        <w:t>আনহাতে, কাফিৰসকল মুমিনসকলৰ বিপৰীত। সিহঁতে ৰাছুলৰ শত্ৰুসকলক স</w:t>
      </w:r>
      <w:r w:rsidR="00C75A4A" w:rsidRPr="0012001F">
        <w:rPr>
          <w:rFonts w:eastAsia="Nikosh"/>
          <w:cs/>
          <w:lang w:bidi="as-IN"/>
        </w:rPr>
        <w:t>ন</w:t>
      </w:r>
      <w:r w:rsidRPr="0012001F">
        <w:rPr>
          <w:rFonts w:eastAsia="Nikosh"/>
          <w:cs/>
          <w:lang w:bidi="as-IN"/>
        </w:rPr>
        <w:t>্মান কৰে, সিহঁতৰ মতামতক স</w:t>
      </w:r>
      <w:r w:rsidR="00C75A4A" w:rsidRPr="0012001F">
        <w:rPr>
          <w:rFonts w:eastAsia="Nikosh"/>
          <w:cs/>
          <w:lang w:bidi="as-IN"/>
        </w:rPr>
        <w:t>ন</w:t>
      </w:r>
      <w:r w:rsidRPr="0012001F">
        <w:rPr>
          <w:rFonts w:eastAsia="Nikosh"/>
          <w:cs/>
          <w:lang w:bidi="as-IN"/>
        </w:rPr>
        <w:t>্মান কৰে, সিহঁতে নিজ</w:t>
      </w:r>
      <w:r w:rsidR="00C75A4A" w:rsidRPr="0012001F">
        <w:rPr>
          <w:rFonts w:eastAsia="Nikosh"/>
          <w:cs/>
          <w:lang w:bidi="as-IN"/>
        </w:rPr>
        <w:t xml:space="preserve"> </w:t>
      </w:r>
      <w:r w:rsidR="00E8049E" w:rsidRPr="0012001F">
        <w:rPr>
          <w:rFonts w:eastAsia="Nikosh"/>
          <w:cs/>
          <w:lang w:bidi="as-IN"/>
        </w:rPr>
        <w:t>প</w:t>
      </w:r>
      <w:r w:rsidRPr="0012001F">
        <w:rPr>
          <w:rFonts w:eastAsia="Nikosh"/>
          <w:cs/>
          <w:lang w:bidi="as-IN"/>
        </w:rPr>
        <w:t>ূৰ্বপুৰুষসকলৰ দৰে সিহঁতেও নবীসকলে লৈ অহা বিষয়সমূহক লৈ উপহাস আৰু তুচ্ছ-তাচ্ছিল্য কৰে</w:t>
      </w:r>
      <w:r w:rsidR="00896601" w:rsidRPr="0012001F">
        <w:rPr>
          <w:rFonts w:eastAsia="Nikosh" w:cs="Mangal"/>
          <w:cs/>
          <w:lang w:bidi="hi-IN"/>
        </w:rPr>
        <w:t xml:space="preserve">। </w:t>
      </w:r>
      <w:r w:rsidR="00896601" w:rsidRPr="0012001F">
        <w:rPr>
          <w:rFonts w:eastAsia="Nikosh"/>
          <w:cs/>
          <w:lang w:bidi="as-IN"/>
        </w:rPr>
        <w:t>সিহঁতৰ নিৰ্বু</w:t>
      </w:r>
      <w:r w:rsidR="00C75A4A" w:rsidRPr="0012001F">
        <w:rPr>
          <w:rFonts w:eastAsia="Nikosh"/>
          <w:cs/>
          <w:lang w:bidi="as-IN"/>
        </w:rPr>
        <w:t>দ</w:t>
      </w:r>
      <w:r w:rsidR="00896601" w:rsidRPr="0012001F">
        <w:rPr>
          <w:rFonts w:eastAsia="Nikosh"/>
          <w:cs/>
          <w:lang w:bidi="as-IN"/>
        </w:rPr>
        <w:t>্ধিতা আৰু চাৰিত্ৰি</w:t>
      </w:r>
      <w:r w:rsidR="00652A83" w:rsidRPr="0012001F">
        <w:rPr>
          <w:rFonts w:eastAsia="Nikosh"/>
          <w:cs/>
          <w:lang w:bidi="as-IN"/>
        </w:rPr>
        <w:t>ক অধঃ</w:t>
      </w:r>
      <w:r w:rsidR="00896601" w:rsidRPr="0012001F">
        <w:rPr>
          <w:rFonts w:eastAsia="Nikosh"/>
          <w:cs/>
          <w:lang w:bidi="as-IN"/>
        </w:rPr>
        <w:t>পতনৰ কাৰণে এইবোৰ কাম</w:t>
      </w:r>
      <w:r w:rsidR="00126987" w:rsidRPr="0012001F">
        <w:rPr>
          <w:rFonts w:eastAsia="Nikosh"/>
          <w:cs/>
          <w:lang w:bidi="as-IN"/>
        </w:rPr>
        <w:t xml:space="preserve"> </w:t>
      </w:r>
      <w:r w:rsidR="00896601" w:rsidRPr="0012001F">
        <w:rPr>
          <w:rFonts w:eastAsia="Nikosh"/>
          <w:cs/>
          <w:lang w:bidi="as-IN"/>
        </w:rPr>
        <w:t>কৰি</w:t>
      </w:r>
      <w:r w:rsidR="00C75A4A" w:rsidRPr="0012001F">
        <w:rPr>
          <w:rFonts w:eastAsia="Nikosh"/>
          <w:cs/>
          <w:lang w:bidi="as-IN"/>
        </w:rPr>
        <w:t xml:space="preserve"> থাকে। </w:t>
      </w:r>
      <w:r w:rsidR="00461090" w:rsidRPr="0012001F">
        <w:rPr>
          <w:rFonts w:eastAsia="Nikosh"/>
          <w:cs/>
          <w:lang w:bidi="as-IN"/>
        </w:rPr>
        <w:t>মুমিনসকলে ছাহাবীক, মুছলিমসকলৰ</w:t>
      </w:r>
      <w:r w:rsidR="00652A83" w:rsidRPr="0012001F">
        <w:rPr>
          <w:rFonts w:eastAsia="Nikosh"/>
          <w:cs/>
          <w:lang w:bidi="as-IN"/>
        </w:rPr>
        <w:t xml:space="preserve"> ইমাম</w:t>
      </w:r>
      <w:r w:rsidR="00461090" w:rsidRPr="0012001F">
        <w:rPr>
          <w:rFonts w:eastAsia="Nikosh"/>
          <w:cs/>
          <w:lang w:bidi="as-IN"/>
        </w:rPr>
        <w:t>ক আৰু</w:t>
      </w:r>
      <w:r w:rsidR="00652A83" w:rsidRPr="0012001F">
        <w:rPr>
          <w:rFonts w:eastAsia="Nikosh"/>
          <w:cs/>
          <w:lang w:bidi="as-IN"/>
        </w:rPr>
        <w:t xml:space="preserve"> হিদায়া</w:t>
      </w:r>
      <w:r w:rsidR="00461090" w:rsidRPr="0012001F">
        <w:rPr>
          <w:rFonts w:eastAsia="Nikosh"/>
          <w:cs/>
          <w:lang w:bidi="as-IN"/>
        </w:rPr>
        <w:t>তৰ বাণী প্ৰচাৰক ইমামসকলক ভালপায়; কিন্তু কাফিৰসকল ইয়াৰ বিপৰী</w:t>
      </w:r>
      <w:r w:rsidR="00126987" w:rsidRPr="0012001F">
        <w:rPr>
          <w:rFonts w:eastAsia="Nikosh"/>
          <w:cs/>
          <w:lang w:bidi="as-IN"/>
        </w:rPr>
        <w:t>ত। মুমিন</w:t>
      </w:r>
      <w:r w:rsidR="00461090" w:rsidRPr="0012001F">
        <w:rPr>
          <w:rFonts w:eastAsia="Nikosh"/>
          <w:cs/>
          <w:lang w:bidi="as-IN"/>
        </w:rPr>
        <w:t>সকলে একমাত্ৰ  আল্লাহৰ ইখলাছৰ</w:t>
      </w:r>
      <w:r w:rsidR="00B25BF3" w:rsidRPr="0012001F">
        <w:rPr>
          <w:rFonts w:eastAsia="Nikosh"/>
          <w:cs/>
          <w:lang w:bidi="as-IN"/>
        </w:rPr>
        <w:t xml:space="preserve"> বাবে</w:t>
      </w:r>
      <w:r w:rsidR="00126987" w:rsidRPr="0012001F">
        <w:rPr>
          <w:rFonts w:eastAsia="Nikosh"/>
          <w:cs/>
          <w:lang w:bidi="as-IN"/>
        </w:rPr>
        <w:t xml:space="preserve"> সে</w:t>
      </w:r>
      <w:r w:rsidR="00B25BF3" w:rsidRPr="0012001F">
        <w:rPr>
          <w:rFonts w:eastAsia="Nikosh"/>
          <w:cs/>
          <w:lang w:bidi="as-IN"/>
        </w:rPr>
        <w:t xml:space="preserve">ই সমূহ কাম কেৱল আল্লাহৰ </w:t>
      </w:r>
      <w:r w:rsidR="00B25BF3" w:rsidRPr="0012001F">
        <w:rPr>
          <w:rFonts w:eastAsia="Nikosh"/>
          <w:cs/>
          <w:lang w:bidi="as-IN"/>
        </w:rPr>
        <w:lastRenderedPageBreak/>
        <w:t>বাবেই পালন কৰে আৰু উত্তমৰূপে আল্লাহৰ ইবাদত পালন কৰে; আনহাতে কাফিৰৰ</w:t>
      </w:r>
      <w:r w:rsidR="00126987" w:rsidRPr="0012001F">
        <w:rPr>
          <w:rFonts w:eastAsia="Nikosh"/>
          <w:cs/>
          <w:lang w:bidi="as-IN"/>
        </w:rPr>
        <w:t xml:space="preserve"> তুচ্ছ উদ্দেশ্য</w:t>
      </w:r>
      <w:r w:rsidR="00B25BF3" w:rsidRPr="0012001F">
        <w:rPr>
          <w:rFonts w:eastAsia="Nikosh"/>
          <w:cs/>
          <w:lang w:bidi="as-IN"/>
        </w:rPr>
        <w:t>ৰ বাহিৰে সিহঁতৰ কামৰ</w:t>
      </w:r>
      <w:r w:rsidR="00126987" w:rsidRPr="0012001F">
        <w:rPr>
          <w:rFonts w:eastAsia="Nikosh"/>
          <w:cs/>
          <w:lang w:bidi="as-IN"/>
        </w:rPr>
        <w:t xml:space="preserve"> কোন</w:t>
      </w:r>
      <w:r w:rsidR="00652A83" w:rsidRPr="0012001F">
        <w:rPr>
          <w:rFonts w:eastAsia="Nikosh"/>
          <w:cs/>
          <w:lang w:bidi="as-IN"/>
        </w:rPr>
        <w:t>ো</w:t>
      </w:r>
      <w:r w:rsidR="00B25BF3" w:rsidRPr="0012001F">
        <w:rPr>
          <w:rFonts w:eastAsia="Nikosh"/>
          <w:cs/>
          <w:lang w:bidi="as-IN"/>
        </w:rPr>
        <w:t xml:space="preserve"> লক্ষ্য-উদ্দেশ্য না</w:t>
      </w:r>
      <w:r w:rsidR="00126987" w:rsidRPr="0012001F">
        <w:rPr>
          <w:rFonts w:eastAsia="Nikosh"/>
          <w:cs/>
          <w:lang w:bidi="as-IN"/>
        </w:rPr>
        <w:t>ই।</w:t>
      </w:r>
      <w:r w:rsidR="00B25BF3" w:rsidRPr="0012001F">
        <w:rPr>
          <w:rFonts w:eastAsia="Nikosh"/>
          <w:cs/>
          <w:lang w:bidi="as-IN"/>
        </w:rPr>
        <w:t xml:space="preserve"> কিন্তু</w:t>
      </w:r>
      <w:r w:rsidR="00126987" w:rsidRPr="0012001F">
        <w:rPr>
          <w:rFonts w:eastAsia="Nikosh"/>
          <w:cs/>
          <w:lang w:bidi="as-IN"/>
        </w:rPr>
        <w:t xml:space="preserve"> মুমিন</w:t>
      </w:r>
      <w:r w:rsidR="00B25BF3" w:rsidRPr="0012001F">
        <w:rPr>
          <w:rFonts w:eastAsia="Nikosh"/>
          <w:cs/>
          <w:lang w:bidi="as-IN"/>
        </w:rPr>
        <w:t xml:space="preserve"> ব্যক্তিয়ে ইল্মে নাফে‘ তথা উপকাৰী</w:t>
      </w:r>
      <w:r w:rsidR="00126987" w:rsidRPr="0012001F">
        <w:rPr>
          <w:rFonts w:eastAsia="Nikosh"/>
          <w:cs/>
          <w:lang w:bidi="as-IN"/>
        </w:rPr>
        <w:t xml:space="preserve"> ইল</w:t>
      </w:r>
      <w:r w:rsidR="00B25BF3" w:rsidRPr="0012001F">
        <w:rPr>
          <w:rFonts w:eastAsia="Nikosh"/>
          <w:cs/>
          <w:lang w:bidi="as-IN"/>
        </w:rPr>
        <w:t>্ম আৰু ছহীহ ঈমান, আল্লাহৰ</w:t>
      </w:r>
      <w:r w:rsidR="00126987" w:rsidRPr="0012001F">
        <w:rPr>
          <w:rFonts w:eastAsia="Nikosh"/>
          <w:cs/>
          <w:lang w:bidi="as-IN"/>
        </w:rPr>
        <w:t xml:space="preserve"> নৈকট্য </w:t>
      </w:r>
      <w:r w:rsidR="00B25BF3" w:rsidRPr="0012001F">
        <w:rPr>
          <w:rFonts w:eastAsia="Nikosh"/>
          <w:cs/>
          <w:lang w:bidi="as-IN"/>
        </w:rPr>
        <w:t>লাভৰ বাবে আগুৱাই আহে, আল্লাহৰ স্মৰণ আৰু সৃষ্টিজগতৰ উপকাৰ সাধন ইত্যাদিৰ ক্ষেত্ৰত মুমিনৰ হৃদয় প্ৰশস্ত</w:t>
      </w:r>
      <w:r w:rsidR="00B25BF3" w:rsidRPr="0012001F">
        <w:rPr>
          <w:rFonts w:eastAsia="Nikosh" w:cs="Mangal"/>
          <w:cs/>
          <w:lang w:bidi="hi-IN"/>
        </w:rPr>
        <w:t xml:space="preserve">। </w:t>
      </w:r>
      <w:r w:rsidR="00B25BF3" w:rsidRPr="0012001F">
        <w:rPr>
          <w:rFonts w:eastAsia="Nikosh"/>
          <w:cs/>
          <w:lang w:bidi="bn-IN"/>
        </w:rPr>
        <w:t>স</w:t>
      </w:r>
      <w:r w:rsidR="00B25BF3" w:rsidRPr="0012001F">
        <w:rPr>
          <w:rFonts w:eastAsia="Nikosh"/>
          <w:cs/>
          <w:lang w:bidi="as-IN"/>
        </w:rPr>
        <w:t>কলো ধৰণৰ নিকৃষ্ট গুণাৱলী আৰু</w:t>
      </w:r>
      <w:r w:rsidR="00F40DF3" w:rsidRPr="0012001F">
        <w:rPr>
          <w:rFonts w:eastAsia="Nikosh"/>
          <w:cs/>
          <w:lang w:bidi="as-IN"/>
        </w:rPr>
        <w:t xml:space="preserve"> পঙ্কিলতা</w:t>
      </w:r>
      <w:r w:rsidR="00B25BF3" w:rsidRPr="0012001F">
        <w:rPr>
          <w:rFonts w:eastAsia="Nikosh"/>
          <w:cs/>
          <w:lang w:bidi="as-IN"/>
        </w:rPr>
        <w:t>ৰ পৰা তেওঁৰ অন্তৰ পৱিত্ৰ</w:t>
      </w:r>
      <w:r w:rsidR="00F40DF3" w:rsidRPr="0012001F">
        <w:rPr>
          <w:rFonts w:eastAsia="Nikosh" w:cs="Mangal"/>
          <w:cs/>
          <w:lang w:bidi="hi-IN"/>
        </w:rPr>
        <w:t xml:space="preserve">। </w:t>
      </w:r>
      <w:r w:rsidR="00B25BF3" w:rsidRPr="0012001F">
        <w:rPr>
          <w:rFonts w:eastAsia="Nikosh"/>
          <w:cs/>
          <w:lang w:bidi="as-IN"/>
        </w:rPr>
        <w:t>কিন্তু</w:t>
      </w:r>
      <w:r w:rsidR="00F40DF3" w:rsidRPr="0012001F">
        <w:rPr>
          <w:rFonts w:eastAsia="Nikosh"/>
          <w:cs/>
          <w:lang w:bidi="bn-IN"/>
        </w:rPr>
        <w:t xml:space="preserve"> গাফিল</w:t>
      </w:r>
      <w:r w:rsidR="00B25BF3" w:rsidRPr="0012001F">
        <w:rPr>
          <w:rFonts w:eastAsia="Nikosh"/>
          <w:cs/>
          <w:lang w:bidi="as-IN"/>
        </w:rPr>
        <w:t xml:space="preserve"> বা অমনোযোগী</w:t>
      </w:r>
      <w:r w:rsidR="00B25BF3" w:rsidRPr="0012001F">
        <w:rPr>
          <w:rFonts w:eastAsia="Nikosh"/>
          <w:cs/>
          <w:lang w:bidi="bn-IN"/>
        </w:rPr>
        <w:t xml:space="preserve"> কাফি</w:t>
      </w:r>
      <w:r w:rsidR="00B25BF3" w:rsidRPr="0012001F">
        <w:rPr>
          <w:rFonts w:eastAsia="Nikosh"/>
          <w:cs/>
          <w:lang w:bidi="as-IN"/>
        </w:rPr>
        <w:t>ৰৰ মাজত</w:t>
      </w:r>
      <w:r w:rsidR="00B25BF3" w:rsidRPr="0012001F">
        <w:rPr>
          <w:rFonts w:eastAsia="Nikosh"/>
          <w:cs/>
          <w:lang w:bidi="bn-IN"/>
        </w:rPr>
        <w:t xml:space="preserve"> অন্ত</w:t>
      </w:r>
      <w:r w:rsidR="00B25BF3" w:rsidRPr="0012001F">
        <w:rPr>
          <w:rFonts w:eastAsia="Nikosh"/>
          <w:cs/>
          <w:lang w:bidi="as-IN"/>
        </w:rPr>
        <w:t>ৰ</w:t>
      </w:r>
      <w:r w:rsidR="00B25BF3" w:rsidRPr="0012001F">
        <w:rPr>
          <w:rFonts w:eastAsia="Nikosh"/>
          <w:cs/>
          <w:lang w:bidi="bn-IN"/>
        </w:rPr>
        <w:t xml:space="preserve"> </w:t>
      </w:r>
      <w:r w:rsidR="00B25BF3" w:rsidRPr="0012001F">
        <w:rPr>
          <w:rFonts w:eastAsia="Nikosh"/>
          <w:cs/>
          <w:lang w:bidi="as-IN"/>
        </w:rPr>
        <w:t>প্ৰ</w:t>
      </w:r>
      <w:r w:rsidR="00B25BF3" w:rsidRPr="0012001F">
        <w:rPr>
          <w:rFonts w:eastAsia="Nikosh"/>
          <w:cs/>
          <w:lang w:bidi="bn-IN"/>
        </w:rPr>
        <w:t>শস্ততা</w:t>
      </w:r>
      <w:r w:rsidR="00B25BF3" w:rsidRPr="0012001F">
        <w:rPr>
          <w:rFonts w:eastAsia="Nikosh"/>
          <w:cs/>
          <w:lang w:bidi="as-IN"/>
        </w:rPr>
        <w:t>ৰ</w:t>
      </w:r>
      <w:r w:rsidR="00B25BF3" w:rsidRPr="0012001F">
        <w:rPr>
          <w:rFonts w:eastAsia="Nikosh"/>
          <w:cs/>
          <w:lang w:bidi="bn-IN"/>
        </w:rPr>
        <w:t xml:space="preserve"> কা</w:t>
      </w:r>
      <w:r w:rsidR="00B25BF3" w:rsidRPr="0012001F">
        <w:rPr>
          <w:rFonts w:eastAsia="Nikosh"/>
          <w:cs/>
          <w:lang w:bidi="as-IN"/>
        </w:rPr>
        <w:t>ৰ</w:t>
      </w:r>
      <w:r w:rsidR="00B25BF3" w:rsidRPr="0012001F">
        <w:rPr>
          <w:rFonts w:eastAsia="Nikosh"/>
          <w:cs/>
          <w:lang w:bidi="bn-IN"/>
        </w:rPr>
        <w:t>ণ</w:t>
      </w:r>
      <w:r w:rsidR="00B25BF3" w:rsidRPr="0012001F">
        <w:rPr>
          <w:rFonts w:eastAsia="Nikosh"/>
          <w:cs/>
          <w:lang w:bidi="as-IN"/>
        </w:rPr>
        <w:t>সমূহ</w:t>
      </w:r>
      <w:r w:rsidR="00B25BF3" w:rsidRPr="0012001F">
        <w:rPr>
          <w:rFonts w:eastAsia="Nikosh"/>
          <w:cs/>
          <w:lang w:bidi="bn-IN"/>
        </w:rPr>
        <w:t xml:space="preserve"> নথকা</w:t>
      </w:r>
      <w:r w:rsidR="00B25BF3" w:rsidRPr="0012001F">
        <w:rPr>
          <w:rFonts w:eastAsia="Nikosh"/>
          <w:cs/>
          <w:lang w:bidi="as-IN"/>
        </w:rPr>
        <w:t>ৰ বাবে</w:t>
      </w:r>
      <w:r w:rsidR="00B25BF3" w:rsidRPr="0012001F">
        <w:rPr>
          <w:rFonts w:eastAsia="Nikosh"/>
          <w:cs/>
          <w:lang w:bidi="bn-IN"/>
        </w:rPr>
        <w:t xml:space="preserve"> </w:t>
      </w:r>
      <w:r w:rsidR="00B25BF3" w:rsidRPr="0012001F">
        <w:rPr>
          <w:rFonts w:eastAsia="Nikosh"/>
          <w:cs/>
          <w:lang w:bidi="as-IN"/>
        </w:rPr>
        <w:t>সিহঁত</w:t>
      </w:r>
      <w:r w:rsidR="00B25BF3" w:rsidRPr="0012001F">
        <w:rPr>
          <w:rFonts w:eastAsia="Nikosh"/>
          <w:cs/>
          <w:lang w:bidi="bn-IN"/>
        </w:rPr>
        <w:t xml:space="preserve"> এ</w:t>
      </w:r>
      <w:r w:rsidR="00B25BF3" w:rsidRPr="0012001F">
        <w:rPr>
          <w:rFonts w:eastAsia="Nikosh"/>
          <w:cs/>
          <w:lang w:bidi="as-IN"/>
        </w:rPr>
        <w:t>ইবোৰ</w:t>
      </w:r>
      <w:r w:rsidR="00B25BF3" w:rsidRPr="0012001F">
        <w:rPr>
          <w:rFonts w:eastAsia="Nikosh"/>
          <w:cs/>
          <w:lang w:bidi="bn-IN"/>
        </w:rPr>
        <w:t xml:space="preserve"> গুণা</w:t>
      </w:r>
      <w:r w:rsidR="00B25BF3" w:rsidRPr="0012001F">
        <w:rPr>
          <w:rFonts w:eastAsia="Nikosh"/>
          <w:cs/>
          <w:lang w:bidi="as-IN"/>
        </w:rPr>
        <w:t>ৱ</w:t>
      </w:r>
      <w:r w:rsidR="00B25BF3" w:rsidRPr="0012001F">
        <w:rPr>
          <w:rFonts w:eastAsia="Nikosh"/>
          <w:cs/>
          <w:lang w:bidi="bn-IN"/>
        </w:rPr>
        <w:t>লী</w:t>
      </w:r>
      <w:r w:rsidR="00B25BF3" w:rsidRPr="0012001F">
        <w:rPr>
          <w:rFonts w:eastAsia="Nikosh"/>
          <w:cs/>
          <w:lang w:bidi="as-IN"/>
        </w:rPr>
        <w:t>ৰ</w:t>
      </w:r>
      <w:r w:rsidR="00B25BF3" w:rsidRPr="0012001F">
        <w:rPr>
          <w:rFonts w:eastAsia="Nikosh"/>
          <w:cs/>
          <w:lang w:bidi="bn-IN"/>
        </w:rPr>
        <w:t xml:space="preserve"> বিপ</w:t>
      </w:r>
      <w:r w:rsidR="00B25BF3" w:rsidRPr="0012001F">
        <w:rPr>
          <w:rFonts w:eastAsia="Nikosh"/>
          <w:cs/>
          <w:lang w:bidi="as-IN"/>
        </w:rPr>
        <w:t>ৰী</w:t>
      </w:r>
      <w:r w:rsidR="00F40DF3" w:rsidRPr="0012001F">
        <w:rPr>
          <w:rFonts w:eastAsia="Nikosh"/>
          <w:cs/>
          <w:lang w:bidi="bn-IN"/>
        </w:rPr>
        <w:t xml:space="preserve">ত। </w:t>
      </w:r>
    </w:p>
    <w:p w:rsidR="00C32E5C" w:rsidRPr="0012001F" w:rsidRDefault="007520DE" w:rsidP="00652A83">
      <w:pPr>
        <w:bidi w:val="0"/>
        <w:spacing w:after="0" w:line="240" w:lineRule="auto"/>
        <w:jc w:val="both"/>
        <w:rPr>
          <w:rFonts w:eastAsia="Nikosh"/>
          <w:cs/>
          <w:lang w:bidi="as-IN"/>
        </w:rPr>
      </w:pPr>
      <w:r w:rsidRPr="0012001F">
        <w:rPr>
          <w:rFonts w:eastAsia="Nikosh"/>
          <w:cs/>
          <w:lang w:bidi="as-IN"/>
        </w:rPr>
        <w:t xml:space="preserve">এতেকে যদি কোৱা হয়, </w:t>
      </w:r>
      <w:r w:rsidR="00B25BF3" w:rsidRPr="0012001F">
        <w:rPr>
          <w:rFonts w:eastAsia="Nikosh"/>
          <w:cs/>
          <w:lang w:bidi="as-IN"/>
        </w:rPr>
        <w:t>ওপৰত</w:t>
      </w:r>
      <w:r w:rsidR="005D046C" w:rsidRPr="0012001F">
        <w:rPr>
          <w:rFonts w:eastAsia="Nikosh"/>
          <w:cs/>
          <w:lang w:bidi="as-IN"/>
        </w:rPr>
        <w:t xml:space="preserve"> ব</w:t>
      </w:r>
      <w:r w:rsidR="00B25BF3" w:rsidRPr="0012001F">
        <w:rPr>
          <w:rFonts w:eastAsia="Nikosh"/>
          <w:cs/>
          <w:lang w:bidi="as-IN"/>
        </w:rPr>
        <w:t>ৰ্ণিত ছহীহ ঈমানৰ</w:t>
      </w:r>
      <w:r w:rsidR="005D046C" w:rsidRPr="0012001F">
        <w:rPr>
          <w:rFonts w:eastAsia="Nikosh"/>
          <w:cs/>
          <w:lang w:bidi="as-IN"/>
        </w:rPr>
        <w:t xml:space="preserve"> সংক্ষিপ্ত আলোচনা</w:t>
      </w:r>
      <w:r w:rsidR="00B25BF3" w:rsidRPr="0012001F">
        <w:rPr>
          <w:rFonts w:eastAsia="Nikosh"/>
          <w:cs/>
          <w:lang w:bidi="as-IN"/>
        </w:rPr>
        <w:t>ৰ দ্বাৰা যিহেতু বুজা যায় যে, ছহীহ ঈমানৰ বাবেই মানুহে পৃথিৱী আৰু পৰকালৰ সুখ-সৌভাগ্য লাভ কৰে, ইয়াৰ দ্বাৰা মানুহৰ</w:t>
      </w:r>
      <w:r w:rsidR="005D046C" w:rsidRPr="0012001F">
        <w:rPr>
          <w:rFonts w:eastAsia="Nikosh"/>
          <w:cs/>
          <w:lang w:bidi="as-IN"/>
        </w:rPr>
        <w:t xml:space="preserve"> বাহ্যিক, অ</w:t>
      </w:r>
      <w:r w:rsidR="00B25BF3" w:rsidRPr="0012001F">
        <w:rPr>
          <w:rFonts w:eastAsia="Nikosh"/>
          <w:cs/>
          <w:lang w:bidi="as-IN"/>
        </w:rPr>
        <w:t>ভ্যন্তৰী</w:t>
      </w:r>
      <w:r w:rsidR="00C32E5C" w:rsidRPr="0012001F">
        <w:rPr>
          <w:rFonts w:eastAsia="Nikosh"/>
          <w:cs/>
          <w:lang w:bidi="as-IN"/>
        </w:rPr>
        <w:t>ণ, আক্বীদা, আখলাক, আদব ইত্যাদি সংশোধন হয়, সঠিক ঈমান</w:t>
      </w:r>
      <w:r w:rsidR="007E67B1" w:rsidRPr="0012001F">
        <w:rPr>
          <w:rFonts w:eastAsia="Nikosh"/>
          <w:cs/>
          <w:lang w:bidi="as-IN"/>
        </w:rPr>
        <w:t>েই সকলো মানুহ</w:t>
      </w:r>
      <w:r w:rsidR="00C32E5C" w:rsidRPr="0012001F">
        <w:rPr>
          <w:rFonts w:eastAsia="Nikosh"/>
          <w:cs/>
          <w:lang w:bidi="as-IN"/>
        </w:rPr>
        <w:t>কে</w:t>
      </w:r>
      <w:r w:rsidR="007E67B1" w:rsidRPr="0012001F">
        <w:rPr>
          <w:rFonts w:eastAsia="Nikosh"/>
          <w:cs/>
          <w:lang w:bidi="as-IN"/>
        </w:rPr>
        <w:t>ই কল্যাণ, সংশোধন আৰু দৃঢ় হিদায়তৰ ফালে আহ্বান কৰে</w:t>
      </w:r>
      <w:r w:rsidR="00C32E5C" w:rsidRPr="0012001F">
        <w:rPr>
          <w:rFonts w:eastAsia="Nikosh"/>
          <w:cs/>
          <w:lang w:bidi="as-IN"/>
        </w:rPr>
        <w:t xml:space="preserve"> </w:t>
      </w:r>
      <w:r w:rsidR="00652A83" w:rsidRPr="0012001F">
        <w:rPr>
          <w:rFonts w:eastAsia="Nikosh"/>
          <w:cs/>
          <w:lang w:bidi="as-IN"/>
        </w:rPr>
        <w:t>(</w:t>
      </w:r>
      <w:r w:rsidR="007E67B1" w:rsidRPr="0012001F">
        <w:rPr>
          <w:rFonts w:eastAsia="Nikosh"/>
          <w:cs/>
          <w:lang w:bidi="as-IN"/>
        </w:rPr>
        <w:t>ওপৰত যেনেকৈ বৰ্ণিত হৈ</w:t>
      </w:r>
      <w:r w:rsidR="00C32E5C" w:rsidRPr="0012001F">
        <w:rPr>
          <w:rFonts w:eastAsia="Nikosh"/>
          <w:cs/>
          <w:lang w:bidi="as-IN"/>
        </w:rPr>
        <w:t>ছে</w:t>
      </w:r>
      <w:r w:rsidR="00652A83" w:rsidRPr="0012001F">
        <w:rPr>
          <w:rFonts w:eastAsia="Nikosh"/>
          <w:cs/>
          <w:lang w:bidi="as-IN"/>
        </w:rPr>
        <w:t>)</w:t>
      </w:r>
      <w:r w:rsidR="00C32E5C" w:rsidRPr="0012001F">
        <w:rPr>
          <w:rFonts w:eastAsia="Nikosh"/>
          <w:cs/>
          <w:lang w:bidi="as-IN"/>
        </w:rPr>
        <w:t xml:space="preserve"> </w:t>
      </w:r>
      <w:r w:rsidR="007E67B1" w:rsidRPr="0012001F">
        <w:rPr>
          <w:rFonts w:eastAsia="Nikosh"/>
          <w:cs/>
          <w:lang w:bidi="as-IN"/>
        </w:rPr>
        <w:t>তেনে</w:t>
      </w:r>
      <w:r w:rsidR="00C32E5C" w:rsidRPr="0012001F">
        <w:rPr>
          <w:rFonts w:eastAsia="Nikosh"/>
          <w:cs/>
          <w:lang w:bidi="as-IN"/>
        </w:rPr>
        <w:t>হ</w:t>
      </w:r>
      <w:r w:rsidR="007E67B1" w:rsidRPr="0012001F">
        <w:rPr>
          <w:rFonts w:eastAsia="Nikosh"/>
        </w:rPr>
        <w:t>’</w:t>
      </w:r>
      <w:r w:rsidR="007E67B1" w:rsidRPr="0012001F">
        <w:rPr>
          <w:rFonts w:eastAsia="Nikosh"/>
          <w:cs/>
          <w:lang w:bidi="as-IN"/>
        </w:rPr>
        <w:t>লে অধিকাংশ মানুহ দ্বীন আৰু</w:t>
      </w:r>
      <w:r w:rsidR="00C32E5C" w:rsidRPr="0012001F">
        <w:rPr>
          <w:rFonts w:eastAsia="Nikosh"/>
          <w:cs/>
          <w:lang w:bidi="as-IN"/>
        </w:rPr>
        <w:t xml:space="preserve"> ঈমান</w:t>
      </w:r>
      <w:r w:rsidR="007E67B1" w:rsidRPr="0012001F">
        <w:rPr>
          <w:rFonts w:eastAsia="Nikosh"/>
          <w:cs/>
          <w:lang w:bidi="as-IN"/>
        </w:rPr>
        <w:t>ৰ পৰা কিয়</w:t>
      </w:r>
      <w:r w:rsidR="00C32E5C" w:rsidRPr="0012001F">
        <w:rPr>
          <w:rFonts w:eastAsia="Nikosh"/>
          <w:cs/>
          <w:lang w:bidi="as-IN"/>
        </w:rPr>
        <w:t xml:space="preserve"> </w:t>
      </w:r>
      <w:r w:rsidR="00055F51" w:rsidRPr="0012001F">
        <w:rPr>
          <w:rFonts w:eastAsia="Nikosh"/>
          <w:cs/>
          <w:lang w:bidi="as-IN"/>
        </w:rPr>
        <w:t>বিমুখ</w:t>
      </w:r>
      <w:r w:rsidR="007E67B1" w:rsidRPr="0012001F">
        <w:rPr>
          <w:rFonts w:eastAsia="Nikosh"/>
          <w:cs/>
          <w:lang w:bidi="as-IN"/>
        </w:rPr>
        <w:t>? কিয় সিহঁতে দ্বীনৰ বিৰু</w:t>
      </w:r>
      <w:r w:rsidR="00C32E5C" w:rsidRPr="0012001F">
        <w:rPr>
          <w:rFonts w:eastAsia="Nikosh"/>
          <w:cs/>
          <w:lang w:bidi="as-IN"/>
        </w:rPr>
        <w:t xml:space="preserve">দ্ধে </w:t>
      </w:r>
      <w:r w:rsidR="007E67B1" w:rsidRPr="0012001F">
        <w:rPr>
          <w:rFonts w:eastAsia="Nikosh"/>
          <w:cs/>
          <w:lang w:bidi="as-IN"/>
        </w:rPr>
        <w:t>যুদ্ধত</w:t>
      </w:r>
      <w:r w:rsidR="00C32E5C" w:rsidRPr="0012001F">
        <w:rPr>
          <w:rFonts w:eastAsia="Nikosh"/>
          <w:cs/>
          <w:lang w:bidi="as-IN"/>
        </w:rPr>
        <w:t xml:space="preserve"> লিপ্ত</w:t>
      </w:r>
      <w:r w:rsidR="007E67B1" w:rsidRPr="0012001F">
        <w:rPr>
          <w:rFonts w:eastAsia="Nikosh"/>
          <w:cs/>
          <w:lang w:bidi="as-IN"/>
        </w:rPr>
        <w:t xml:space="preserve"> হৈছে আৰু কিয় সিহঁতৰ কিছুমানে দ্বীন ইছলামক উপহাস কৰে? আচলতে বিষয়টো ইয়াৰ বিপৰীত হোৱা</w:t>
      </w:r>
      <w:r w:rsidR="00C32E5C" w:rsidRPr="0012001F">
        <w:rPr>
          <w:rFonts w:eastAsia="Nikosh"/>
          <w:cs/>
          <w:lang w:bidi="as-IN"/>
        </w:rPr>
        <w:t xml:space="preserve"> উচিত ন</w:t>
      </w:r>
      <w:r w:rsidR="007E67B1" w:rsidRPr="0012001F">
        <w:rPr>
          <w:rFonts w:eastAsia="Nikosh"/>
          <w:cs/>
          <w:lang w:bidi="as-IN"/>
        </w:rPr>
        <w:t>হ</w:t>
      </w:r>
      <w:r w:rsidR="00C32E5C" w:rsidRPr="0012001F">
        <w:rPr>
          <w:rFonts w:eastAsia="Nikosh"/>
          <w:cs/>
          <w:lang w:bidi="as-IN"/>
        </w:rPr>
        <w:t>য়</w:t>
      </w:r>
      <w:r w:rsidR="007E67B1" w:rsidRPr="0012001F">
        <w:rPr>
          <w:rFonts w:eastAsia="Nikosh"/>
          <w:cs/>
          <w:lang w:bidi="as-IN"/>
        </w:rPr>
        <w:t xml:space="preserve"> নে? কিয়নো মানুহৰ বিবেক বুদ্ধি আছে, সি বেয়াৰ পৰা ভালটো বাছি উলিয়াব পাৰে</w:t>
      </w:r>
      <w:r w:rsidR="00C32E5C" w:rsidRPr="0012001F">
        <w:rPr>
          <w:rFonts w:eastAsia="Nikosh"/>
          <w:cs/>
          <w:lang w:bidi="as-IN"/>
        </w:rPr>
        <w:t>, অকল্যাণ</w:t>
      </w:r>
      <w:r w:rsidR="007E67B1" w:rsidRPr="0012001F">
        <w:rPr>
          <w:rFonts w:eastAsia="Nikosh"/>
          <w:cs/>
          <w:lang w:bidi="as-IN"/>
        </w:rPr>
        <w:t>ৰ পৰা কল্যাণটো নিৰ্বাচন কৰিব পাৰে আৰু ক্ষতিকৰ বস্তুৰ পৰা উপকাৰী বস্তুটো বাহিৰ কৰিব পাৰে</w:t>
      </w:r>
      <w:r w:rsidR="00C32E5C" w:rsidRPr="0012001F">
        <w:rPr>
          <w:rFonts w:eastAsia="Nikosh" w:cs="Mangal"/>
          <w:cs/>
          <w:lang w:bidi="hi-IN"/>
        </w:rPr>
        <w:t xml:space="preserve">। </w:t>
      </w:r>
    </w:p>
    <w:p w:rsidR="008619AA" w:rsidRPr="0012001F" w:rsidRDefault="00436142" w:rsidP="00055F51">
      <w:pPr>
        <w:bidi w:val="0"/>
        <w:spacing w:after="0" w:line="240" w:lineRule="auto"/>
        <w:jc w:val="both"/>
        <w:rPr>
          <w:rFonts w:eastAsia="Nikosh"/>
          <w:cs/>
          <w:lang w:bidi="as-IN"/>
        </w:rPr>
      </w:pPr>
      <w:r w:rsidRPr="0012001F">
        <w:rPr>
          <w:rFonts w:eastAsia="Nikosh"/>
          <w:b/>
          <w:bCs/>
          <w:cs/>
          <w:lang w:bidi="as-IN"/>
        </w:rPr>
        <w:t>উত্তৰ</w:t>
      </w:r>
      <w:r w:rsidRPr="0012001F">
        <w:rPr>
          <w:rFonts w:eastAsia="Nikosh"/>
          <w:cs/>
          <w:lang w:bidi="as-IN"/>
        </w:rPr>
        <w:t>:</w:t>
      </w:r>
      <w:r w:rsidR="0082493A" w:rsidRPr="0012001F">
        <w:rPr>
          <w:rFonts w:eastAsia="Nikosh"/>
          <w:cs/>
          <w:lang w:bidi="as-IN"/>
        </w:rPr>
        <w:t xml:space="preserve"> </w:t>
      </w:r>
      <w:r w:rsidR="007520DE" w:rsidRPr="0012001F">
        <w:rPr>
          <w:rFonts w:eastAsia="Nikosh"/>
          <w:cs/>
          <w:lang w:bidi="as-IN"/>
        </w:rPr>
        <w:t xml:space="preserve">এই কথাষাৰ </w:t>
      </w:r>
      <w:r w:rsidR="0082493A" w:rsidRPr="0012001F">
        <w:rPr>
          <w:rFonts w:eastAsia="Nikosh"/>
          <w:cs/>
          <w:lang w:bidi="as-IN"/>
        </w:rPr>
        <w:t>আল্লাহ</w:t>
      </w:r>
      <w:r w:rsidRPr="0012001F">
        <w:rPr>
          <w:rFonts w:eastAsia="Nikosh"/>
          <w:cs/>
          <w:lang w:bidi="as-IN"/>
        </w:rPr>
        <w:t>ে আল-কোৰআনত উল্লেখ কৰিছে</w:t>
      </w:r>
      <w:r w:rsidR="004812EB" w:rsidRPr="0012001F">
        <w:rPr>
          <w:rFonts w:eastAsia="Nikosh"/>
          <w:cs/>
          <w:lang w:bidi="as-IN"/>
        </w:rPr>
        <w:t xml:space="preserve"> আৰু তেওঁ ঈমান পোষণ কৰা ও নকৰাৰ কাৰ</w:t>
      </w:r>
      <w:r w:rsidR="0082493A" w:rsidRPr="0012001F">
        <w:rPr>
          <w:rFonts w:eastAsia="Nikosh"/>
          <w:cs/>
          <w:lang w:bidi="as-IN"/>
        </w:rPr>
        <w:t>ণ</w:t>
      </w:r>
      <w:r w:rsidR="004812EB" w:rsidRPr="0012001F">
        <w:rPr>
          <w:rFonts w:eastAsia="Nikosh"/>
          <w:cs/>
          <w:lang w:bidi="as-IN"/>
        </w:rPr>
        <w:t>টোও উল্লেখ কৰিছে</w:t>
      </w:r>
      <w:r w:rsidR="0082493A" w:rsidRPr="0012001F">
        <w:rPr>
          <w:rFonts w:eastAsia="Nikosh" w:cs="Mangal"/>
          <w:cs/>
          <w:lang w:bidi="hi-IN"/>
        </w:rPr>
        <w:t xml:space="preserve">। </w:t>
      </w:r>
      <w:r w:rsidR="0082493A" w:rsidRPr="0012001F">
        <w:rPr>
          <w:rFonts w:eastAsia="Nikosh"/>
          <w:cs/>
          <w:lang w:bidi="bn-IN"/>
        </w:rPr>
        <w:t>এ</w:t>
      </w:r>
      <w:r w:rsidR="004812EB" w:rsidRPr="0012001F">
        <w:rPr>
          <w:rFonts w:eastAsia="Nikosh"/>
          <w:cs/>
          <w:lang w:bidi="as-IN"/>
        </w:rPr>
        <w:t>ই প্ৰশ্নৰ উত্তৰ উল্লেখ কৰিলে অধিকাংশ মানুহৰ ঈমান পোষণ নকৰা আৰু</w:t>
      </w:r>
      <w:r w:rsidR="009F3531" w:rsidRPr="0012001F">
        <w:rPr>
          <w:rFonts w:eastAsia="Nikosh"/>
          <w:cs/>
          <w:lang w:bidi="as-IN"/>
        </w:rPr>
        <w:t xml:space="preserve"> সত্য </w:t>
      </w:r>
      <w:r w:rsidR="00055F51" w:rsidRPr="0012001F">
        <w:rPr>
          <w:rFonts w:eastAsia="Nikosh"/>
          <w:cs/>
          <w:lang w:bidi="as-IN"/>
        </w:rPr>
        <w:t xml:space="preserve">বিমুখ </w:t>
      </w:r>
      <w:r w:rsidR="004812EB" w:rsidRPr="0012001F">
        <w:rPr>
          <w:rFonts w:eastAsia="Nikosh"/>
          <w:cs/>
          <w:lang w:bidi="as-IN"/>
        </w:rPr>
        <w:t>হোৱাত</w:t>
      </w:r>
      <w:r w:rsidR="009F3531" w:rsidRPr="0012001F">
        <w:rPr>
          <w:rFonts w:eastAsia="Nikosh"/>
          <w:cs/>
          <w:lang w:bidi="as-IN"/>
        </w:rPr>
        <w:t xml:space="preserve"> </w:t>
      </w:r>
      <w:r w:rsidR="004812EB" w:rsidRPr="0012001F">
        <w:rPr>
          <w:rFonts w:eastAsia="Nikosh"/>
          <w:cs/>
          <w:lang w:bidi="as-IN"/>
        </w:rPr>
        <w:t>আচৰিত</w:t>
      </w:r>
      <w:r w:rsidR="009F3531" w:rsidRPr="0012001F">
        <w:rPr>
          <w:rFonts w:eastAsia="Nikosh"/>
          <w:cs/>
          <w:lang w:bidi="as-IN"/>
        </w:rPr>
        <w:t xml:space="preserve"> </w:t>
      </w:r>
      <w:r w:rsidR="004812EB" w:rsidRPr="0012001F">
        <w:rPr>
          <w:rFonts w:eastAsia="Nikosh"/>
          <w:cs/>
          <w:lang w:bidi="as-IN"/>
        </w:rPr>
        <w:t>নহ</w:t>
      </w:r>
      <w:r w:rsidR="004812EB" w:rsidRPr="0012001F">
        <w:rPr>
          <w:rFonts w:eastAsia="Nikosh"/>
        </w:rPr>
        <w:t>’</w:t>
      </w:r>
      <w:r w:rsidR="004812EB" w:rsidRPr="0012001F">
        <w:rPr>
          <w:rFonts w:eastAsia="Nikosh"/>
          <w:cs/>
          <w:lang w:bidi="as-IN"/>
        </w:rPr>
        <w:t>ব</w:t>
      </w:r>
      <w:r w:rsidR="009F3531" w:rsidRPr="0012001F">
        <w:rPr>
          <w:rFonts w:eastAsia="Nikosh"/>
          <w:cs/>
          <w:lang w:bidi="hi-IN"/>
        </w:rPr>
        <w:t>।</w:t>
      </w:r>
      <w:r w:rsidR="00FF25E8" w:rsidRPr="0012001F">
        <w:rPr>
          <w:rFonts w:eastAsia="Nikosh"/>
          <w:cs/>
          <w:lang w:bidi="as-IN"/>
        </w:rPr>
        <w:t xml:space="preserve"> আল্লাহ</w:t>
      </w:r>
      <w:r w:rsidR="004812EB" w:rsidRPr="0012001F">
        <w:rPr>
          <w:rFonts w:eastAsia="Nikosh"/>
          <w:cs/>
          <w:lang w:bidi="as-IN"/>
        </w:rPr>
        <w:t xml:space="preserve"> তাআলাই</w:t>
      </w:r>
      <w:r w:rsidR="00FF25E8" w:rsidRPr="0012001F">
        <w:rPr>
          <w:rFonts w:eastAsia="Nikosh"/>
          <w:cs/>
          <w:lang w:bidi="as-IN"/>
        </w:rPr>
        <w:t xml:space="preserve"> বহুসংখ্যক মানু</w:t>
      </w:r>
      <w:r w:rsidR="004812EB" w:rsidRPr="0012001F">
        <w:rPr>
          <w:rFonts w:eastAsia="Nikosh"/>
          <w:cs/>
          <w:lang w:bidi="as-IN"/>
        </w:rPr>
        <w:t>হৰ দ্বীন ইছলামৰ প্ৰতি ঈমান পোষণ নকৰাৰ বহুতো কাৰণ উল্লেখ কৰিছে। ইয়াৰ মাজৰ</w:t>
      </w:r>
      <w:r w:rsidR="00FF25E8" w:rsidRPr="0012001F">
        <w:rPr>
          <w:rFonts w:eastAsia="Nikosh"/>
          <w:cs/>
          <w:lang w:bidi="as-IN"/>
        </w:rPr>
        <w:t xml:space="preserve"> কিছু</w:t>
      </w:r>
      <w:r w:rsidR="004812EB" w:rsidRPr="0012001F">
        <w:rPr>
          <w:rFonts w:eastAsia="Nikosh"/>
          <w:cs/>
          <w:lang w:bidi="as-IN"/>
        </w:rPr>
        <w:t xml:space="preserve">মান কাৰণ </w:t>
      </w:r>
      <w:r w:rsidR="004812EB" w:rsidRPr="0012001F">
        <w:rPr>
          <w:rFonts w:eastAsia="Nikosh"/>
          <w:cs/>
          <w:lang w:bidi="as-IN"/>
        </w:rPr>
        <w:lastRenderedPageBreak/>
        <w:t>হৈছে, দ্বীন ইছলাম সম্পৰ্কে অজ্ঞতা, ইছলামক প্ৰকৃতভাৱে নজনা, ইছলামৰ</w:t>
      </w:r>
      <w:r w:rsidR="00FF25E8" w:rsidRPr="0012001F">
        <w:rPr>
          <w:rFonts w:eastAsia="Nikosh"/>
          <w:cs/>
          <w:lang w:bidi="as-IN"/>
        </w:rPr>
        <w:t xml:space="preserve"> সুউচ্চ শিক্ষা</w:t>
      </w:r>
      <w:r w:rsidR="004812EB" w:rsidRPr="0012001F">
        <w:rPr>
          <w:rFonts w:eastAsia="Nikosh"/>
          <w:cs/>
          <w:lang w:bidi="as-IN"/>
        </w:rPr>
        <w:t xml:space="preserve"> গ্ৰহণ নকৰা</w:t>
      </w:r>
      <w:r w:rsidR="00FF25E8" w:rsidRPr="0012001F">
        <w:rPr>
          <w:rFonts w:eastAsia="Nikosh"/>
          <w:cs/>
          <w:lang w:bidi="as-IN"/>
        </w:rPr>
        <w:t xml:space="preserve">, মহান </w:t>
      </w:r>
      <w:r w:rsidR="004812EB" w:rsidRPr="0012001F">
        <w:rPr>
          <w:rFonts w:eastAsia="Nikosh"/>
          <w:cs/>
          <w:lang w:bidi="as-IN"/>
        </w:rPr>
        <w:t>আদৰ্শ আৰু উপদেশ সম্পৰ্কে নজনা। ইয়াৰ বাহিৰেও</w:t>
      </w:r>
      <w:r w:rsidR="00FF25E8" w:rsidRPr="0012001F">
        <w:rPr>
          <w:rFonts w:eastAsia="Nikosh"/>
          <w:cs/>
          <w:lang w:bidi="as-IN"/>
        </w:rPr>
        <w:t xml:space="preserve"> ইল</w:t>
      </w:r>
      <w:r w:rsidR="004812EB" w:rsidRPr="0012001F">
        <w:rPr>
          <w:rFonts w:eastAsia="Nikosh"/>
          <w:cs/>
          <w:lang w:bidi="as-IN"/>
        </w:rPr>
        <w:t>্মে নাফে‘ তথা উপকাৰী</w:t>
      </w:r>
      <w:r w:rsidR="00FF25E8" w:rsidRPr="0012001F">
        <w:rPr>
          <w:rFonts w:eastAsia="Nikosh"/>
          <w:cs/>
          <w:lang w:bidi="as-IN"/>
        </w:rPr>
        <w:t xml:space="preserve"> ইল</w:t>
      </w:r>
      <w:r w:rsidR="004812EB" w:rsidRPr="0012001F">
        <w:rPr>
          <w:rFonts w:eastAsia="Nikosh"/>
          <w:cs/>
          <w:lang w:bidi="as-IN"/>
        </w:rPr>
        <w:t>্</w:t>
      </w:r>
      <w:r w:rsidR="00FF25E8" w:rsidRPr="0012001F">
        <w:rPr>
          <w:rFonts w:eastAsia="Nikosh"/>
          <w:cs/>
          <w:lang w:bidi="as-IN"/>
        </w:rPr>
        <w:t xml:space="preserve">ম </w:t>
      </w:r>
      <w:r w:rsidR="00600872" w:rsidRPr="0012001F">
        <w:rPr>
          <w:rFonts w:eastAsia="Nikosh"/>
          <w:cs/>
          <w:lang w:bidi="as-IN"/>
        </w:rPr>
        <w:t>নজনাৰ বাবে মানুহ প্ৰ</w:t>
      </w:r>
      <w:r w:rsidR="00FF25E8" w:rsidRPr="0012001F">
        <w:rPr>
          <w:rFonts w:eastAsia="Nikosh"/>
          <w:cs/>
          <w:lang w:bidi="as-IN"/>
        </w:rPr>
        <w:t>কৃত বা</w:t>
      </w:r>
      <w:r w:rsidR="00600872" w:rsidRPr="0012001F">
        <w:rPr>
          <w:rFonts w:eastAsia="Nikosh"/>
          <w:cs/>
          <w:lang w:bidi="as-IN"/>
        </w:rPr>
        <w:t>স্তৱতা আৰু সুন্দৰ</w:t>
      </w:r>
      <w:r w:rsidR="00FF25E8" w:rsidRPr="0012001F">
        <w:rPr>
          <w:rFonts w:eastAsia="Nikosh"/>
          <w:cs/>
          <w:lang w:bidi="as-IN"/>
        </w:rPr>
        <w:t xml:space="preserve"> আখলাক </w:t>
      </w:r>
      <w:r w:rsidR="00600872" w:rsidRPr="0012001F">
        <w:rPr>
          <w:rFonts w:eastAsia="Nikosh"/>
          <w:cs/>
          <w:lang w:bidi="as-IN"/>
        </w:rPr>
        <w:t>লৈকে ঢুকি পাবলৈ বাধাৰ সন্মু</w:t>
      </w:r>
      <w:r w:rsidR="00FF25E8" w:rsidRPr="0012001F">
        <w:rPr>
          <w:rFonts w:eastAsia="Nikosh"/>
          <w:cs/>
          <w:lang w:bidi="as-IN"/>
        </w:rPr>
        <w:t>খীন</w:t>
      </w:r>
      <w:r w:rsidR="00600872" w:rsidRPr="0012001F">
        <w:rPr>
          <w:rFonts w:eastAsia="Nikosh"/>
          <w:cs/>
          <w:lang w:bidi="as-IN"/>
        </w:rPr>
        <w:t xml:space="preserve"> হৈছে</w:t>
      </w:r>
      <w:r w:rsidR="00FF25E8" w:rsidRPr="0012001F">
        <w:rPr>
          <w:rFonts w:eastAsia="Nikosh"/>
          <w:cs/>
          <w:lang w:bidi="hi-IN"/>
        </w:rPr>
        <w:t>।</w:t>
      </w:r>
      <w:r w:rsidR="008619AA" w:rsidRPr="0012001F">
        <w:rPr>
          <w:rFonts w:eastAsia="Nikosh"/>
          <w:cs/>
          <w:lang w:bidi="as-IN"/>
        </w:rPr>
        <w:t xml:space="preserve"> আল্লাহ তা</w:t>
      </w:r>
      <w:r w:rsidR="008619AA" w:rsidRPr="0012001F">
        <w:rPr>
          <w:rFonts w:eastAsia="Nikosh"/>
          <w:lang w:bidi="as-IN"/>
        </w:rPr>
        <w:t>‘</w:t>
      </w:r>
      <w:r w:rsidR="008619AA" w:rsidRPr="0012001F">
        <w:rPr>
          <w:rFonts w:eastAsia="Nikosh"/>
          <w:cs/>
          <w:lang w:bidi="as-IN"/>
        </w:rPr>
        <w:t>আলা</w:t>
      </w:r>
      <w:r w:rsidR="00600872" w:rsidRPr="0012001F">
        <w:rPr>
          <w:rFonts w:eastAsia="Nikosh"/>
          <w:cs/>
          <w:lang w:bidi="as-IN"/>
        </w:rPr>
        <w:t>ই কৈছে</w:t>
      </w:r>
      <w:r w:rsidR="008619AA" w:rsidRPr="0012001F">
        <w:rPr>
          <w:rFonts w:eastAsia="Nikosh"/>
          <w:lang w:bidi="as-IN"/>
        </w:rPr>
        <w:t>,</w:t>
      </w:r>
    </w:p>
    <w:p w:rsidR="008619AA" w:rsidRPr="00DD2E1E" w:rsidRDefault="008619AA" w:rsidP="00652A83">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بَلۡ كَذَّبُواْ بِمَا لَمۡ يُحِيطُواْ بِعِلۡمِهِۦ وَلَمَّا يَأۡتِهِمۡ تَأۡوِيلُهُ٣٩</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يونس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٣٩</w:t>
      </w:r>
      <w:r>
        <w:rPr>
          <w:rFonts w:ascii="KFGQPC Uthman Taha Naskh" w:hAnsi="Times New Roman" w:cs="KFGQPC Uthman Taha Naskh"/>
          <w:color w:val="008000"/>
          <w:rtl/>
          <w:cs/>
          <w:lang w:bidi="as-IN"/>
        </w:rPr>
        <w:t xml:space="preserve">] </w:t>
      </w:r>
    </w:p>
    <w:p w:rsidR="008619AA" w:rsidRPr="0012001F" w:rsidRDefault="00E8049E" w:rsidP="00E8049E">
      <w:pPr>
        <w:bidi w:val="0"/>
        <w:spacing w:after="0" w:line="240" w:lineRule="auto"/>
        <w:jc w:val="both"/>
        <w:rPr>
          <w:rFonts w:eastAsia="Nikosh"/>
          <w:cs/>
          <w:lang w:bidi="as-IN"/>
        </w:rPr>
      </w:pPr>
      <w:r>
        <w:rPr>
          <w:rFonts w:eastAsia="Nikosh"/>
          <w:cs/>
          <w:lang w:bidi="as-IN"/>
        </w:rPr>
        <w:t>‍</w:t>
      </w:r>
      <w:r w:rsidR="00652A83" w:rsidRPr="0012001F">
        <w:rPr>
          <w:rFonts w:eastAsia="Nikosh"/>
          <w:cs/>
          <w:lang w:bidi="as-IN"/>
        </w:rPr>
        <w:t>“</w:t>
      </w:r>
      <w:r w:rsidR="00AC56E7" w:rsidRPr="0012001F">
        <w:rPr>
          <w:rFonts w:eastAsia="Nikosh"/>
          <w:cs/>
          <w:lang w:bidi="as-IN"/>
        </w:rPr>
        <w:t>বৰং সিহঁতে যি বিষয়ে পূৰ্ণ জ্ঞান লাভ কৰা নাই</w:t>
      </w:r>
      <w:r w:rsidR="008619AA" w:rsidRPr="0012001F">
        <w:rPr>
          <w:rFonts w:eastAsia="Nikosh"/>
          <w:lang w:bidi="as-IN"/>
        </w:rPr>
        <w:t xml:space="preserve">, </w:t>
      </w:r>
      <w:r w:rsidR="00AC56E7" w:rsidRPr="0012001F">
        <w:rPr>
          <w:rFonts w:eastAsia="Nikosh"/>
          <w:cs/>
          <w:lang w:bidi="as-IN"/>
        </w:rPr>
        <w:t>সেইটো সিহঁতে অস্বীকাৰ কৰিছে আৰু এতিয়াও তাৰ পৰিণতি সিহঁতৰ ওচৰত অহা নাই</w:t>
      </w:r>
      <w:r w:rsidR="00652A83" w:rsidRPr="0012001F">
        <w:rPr>
          <w:rFonts w:eastAsia="Nikosh"/>
          <w:cs/>
          <w:lang w:bidi="as-IN"/>
        </w:rPr>
        <w:t>”</w:t>
      </w:r>
      <w:r w:rsidR="008619AA" w:rsidRPr="0012001F">
        <w:rPr>
          <w:rFonts w:eastAsia="Nikosh"/>
          <w:cs/>
          <w:lang w:bidi="hi-IN"/>
        </w:rPr>
        <w:t>।</w:t>
      </w:r>
      <w:r w:rsidR="008619AA" w:rsidRPr="0012001F">
        <w:rPr>
          <w:rFonts w:eastAsia="Nikosh"/>
          <w:cs/>
          <w:lang w:bidi="as-IN"/>
        </w:rPr>
        <w:t xml:space="preserve"> [</w:t>
      </w:r>
      <w:r w:rsidR="00AC56E7" w:rsidRPr="0012001F">
        <w:rPr>
          <w:rFonts w:eastAsia="Nikosh"/>
          <w:cs/>
          <w:lang w:bidi="as-IN"/>
        </w:rPr>
        <w:t>ছুৰা ইউনুছ</w:t>
      </w:r>
      <w:r w:rsidR="008619AA" w:rsidRPr="0012001F">
        <w:rPr>
          <w:rFonts w:eastAsia="Nikosh"/>
          <w:cs/>
          <w:lang w:bidi="as-IN"/>
        </w:rPr>
        <w:t>, আয়াত: ৩৯]</w:t>
      </w:r>
    </w:p>
    <w:p w:rsidR="00FD4938" w:rsidRPr="0012001F" w:rsidRDefault="00FD4938" w:rsidP="008619AA">
      <w:pPr>
        <w:bidi w:val="0"/>
        <w:spacing w:after="0" w:line="240" w:lineRule="auto"/>
        <w:jc w:val="both"/>
        <w:rPr>
          <w:rFonts w:eastAsia="Nikosh"/>
          <w:cs/>
          <w:lang w:bidi="as-IN"/>
        </w:rPr>
      </w:pPr>
      <w:r w:rsidRPr="0012001F">
        <w:rPr>
          <w:rFonts w:eastAsia="Nikosh"/>
          <w:cs/>
          <w:lang w:bidi="as-IN"/>
        </w:rPr>
        <w:t>এ</w:t>
      </w:r>
      <w:r w:rsidR="00AC56E7" w:rsidRPr="0012001F">
        <w:rPr>
          <w:rFonts w:eastAsia="Nikosh"/>
          <w:cs/>
          <w:lang w:bidi="as-IN"/>
        </w:rPr>
        <w:t>ই আয়াতত</w:t>
      </w:r>
      <w:r w:rsidRPr="0012001F">
        <w:rPr>
          <w:rFonts w:eastAsia="Nikosh"/>
          <w:cs/>
          <w:lang w:bidi="as-IN"/>
        </w:rPr>
        <w:t xml:space="preserve"> আল্লাহ</w:t>
      </w:r>
      <w:r w:rsidR="00AC56E7" w:rsidRPr="0012001F">
        <w:rPr>
          <w:rFonts w:eastAsia="Nikosh"/>
          <w:cs/>
          <w:lang w:bidi="as-IN"/>
        </w:rPr>
        <w:t>ে আমাক কৈছে যে, কাফিৰসকলৰ অস্বীকাৰৰ কাৰণ হৈছে সিহঁতে বিষয়টো সম্পৰ্কে</w:t>
      </w:r>
      <w:r w:rsidRPr="0012001F">
        <w:rPr>
          <w:rFonts w:eastAsia="Nikosh"/>
          <w:cs/>
          <w:lang w:bidi="as-IN"/>
        </w:rPr>
        <w:t xml:space="preserve"> অজ্ঞ </w:t>
      </w:r>
      <w:r w:rsidR="00AC56E7" w:rsidRPr="0012001F">
        <w:rPr>
          <w:rFonts w:eastAsia="Nikosh"/>
          <w:cs/>
          <w:lang w:bidi="as-IN"/>
        </w:rPr>
        <w:t>আছিল, সিহঁতৰ অসম্পূৰ্ণ</w:t>
      </w:r>
      <w:r w:rsidRPr="0012001F">
        <w:rPr>
          <w:rFonts w:eastAsia="Nikosh"/>
          <w:cs/>
          <w:lang w:bidi="as-IN"/>
        </w:rPr>
        <w:t xml:space="preserve"> জ্ঞান</w:t>
      </w:r>
      <w:r w:rsidR="00AC56E7" w:rsidRPr="0012001F">
        <w:rPr>
          <w:rFonts w:eastAsia="Nikosh"/>
          <w:cs/>
          <w:lang w:bidi="as-IN"/>
        </w:rPr>
        <w:t>ে বিষয়টোক সঠিকভাৱে আয়ত্ব কৰিব পৰা নাই, আৰু তেতিয়াও সিহঁতৰ ওচৰত প্ৰতিশ্ৰু</w:t>
      </w:r>
      <w:r w:rsidRPr="0012001F">
        <w:rPr>
          <w:rFonts w:eastAsia="Nikosh"/>
          <w:cs/>
          <w:lang w:bidi="as-IN"/>
        </w:rPr>
        <w:t>ত আযা</w:t>
      </w:r>
      <w:r w:rsidR="00AC56E7" w:rsidRPr="0012001F">
        <w:rPr>
          <w:rFonts w:eastAsia="Nikosh"/>
          <w:cs/>
          <w:lang w:bidi="as-IN"/>
        </w:rPr>
        <w:t>ব আহি পোৱা নাই</w:t>
      </w:r>
      <w:r w:rsidR="00DB31EB" w:rsidRPr="0012001F">
        <w:rPr>
          <w:rFonts w:eastAsia="Nikosh"/>
          <w:cs/>
          <w:lang w:bidi="as-IN"/>
        </w:rPr>
        <w:t>, যি আযাব আহি</w:t>
      </w:r>
      <w:r w:rsidRPr="0012001F">
        <w:rPr>
          <w:rFonts w:eastAsia="Nikosh"/>
          <w:cs/>
          <w:lang w:bidi="as-IN"/>
        </w:rPr>
        <w:t>লে বান্দা</w:t>
      </w:r>
      <w:r w:rsidR="00DB31EB" w:rsidRPr="0012001F">
        <w:rPr>
          <w:rFonts w:eastAsia="Nikosh"/>
          <w:cs/>
          <w:lang w:bidi="as-IN"/>
        </w:rPr>
        <w:t>ই অত্যাৱশ্যকীয়ভাৱে সত্যৰ পিনে প্ৰত্যাৱৰ্তন কৰে আৰু সত্যক স্বীকাৰ কৰে</w:t>
      </w:r>
      <w:r w:rsidRPr="0012001F">
        <w:rPr>
          <w:rFonts w:eastAsia="Nikosh" w:cs="Mangal"/>
          <w:cs/>
          <w:lang w:bidi="hi-IN"/>
        </w:rPr>
        <w:t xml:space="preserve">। </w:t>
      </w:r>
      <w:r w:rsidRPr="0012001F">
        <w:rPr>
          <w:rFonts w:eastAsia="Nikosh"/>
          <w:cs/>
          <w:lang w:bidi="bn-IN"/>
        </w:rPr>
        <w:t>আল্লাহ তা</w:t>
      </w:r>
      <w:r w:rsidRPr="0012001F">
        <w:rPr>
          <w:rFonts w:eastAsia="Nikosh"/>
          <w:lang w:bidi="as-IN"/>
        </w:rPr>
        <w:t>‘</w:t>
      </w:r>
      <w:r w:rsidRPr="0012001F">
        <w:rPr>
          <w:rFonts w:eastAsia="Nikosh"/>
          <w:cs/>
          <w:lang w:bidi="as-IN"/>
        </w:rPr>
        <w:t>আলা</w:t>
      </w:r>
      <w:r w:rsidR="00DB31EB" w:rsidRPr="0012001F">
        <w:rPr>
          <w:rFonts w:eastAsia="Nikosh"/>
          <w:cs/>
          <w:lang w:bidi="as-IN"/>
        </w:rPr>
        <w:t>ই কৈছে</w:t>
      </w:r>
      <w:r w:rsidRPr="0012001F">
        <w:rPr>
          <w:rFonts w:eastAsia="Nikosh"/>
          <w:lang w:bidi="as-IN"/>
        </w:rPr>
        <w:t>,</w:t>
      </w:r>
    </w:p>
    <w:p w:rsidR="00FD4938" w:rsidRPr="00DD2E1E" w:rsidRDefault="00FD4938" w:rsidP="00FD4938">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وَلَٰكِنَّ أَكۡثَرَهُمۡ يَجۡهَلُونَ١١١</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الانعام</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١١١</w:t>
      </w:r>
      <w:r>
        <w:rPr>
          <w:rFonts w:ascii="KFGQPC Uthman Taha Naskh" w:hAnsi="Times New Roman" w:cs="KFGQPC Uthman Taha Naskh"/>
          <w:color w:val="008000"/>
          <w:rtl/>
          <w:cs/>
          <w:lang w:bidi="as-IN"/>
        </w:rPr>
        <w:t xml:space="preserve">] </w:t>
      </w:r>
    </w:p>
    <w:p w:rsidR="00FD4938" w:rsidRPr="0012001F" w:rsidRDefault="00FD4938" w:rsidP="00FD4938">
      <w:pPr>
        <w:bidi w:val="0"/>
        <w:spacing w:after="0" w:line="240" w:lineRule="auto"/>
        <w:jc w:val="both"/>
        <w:rPr>
          <w:rFonts w:eastAsia="Nikosh"/>
          <w:cs/>
          <w:lang w:bidi="as-IN"/>
        </w:rPr>
      </w:pPr>
      <w:r w:rsidRPr="0012001F">
        <w:rPr>
          <w:rFonts w:eastAsia="Nikosh"/>
          <w:cs/>
          <w:lang w:bidi="as-IN"/>
        </w:rPr>
        <w:t>“</w:t>
      </w:r>
      <w:r w:rsidR="00DB31EB" w:rsidRPr="0012001F">
        <w:rPr>
          <w:rFonts w:eastAsia="Nikosh"/>
          <w:cs/>
          <w:lang w:bidi="as-IN"/>
        </w:rPr>
        <w:t>কিন্তু সিহঁতৰ অধিকাংশই মূৰ্খ</w:t>
      </w:r>
      <w:r w:rsidRPr="0012001F">
        <w:rPr>
          <w:rFonts w:eastAsia="Nikosh"/>
          <w:cs/>
          <w:lang w:bidi="hi-IN"/>
        </w:rPr>
        <w:t>।</w:t>
      </w:r>
      <w:r w:rsidRPr="0012001F">
        <w:rPr>
          <w:rFonts w:eastAsia="Nikosh"/>
          <w:cs/>
          <w:lang w:bidi="as-IN"/>
        </w:rPr>
        <w:t>”</w:t>
      </w:r>
      <w:r w:rsidR="00DB31EB" w:rsidRPr="0012001F">
        <w:rPr>
          <w:rFonts w:eastAsia="Nikosh"/>
          <w:cs/>
          <w:lang w:bidi="as-IN"/>
        </w:rPr>
        <w:t>[ছুৰা</w:t>
      </w:r>
      <w:r w:rsidRPr="0012001F">
        <w:rPr>
          <w:rFonts w:eastAsia="Nikosh"/>
          <w:cs/>
          <w:lang w:bidi="as-IN"/>
        </w:rPr>
        <w:t xml:space="preserve"> আল-আন</w:t>
      </w:r>
      <w:r w:rsidRPr="0012001F">
        <w:rPr>
          <w:rFonts w:eastAsia="Nikosh"/>
          <w:lang w:bidi="as-IN"/>
        </w:rPr>
        <w:t>‘</w:t>
      </w:r>
      <w:r w:rsidRPr="0012001F">
        <w:rPr>
          <w:rFonts w:eastAsia="Nikosh"/>
          <w:cs/>
          <w:lang w:bidi="as-IN"/>
        </w:rPr>
        <w:t>আম, আয়াত: ১১১]</w:t>
      </w:r>
    </w:p>
    <w:p w:rsidR="00B53682" w:rsidRPr="00FD4938" w:rsidRDefault="00B53682" w:rsidP="00B53682">
      <w:pPr>
        <w:bidi w:val="0"/>
        <w:spacing w:after="0" w:line="240" w:lineRule="auto"/>
        <w:jc w:val="both"/>
        <w:rPr>
          <w:rFonts w:eastAsia="Nikosh"/>
          <w:cs/>
          <w:lang w:bidi="as-IN"/>
        </w:rPr>
      </w:pPr>
      <w:r w:rsidRPr="0012001F">
        <w:rPr>
          <w:rFonts w:eastAsia="Nikosh"/>
          <w:cs/>
          <w:lang w:bidi="as-IN"/>
        </w:rPr>
        <w:t>আল্লাহ তা</w:t>
      </w:r>
      <w:r w:rsidRPr="0012001F">
        <w:rPr>
          <w:rFonts w:eastAsia="Nikosh"/>
          <w:lang w:bidi="as-IN"/>
        </w:rPr>
        <w:t>‘</w:t>
      </w:r>
      <w:r w:rsidRPr="0012001F">
        <w:rPr>
          <w:rFonts w:eastAsia="Nikosh"/>
          <w:cs/>
          <w:lang w:bidi="as-IN"/>
        </w:rPr>
        <w:t>আলা</w:t>
      </w:r>
      <w:r w:rsidR="00DB31EB" w:rsidRPr="0012001F">
        <w:rPr>
          <w:rFonts w:eastAsia="Nikosh"/>
          <w:cs/>
          <w:lang w:bidi="as-IN"/>
        </w:rPr>
        <w:t>ই আৰু কৈছে</w:t>
      </w:r>
      <w:r>
        <w:rPr>
          <w:rFonts w:eastAsia="Nikosh"/>
          <w:lang w:bidi="as-IN"/>
        </w:rPr>
        <w:t>,</w:t>
      </w:r>
    </w:p>
    <w:p w:rsidR="00FD4938" w:rsidRPr="00DD2E1E" w:rsidRDefault="00FD4938" w:rsidP="00FD4938">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وَلَٰكِنَّ أَكۡثَرَهُمۡ لَا يَعۡلَمُونَ٣٧</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الانعام</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٣٧</w:t>
      </w:r>
      <w:r>
        <w:rPr>
          <w:rFonts w:ascii="KFGQPC Uthman Taha Naskh" w:hAnsi="Times New Roman" w:cs="KFGQPC Uthman Taha Naskh"/>
          <w:color w:val="008000"/>
          <w:rtl/>
          <w:cs/>
          <w:lang w:bidi="as-IN"/>
        </w:rPr>
        <w:t xml:space="preserve">] </w:t>
      </w:r>
    </w:p>
    <w:p w:rsidR="00B53682" w:rsidRPr="0012001F" w:rsidRDefault="00BD725E" w:rsidP="00BD725E">
      <w:pPr>
        <w:bidi w:val="0"/>
        <w:spacing w:after="0" w:line="240" w:lineRule="auto"/>
        <w:jc w:val="both"/>
        <w:rPr>
          <w:color w:val="008000"/>
          <w:szCs w:val="30"/>
          <w:cs/>
          <w:lang w:bidi="as-IN"/>
        </w:rPr>
      </w:pPr>
      <w:r>
        <w:rPr>
          <w:rFonts w:eastAsia="Nikosh"/>
          <w:cs/>
          <w:lang w:bidi="as-IN"/>
        </w:rPr>
        <w:t>“</w:t>
      </w:r>
      <w:r w:rsidR="00DB31EB" w:rsidRPr="0012001F">
        <w:rPr>
          <w:rFonts w:eastAsia="Nikosh"/>
          <w:cs/>
          <w:lang w:bidi="as-IN"/>
        </w:rPr>
        <w:t>কিন্তু সিহঁতৰ</w:t>
      </w:r>
      <w:r w:rsidR="00FD4938" w:rsidRPr="0012001F">
        <w:rPr>
          <w:rFonts w:eastAsia="Nikosh"/>
          <w:cs/>
          <w:lang w:bidi="as-IN"/>
        </w:rPr>
        <w:t xml:space="preserve"> অধিকাংশ</w:t>
      </w:r>
      <w:r w:rsidR="00DB31EB" w:rsidRPr="0012001F">
        <w:rPr>
          <w:rFonts w:eastAsia="Nikosh"/>
          <w:cs/>
          <w:lang w:bidi="as-IN"/>
        </w:rPr>
        <w:t>ই</w:t>
      </w:r>
      <w:r w:rsidR="00FD4938" w:rsidRPr="0012001F">
        <w:rPr>
          <w:rFonts w:eastAsia="Nikosh"/>
          <w:cs/>
          <w:lang w:bidi="as-IN"/>
        </w:rPr>
        <w:t xml:space="preserve"> </w:t>
      </w:r>
      <w:r w:rsidR="00DB31EB" w:rsidRPr="0012001F">
        <w:rPr>
          <w:rFonts w:eastAsia="Nikosh"/>
          <w:cs/>
          <w:lang w:bidi="as-IN"/>
        </w:rPr>
        <w:t>নাজানে</w:t>
      </w:r>
      <w:r w:rsidR="00FD4938" w:rsidRPr="0012001F">
        <w:rPr>
          <w:rFonts w:eastAsia="Nikosh"/>
          <w:cs/>
          <w:lang w:bidi="hi-IN"/>
        </w:rPr>
        <w:t>।</w:t>
      </w:r>
      <w:r w:rsidRPr="0012001F">
        <w:rPr>
          <w:rFonts w:eastAsia="Nikosh"/>
          <w:cs/>
          <w:lang w:bidi="as-IN"/>
        </w:rPr>
        <w:t xml:space="preserve">” </w:t>
      </w:r>
      <w:r w:rsidR="00DB31EB" w:rsidRPr="0012001F">
        <w:rPr>
          <w:rFonts w:eastAsia="Nikosh"/>
          <w:cs/>
          <w:lang w:bidi="as-IN"/>
        </w:rPr>
        <w:t>[ছুৰা</w:t>
      </w:r>
      <w:r w:rsidR="00FD4938" w:rsidRPr="0012001F">
        <w:rPr>
          <w:rFonts w:eastAsia="Nikosh"/>
          <w:cs/>
          <w:lang w:bidi="as-IN"/>
        </w:rPr>
        <w:t xml:space="preserve"> আল-আন</w:t>
      </w:r>
      <w:r w:rsidR="00FD4938" w:rsidRPr="0012001F">
        <w:rPr>
          <w:rFonts w:eastAsia="Nikosh"/>
          <w:lang w:bidi="as-IN"/>
        </w:rPr>
        <w:t>‘</w:t>
      </w:r>
      <w:r w:rsidR="00FD4938" w:rsidRPr="0012001F">
        <w:rPr>
          <w:rFonts w:eastAsia="Nikosh"/>
          <w:cs/>
          <w:lang w:bidi="as-IN"/>
        </w:rPr>
        <w:t xml:space="preserve">আম, আয়াত: </w:t>
      </w:r>
      <w:r w:rsidRPr="0012001F">
        <w:rPr>
          <w:rFonts w:eastAsia="Nikosh"/>
          <w:cs/>
          <w:lang w:bidi="as-IN"/>
        </w:rPr>
        <w:t>৩৭</w:t>
      </w:r>
      <w:r w:rsidR="00FD4938" w:rsidRPr="0012001F">
        <w:rPr>
          <w:rFonts w:eastAsia="Nikosh"/>
          <w:cs/>
          <w:lang w:bidi="as-IN"/>
        </w:rPr>
        <w:t>]</w:t>
      </w:r>
    </w:p>
    <w:p w:rsidR="00B53682" w:rsidRPr="00FD4938" w:rsidRDefault="00B53682" w:rsidP="00B53682">
      <w:pPr>
        <w:bidi w:val="0"/>
        <w:spacing w:after="0" w:line="240" w:lineRule="auto"/>
        <w:jc w:val="both"/>
        <w:rPr>
          <w:rFonts w:eastAsia="Nikosh"/>
          <w:cs/>
          <w:lang w:bidi="as-IN"/>
        </w:rPr>
      </w:pPr>
      <w:r w:rsidRPr="0012001F">
        <w:rPr>
          <w:rFonts w:eastAsia="Nikosh"/>
          <w:cs/>
          <w:lang w:bidi="as-IN"/>
        </w:rPr>
        <w:t>আল্লাহ তা</w:t>
      </w:r>
      <w:r w:rsidRPr="0012001F">
        <w:rPr>
          <w:rFonts w:eastAsia="Nikosh"/>
          <w:lang w:bidi="as-IN"/>
        </w:rPr>
        <w:t>‘</w:t>
      </w:r>
      <w:r w:rsidRPr="0012001F">
        <w:rPr>
          <w:rFonts w:eastAsia="Nikosh"/>
          <w:cs/>
          <w:lang w:bidi="as-IN"/>
        </w:rPr>
        <w:t>আলা</w:t>
      </w:r>
      <w:r w:rsidR="00DB31EB" w:rsidRPr="0012001F">
        <w:rPr>
          <w:rFonts w:eastAsia="Nikosh"/>
          <w:cs/>
          <w:lang w:bidi="as-IN"/>
        </w:rPr>
        <w:t>ই আৰু কৈছে</w:t>
      </w:r>
      <w:r>
        <w:rPr>
          <w:rFonts w:eastAsia="Nikosh"/>
          <w:lang w:bidi="as-IN"/>
        </w:rPr>
        <w:t>,</w:t>
      </w:r>
    </w:p>
    <w:p w:rsidR="00B53682" w:rsidRPr="00DD2E1E" w:rsidRDefault="00FD4938" w:rsidP="00FD4938">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صُمُّۢ بُكۡمٌ عُمۡيٞ فَهُمۡ لَا يَرۡجِعُونَ١٨</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البقرة</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١٨</w:t>
      </w:r>
      <w:r>
        <w:rPr>
          <w:rFonts w:ascii="KFGQPC Uthman Taha Naskh" w:hAnsi="Times New Roman" w:cs="KFGQPC Uthman Taha Naskh"/>
          <w:color w:val="008000"/>
          <w:rtl/>
          <w:cs/>
          <w:lang w:bidi="as-IN"/>
        </w:rPr>
        <w:t xml:space="preserve">] </w:t>
      </w:r>
    </w:p>
    <w:p w:rsidR="00B53682" w:rsidRPr="0012001F" w:rsidRDefault="00B53682" w:rsidP="00B53682">
      <w:pPr>
        <w:bidi w:val="0"/>
        <w:spacing w:after="0" w:line="240" w:lineRule="auto"/>
        <w:jc w:val="both"/>
        <w:rPr>
          <w:color w:val="008000"/>
          <w:szCs w:val="30"/>
          <w:cs/>
          <w:lang w:bidi="as-IN"/>
        </w:rPr>
      </w:pPr>
      <w:r>
        <w:rPr>
          <w:rFonts w:eastAsia="Nikosh"/>
          <w:cs/>
          <w:lang w:bidi="as-IN"/>
        </w:rPr>
        <w:t>“</w:t>
      </w:r>
      <w:r w:rsidR="007949CD" w:rsidRPr="0012001F">
        <w:rPr>
          <w:rFonts w:eastAsia="Nikosh"/>
          <w:cs/>
          <w:lang w:bidi="as-IN"/>
        </w:rPr>
        <w:t>সিহঁত কলা-বোবা-অন্ধ। সেয়ে সিহঁত উভতি</w:t>
      </w:r>
      <w:r w:rsidRPr="0012001F">
        <w:rPr>
          <w:rFonts w:eastAsia="Nikosh"/>
          <w:cs/>
          <w:lang w:bidi="as-IN"/>
        </w:rPr>
        <w:t xml:space="preserve"> না</w:t>
      </w:r>
      <w:r w:rsidR="007949CD" w:rsidRPr="0012001F">
        <w:rPr>
          <w:rFonts w:eastAsia="Nikosh"/>
          <w:cs/>
          <w:lang w:bidi="as-IN"/>
        </w:rPr>
        <w:t>হিব</w:t>
      </w:r>
      <w:r w:rsidRPr="0012001F">
        <w:rPr>
          <w:rFonts w:eastAsia="Nikosh"/>
          <w:cs/>
          <w:lang w:bidi="hi-IN"/>
        </w:rPr>
        <w:t>।</w:t>
      </w:r>
      <w:r w:rsidR="007949CD" w:rsidRPr="0012001F">
        <w:rPr>
          <w:rFonts w:eastAsia="Nikosh"/>
          <w:cs/>
          <w:lang w:bidi="as-IN"/>
        </w:rPr>
        <w:t>” [ছুৰা</w:t>
      </w:r>
      <w:r w:rsidRPr="0012001F">
        <w:rPr>
          <w:rFonts w:eastAsia="Nikosh"/>
          <w:cs/>
          <w:lang w:bidi="as-IN"/>
        </w:rPr>
        <w:t xml:space="preserve"> </w:t>
      </w:r>
      <w:r w:rsidR="007949CD" w:rsidRPr="0012001F">
        <w:rPr>
          <w:rFonts w:eastAsia="Nikosh"/>
          <w:cs/>
          <w:lang w:bidi="as-IN"/>
        </w:rPr>
        <w:t>আল-বাকাৰাহ</w:t>
      </w:r>
      <w:r w:rsidRPr="0012001F">
        <w:rPr>
          <w:rFonts w:eastAsia="Nikosh"/>
          <w:cs/>
          <w:lang w:bidi="as-IN"/>
        </w:rPr>
        <w:t xml:space="preserve">, আয়াত: ১৮] </w:t>
      </w:r>
    </w:p>
    <w:p w:rsidR="00B53682" w:rsidRPr="00FD4938" w:rsidRDefault="00B53682" w:rsidP="00B53682">
      <w:pPr>
        <w:bidi w:val="0"/>
        <w:spacing w:after="0" w:line="240" w:lineRule="auto"/>
        <w:jc w:val="both"/>
        <w:rPr>
          <w:rFonts w:eastAsia="Nikosh"/>
          <w:cs/>
          <w:lang w:bidi="as-IN"/>
        </w:rPr>
      </w:pPr>
      <w:r w:rsidRPr="0012001F">
        <w:rPr>
          <w:rFonts w:eastAsia="Nikosh"/>
          <w:cs/>
          <w:lang w:bidi="as-IN"/>
        </w:rPr>
        <w:t>আল্লাহ তা</w:t>
      </w:r>
      <w:r w:rsidRPr="0012001F">
        <w:rPr>
          <w:rFonts w:eastAsia="Nikosh"/>
          <w:lang w:bidi="as-IN"/>
        </w:rPr>
        <w:t>‘</w:t>
      </w:r>
      <w:r w:rsidRPr="0012001F">
        <w:rPr>
          <w:rFonts w:eastAsia="Nikosh"/>
          <w:cs/>
          <w:lang w:bidi="as-IN"/>
        </w:rPr>
        <w:t>আলা</w:t>
      </w:r>
      <w:r w:rsidR="007949CD" w:rsidRPr="0012001F">
        <w:rPr>
          <w:rFonts w:eastAsia="Nikosh"/>
          <w:cs/>
          <w:lang w:bidi="as-IN"/>
        </w:rPr>
        <w:t>ই আৰু কৈছে</w:t>
      </w:r>
      <w:r>
        <w:rPr>
          <w:rFonts w:eastAsia="Nikosh"/>
          <w:lang w:bidi="as-IN"/>
        </w:rPr>
        <w:t>,</w:t>
      </w:r>
    </w:p>
    <w:p w:rsidR="00BB6C27" w:rsidRDefault="00FD4938" w:rsidP="00FD4938">
      <w:pPr>
        <w:spacing w:after="0" w:line="240" w:lineRule="auto"/>
        <w:jc w:val="both"/>
        <w:rPr>
          <w:rFonts w:eastAsia="Nikosh"/>
          <w:cs/>
          <w:lang w:bidi="as-IN"/>
        </w:rPr>
      </w:pPr>
      <w:r>
        <w:rPr>
          <w:rFonts w:ascii="KFGQPC Uthman Taha Naskh" w:hAnsi="Times New Roman" w:cs="KFGQPC Uthman Taha Naskh"/>
          <w:color w:val="008000"/>
          <w:rtl/>
        </w:rPr>
        <w:lastRenderedPageBreak/>
        <w:t>﴿</w:t>
      </w:r>
      <w:r>
        <w:rPr>
          <w:rFonts w:ascii="KFGQPC Uthmanic Script HAFS" w:hAnsi="Times New Roman" w:cs="KFGQPC Uthmanic Script HAFS"/>
          <w:color w:val="008000"/>
          <w:rtl/>
        </w:rPr>
        <w:t>إِنَّ فِي ذَٰلِكَ لَأٓيَٰتٖ لِّقَوۡمٖ يَعۡقِلُونَ٢٤</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الروم</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٢٤</w:t>
      </w:r>
      <w:r>
        <w:rPr>
          <w:rFonts w:ascii="KFGQPC Uthman Taha Naskh" w:hAnsi="Times New Roman" w:cs="KFGQPC Uthman Taha Naskh"/>
          <w:color w:val="008000"/>
          <w:rtl/>
          <w:cs/>
          <w:lang w:bidi="as-IN"/>
        </w:rPr>
        <w:t xml:space="preserve">]  </w:t>
      </w:r>
    </w:p>
    <w:p w:rsidR="00B53682" w:rsidRPr="0012001F" w:rsidRDefault="00B53682" w:rsidP="00B53682">
      <w:pPr>
        <w:bidi w:val="0"/>
        <w:spacing w:after="0" w:line="240" w:lineRule="auto"/>
        <w:jc w:val="both"/>
        <w:rPr>
          <w:rFonts w:eastAsia="Nikosh"/>
          <w:cs/>
          <w:lang w:bidi="as-IN"/>
        </w:rPr>
      </w:pPr>
      <w:r>
        <w:rPr>
          <w:rFonts w:eastAsia="Nikosh"/>
          <w:cs/>
          <w:lang w:bidi="as-IN"/>
        </w:rPr>
        <w:t>“</w:t>
      </w:r>
      <w:r w:rsidR="007949CD" w:rsidRPr="0012001F">
        <w:rPr>
          <w:rFonts w:eastAsia="Nikosh"/>
          <w:cs/>
          <w:lang w:bidi="as-IN"/>
        </w:rPr>
        <w:t>নিশ্চয় ইয়াৰ মাজত নিদৰ্শনাৱলী আ</w:t>
      </w:r>
      <w:r w:rsidRPr="0012001F">
        <w:rPr>
          <w:rFonts w:eastAsia="Nikosh"/>
          <w:cs/>
          <w:lang w:bidi="as-IN"/>
        </w:rPr>
        <w:t>ছে সে</w:t>
      </w:r>
      <w:r w:rsidR="007949CD" w:rsidRPr="0012001F">
        <w:rPr>
          <w:rFonts w:eastAsia="Nikosh"/>
          <w:cs/>
          <w:lang w:bidi="as-IN"/>
        </w:rPr>
        <w:t>ই</w:t>
      </w:r>
      <w:r w:rsidRPr="0012001F">
        <w:rPr>
          <w:rFonts w:eastAsia="Nikosh"/>
          <w:cs/>
          <w:lang w:bidi="as-IN"/>
        </w:rPr>
        <w:t xml:space="preserve"> </w:t>
      </w:r>
      <w:r w:rsidR="00101F4B" w:rsidRPr="0012001F">
        <w:rPr>
          <w:rFonts w:eastAsia="Nikosh"/>
          <w:cs/>
          <w:lang w:bidi="as-IN"/>
        </w:rPr>
        <w:t>জাতিৰ বাবে যিসকলে অনুধাৱন কৰে</w:t>
      </w:r>
      <w:r w:rsidRPr="0012001F">
        <w:rPr>
          <w:rFonts w:eastAsia="Nikosh"/>
          <w:cs/>
          <w:lang w:bidi="hi-IN"/>
        </w:rPr>
        <w:t>।</w:t>
      </w:r>
      <w:r w:rsidRPr="0012001F">
        <w:rPr>
          <w:rFonts w:eastAsia="Nikosh"/>
          <w:cs/>
          <w:lang w:bidi="as-IN"/>
        </w:rPr>
        <w:t>” [</w:t>
      </w:r>
      <w:r w:rsidR="00101F4B" w:rsidRPr="0012001F">
        <w:rPr>
          <w:rFonts w:eastAsia="Nikosh"/>
          <w:cs/>
          <w:lang w:bidi="as-IN"/>
        </w:rPr>
        <w:t>ছুৰা</w:t>
      </w:r>
      <w:r w:rsidR="00A60095" w:rsidRPr="0012001F">
        <w:rPr>
          <w:rFonts w:eastAsia="Nikosh"/>
          <w:cs/>
          <w:lang w:bidi="as-IN"/>
        </w:rPr>
        <w:t xml:space="preserve"> আৰ-ৰূ</w:t>
      </w:r>
      <w:r w:rsidRPr="0012001F">
        <w:rPr>
          <w:rFonts w:eastAsia="Nikosh"/>
          <w:cs/>
          <w:lang w:bidi="as-IN"/>
        </w:rPr>
        <w:t>ম, আয়াত: ২৪]</w:t>
      </w:r>
    </w:p>
    <w:p w:rsidR="00DF2293" w:rsidRDefault="00A60095" w:rsidP="00652A83">
      <w:pPr>
        <w:bidi w:val="0"/>
        <w:spacing w:after="0" w:line="240" w:lineRule="auto"/>
        <w:jc w:val="both"/>
        <w:rPr>
          <w:rFonts w:eastAsia="Nikosh"/>
          <w:cs/>
          <w:lang w:bidi="as-IN"/>
        </w:rPr>
      </w:pPr>
      <w:r w:rsidRPr="0012001F">
        <w:rPr>
          <w:rFonts w:eastAsia="Nikosh"/>
          <w:cs/>
          <w:lang w:bidi="as-IN"/>
        </w:rPr>
        <w:t>ইয়াৰ বাহিৰেও</w:t>
      </w:r>
      <w:r w:rsidR="00BE1CD7" w:rsidRPr="0012001F">
        <w:rPr>
          <w:rFonts w:eastAsia="Nikosh"/>
          <w:cs/>
          <w:lang w:bidi="as-IN"/>
        </w:rPr>
        <w:t xml:space="preserve"> এ</w:t>
      </w:r>
      <w:r w:rsidRPr="0012001F">
        <w:rPr>
          <w:rFonts w:eastAsia="Nikosh"/>
          <w:cs/>
          <w:lang w:bidi="as-IN"/>
        </w:rPr>
        <w:t>ই ধৰণৰ বহুতো আয়াত আছে যিবোৰত সিহঁতৰ</w:t>
      </w:r>
      <w:r w:rsidR="00BE1CD7" w:rsidRPr="0012001F">
        <w:rPr>
          <w:rFonts w:eastAsia="Nikosh"/>
          <w:cs/>
          <w:lang w:bidi="as-IN"/>
        </w:rPr>
        <w:t xml:space="preserve"> অজ্ঞতা</w:t>
      </w:r>
      <w:r w:rsidRPr="0012001F">
        <w:rPr>
          <w:rFonts w:eastAsia="Nikosh"/>
          <w:cs/>
          <w:lang w:bidi="as-IN"/>
        </w:rPr>
        <w:t>ৰ কথা কোৱা হৈছে। অজ্ঞতা হয়তো</w:t>
      </w:r>
      <w:r w:rsidR="000B68C5" w:rsidRPr="0012001F">
        <w:rPr>
          <w:rFonts w:eastAsia="Nikosh"/>
          <w:cs/>
          <w:lang w:bidi="as-IN"/>
        </w:rPr>
        <w:t xml:space="preserve"> সামান্য বিষয় নজনা</w:t>
      </w:r>
      <w:r w:rsidR="00FD47F1" w:rsidRPr="0012001F">
        <w:rPr>
          <w:rFonts w:eastAsia="Nikosh"/>
          <w:cs/>
          <w:lang w:bidi="as-IN"/>
        </w:rPr>
        <w:t xml:space="preserve"> হ</w:t>
      </w:r>
      <w:r w:rsidR="00FD47F1" w:rsidRPr="0012001F">
        <w:rPr>
          <w:rFonts w:eastAsia="Nikosh"/>
        </w:rPr>
        <w:t>’</w:t>
      </w:r>
      <w:r w:rsidR="00FD47F1" w:rsidRPr="0012001F">
        <w:rPr>
          <w:rFonts w:eastAsia="Nikosh"/>
          <w:cs/>
          <w:lang w:bidi="as-IN"/>
        </w:rPr>
        <w:t>ব পাৰে</w:t>
      </w:r>
      <w:r w:rsidR="00652A83" w:rsidRPr="0012001F">
        <w:rPr>
          <w:rFonts w:eastAsia="Nikosh"/>
          <w:cs/>
          <w:lang w:bidi="hi-IN"/>
        </w:rPr>
        <w:t>।</w:t>
      </w:r>
      <w:r w:rsidR="00FD47F1" w:rsidRPr="0012001F">
        <w:rPr>
          <w:rFonts w:eastAsia="Nikosh"/>
          <w:cs/>
          <w:lang w:bidi="as-IN"/>
        </w:rPr>
        <w:t xml:space="preserve"> যে</w:t>
      </w:r>
      <w:r w:rsidR="00BE1CD7" w:rsidRPr="0012001F">
        <w:rPr>
          <w:rFonts w:eastAsia="Nikosh"/>
          <w:cs/>
          <w:lang w:bidi="as-IN"/>
        </w:rPr>
        <w:t>ন</w:t>
      </w:r>
      <w:r w:rsidR="00FD47F1" w:rsidRPr="0012001F">
        <w:rPr>
          <w:rFonts w:eastAsia="Nikosh"/>
          <w:cs/>
          <w:lang w:bidi="as-IN"/>
        </w:rPr>
        <w:t>ে</w:t>
      </w:r>
      <w:r w:rsidR="00652A83" w:rsidRPr="0012001F">
        <w:rPr>
          <w:rFonts w:eastAsia="Nikosh"/>
          <w:cs/>
          <w:lang w:bidi="as-IN"/>
        </w:rPr>
        <w:t>,</w:t>
      </w:r>
      <w:r w:rsidR="00FD47F1" w:rsidRPr="0012001F">
        <w:rPr>
          <w:rFonts w:eastAsia="Nikosh"/>
          <w:cs/>
          <w:lang w:bidi="as-IN"/>
        </w:rPr>
        <w:t xml:space="preserve"> ৰাছুলসকলৰ প্ৰতি মিছা প্ৰতিপন্ন দাৱা</w:t>
      </w:r>
      <w:r w:rsidR="00BE1CD7" w:rsidRPr="0012001F">
        <w:rPr>
          <w:rFonts w:eastAsia="Nikosh"/>
          <w:cs/>
          <w:lang w:bidi="as-IN"/>
        </w:rPr>
        <w:t xml:space="preserve">ত </w:t>
      </w:r>
      <w:r w:rsidR="00E8049E" w:rsidRPr="0012001F">
        <w:rPr>
          <w:rFonts w:eastAsia="Nikosh"/>
          <w:cs/>
          <w:lang w:bidi="as-IN"/>
        </w:rPr>
        <w:t xml:space="preserve">বিমুখী </w:t>
      </w:r>
      <w:r w:rsidR="00BE1CD7" w:rsidRPr="0012001F">
        <w:rPr>
          <w:rFonts w:eastAsia="Nikosh"/>
          <w:cs/>
          <w:lang w:bidi="as-IN"/>
        </w:rPr>
        <w:t>অধিকাংশ</w:t>
      </w:r>
      <w:r w:rsidR="00FD47F1" w:rsidRPr="0012001F">
        <w:rPr>
          <w:rFonts w:eastAsia="Nikosh"/>
          <w:cs/>
          <w:lang w:bidi="as-IN"/>
        </w:rPr>
        <w:t xml:space="preserve"> মিছলীয়াৰ অৱস্থা, যিসকলে সিহঁতৰ নেতৃবৰ্গ আৰু বিশিষ্ট লোকসকলক</w:t>
      </w:r>
      <w:r w:rsidR="003A6BD9" w:rsidRPr="0012001F">
        <w:rPr>
          <w:rFonts w:eastAsia="Nikosh"/>
          <w:cs/>
          <w:lang w:bidi="as-IN"/>
        </w:rPr>
        <w:t xml:space="preserve"> </w:t>
      </w:r>
      <w:r w:rsidR="00FD47F1" w:rsidRPr="0012001F">
        <w:rPr>
          <w:rFonts w:eastAsia="Nikosh"/>
          <w:cs/>
          <w:lang w:bidi="as-IN"/>
        </w:rPr>
        <w:t>অনুসৰণ কৰে</w:t>
      </w:r>
      <w:r w:rsidR="00FD47F1" w:rsidRPr="0012001F">
        <w:rPr>
          <w:rFonts w:eastAsia="Nikosh" w:cs="Mangal"/>
          <w:cs/>
          <w:lang w:bidi="hi-IN"/>
        </w:rPr>
        <w:t xml:space="preserve">। </w:t>
      </w:r>
      <w:r w:rsidR="00FD47F1" w:rsidRPr="0012001F">
        <w:rPr>
          <w:rFonts w:eastAsia="Nikosh"/>
          <w:cs/>
          <w:lang w:bidi="as-IN"/>
        </w:rPr>
        <w:t>সিহঁতক আযাব স্পৰ্শ কৰিলে সিহঁতে ক</w:t>
      </w:r>
      <w:r w:rsidR="00FD47F1" w:rsidRPr="0012001F">
        <w:rPr>
          <w:rFonts w:eastAsia="Nikosh"/>
        </w:rPr>
        <w:t>’</w:t>
      </w:r>
      <w:r w:rsidR="00FD47F1" w:rsidRPr="0012001F">
        <w:rPr>
          <w:rFonts w:eastAsia="Nikosh"/>
          <w:cs/>
          <w:lang w:bidi="as-IN"/>
        </w:rPr>
        <w:t>ব</w:t>
      </w:r>
      <w:r w:rsidR="00DF2293" w:rsidRPr="0012001F">
        <w:rPr>
          <w:rFonts w:eastAsia="Nikosh"/>
          <w:cs/>
          <w:lang w:bidi="as-IN"/>
        </w:rPr>
        <w:t>,</w:t>
      </w:r>
      <w:r w:rsidR="00DF2293">
        <w:rPr>
          <w:rFonts w:eastAsia="Nikosh"/>
          <w:cs/>
          <w:lang w:bidi="as-IN"/>
        </w:rPr>
        <w:t xml:space="preserve"> </w:t>
      </w:r>
    </w:p>
    <w:p w:rsidR="003772BA" w:rsidRDefault="00DF2293" w:rsidP="00DF2293">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رَبَّنَآ إِنَّآ أَطَعۡنَا سَادَتَنَا وَكُبَرَآءَنَا فَأَضَلُّونَا ٱلسَّبِيلَا۠٦</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الاحزاب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٦٧</w:t>
      </w:r>
      <w:r>
        <w:rPr>
          <w:rFonts w:ascii="KFGQPC Uthman Taha Naskh" w:hAnsi="Times New Roman" w:cs="KFGQPC Uthman Taha Naskh"/>
          <w:color w:val="008000"/>
          <w:rtl/>
          <w:cs/>
          <w:lang w:bidi="as-IN"/>
        </w:rPr>
        <w:t xml:space="preserve">]  </w:t>
      </w:r>
    </w:p>
    <w:p w:rsidR="00DF2293" w:rsidRPr="0012001F" w:rsidRDefault="003A6BD9" w:rsidP="00DF2293">
      <w:pPr>
        <w:bidi w:val="0"/>
        <w:spacing w:after="0" w:line="240" w:lineRule="auto"/>
        <w:jc w:val="both"/>
        <w:rPr>
          <w:rFonts w:eastAsia="Nikosh"/>
          <w:cs/>
          <w:lang w:bidi="as-IN"/>
        </w:rPr>
      </w:pPr>
      <w:r>
        <w:rPr>
          <w:rFonts w:eastAsia="Nikosh"/>
          <w:cs/>
          <w:lang w:bidi="as-IN"/>
        </w:rPr>
        <w:t>“</w:t>
      </w:r>
      <w:r w:rsidR="00FB04C9">
        <w:rPr>
          <w:rFonts w:eastAsia="Nikosh"/>
          <w:cs/>
          <w:lang w:bidi="as-IN"/>
        </w:rPr>
        <w:t>হে</w:t>
      </w:r>
      <w:r w:rsidR="00FB04C9" w:rsidRPr="0012001F">
        <w:rPr>
          <w:rFonts w:eastAsia="Nikosh"/>
          <w:cs/>
          <w:lang w:bidi="as-IN"/>
        </w:rPr>
        <w:t xml:space="preserve"> আমাৰ ৰ</w:t>
      </w:r>
      <w:r w:rsidRPr="0012001F">
        <w:rPr>
          <w:rFonts w:eastAsia="Nikosh"/>
          <w:cs/>
          <w:lang w:bidi="as-IN"/>
        </w:rPr>
        <w:t>ব</w:t>
      </w:r>
      <w:r w:rsidRPr="0012001F">
        <w:rPr>
          <w:rFonts w:eastAsia="Nikosh"/>
          <w:lang w:bidi="as-IN"/>
        </w:rPr>
        <w:t xml:space="preserve">, </w:t>
      </w:r>
      <w:r w:rsidR="00FB04C9" w:rsidRPr="0012001F">
        <w:rPr>
          <w:rFonts w:eastAsia="Nikosh"/>
          <w:cs/>
          <w:lang w:bidi="as-IN"/>
        </w:rPr>
        <w:t>আমি আমাৰ নেতৃবৰ্গ আৰু বিশিষ্ট লোকসকলৰ আনুগত্য কৰিছিলো</w:t>
      </w:r>
      <w:r w:rsidRPr="0012001F">
        <w:rPr>
          <w:rFonts w:eastAsia="Nikosh"/>
          <w:lang w:bidi="as-IN"/>
        </w:rPr>
        <w:t xml:space="preserve">, </w:t>
      </w:r>
      <w:r w:rsidR="00FB04C9" w:rsidRPr="0012001F">
        <w:rPr>
          <w:rFonts w:eastAsia="Nikosh"/>
          <w:cs/>
          <w:lang w:bidi="as-IN"/>
        </w:rPr>
        <w:t>তেতিয়া সিহঁতে আমাক পথভ্ৰষ্ট কৰি</w:t>
      </w:r>
      <w:r w:rsidRPr="0012001F">
        <w:rPr>
          <w:rFonts w:eastAsia="Nikosh"/>
          <w:cs/>
          <w:lang w:bidi="as-IN"/>
        </w:rPr>
        <w:t>ছিল।” [</w:t>
      </w:r>
      <w:r w:rsidR="00FB04C9" w:rsidRPr="0012001F">
        <w:rPr>
          <w:rFonts w:eastAsia="Nikosh"/>
          <w:cs/>
          <w:lang w:bidi="as-IN"/>
        </w:rPr>
        <w:t>ছুৰা</w:t>
      </w:r>
      <w:r w:rsidRPr="0012001F">
        <w:rPr>
          <w:rFonts w:eastAsia="Nikosh"/>
          <w:cs/>
          <w:lang w:bidi="as-IN"/>
        </w:rPr>
        <w:t xml:space="preserve"> আল-আহযাব, আয়াত: ৬৭]</w:t>
      </w:r>
    </w:p>
    <w:p w:rsidR="008853BE" w:rsidRDefault="008673E7" w:rsidP="00E8049E">
      <w:pPr>
        <w:bidi w:val="0"/>
        <w:spacing w:after="0" w:line="240" w:lineRule="auto"/>
        <w:jc w:val="both"/>
        <w:rPr>
          <w:rFonts w:eastAsia="Nikosh"/>
          <w:cs/>
          <w:lang w:bidi="as-IN"/>
        </w:rPr>
      </w:pPr>
      <w:r w:rsidRPr="0012001F">
        <w:rPr>
          <w:rFonts w:eastAsia="Nikosh"/>
          <w:cs/>
          <w:lang w:bidi="as-IN"/>
        </w:rPr>
        <w:t>অথবা অজ্ঞতাটো যৌগিক বা জটিল অজ্ঞতা হ</w:t>
      </w:r>
      <w:r w:rsidRPr="0012001F">
        <w:rPr>
          <w:rFonts w:eastAsia="Nikosh"/>
        </w:rPr>
        <w:t>’</w:t>
      </w:r>
      <w:r w:rsidRPr="0012001F">
        <w:rPr>
          <w:rFonts w:eastAsia="Nikosh"/>
          <w:cs/>
          <w:lang w:bidi="as-IN"/>
        </w:rPr>
        <w:t>ব পাৰে</w:t>
      </w:r>
      <w:r w:rsidR="0098312D" w:rsidRPr="0012001F">
        <w:rPr>
          <w:rFonts w:eastAsia="Nikosh" w:cs="Mangal"/>
          <w:cs/>
          <w:lang w:bidi="hi-IN"/>
        </w:rPr>
        <w:t xml:space="preserve">। </w:t>
      </w:r>
      <w:r w:rsidR="0098312D" w:rsidRPr="0012001F">
        <w:rPr>
          <w:rFonts w:eastAsia="Nikosh"/>
          <w:cs/>
          <w:lang w:bidi="bn-IN"/>
        </w:rPr>
        <w:t>এ</w:t>
      </w:r>
      <w:r w:rsidRPr="0012001F">
        <w:rPr>
          <w:rFonts w:eastAsia="Nikosh"/>
          <w:cs/>
          <w:lang w:bidi="as-IN"/>
        </w:rPr>
        <w:t>ইটো</w:t>
      </w:r>
      <w:r w:rsidR="0098312D" w:rsidRPr="0012001F">
        <w:rPr>
          <w:rFonts w:eastAsia="Nikosh"/>
          <w:cs/>
          <w:lang w:bidi="as-IN"/>
        </w:rPr>
        <w:t xml:space="preserve"> </w:t>
      </w:r>
      <w:r w:rsidRPr="0012001F">
        <w:rPr>
          <w:rFonts w:eastAsia="Nikosh"/>
          <w:cs/>
          <w:lang w:bidi="as-IN"/>
        </w:rPr>
        <w:t>আকৌ দুই ধৰণৰ</w:t>
      </w:r>
      <w:r w:rsidR="00694586" w:rsidRPr="0012001F">
        <w:rPr>
          <w:rFonts w:eastAsia="Nikosh" w:cs="Mangal"/>
          <w:cs/>
          <w:lang w:bidi="hi-IN"/>
        </w:rPr>
        <w:t xml:space="preserve">। </w:t>
      </w:r>
      <w:r w:rsidR="00694586" w:rsidRPr="0012001F">
        <w:rPr>
          <w:rFonts w:eastAsia="Nikosh"/>
          <w:b/>
          <w:bCs/>
          <w:cs/>
          <w:lang w:bidi="as-IN"/>
        </w:rPr>
        <w:t>প্ৰথম</w:t>
      </w:r>
      <w:r w:rsidR="00694586" w:rsidRPr="0012001F">
        <w:rPr>
          <w:rFonts w:eastAsia="Nikosh"/>
          <w:cs/>
          <w:lang w:bidi="as-IN"/>
        </w:rPr>
        <w:t>, সিহঁতৰ কিছুমানে সিহঁতৰ আজু-ককাৰ ধৰ্মত</w:t>
      </w:r>
      <w:r w:rsidR="0098312D" w:rsidRPr="0012001F">
        <w:rPr>
          <w:rFonts w:eastAsia="Nikosh"/>
          <w:cs/>
          <w:lang w:bidi="as-IN"/>
        </w:rPr>
        <w:t xml:space="preserve"> </w:t>
      </w:r>
      <w:r w:rsidR="00694586" w:rsidRPr="0012001F">
        <w:rPr>
          <w:rFonts w:eastAsia="Nikosh"/>
          <w:cs/>
          <w:lang w:bidi="as-IN"/>
        </w:rPr>
        <w:t>আছিল আৰু সিহঁতৰ লগতেই</w:t>
      </w:r>
      <w:r w:rsidR="0098312D" w:rsidRPr="0012001F">
        <w:rPr>
          <w:rFonts w:eastAsia="Nikosh"/>
          <w:cs/>
          <w:lang w:bidi="as-IN"/>
        </w:rPr>
        <w:t xml:space="preserve"> সে</w:t>
      </w:r>
      <w:r w:rsidR="00694586" w:rsidRPr="0012001F">
        <w:rPr>
          <w:rFonts w:eastAsia="Nikosh"/>
          <w:cs/>
          <w:lang w:bidi="as-IN"/>
        </w:rPr>
        <w:t>ই ধৰ্মত ডাঙৰ হৈ</w:t>
      </w:r>
      <w:r w:rsidR="0098312D" w:rsidRPr="0012001F">
        <w:rPr>
          <w:rFonts w:eastAsia="Nikosh"/>
          <w:cs/>
          <w:lang w:bidi="as-IN"/>
        </w:rPr>
        <w:t xml:space="preserve">ছে। </w:t>
      </w:r>
      <w:r w:rsidR="00694586" w:rsidRPr="0012001F">
        <w:rPr>
          <w:rFonts w:eastAsia="Nikosh"/>
          <w:cs/>
          <w:lang w:bidi="as-IN"/>
        </w:rPr>
        <w:t>তাৰ পিছত সিহঁতৰ ওচৰত সত্য দ্বীন আহি</w:t>
      </w:r>
      <w:r w:rsidR="0098312D" w:rsidRPr="0012001F">
        <w:rPr>
          <w:rFonts w:eastAsia="Nikosh"/>
          <w:cs/>
          <w:lang w:bidi="as-IN"/>
        </w:rPr>
        <w:t>ছে; কিন্তু সে</w:t>
      </w:r>
      <w:r w:rsidR="00694586" w:rsidRPr="0012001F">
        <w:rPr>
          <w:rFonts w:eastAsia="Nikosh"/>
          <w:cs/>
          <w:lang w:bidi="as-IN"/>
        </w:rPr>
        <w:t>ই দ্বীনৰ প্ৰতি ভ্ৰুক্ষেপ কৰা নাই,</w:t>
      </w:r>
      <w:r w:rsidR="0098312D" w:rsidRPr="0012001F">
        <w:rPr>
          <w:rFonts w:eastAsia="Nikosh"/>
          <w:cs/>
          <w:lang w:bidi="as-IN"/>
        </w:rPr>
        <w:t xml:space="preserve"> যদি</w:t>
      </w:r>
      <w:r w:rsidR="00694586" w:rsidRPr="0012001F">
        <w:rPr>
          <w:rFonts w:eastAsia="Nikosh"/>
          <w:cs/>
          <w:lang w:bidi="as-IN"/>
        </w:rPr>
        <w:t>ও স</w:t>
      </w:r>
      <w:r w:rsidR="000B68C5" w:rsidRPr="0012001F">
        <w:rPr>
          <w:rFonts w:eastAsia="Nikosh"/>
          <w:cs/>
          <w:lang w:bidi="as-IN"/>
        </w:rPr>
        <w:t>েই</w:t>
      </w:r>
      <w:r w:rsidR="00694586" w:rsidRPr="0012001F">
        <w:rPr>
          <w:rFonts w:eastAsia="Nikosh"/>
          <w:cs/>
          <w:lang w:bidi="as-IN"/>
        </w:rPr>
        <w:t xml:space="preserve"> দ্বীনৰ প্ৰতি দৃষ্টিপাত কৰিছে তথাপিও সেইটো তাৰ আগৰ ধৰ্মৰ প্ৰতি সন্তুষ্ট আৰু</w:t>
      </w:r>
      <w:r w:rsidR="0098312D" w:rsidRPr="0012001F">
        <w:rPr>
          <w:rFonts w:eastAsia="Nikosh"/>
          <w:cs/>
          <w:lang w:bidi="as-IN"/>
        </w:rPr>
        <w:t xml:space="preserve"> তুষ্ট</w:t>
      </w:r>
      <w:r w:rsidR="00694586" w:rsidRPr="0012001F">
        <w:rPr>
          <w:rFonts w:eastAsia="Nikosh"/>
          <w:cs/>
          <w:lang w:bidi="as-IN"/>
        </w:rPr>
        <w:t>ৰ পৰা অতি</w:t>
      </w:r>
      <w:r w:rsidR="0098312D" w:rsidRPr="0012001F">
        <w:rPr>
          <w:rFonts w:eastAsia="Nikosh"/>
          <w:cs/>
          <w:lang w:bidi="as-IN"/>
        </w:rPr>
        <w:t xml:space="preserve"> </w:t>
      </w:r>
      <w:r w:rsidR="00035B85" w:rsidRPr="0012001F">
        <w:rPr>
          <w:rFonts w:eastAsia="Nikosh"/>
          <w:cs/>
          <w:lang w:bidi="as-IN"/>
        </w:rPr>
        <w:t>কম</w:t>
      </w:r>
      <w:r w:rsidR="00E8049E" w:rsidRPr="0012001F">
        <w:rPr>
          <w:rFonts w:eastAsia="Nikosh"/>
          <w:cs/>
          <w:lang w:bidi="as-IN"/>
        </w:rPr>
        <w:t xml:space="preserve"> </w:t>
      </w:r>
      <w:r w:rsidR="00035B85" w:rsidRPr="0012001F">
        <w:rPr>
          <w:rFonts w:eastAsia="Nikosh"/>
          <w:cs/>
          <w:lang w:bidi="as-IN"/>
        </w:rPr>
        <w:t>পৰিসৰত</w:t>
      </w:r>
      <w:r w:rsidR="0098312D" w:rsidRPr="0012001F">
        <w:rPr>
          <w:rFonts w:eastAsia="Nikosh"/>
          <w:cs/>
          <w:lang w:bidi="as-IN"/>
        </w:rPr>
        <w:t xml:space="preserve"> তুচ্ছ</w:t>
      </w:r>
      <w:r w:rsidR="00C87765" w:rsidRPr="0012001F">
        <w:rPr>
          <w:rFonts w:eastAsia="Nikosh"/>
          <w:cs/>
          <w:lang w:bidi="as-IN"/>
        </w:rPr>
        <w:t>-তাচ্ছিল্য</w:t>
      </w:r>
      <w:r w:rsidR="00035B85" w:rsidRPr="0012001F">
        <w:rPr>
          <w:rFonts w:eastAsia="Nikosh"/>
          <w:cs/>
          <w:lang w:bidi="as-IN"/>
        </w:rPr>
        <w:t>ভাৱে দেখিছে আৰু তাৰ নিজৰ জাতিৰ বিষয়ে</w:t>
      </w:r>
      <w:r w:rsidR="0098312D" w:rsidRPr="0012001F">
        <w:rPr>
          <w:rFonts w:eastAsia="Nikosh"/>
          <w:cs/>
          <w:lang w:bidi="as-IN"/>
        </w:rPr>
        <w:t xml:space="preserve"> </w:t>
      </w:r>
      <w:r w:rsidR="00035B85" w:rsidRPr="0012001F">
        <w:rPr>
          <w:rFonts w:eastAsia="Nikosh"/>
          <w:cs/>
          <w:lang w:bidi="as-IN"/>
        </w:rPr>
        <w:t>অন্ধভাৱে পক্ষপাতিত্ব কৰিছে। ইহঁত হৈছে ৰাছুলসকলক মিছা প্ৰতিপন্নকাৰী অধিকাংশ কাফিৰ, যিহঁতে ৰাছুলসকলৰ দাৱাত প্ৰত্যাখ্যান কৰি কৈছি</w:t>
      </w:r>
      <w:r w:rsidR="00035B85">
        <w:rPr>
          <w:rFonts w:eastAsia="Nikosh" w:hint="cs"/>
          <w:cs/>
          <w:lang w:bidi="as-IN"/>
        </w:rPr>
        <w:t>ল</w:t>
      </w:r>
      <w:r w:rsidR="008853BE">
        <w:rPr>
          <w:rFonts w:eastAsia="Nikosh"/>
          <w:cs/>
          <w:lang w:bidi="as-IN"/>
        </w:rPr>
        <w:t xml:space="preserve">, </w:t>
      </w:r>
    </w:p>
    <w:p w:rsidR="008853BE" w:rsidRPr="00DD2E1E" w:rsidRDefault="008853BE" w:rsidP="008853BE">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وَكَذَٰلِكَ مَآ أَرۡسَلۡنَا مِن قَبۡلِكَ فِي قَرۡيَةٖ مِّن نَّذِيرٍ إِلَّا قَالَ مُتۡرَفُوهَآ إِنَّا وَجَدۡنَآ ءَابَآءَنَا عَلَىٰٓ أُمَّةٖ وَإِنَّا عَلَىٰٓ ءَاثَٰرِهِم مُّقۡتَدُونَ٢٣</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الزخرف</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٢٣</w:t>
      </w:r>
      <w:r>
        <w:rPr>
          <w:rFonts w:ascii="KFGQPC Uthman Taha Naskh" w:hAnsi="Times New Roman" w:cs="KFGQPC Uthman Taha Naskh"/>
          <w:color w:val="008000"/>
          <w:rtl/>
          <w:cs/>
          <w:lang w:bidi="as-IN"/>
        </w:rPr>
        <w:t xml:space="preserve">]  </w:t>
      </w:r>
    </w:p>
    <w:p w:rsidR="008853BE" w:rsidRPr="0012001F" w:rsidRDefault="008853BE" w:rsidP="008853BE">
      <w:pPr>
        <w:bidi w:val="0"/>
        <w:spacing w:after="0" w:line="240" w:lineRule="auto"/>
        <w:jc w:val="both"/>
        <w:rPr>
          <w:rFonts w:eastAsia="Nikosh"/>
          <w:cs/>
          <w:lang w:bidi="as-IN"/>
        </w:rPr>
      </w:pPr>
      <w:r w:rsidRPr="0012001F">
        <w:rPr>
          <w:rFonts w:eastAsia="Nikosh"/>
          <w:cs/>
          <w:lang w:bidi="as-IN"/>
        </w:rPr>
        <w:lastRenderedPageBreak/>
        <w:t>“</w:t>
      </w:r>
      <w:r w:rsidR="00035B85" w:rsidRPr="0012001F">
        <w:rPr>
          <w:rFonts w:eastAsia="Nikosh"/>
          <w:cs/>
          <w:lang w:bidi="as-IN"/>
        </w:rPr>
        <w:t>আৰু</w:t>
      </w:r>
      <w:r w:rsidRPr="0012001F">
        <w:rPr>
          <w:rFonts w:eastAsia="Nikosh"/>
          <w:cs/>
          <w:lang w:bidi="as-IN"/>
        </w:rPr>
        <w:t xml:space="preserve"> এ</w:t>
      </w:r>
      <w:r w:rsidR="00035B85" w:rsidRPr="0012001F">
        <w:rPr>
          <w:rFonts w:eastAsia="Nikosh"/>
          <w:cs/>
          <w:lang w:bidi="as-IN"/>
        </w:rPr>
        <w:t>ইদৰে তোমালোকৰ পূৰ্বে যেতিয়াই</w:t>
      </w:r>
      <w:r w:rsidRPr="0012001F">
        <w:rPr>
          <w:rFonts w:eastAsia="Nikosh"/>
          <w:cs/>
          <w:lang w:bidi="as-IN"/>
        </w:rPr>
        <w:t xml:space="preserve"> আমি কোন</w:t>
      </w:r>
      <w:r w:rsidR="00035B85" w:rsidRPr="0012001F">
        <w:rPr>
          <w:rFonts w:eastAsia="Nikosh"/>
          <w:cs/>
          <w:lang w:bidi="as-IN"/>
        </w:rPr>
        <w:t>ো জনপদত সতৰ্ককাৰী পঠিয়াইছো</w:t>
      </w:r>
      <w:r w:rsidRPr="0012001F">
        <w:rPr>
          <w:rFonts w:eastAsia="Nikosh"/>
          <w:lang w:bidi="as-IN"/>
        </w:rPr>
        <w:t xml:space="preserve">, </w:t>
      </w:r>
      <w:r w:rsidR="00035B85" w:rsidRPr="0012001F">
        <w:rPr>
          <w:rFonts w:eastAsia="Nikosh"/>
          <w:cs/>
          <w:lang w:bidi="as-IN"/>
        </w:rPr>
        <w:t>তেতিয়াই</w:t>
      </w:r>
      <w:r w:rsidRPr="0012001F">
        <w:rPr>
          <w:rFonts w:eastAsia="Nikosh"/>
          <w:cs/>
          <w:lang w:bidi="as-IN"/>
        </w:rPr>
        <w:t xml:space="preserve"> সে</w:t>
      </w:r>
      <w:r w:rsidR="00035B85" w:rsidRPr="0012001F">
        <w:rPr>
          <w:rFonts w:eastAsia="Nikosh"/>
          <w:cs/>
          <w:lang w:bidi="as-IN"/>
        </w:rPr>
        <w:t>ই ঠাইৰ</w:t>
      </w:r>
      <w:r w:rsidRPr="0012001F">
        <w:rPr>
          <w:rFonts w:eastAsia="Nikosh"/>
          <w:cs/>
          <w:lang w:bidi="as-IN"/>
        </w:rPr>
        <w:t xml:space="preserve"> </w:t>
      </w:r>
      <w:r w:rsidR="00035B85" w:rsidRPr="0012001F">
        <w:rPr>
          <w:rFonts w:eastAsia="Nikosh"/>
          <w:cs/>
          <w:lang w:bidi="as-IN"/>
        </w:rPr>
        <w:t>বিলাসপ্ৰিয়সকলে কৈছে</w:t>
      </w:r>
      <w:r w:rsidRPr="0012001F">
        <w:rPr>
          <w:rFonts w:eastAsia="Nikosh"/>
          <w:lang w:bidi="as-IN"/>
        </w:rPr>
        <w:t xml:space="preserve">, </w:t>
      </w:r>
      <w:r w:rsidR="00035B85" w:rsidRPr="0012001F">
        <w:rPr>
          <w:rFonts w:eastAsia="Nikosh"/>
        </w:rPr>
        <w:t>“</w:t>
      </w:r>
      <w:r w:rsidR="00035B85" w:rsidRPr="0012001F">
        <w:rPr>
          <w:rFonts w:eastAsia="Nikosh"/>
          <w:cs/>
          <w:lang w:bidi="as-IN"/>
        </w:rPr>
        <w:t>নিশ্চয় আমি আমাৰ</w:t>
      </w:r>
      <w:r w:rsidR="00652A83" w:rsidRPr="0012001F">
        <w:rPr>
          <w:rFonts w:eastAsia="Nikosh"/>
          <w:cs/>
          <w:lang w:bidi="as-IN"/>
        </w:rPr>
        <w:t xml:space="preserve"> পিতৃ</w:t>
      </w:r>
      <w:r w:rsidR="00035B85" w:rsidRPr="0012001F">
        <w:rPr>
          <w:rFonts w:eastAsia="Nikosh"/>
          <w:cs/>
          <w:lang w:bidi="as-IN"/>
        </w:rPr>
        <w:t>-পুৰুষসকলক এটা মতাদৰ্শৰ</w:t>
      </w:r>
      <w:r w:rsidR="00652A83" w:rsidRPr="0012001F">
        <w:rPr>
          <w:rFonts w:eastAsia="Nikosh"/>
          <w:cs/>
          <w:lang w:bidi="as-IN"/>
        </w:rPr>
        <w:t xml:space="preserve"> ও</w:t>
      </w:r>
      <w:r w:rsidR="00035B85" w:rsidRPr="0012001F">
        <w:rPr>
          <w:rFonts w:eastAsia="Nikosh"/>
          <w:cs/>
          <w:lang w:bidi="as-IN"/>
        </w:rPr>
        <w:t>পৰত পাইছো আৰু নিশ্চয় আমি সিহঁতৰেই পদাঙ্ক অনুসৰণ কৰিম</w:t>
      </w:r>
      <w:r w:rsidRPr="0012001F">
        <w:rPr>
          <w:rFonts w:eastAsia="Nikosh"/>
          <w:cs/>
          <w:lang w:bidi="hi-IN"/>
        </w:rPr>
        <w:t>।</w:t>
      </w:r>
      <w:r w:rsidR="00035B85" w:rsidRPr="0012001F">
        <w:rPr>
          <w:rFonts w:eastAsia="Nikosh"/>
          <w:cs/>
          <w:lang w:bidi="as-IN"/>
        </w:rPr>
        <w:t>” [ছুৰা</w:t>
      </w:r>
      <w:r w:rsidRPr="0012001F">
        <w:rPr>
          <w:rFonts w:eastAsia="Nikosh"/>
          <w:cs/>
          <w:lang w:bidi="as-IN"/>
        </w:rPr>
        <w:t xml:space="preserve"> আয</w:t>
      </w:r>
      <w:r w:rsidR="00035B85" w:rsidRPr="0012001F">
        <w:rPr>
          <w:rFonts w:eastAsia="Nikosh"/>
          <w:cs/>
          <w:lang w:bidi="as-IN"/>
        </w:rPr>
        <w:t>-যুখৰু</w:t>
      </w:r>
      <w:r w:rsidRPr="0012001F">
        <w:rPr>
          <w:rFonts w:eastAsia="Nikosh"/>
          <w:cs/>
          <w:lang w:bidi="as-IN"/>
        </w:rPr>
        <w:t>ফ, আয়াত: ২৩]</w:t>
      </w:r>
    </w:p>
    <w:p w:rsidR="000A2261" w:rsidRPr="0012001F" w:rsidRDefault="00035B85" w:rsidP="00E8049E">
      <w:pPr>
        <w:bidi w:val="0"/>
        <w:spacing w:after="0" w:line="240" w:lineRule="auto"/>
        <w:jc w:val="both"/>
        <w:rPr>
          <w:rFonts w:eastAsia="Nikosh"/>
          <w:cs/>
          <w:lang w:bidi="as-IN"/>
        </w:rPr>
      </w:pPr>
      <w:r w:rsidRPr="0012001F">
        <w:rPr>
          <w:rFonts w:eastAsia="Nikosh"/>
          <w:cs/>
          <w:lang w:bidi="as-IN"/>
        </w:rPr>
        <w:t>আৰু</w:t>
      </w:r>
      <w:r w:rsidR="00613037" w:rsidRPr="0012001F">
        <w:rPr>
          <w:rFonts w:eastAsia="Nikosh"/>
          <w:cs/>
          <w:lang w:bidi="as-IN"/>
        </w:rPr>
        <w:t xml:space="preserve"> এ</w:t>
      </w:r>
      <w:r w:rsidRPr="0012001F">
        <w:rPr>
          <w:rFonts w:eastAsia="Nikosh"/>
          <w:cs/>
          <w:lang w:bidi="as-IN"/>
        </w:rPr>
        <w:t>ইটোৱে</w:t>
      </w:r>
      <w:r w:rsidR="00106737" w:rsidRPr="0012001F">
        <w:rPr>
          <w:rFonts w:eastAsia="Nikosh"/>
          <w:cs/>
          <w:lang w:bidi="as-IN"/>
        </w:rPr>
        <w:t>ই</w:t>
      </w:r>
      <w:r w:rsidRPr="0012001F">
        <w:rPr>
          <w:rFonts w:eastAsia="Nikosh"/>
          <w:cs/>
          <w:lang w:bidi="as-IN"/>
        </w:rPr>
        <w:t xml:space="preserve"> হৈছে</w:t>
      </w:r>
      <w:r w:rsidR="00613037" w:rsidRPr="0012001F">
        <w:rPr>
          <w:rFonts w:eastAsia="Nikosh"/>
          <w:cs/>
          <w:lang w:bidi="as-IN"/>
        </w:rPr>
        <w:t xml:space="preserve"> অন্ধ </w:t>
      </w:r>
      <w:r w:rsidRPr="0012001F">
        <w:rPr>
          <w:rFonts w:eastAsia="Nikosh"/>
          <w:cs/>
          <w:lang w:bidi="as-IN"/>
        </w:rPr>
        <w:t>অনুসৰ</w:t>
      </w:r>
      <w:r w:rsidR="00E8049E" w:rsidRPr="0012001F">
        <w:rPr>
          <w:rFonts w:eastAsia="Nikosh"/>
          <w:cs/>
          <w:lang w:bidi="as-IN"/>
        </w:rPr>
        <w:t xml:space="preserve">ণ </w:t>
      </w:r>
      <w:r w:rsidR="0065188A" w:rsidRPr="0012001F">
        <w:rPr>
          <w:rFonts w:eastAsia="Nikosh"/>
          <w:cs/>
          <w:lang w:bidi="as-IN"/>
        </w:rPr>
        <w:t>যিটোৰ অনুসাৰীসকলে ভাৱে যে, সি হকৰ (সত্যৰ) ওপৰত প্ৰতিষ্ঠিত আছে, অথচ সি বাতিলৰ</w:t>
      </w:r>
      <w:r w:rsidR="00652A83" w:rsidRPr="0012001F">
        <w:rPr>
          <w:rFonts w:eastAsia="Nikosh"/>
          <w:cs/>
          <w:lang w:bidi="as-IN"/>
        </w:rPr>
        <w:t xml:space="preserve"> ও</w:t>
      </w:r>
      <w:r w:rsidR="0065188A" w:rsidRPr="0012001F">
        <w:rPr>
          <w:rFonts w:eastAsia="Nikosh"/>
          <w:cs/>
          <w:lang w:bidi="as-IN"/>
        </w:rPr>
        <w:t>পৰত</w:t>
      </w:r>
      <w:r w:rsidR="00613037" w:rsidRPr="0012001F">
        <w:rPr>
          <w:rFonts w:eastAsia="Nikosh"/>
          <w:cs/>
          <w:lang w:bidi="as-IN"/>
        </w:rPr>
        <w:t xml:space="preserve"> আছে। অধিকা</w:t>
      </w:r>
      <w:r w:rsidR="0065188A" w:rsidRPr="0012001F">
        <w:rPr>
          <w:rFonts w:eastAsia="Nikosh"/>
          <w:cs/>
          <w:lang w:bidi="as-IN"/>
        </w:rPr>
        <w:t>ংশ বস্তুবাদী নাস্তিকসকল</w:t>
      </w:r>
      <w:r w:rsidR="00613037" w:rsidRPr="0012001F">
        <w:rPr>
          <w:rFonts w:eastAsia="Nikosh"/>
          <w:cs/>
          <w:lang w:bidi="as-IN"/>
        </w:rPr>
        <w:t xml:space="preserve"> এ</w:t>
      </w:r>
      <w:r w:rsidR="0065188A" w:rsidRPr="0012001F">
        <w:rPr>
          <w:rFonts w:eastAsia="Nikosh"/>
          <w:cs/>
          <w:lang w:bidi="as-IN"/>
        </w:rPr>
        <w:t>ই প্ৰকাৰৰ মিছলীয়াৰ অন্তৰ্ভূ</w:t>
      </w:r>
      <w:r w:rsidR="00613037" w:rsidRPr="0012001F">
        <w:rPr>
          <w:rFonts w:eastAsia="Nikosh"/>
          <w:cs/>
          <w:lang w:bidi="as-IN"/>
        </w:rPr>
        <w:t>ক্ত।</w:t>
      </w:r>
      <w:r w:rsidR="0065188A" w:rsidRPr="0012001F">
        <w:rPr>
          <w:rFonts w:eastAsia="Nikosh"/>
          <w:cs/>
          <w:lang w:bidi="as-IN"/>
        </w:rPr>
        <w:t xml:space="preserve"> কিয়নো গৱেষণা আৰু পৰীক্ষা-নিৰীক্ষাৰ ক্ষেত্ৰত সিহঁত পূৰ্বৱৰ্তী নেতাসকলৰ</w:t>
      </w:r>
      <w:r w:rsidR="000A2261" w:rsidRPr="0012001F">
        <w:rPr>
          <w:rFonts w:eastAsia="Nikosh"/>
          <w:cs/>
          <w:lang w:bidi="as-IN"/>
        </w:rPr>
        <w:t xml:space="preserve"> অন্ধ </w:t>
      </w:r>
      <w:r w:rsidR="0065188A" w:rsidRPr="0012001F">
        <w:rPr>
          <w:rFonts w:eastAsia="Nikosh"/>
          <w:cs/>
          <w:lang w:bidi="as-IN"/>
        </w:rPr>
        <w:t>অনুসৰ</w:t>
      </w:r>
      <w:r w:rsidR="00E8049E" w:rsidRPr="0012001F">
        <w:rPr>
          <w:rFonts w:eastAsia="Nikosh"/>
          <w:cs/>
          <w:lang w:bidi="as-IN"/>
        </w:rPr>
        <w:t xml:space="preserve">ণ </w:t>
      </w:r>
      <w:r w:rsidR="0065188A" w:rsidRPr="0012001F">
        <w:rPr>
          <w:rFonts w:eastAsia="Nikosh"/>
          <w:cs/>
          <w:lang w:bidi="as-IN"/>
        </w:rPr>
        <w:t>কৰে</w:t>
      </w:r>
      <w:r w:rsidR="0065188A" w:rsidRPr="0012001F">
        <w:rPr>
          <w:rFonts w:eastAsia="Nikosh" w:cs="Mangal"/>
          <w:cs/>
          <w:lang w:bidi="hi-IN"/>
        </w:rPr>
        <w:t xml:space="preserve">। </w:t>
      </w:r>
      <w:r w:rsidR="0065188A" w:rsidRPr="0012001F">
        <w:rPr>
          <w:rFonts w:eastAsia="Nikosh"/>
          <w:cs/>
          <w:lang w:bidi="as-IN"/>
        </w:rPr>
        <w:t>যেতিয়া সিহঁতে কোনো মতামত ব্যক্ত কৰে তেতিয়া সিহঁতে সেইটো এ</w:t>
      </w:r>
      <w:r w:rsidR="000A2261" w:rsidRPr="0012001F">
        <w:rPr>
          <w:rFonts w:eastAsia="Nikosh"/>
          <w:cs/>
          <w:lang w:bidi="as-IN"/>
        </w:rPr>
        <w:t>ন</w:t>
      </w:r>
      <w:r w:rsidR="0065188A" w:rsidRPr="0012001F">
        <w:rPr>
          <w:rFonts w:eastAsia="Nikosh"/>
          <w:cs/>
          <w:lang w:bidi="as-IN"/>
        </w:rPr>
        <w:t>েকৈ অনুসৰণ কৰে</w:t>
      </w:r>
      <w:r w:rsidR="000A2261" w:rsidRPr="0012001F">
        <w:rPr>
          <w:rFonts w:eastAsia="Nikosh"/>
          <w:cs/>
          <w:lang w:bidi="as-IN"/>
        </w:rPr>
        <w:t xml:space="preserve"> যেন</w:t>
      </w:r>
      <w:r w:rsidR="0065188A" w:rsidRPr="0012001F">
        <w:rPr>
          <w:rFonts w:eastAsia="Nikosh"/>
          <w:cs/>
          <w:lang w:bidi="as-IN"/>
        </w:rPr>
        <w:t>িবা সেইটো আল্লাহৰ তৰফৰ পৰা নাযিলকৃত অহী। আকৌ যেতিয়া সিহঁতে ভুল কিবা</w:t>
      </w:r>
      <w:r w:rsidR="00D45304" w:rsidRPr="0012001F">
        <w:rPr>
          <w:rFonts w:eastAsia="Nikosh"/>
          <w:cs/>
          <w:lang w:bidi="as-IN"/>
        </w:rPr>
        <w:t xml:space="preserve"> আৱিষ্কাৰ কৰে তেতিয়া সিহঁতৰ পৰবৰ্তীসকলে সিহঁতৰ লগত একমত হ</w:t>
      </w:r>
      <w:r w:rsidR="000B68C5" w:rsidRPr="0012001F">
        <w:rPr>
          <w:rFonts w:eastAsia="Nikosh"/>
        </w:rPr>
        <w:t>’</w:t>
      </w:r>
      <w:r w:rsidR="00D45304" w:rsidRPr="0012001F">
        <w:rPr>
          <w:rFonts w:eastAsia="Nikosh"/>
          <w:cs/>
          <w:lang w:bidi="as-IN"/>
        </w:rPr>
        <w:t>লেও সিহঁতৰ পথত চলে আৰু একমত ন</w:t>
      </w:r>
      <w:r w:rsidR="000A2261" w:rsidRPr="0012001F">
        <w:rPr>
          <w:rFonts w:eastAsia="Nikosh"/>
          <w:cs/>
          <w:lang w:bidi="as-IN"/>
        </w:rPr>
        <w:t>হ</w:t>
      </w:r>
      <w:r w:rsidR="00D45304" w:rsidRPr="0012001F">
        <w:rPr>
          <w:rFonts w:eastAsia="Nikosh"/>
        </w:rPr>
        <w:t>’</w:t>
      </w:r>
      <w:r w:rsidR="00D45304" w:rsidRPr="0012001F">
        <w:rPr>
          <w:rFonts w:eastAsia="Nikosh"/>
          <w:cs/>
          <w:lang w:bidi="as-IN"/>
        </w:rPr>
        <w:t>লেও সিহঁতৰ</w:t>
      </w:r>
      <w:r w:rsidR="000A2261" w:rsidRPr="0012001F">
        <w:rPr>
          <w:rFonts w:eastAsia="Nikosh"/>
          <w:cs/>
          <w:lang w:bidi="as-IN"/>
        </w:rPr>
        <w:t xml:space="preserve"> সে</w:t>
      </w:r>
      <w:r w:rsidR="00D45304" w:rsidRPr="0012001F">
        <w:rPr>
          <w:rFonts w:eastAsia="Nikosh"/>
          <w:cs/>
          <w:lang w:bidi="as-IN"/>
        </w:rPr>
        <w:t>ই ভুল পথতে</w:t>
      </w:r>
      <w:r w:rsidR="000A2261" w:rsidRPr="0012001F">
        <w:rPr>
          <w:rFonts w:eastAsia="Nikosh"/>
          <w:cs/>
          <w:lang w:bidi="as-IN"/>
        </w:rPr>
        <w:t>ই চলে</w:t>
      </w:r>
      <w:r w:rsidR="000A2261" w:rsidRPr="0012001F">
        <w:rPr>
          <w:rFonts w:eastAsia="Nikosh" w:cs="Mangal"/>
          <w:cs/>
          <w:lang w:bidi="hi-IN"/>
        </w:rPr>
        <w:t xml:space="preserve">। </w:t>
      </w:r>
      <w:r w:rsidR="000A2261" w:rsidRPr="0012001F">
        <w:rPr>
          <w:rFonts w:eastAsia="Nikosh"/>
          <w:cs/>
          <w:lang w:bidi="as-IN"/>
        </w:rPr>
        <w:t>এ</w:t>
      </w:r>
      <w:r w:rsidR="00D45304" w:rsidRPr="0012001F">
        <w:rPr>
          <w:rFonts w:eastAsia="Nikosh"/>
          <w:cs/>
          <w:lang w:bidi="as-IN"/>
        </w:rPr>
        <w:t>ই ধৰণৰ লোকসকল অজ্ঞ লোকসকলৰ বাবে ডাঙৰ</w:t>
      </w:r>
      <w:r w:rsidR="000A2261" w:rsidRPr="0012001F">
        <w:rPr>
          <w:rFonts w:eastAsia="Nikosh"/>
          <w:cs/>
          <w:lang w:bidi="as-IN"/>
        </w:rPr>
        <w:t xml:space="preserve"> ফিতনা। </w:t>
      </w:r>
    </w:p>
    <w:p w:rsidR="00DE21CE" w:rsidRDefault="00CE61B6" w:rsidP="0080277A">
      <w:pPr>
        <w:bidi w:val="0"/>
        <w:spacing w:after="0" w:line="240" w:lineRule="auto"/>
        <w:jc w:val="both"/>
        <w:rPr>
          <w:rFonts w:eastAsia="Nikosh"/>
          <w:lang w:bidi="as-IN"/>
        </w:rPr>
      </w:pPr>
      <w:r w:rsidRPr="0012001F">
        <w:rPr>
          <w:rFonts w:eastAsia="Nikosh"/>
          <w:cs/>
          <w:lang w:bidi="as-IN"/>
        </w:rPr>
        <w:t>যৌগিক অজ্ঞ লোকসকলৰ দ্বিতীয় প্ৰকাৰ হৈছে কাফিৰসকলৰ নেতা আৰু শীৰ্ষ</w:t>
      </w:r>
      <w:r w:rsidR="000A2261" w:rsidRPr="0012001F">
        <w:rPr>
          <w:rFonts w:eastAsia="Nikosh"/>
          <w:cs/>
          <w:lang w:bidi="as-IN"/>
        </w:rPr>
        <w:t xml:space="preserve">স্থানীয় </w:t>
      </w:r>
      <w:r w:rsidRPr="0012001F">
        <w:rPr>
          <w:rFonts w:eastAsia="Nikosh"/>
          <w:cs/>
          <w:lang w:bidi="as-IN"/>
        </w:rPr>
        <w:t>নাস্তিকসকল, যিসকলে নিজকে প্ৰকৃতি আৰু মহাবিশ্ব সম্পৰ্কে বৰ দক্ষ আৰু সুক্ষ্ম জ্ঞানী বুলি ভাৱে আৰু আনক অজ্ঞ বুলি ভাৱে</w:t>
      </w:r>
      <w:r w:rsidRPr="0012001F">
        <w:rPr>
          <w:rFonts w:eastAsia="Nikosh" w:cs="Mangal"/>
          <w:cs/>
          <w:lang w:bidi="hi-IN"/>
        </w:rPr>
        <w:t xml:space="preserve">। </w:t>
      </w:r>
      <w:r w:rsidRPr="0012001F">
        <w:rPr>
          <w:rFonts w:eastAsia="Nikosh"/>
          <w:cs/>
          <w:lang w:bidi="as-IN"/>
        </w:rPr>
        <w:t>সিহঁতে নিজৰ জ্ঞানক ক্ষুদ্ৰ পৰিধিত আৱদ্ধ কৰি ৰাখে আৰু ৰাছুলসকল লগতে তেওঁলোকৰ অনুসাৰীসকলৰ ওপৰত অহংকাৰ কৰে</w:t>
      </w:r>
      <w:r w:rsidRPr="0012001F">
        <w:rPr>
          <w:rFonts w:eastAsia="Nikosh" w:cs="Mangal"/>
          <w:cs/>
          <w:lang w:bidi="hi-IN"/>
        </w:rPr>
        <w:t xml:space="preserve">। </w:t>
      </w:r>
      <w:r w:rsidRPr="0012001F">
        <w:rPr>
          <w:rFonts w:eastAsia="Nikosh"/>
          <w:cs/>
          <w:lang w:bidi="as-IN"/>
        </w:rPr>
        <w:t>সিহঁতে ধাৰণা কৰে যে, মানুহৰ</w:t>
      </w:r>
      <w:r w:rsidR="00C16BF9" w:rsidRPr="0012001F">
        <w:rPr>
          <w:rFonts w:eastAsia="Nikosh"/>
          <w:cs/>
          <w:lang w:bidi="as-IN"/>
        </w:rPr>
        <w:t xml:space="preserve"> </w:t>
      </w:r>
      <w:r w:rsidRPr="0012001F">
        <w:rPr>
          <w:rFonts w:eastAsia="Nikosh"/>
          <w:cs/>
          <w:lang w:bidi="as-IN"/>
        </w:rPr>
        <w:t>ইন্দ্ৰি</w:t>
      </w:r>
      <w:r w:rsidR="0080277A" w:rsidRPr="0012001F">
        <w:rPr>
          <w:rFonts w:eastAsia="Nikosh"/>
          <w:cs/>
          <w:lang w:bidi="as-IN"/>
        </w:rPr>
        <w:t xml:space="preserve">য় </w:t>
      </w:r>
      <w:r w:rsidRPr="0012001F">
        <w:rPr>
          <w:rFonts w:eastAsia="Nikosh"/>
          <w:cs/>
          <w:lang w:bidi="as-IN"/>
        </w:rPr>
        <w:t>জ্ঞান আৰু পৰীক্ষা-নিৰীক্ষাই জ্ঞানৰ সীমা, ইয়াৰ বাহিৰে যিবোৰ জ্ঞান আছে সেইবোৰ যিমানেই</w:t>
      </w:r>
      <w:r w:rsidR="00C16BF9" w:rsidRPr="0012001F">
        <w:rPr>
          <w:rFonts w:eastAsia="Nikosh"/>
          <w:cs/>
          <w:lang w:bidi="as-IN"/>
        </w:rPr>
        <w:t xml:space="preserve"> বিশুদ্ধ </w:t>
      </w:r>
      <w:r w:rsidRPr="0012001F">
        <w:rPr>
          <w:rFonts w:eastAsia="Nikosh"/>
          <w:cs/>
          <w:lang w:bidi="as-IN"/>
        </w:rPr>
        <w:t>নহও</w:t>
      </w:r>
      <w:r w:rsidR="000B68C5" w:rsidRPr="0012001F">
        <w:rPr>
          <w:rFonts w:eastAsia="Nikosh"/>
          <w:cs/>
          <w:lang w:bidi="as-IN"/>
        </w:rPr>
        <w:t>ঁ</w:t>
      </w:r>
      <w:r w:rsidR="00C16BF9" w:rsidRPr="0012001F">
        <w:rPr>
          <w:rFonts w:eastAsia="Nikosh"/>
          <w:cs/>
          <w:lang w:bidi="as-IN"/>
        </w:rPr>
        <w:t>ক</w:t>
      </w:r>
      <w:r w:rsidRPr="0012001F">
        <w:rPr>
          <w:rFonts w:eastAsia="Nikosh"/>
          <w:cs/>
          <w:lang w:bidi="as-IN"/>
        </w:rPr>
        <w:t xml:space="preserve"> কিয় সিহঁতে সেইবোৰক মিথ্যাৰোপ আৰু অস্বীকাৰ কৰে</w:t>
      </w:r>
      <w:r w:rsidRPr="0012001F">
        <w:rPr>
          <w:rFonts w:eastAsia="Nikosh" w:cs="Mangal"/>
          <w:cs/>
          <w:lang w:bidi="hi-IN"/>
        </w:rPr>
        <w:t xml:space="preserve">। </w:t>
      </w:r>
      <w:r w:rsidRPr="0012001F">
        <w:rPr>
          <w:rFonts w:eastAsia="Nikosh"/>
          <w:cs/>
          <w:lang w:bidi="bn-IN"/>
        </w:rPr>
        <w:t>ফল</w:t>
      </w:r>
      <w:r w:rsidRPr="0012001F">
        <w:rPr>
          <w:rFonts w:eastAsia="Nikosh"/>
          <w:cs/>
          <w:lang w:bidi="as-IN"/>
        </w:rPr>
        <w:t xml:space="preserve">ত সিহঁতে মহাবিশ্বৰ মহাপ্ৰতিপালক ৰাব্বুল আলামীনক অস্বীকাৰ কৰে, তেওঁৰ ৰাছুলসকলক মিথ্যাৰোপ কৰে আৰু আল্লাহৰ প্ৰেৰিত ৰাছুলসকলে লৈ অহা গায়েবৰ (অদৃশ্য) বিষয়সমূহক </w:t>
      </w:r>
      <w:r w:rsidRPr="0012001F">
        <w:rPr>
          <w:rFonts w:eastAsia="Nikosh"/>
          <w:cs/>
          <w:lang w:bidi="as-IN"/>
        </w:rPr>
        <w:lastRenderedPageBreak/>
        <w:t>মিছাপ্ৰতিপন্ন কৰে আৰু অস্বীকাৰ কৰে</w:t>
      </w:r>
      <w:r w:rsidR="00C16BF9" w:rsidRPr="0012001F">
        <w:rPr>
          <w:rFonts w:eastAsia="Nikosh" w:cs="Mangal"/>
          <w:cs/>
          <w:lang w:bidi="hi-IN"/>
        </w:rPr>
        <w:t xml:space="preserve">। </w:t>
      </w:r>
      <w:r w:rsidR="00C16BF9" w:rsidRPr="0012001F">
        <w:rPr>
          <w:rFonts w:eastAsia="Nikosh"/>
          <w:cs/>
          <w:lang w:bidi="bn-IN"/>
        </w:rPr>
        <w:t>এ</w:t>
      </w:r>
      <w:r w:rsidR="00DB4926" w:rsidRPr="0012001F">
        <w:rPr>
          <w:rFonts w:eastAsia="Nikosh"/>
          <w:cs/>
          <w:lang w:bidi="as-IN"/>
        </w:rPr>
        <w:t>ই শ্ৰেণীৰ লোকসকলেই</w:t>
      </w:r>
      <w:r w:rsidR="00C16BF9" w:rsidRPr="0012001F">
        <w:rPr>
          <w:rFonts w:eastAsia="Nikosh"/>
          <w:cs/>
          <w:lang w:bidi="as-IN"/>
        </w:rPr>
        <w:t xml:space="preserve"> </w:t>
      </w:r>
      <w:r w:rsidR="00DB4926" w:rsidRPr="0012001F">
        <w:rPr>
          <w:rFonts w:eastAsia="Nikosh"/>
          <w:cs/>
          <w:lang w:bidi="as-IN"/>
        </w:rPr>
        <w:t>আল্লাহৰ নিম্নোক্ত বাণীৰ অধিক অন্তৰ্ভূ</w:t>
      </w:r>
      <w:r w:rsidR="00CA162F" w:rsidRPr="0012001F">
        <w:rPr>
          <w:rFonts w:eastAsia="Nikosh"/>
          <w:cs/>
          <w:lang w:bidi="as-IN"/>
        </w:rPr>
        <w:t>ক্ত। আল্লাহ তা</w:t>
      </w:r>
      <w:r w:rsidR="00CA162F" w:rsidRPr="0012001F">
        <w:rPr>
          <w:rFonts w:eastAsia="Nikosh"/>
          <w:lang w:bidi="as-IN"/>
        </w:rPr>
        <w:t>‘</w:t>
      </w:r>
      <w:r w:rsidR="00CA162F" w:rsidRPr="0012001F">
        <w:rPr>
          <w:rFonts w:eastAsia="Nikosh"/>
          <w:cs/>
          <w:lang w:bidi="as-IN"/>
        </w:rPr>
        <w:t>আলা</w:t>
      </w:r>
      <w:r w:rsidR="00DB4926" w:rsidRPr="0012001F">
        <w:rPr>
          <w:rFonts w:eastAsia="Nikosh"/>
          <w:cs/>
          <w:lang w:bidi="as-IN"/>
        </w:rPr>
        <w:t>ই সিহঁতৰ বিষয়ে কৈছে</w:t>
      </w:r>
      <w:r w:rsidR="00CA162F">
        <w:rPr>
          <w:rFonts w:eastAsia="Nikosh"/>
          <w:lang w:bidi="as-IN"/>
        </w:rPr>
        <w:t>,</w:t>
      </w:r>
    </w:p>
    <w:p w:rsidR="00DE21CE" w:rsidRDefault="00DE21CE" w:rsidP="00DE21CE">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فَلَمَّا جَآءَتۡهُمۡ رُسُلُهُم بِٱلۡبَيِّنَٰتِ فَرِحُواْ بِمَا عِندَهُم مِّنَ ٱلۡعِلۡمِ وَحَاقَ بِهِم مَّا كَانُواْ بِهِۦ يَسۡتَهۡزِءُونَ٨٣</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غافر</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٨٣</w:t>
      </w:r>
      <w:r>
        <w:rPr>
          <w:rFonts w:ascii="KFGQPC Uthman Taha Naskh" w:hAnsi="Times New Roman" w:cs="KFGQPC Uthman Taha Naskh"/>
          <w:color w:val="008000"/>
          <w:rtl/>
          <w:cs/>
          <w:lang w:bidi="as-IN"/>
        </w:rPr>
        <w:t xml:space="preserve">]  </w:t>
      </w:r>
    </w:p>
    <w:p w:rsidR="00E15BC3" w:rsidRPr="0012001F" w:rsidRDefault="00E15BC3" w:rsidP="00A709D1">
      <w:pPr>
        <w:bidi w:val="0"/>
        <w:spacing w:after="0" w:line="240" w:lineRule="auto"/>
        <w:jc w:val="both"/>
        <w:rPr>
          <w:rFonts w:eastAsia="Nikosh"/>
          <w:cs/>
          <w:lang w:bidi="as-IN"/>
        </w:rPr>
      </w:pPr>
      <w:r w:rsidRPr="0012001F">
        <w:rPr>
          <w:rFonts w:eastAsia="Nikosh"/>
          <w:cs/>
          <w:lang w:bidi="as-IN"/>
        </w:rPr>
        <w:t>“</w:t>
      </w:r>
      <w:r w:rsidR="00DB4926" w:rsidRPr="0012001F">
        <w:rPr>
          <w:rFonts w:eastAsia="Nikosh"/>
          <w:cs/>
          <w:lang w:bidi="as-IN"/>
        </w:rPr>
        <w:t>তাৰ পিছত সিহঁতৰ ওচৰত যেতিয়া সিহঁতৰ ৰাছুলসকল স্পষ্ট প্ৰমাণাদিসহ আহি</w:t>
      </w:r>
      <w:r w:rsidRPr="0012001F">
        <w:rPr>
          <w:rFonts w:eastAsia="Nikosh"/>
          <w:cs/>
          <w:lang w:bidi="as-IN"/>
        </w:rPr>
        <w:t>ল</w:t>
      </w:r>
      <w:r w:rsidR="00DB4926" w:rsidRPr="0012001F">
        <w:rPr>
          <w:rFonts w:eastAsia="Nikosh"/>
          <w:cs/>
          <w:lang w:bidi="as-IN"/>
        </w:rPr>
        <w:t>ে তেতিয়া সিহঁতে নিজৰ ওচৰত</w:t>
      </w:r>
      <w:r w:rsidRPr="0012001F">
        <w:rPr>
          <w:rFonts w:eastAsia="Nikosh"/>
          <w:cs/>
          <w:lang w:bidi="as-IN"/>
        </w:rPr>
        <w:t xml:space="preserve"> য</w:t>
      </w:r>
      <w:r w:rsidR="00DB4926" w:rsidRPr="0012001F">
        <w:rPr>
          <w:rFonts w:eastAsia="Nikosh"/>
          <w:cs/>
          <w:lang w:bidi="as-IN"/>
        </w:rPr>
        <w:t>ি</w:t>
      </w:r>
      <w:r w:rsidRPr="0012001F">
        <w:rPr>
          <w:rFonts w:eastAsia="Nikosh"/>
          <w:cs/>
          <w:lang w:bidi="as-IN"/>
        </w:rPr>
        <w:t xml:space="preserve"> বিদ্যা </w:t>
      </w:r>
      <w:r w:rsidR="00DB4926" w:rsidRPr="0012001F">
        <w:rPr>
          <w:rFonts w:eastAsia="Nikosh"/>
          <w:cs/>
          <w:lang w:bidi="as-IN"/>
        </w:rPr>
        <w:t>আছিল সেইটোতেই</w:t>
      </w:r>
      <w:r w:rsidRPr="0012001F">
        <w:rPr>
          <w:rFonts w:eastAsia="Nikosh"/>
          <w:cs/>
          <w:lang w:bidi="as-IN"/>
        </w:rPr>
        <w:t xml:space="preserve"> </w:t>
      </w:r>
      <w:r w:rsidR="00A709D1" w:rsidRPr="0012001F">
        <w:rPr>
          <w:rFonts w:eastAsia="Nikosh"/>
          <w:cs/>
          <w:lang w:bidi="as-IN"/>
        </w:rPr>
        <w:t>উৎফুল্ল</w:t>
      </w:r>
      <w:r w:rsidR="00DB4926" w:rsidRPr="0012001F">
        <w:rPr>
          <w:rFonts w:eastAsia="Nikosh"/>
          <w:cs/>
          <w:lang w:bidi="as-IN"/>
        </w:rPr>
        <w:t xml:space="preserve"> হৈ</w:t>
      </w:r>
      <w:r w:rsidRPr="0012001F">
        <w:rPr>
          <w:rFonts w:eastAsia="Nikosh"/>
          <w:cs/>
          <w:lang w:bidi="as-IN"/>
        </w:rPr>
        <w:t xml:space="preserve"> উঠ</w:t>
      </w:r>
      <w:r w:rsidR="00DB4926" w:rsidRPr="0012001F">
        <w:rPr>
          <w:rFonts w:eastAsia="Nikosh"/>
          <w:cs/>
          <w:lang w:bidi="as-IN"/>
        </w:rPr>
        <w:t>ি</w:t>
      </w:r>
      <w:r w:rsidRPr="0012001F">
        <w:rPr>
          <w:rFonts w:eastAsia="Nikosh"/>
          <w:cs/>
          <w:lang w:bidi="as-IN"/>
        </w:rPr>
        <w:t>ল</w:t>
      </w:r>
      <w:r w:rsidR="00DB4926" w:rsidRPr="0012001F">
        <w:rPr>
          <w:rFonts w:eastAsia="Nikosh"/>
          <w:cs/>
          <w:lang w:bidi="as-IN"/>
        </w:rPr>
        <w:t>ে</w:t>
      </w:r>
      <w:r w:rsidR="00DB4926" w:rsidRPr="0012001F">
        <w:rPr>
          <w:rFonts w:eastAsia="Nikosh" w:cs="Mangal"/>
          <w:cs/>
          <w:lang w:bidi="hi-IN"/>
        </w:rPr>
        <w:t xml:space="preserve">। </w:t>
      </w:r>
      <w:r w:rsidR="00DB4926" w:rsidRPr="0012001F">
        <w:rPr>
          <w:rFonts w:eastAsia="Nikosh"/>
          <w:cs/>
          <w:lang w:bidi="bn-IN"/>
        </w:rPr>
        <w:t>আ</w:t>
      </w:r>
      <w:r w:rsidR="00DB4926" w:rsidRPr="0012001F">
        <w:rPr>
          <w:rFonts w:eastAsia="Nikosh"/>
          <w:cs/>
          <w:lang w:bidi="as-IN"/>
        </w:rPr>
        <w:t>ৰু যিটোক লৈ সিহঁতে ঠাট্ৰা-বিদ্ৰূপ কৰিছিল সেইটোৱেই (সেই শাস্তিটোৱেই) সিহঁতক পৰিবেষ্টন কৰি</w:t>
      </w:r>
      <w:r w:rsidRPr="0012001F">
        <w:rPr>
          <w:rFonts w:eastAsia="Nikosh"/>
          <w:cs/>
          <w:lang w:bidi="as-IN"/>
        </w:rPr>
        <w:t>ল</w:t>
      </w:r>
      <w:r w:rsidR="00DB4926" w:rsidRPr="0012001F">
        <w:rPr>
          <w:rFonts w:eastAsia="Nikosh"/>
          <w:cs/>
          <w:lang w:bidi="as-IN"/>
        </w:rPr>
        <w:t>ে</w:t>
      </w:r>
      <w:r w:rsidRPr="0012001F">
        <w:rPr>
          <w:rFonts w:eastAsia="Nikosh"/>
          <w:cs/>
          <w:lang w:bidi="hi-IN"/>
        </w:rPr>
        <w:t>।</w:t>
      </w:r>
      <w:r w:rsidRPr="0012001F">
        <w:rPr>
          <w:rFonts w:eastAsia="Nikosh"/>
          <w:cs/>
          <w:lang w:bidi="as-IN"/>
        </w:rPr>
        <w:t>” [</w:t>
      </w:r>
      <w:r w:rsidR="00DB4926" w:rsidRPr="0012001F">
        <w:rPr>
          <w:rFonts w:eastAsia="Nikosh"/>
          <w:cs/>
          <w:lang w:bidi="as-IN"/>
        </w:rPr>
        <w:t>ছুৰা</w:t>
      </w:r>
      <w:r w:rsidR="00652A83" w:rsidRPr="0012001F">
        <w:rPr>
          <w:rFonts w:eastAsia="Nikosh"/>
          <w:cs/>
          <w:lang w:bidi="as-IN"/>
        </w:rPr>
        <w:t xml:space="preserve"> গাফি</w:t>
      </w:r>
      <w:r w:rsidR="00DB4926" w:rsidRPr="0012001F">
        <w:rPr>
          <w:rFonts w:eastAsia="Nikosh"/>
          <w:cs/>
          <w:lang w:bidi="as-IN"/>
        </w:rPr>
        <w:t>ৰ, আয়াত:</w:t>
      </w:r>
      <w:r w:rsidRPr="0012001F">
        <w:rPr>
          <w:rFonts w:eastAsia="Nikosh"/>
          <w:cs/>
          <w:lang w:bidi="as-IN"/>
        </w:rPr>
        <w:t>৮৩]</w:t>
      </w:r>
    </w:p>
    <w:p w:rsidR="00D56FB8" w:rsidRDefault="00E23F4D" w:rsidP="00652A83">
      <w:pPr>
        <w:bidi w:val="0"/>
        <w:spacing w:after="0" w:line="240" w:lineRule="auto"/>
        <w:jc w:val="both"/>
        <w:rPr>
          <w:rFonts w:eastAsia="Nikosh"/>
          <w:cs/>
          <w:lang w:bidi="as-IN"/>
        </w:rPr>
      </w:pPr>
      <w:r w:rsidRPr="0012001F">
        <w:rPr>
          <w:rFonts w:eastAsia="Nikosh"/>
          <w:cs/>
          <w:lang w:bidi="as-IN"/>
        </w:rPr>
        <w:t>সিহঁতৰ প্ৰকৃতিৰ জ্ঞান-গৰিমা আৰু দক্ষতাই সিহঁতৰ আনন্দৰ</w:t>
      </w:r>
      <w:r w:rsidR="003C5D3A" w:rsidRPr="0012001F">
        <w:rPr>
          <w:rFonts w:eastAsia="Nikosh"/>
          <w:cs/>
          <w:lang w:bidi="as-IN"/>
        </w:rPr>
        <w:t xml:space="preserve"> অ</w:t>
      </w:r>
      <w:r w:rsidRPr="0012001F">
        <w:rPr>
          <w:rFonts w:eastAsia="Nikosh"/>
          <w:cs/>
          <w:lang w:bidi="as-IN"/>
        </w:rPr>
        <w:t>ন্যতম কাৰণ, যিটো সিহঁতক</w:t>
      </w:r>
      <w:r w:rsidR="00055F51" w:rsidRPr="0012001F">
        <w:rPr>
          <w:rFonts w:eastAsia="Nikosh"/>
          <w:cs/>
          <w:lang w:bidi="as-IN"/>
        </w:rPr>
        <w:t xml:space="preserve"> সত্য</w:t>
      </w:r>
      <w:r w:rsidRPr="0012001F">
        <w:rPr>
          <w:rFonts w:eastAsia="Nikosh"/>
          <w:cs/>
          <w:lang w:bidi="as-IN"/>
        </w:rPr>
        <w:t>-</w:t>
      </w:r>
      <w:r w:rsidR="00055F51" w:rsidRPr="0012001F">
        <w:rPr>
          <w:rFonts w:eastAsia="Nikosh"/>
          <w:cs/>
          <w:lang w:bidi="as-IN"/>
        </w:rPr>
        <w:t>বিমুখ</w:t>
      </w:r>
      <w:r w:rsidRPr="0012001F">
        <w:rPr>
          <w:rFonts w:eastAsia="Nikosh"/>
          <w:cs/>
          <w:lang w:bidi="as-IN"/>
        </w:rPr>
        <w:t xml:space="preserve"> কৰি বাতিলৰ</w:t>
      </w:r>
      <w:r w:rsidR="00652A83" w:rsidRPr="0012001F">
        <w:rPr>
          <w:rFonts w:eastAsia="Nikosh"/>
          <w:cs/>
          <w:lang w:bidi="as-IN"/>
        </w:rPr>
        <w:t xml:space="preserve"> ও</w:t>
      </w:r>
      <w:r w:rsidRPr="0012001F">
        <w:rPr>
          <w:rFonts w:eastAsia="Nikosh"/>
          <w:cs/>
          <w:lang w:bidi="as-IN"/>
        </w:rPr>
        <w:t>পৰত</w:t>
      </w:r>
      <w:r w:rsidR="003C5D3A" w:rsidRPr="0012001F">
        <w:rPr>
          <w:rFonts w:eastAsia="Nikosh"/>
          <w:cs/>
          <w:lang w:bidi="as-IN"/>
        </w:rPr>
        <w:t xml:space="preserve"> অটুট থাক</w:t>
      </w:r>
      <w:r w:rsidRPr="0012001F">
        <w:rPr>
          <w:rFonts w:eastAsia="Nikosh"/>
          <w:cs/>
          <w:lang w:bidi="as-IN"/>
        </w:rPr>
        <w:t>িবলৈ অত্যাৱশ্যকীয় কৰি ৰা</w:t>
      </w:r>
      <w:r w:rsidR="003C5D3A" w:rsidRPr="0012001F">
        <w:rPr>
          <w:rFonts w:eastAsia="Nikosh"/>
          <w:cs/>
          <w:lang w:bidi="as-IN"/>
        </w:rPr>
        <w:t>খে</w:t>
      </w:r>
      <w:r w:rsidRPr="0012001F">
        <w:rPr>
          <w:rFonts w:eastAsia="Nikosh" w:cs="Mangal"/>
          <w:cs/>
          <w:lang w:bidi="hi-IN"/>
        </w:rPr>
        <w:t xml:space="preserve">। </w:t>
      </w:r>
      <w:r w:rsidR="00785723" w:rsidRPr="0012001F">
        <w:rPr>
          <w:rFonts w:eastAsia="Nikosh"/>
          <w:cs/>
          <w:lang w:bidi="as-IN"/>
        </w:rPr>
        <w:t>যিহেতু</w:t>
      </w:r>
      <w:r w:rsidRPr="0012001F">
        <w:rPr>
          <w:rFonts w:eastAsia="Nikosh"/>
          <w:cs/>
          <w:lang w:bidi="as-IN"/>
        </w:rPr>
        <w:t xml:space="preserve"> সিহঁতৰ</w:t>
      </w:r>
      <w:r w:rsidR="003C5D3A" w:rsidRPr="0012001F">
        <w:rPr>
          <w:rFonts w:eastAsia="Nikosh"/>
          <w:cs/>
          <w:lang w:bidi="as-IN"/>
        </w:rPr>
        <w:t xml:space="preserve"> এ</w:t>
      </w:r>
      <w:r w:rsidRPr="0012001F">
        <w:rPr>
          <w:rFonts w:eastAsia="Nikosh"/>
          <w:cs/>
          <w:lang w:bidi="as-IN"/>
        </w:rPr>
        <w:t>ই আনন্দ সিহঁতক আনৰ</w:t>
      </w:r>
      <w:r w:rsidR="00652A83" w:rsidRPr="0012001F">
        <w:rPr>
          <w:rFonts w:eastAsia="Nikosh"/>
          <w:cs/>
          <w:lang w:bidi="as-IN"/>
        </w:rPr>
        <w:t xml:space="preserve"> ও</w:t>
      </w:r>
      <w:r w:rsidRPr="0012001F">
        <w:rPr>
          <w:rFonts w:eastAsia="Nikosh"/>
          <w:cs/>
          <w:lang w:bidi="as-IN"/>
        </w:rPr>
        <w:t>পৰত সন্মানিত আৰু প্ৰশংসিত কৰিছিল</w:t>
      </w:r>
      <w:r w:rsidR="0072086C" w:rsidRPr="0012001F">
        <w:rPr>
          <w:rFonts w:eastAsia="Nikosh"/>
          <w:cs/>
          <w:lang w:bidi="as-IN"/>
        </w:rPr>
        <w:t>,</w:t>
      </w:r>
      <w:r w:rsidRPr="0012001F">
        <w:rPr>
          <w:rFonts w:eastAsia="Nikosh"/>
          <w:cs/>
          <w:lang w:bidi="as-IN"/>
        </w:rPr>
        <w:t xml:space="preserve"> সেয়ে সিহঁতৰ</w:t>
      </w:r>
      <w:r w:rsidR="003C5D3A" w:rsidRPr="0012001F">
        <w:rPr>
          <w:rFonts w:eastAsia="Nikosh"/>
          <w:cs/>
          <w:lang w:bidi="as-IN"/>
        </w:rPr>
        <w:t xml:space="preserve"> এ</w:t>
      </w:r>
      <w:r w:rsidRPr="0012001F">
        <w:rPr>
          <w:rFonts w:eastAsia="Nikosh"/>
          <w:cs/>
          <w:lang w:bidi="as-IN"/>
        </w:rPr>
        <w:t>ই দুটা মিছা অহংকাৰে সিহঁতক ৰাছুলসকলে লৈ অহা হিদায়ত আৰু</w:t>
      </w:r>
      <w:r w:rsidR="003C5D3A" w:rsidRPr="0012001F">
        <w:rPr>
          <w:rFonts w:eastAsia="Nikosh"/>
          <w:cs/>
          <w:lang w:bidi="as-IN"/>
        </w:rPr>
        <w:t xml:space="preserve"> ইল</w:t>
      </w:r>
      <w:r w:rsidRPr="0012001F">
        <w:rPr>
          <w:rFonts w:eastAsia="Nikosh"/>
          <w:cs/>
          <w:lang w:bidi="as-IN"/>
        </w:rPr>
        <w:t>্মৰ ওপৰত</w:t>
      </w:r>
      <w:r w:rsidR="003C5D3A" w:rsidRPr="0012001F">
        <w:rPr>
          <w:rFonts w:eastAsia="Nikosh"/>
          <w:cs/>
          <w:lang w:bidi="as-IN"/>
        </w:rPr>
        <w:t xml:space="preserve"> </w:t>
      </w:r>
      <w:r w:rsidRPr="0012001F">
        <w:rPr>
          <w:rFonts w:eastAsia="Nikosh"/>
          <w:cs/>
          <w:lang w:bidi="as-IN"/>
        </w:rPr>
        <w:t>প্ৰ</w:t>
      </w:r>
      <w:r w:rsidR="0072086C" w:rsidRPr="0012001F">
        <w:rPr>
          <w:rFonts w:eastAsia="Nikosh"/>
          <w:cs/>
          <w:lang w:bidi="as-IN"/>
        </w:rPr>
        <w:t xml:space="preserve">ধান্য </w:t>
      </w:r>
      <w:r w:rsidRPr="0012001F">
        <w:rPr>
          <w:rFonts w:eastAsia="Nikosh"/>
          <w:cs/>
          <w:lang w:bidi="as-IN"/>
        </w:rPr>
        <w:t>দিছিল</w:t>
      </w:r>
      <w:r w:rsidR="00ED6DED" w:rsidRPr="0012001F">
        <w:rPr>
          <w:rFonts w:eastAsia="Nikosh"/>
          <w:cs/>
          <w:lang w:bidi="as-IN"/>
        </w:rPr>
        <w:t>; আ</w:t>
      </w:r>
      <w:r w:rsidR="003C5D3A" w:rsidRPr="0012001F">
        <w:rPr>
          <w:rFonts w:eastAsia="Nikosh"/>
          <w:cs/>
          <w:lang w:bidi="as-IN"/>
        </w:rPr>
        <w:t>নকি এ</w:t>
      </w:r>
      <w:r w:rsidR="00ED6DED" w:rsidRPr="0012001F">
        <w:rPr>
          <w:rFonts w:eastAsia="Nikosh"/>
          <w:cs/>
          <w:lang w:bidi="as-IN"/>
        </w:rPr>
        <w:t>ই অৱস্থা সিহঁতক এ</w:t>
      </w:r>
      <w:r w:rsidR="003C5D3A" w:rsidRPr="0012001F">
        <w:rPr>
          <w:rFonts w:eastAsia="Nikosh"/>
          <w:cs/>
          <w:lang w:bidi="as-IN"/>
        </w:rPr>
        <w:t>ন</w:t>
      </w:r>
      <w:r w:rsidR="00ED6DED" w:rsidRPr="0012001F">
        <w:rPr>
          <w:rFonts w:eastAsia="Nikosh"/>
          <w:cs/>
          <w:lang w:bidi="as-IN"/>
        </w:rPr>
        <w:t>ে পৰ্যায়ত উপনীত কৰিছিল যে, সিহঁতে ৰাছুলসকলে লৈ অহা জ্ঞানসমূহক</w:t>
      </w:r>
      <w:r w:rsidR="003C5D3A" w:rsidRPr="0012001F">
        <w:rPr>
          <w:rFonts w:eastAsia="Nikosh"/>
          <w:cs/>
          <w:lang w:bidi="as-IN"/>
        </w:rPr>
        <w:t xml:space="preserve"> তুচ্ছ-তাচ্ছিল্য </w:t>
      </w:r>
      <w:r w:rsidR="00ED6DED" w:rsidRPr="0012001F">
        <w:rPr>
          <w:rFonts w:eastAsia="Nikosh"/>
          <w:cs/>
          <w:lang w:bidi="as-IN"/>
        </w:rPr>
        <w:t>আৰু হেয় প্ৰতিপন্ন কৰিছিল</w:t>
      </w:r>
      <w:r w:rsidR="0072086C" w:rsidRPr="0012001F">
        <w:rPr>
          <w:rFonts w:eastAsia="Nikosh" w:cs="Mangal"/>
          <w:cs/>
          <w:lang w:bidi="hi-IN"/>
        </w:rPr>
        <w:t xml:space="preserve">। </w:t>
      </w:r>
      <w:r w:rsidR="00ED6DED" w:rsidRPr="0012001F">
        <w:rPr>
          <w:rFonts w:eastAsia="Nikosh"/>
          <w:cs/>
          <w:lang w:bidi="as-IN"/>
        </w:rPr>
        <w:t>ফলত সিহঁতে যিবোৰ বিষয়ক হেয় প্ৰতিপন্ন কৰিছিল সেইবোৰেই সিহঁতক বেষ্টন কৰি ৰাখি</w:t>
      </w:r>
      <w:r w:rsidR="0072086C" w:rsidRPr="0012001F">
        <w:rPr>
          <w:rFonts w:eastAsia="Nikosh"/>
          <w:cs/>
          <w:lang w:bidi="as-IN"/>
        </w:rPr>
        <w:t>ছে। আধুনিক জ্ঞান-বিজ্ঞান</w:t>
      </w:r>
      <w:r w:rsidR="00ED6DED" w:rsidRPr="0012001F">
        <w:rPr>
          <w:rFonts w:eastAsia="Nikosh"/>
          <w:cs/>
          <w:lang w:bidi="as-IN"/>
        </w:rPr>
        <w:t xml:space="preserve"> লৈ গৱেষণাৰত বিজ্ঞানীসকলক</w:t>
      </w:r>
      <w:r w:rsidR="0072086C" w:rsidRPr="0012001F">
        <w:rPr>
          <w:rFonts w:eastAsia="Nikosh"/>
          <w:cs/>
          <w:lang w:bidi="as-IN"/>
        </w:rPr>
        <w:t xml:space="preserve"> </w:t>
      </w:r>
      <w:r w:rsidR="00ED6DED" w:rsidRPr="0012001F">
        <w:rPr>
          <w:rFonts w:eastAsia="Nikosh"/>
          <w:cs/>
          <w:lang w:bidi="as-IN"/>
        </w:rPr>
        <w:t>পূৰ্বৱৰ্তী কাফিৰসকলৰ প্ৰবঞ্চনাত</w:t>
      </w:r>
      <w:r w:rsidR="0061449F" w:rsidRPr="0012001F">
        <w:rPr>
          <w:rFonts w:eastAsia="Nikosh"/>
          <w:cs/>
          <w:lang w:bidi="as-IN"/>
        </w:rPr>
        <w:t xml:space="preserve"> </w:t>
      </w:r>
      <w:r w:rsidR="00ED6DED" w:rsidRPr="0012001F">
        <w:rPr>
          <w:rFonts w:eastAsia="Nikosh"/>
          <w:cs/>
          <w:lang w:bidi="as-IN"/>
        </w:rPr>
        <w:t>পতিত কৰিছে, ফলত সিহঁতে সঠিক আক্বীদা আৰু দ্বীনৰ অনুসাৰী হোৱা</w:t>
      </w:r>
      <w:r w:rsidR="009C1CE5" w:rsidRPr="0012001F">
        <w:rPr>
          <w:rFonts w:eastAsia="Nikosh"/>
          <w:cs/>
          <w:lang w:bidi="as-IN"/>
        </w:rPr>
        <w:t xml:space="preserve"> না</w:t>
      </w:r>
      <w:r w:rsidR="00ED6DED" w:rsidRPr="0012001F">
        <w:rPr>
          <w:rFonts w:eastAsia="Nikosh"/>
          <w:cs/>
          <w:lang w:bidi="as-IN"/>
        </w:rPr>
        <w:t>ই</w:t>
      </w:r>
      <w:r w:rsidR="00D43F9E" w:rsidRPr="0012001F">
        <w:rPr>
          <w:rFonts w:eastAsia="Nikosh" w:cs="Mangal"/>
          <w:cs/>
          <w:lang w:bidi="hi-IN"/>
        </w:rPr>
        <w:t xml:space="preserve">। </w:t>
      </w:r>
      <w:r w:rsidR="00ED6DED" w:rsidRPr="0012001F">
        <w:rPr>
          <w:rFonts w:eastAsia="Nikosh"/>
          <w:cs/>
          <w:lang w:bidi="as-IN"/>
        </w:rPr>
        <w:t>ইয়াৰ মূল কাৰণ হৈছে যিবোৰ</w:t>
      </w:r>
      <w:r w:rsidR="00D43F9E" w:rsidRPr="0012001F">
        <w:rPr>
          <w:rFonts w:eastAsia="Nikosh"/>
          <w:cs/>
          <w:lang w:bidi="as-IN"/>
        </w:rPr>
        <w:t xml:space="preserve"> বিদ্যালয়</w:t>
      </w:r>
      <w:r w:rsidR="00ED6DED" w:rsidRPr="0012001F">
        <w:rPr>
          <w:rFonts w:eastAsia="Nikosh"/>
          <w:cs/>
          <w:lang w:bidi="as-IN"/>
        </w:rPr>
        <w:t>ত</w:t>
      </w:r>
      <w:r w:rsidR="00D43F9E" w:rsidRPr="0012001F">
        <w:rPr>
          <w:rFonts w:eastAsia="Nikosh"/>
          <w:cs/>
          <w:lang w:bidi="as-IN"/>
        </w:rPr>
        <w:t xml:space="preserve"> </w:t>
      </w:r>
      <w:r w:rsidR="00ED6DED" w:rsidRPr="0012001F">
        <w:rPr>
          <w:rFonts w:eastAsia="Nikosh"/>
          <w:cs/>
          <w:lang w:bidi="as-IN"/>
        </w:rPr>
        <w:t>দ্বী</w:t>
      </w:r>
      <w:r w:rsidR="00EE4784" w:rsidRPr="0012001F">
        <w:rPr>
          <w:rFonts w:eastAsia="Nikosh"/>
          <w:cs/>
          <w:lang w:bidi="as-IN"/>
        </w:rPr>
        <w:t>নি শিক্ষ</w:t>
      </w:r>
      <w:r w:rsidR="00ED6DED" w:rsidRPr="0012001F">
        <w:rPr>
          <w:rFonts w:eastAsia="Nikosh"/>
          <w:cs/>
          <w:lang w:bidi="as-IN"/>
        </w:rPr>
        <w:t>াৰ প্ৰতি গুৰুত্ব দি</w:t>
      </w:r>
      <w:r w:rsidR="00652A83" w:rsidRPr="0012001F">
        <w:rPr>
          <w:rFonts w:eastAsia="Nikosh"/>
          <w:cs/>
          <w:lang w:bidi="as-IN"/>
        </w:rPr>
        <w:t xml:space="preserve">য়া </w:t>
      </w:r>
      <w:r w:rsidR="00ED6DED" w:rsidRPr="0012001F">
        <w:rPr>
          <w:rFonts w:eastAsia="Nikosh"/>
          <w:cs/>
          <w:lang w:bidi="as-IN"/>
        </w:rPr>
        <w:t>নহয়</w:t>
      </w:r>
      <w:r w:rsidR="00652A83" w:rsidRPr="0012001F">
        <w:rPr>
          <w:rFonts w:eastAsia="Nikosh"/>
          <w:cs/>
          <w:lang w:bidi="as-IN"/>
        </w:rPr>
        <w:t xml:space="preserve"> সে</w:t>
      </w:r>
      <w:r w:rsidR="00ED6DED" w:rsidRPr="0012001F">
        <w:rPr>
          <w:rFonts w:eastAsia="Nikosh"/>
          <w:cs/>
          <w:lang w:bidi="as-IN"/>
        </w:rPr>
        <w:t>ইবোৰ বিদ্যালয়ৰ শিক্ষাৰ্থীসকলে লি</w:t>
      </w:r>
      <w:r w:rsidR="00EE4784" w:rsidRPr="0012001F">
        <w:rPr>
          <w:rFonts w:eastAsia="Nikosh"/>
          <w:cs/>
          <w:lang w:bidi="as-IN"/>
        </w:rPr>
        <w:t>খা</w:t>
      </w:r>
      <w:r w:rsidR="00ED6DED" w:rsidRPr="0012001F">
        <w:rPr>
          <w:rFonts w:eastAsia="Nikosh"/>
          <w:cs/>
          <w:lang w:bidi="as-IN"/>
        </w:rPr>
        <w:t>-পঢ়াৰ শেষত দ্বী</w:t>
      </w:r>
      <w:r w:rsidR="00EE4784" w:rsidRPr="0012001F">
        <w:rPr>
          <w:rFonts w:eastAsia="Nikosh"/>
          <w:cs/>
          <w:lang w:bidi="as-IN"/>
        </w:rPr>
        <w:t>নি ইল</w:t>
      </w:r>
      <w:r w:rsidR="00ED6DED" w:rsidRPr="0012001F">
        <w:rPr>
          <w:rFonts w:eastAsia="Nikosh"/>
          <w:cs/>
          <w:lang w:bidi="as-IN"/>
        </w:rPr>
        <w:t>্ম সম্পৰ্কে কদাপিও পাৰদৰ্শী</w:t>
      </w:r>
      <w:r w:rsidR="00EE4784" w:rsidRPr="0012001F">
        <w:rPr>
          <w:rFonts w:eastAsia="Nikosh"/>
          <w:cs/>
          <w:lang w:bidi="as-IN"/>
        </w:rPr>
        <w:t xml:space="preserve"> </w:t>
      </w:r>
      <w:r w:rsidR="00ED6DED" w:rsidRPr="0012001F">
        <w:rPr>
          <w:rFonts w:eastAsia="Nikosh"/>
          <w:cs/>
          <w:lang w:bidi="as-IN"/>
        </w:rPr>
        <w:t>নহয়</w:t>
      </w:r>
      <w:r w:rsidR="00D00B01" w:rsidRPr="0012001F">
        <w:rPr>
          <w:rFonts w:eastAsia="Nikosh"/>
          <w:cs/>
          <w:lang w:bidi="as-IN"/>
        </w:rPr>
        <w:t>, ইছলামী চৰীয়তৰ সুন্দৰ চৰিত্ৰৰে চৰিত্ৰ</w:t>
      </w:r>
      <w:r w:rsidR="00EE4784" w:rsidRPr="0012001F">
        <w:rPr>
          <w:rFonts w:eastAsia="Nikosh"/>
          <w:cs/>
          <w:lang w:bidi="as-IN"/>
        </w:rPr>
        <w:t xml:space="preserve">বান </w:t>
      </w:r>
      <w:r w:rsidR="00D00B01" w:rsidRPr="0012001F">
        <w:rPr>
          <w:rFonts w:eastAsia="Nikosh"/>
          <w:cs/>
          <w:lang w:bidi="as-IN"/>
        </w:rPr>
        <w:t>নহয়, সি নিজকে এ</w:t>
      </w:r>
      <w:r w:rsidR="00EE4784" w:rsidRPr="0012001F">
        <w:rPr>
          <w:rFonts w:eastAsia="Nikosh"/>
          <w:cs/>
          <w:lang w:bidi="as-IN"/>
        </w:rPr>
        <w:t>ন</w:t>
      </w:r>
      <w:r w:rsidR="00D00B01" w:rsidRPr="0012001F">
        <w:rPr>
          <w:rFonts w:eastAsia="Nikosh"/>
          <w:cs/>
          <w:lang w:bidi="as-IN"/>
        </w:rPr>
        <w:t>ে</w:t>
      </w:r>
      <w:r w:rsidR="00EE4784" w:rsidRPr="0012001F">
        <w:rPr>
          <w:rFonts w:eastAsia="Nikosh"/>
          <w:cs/>
          <w:lang w:bidi="as-IN"/>
        </w:rPr>
        <w:t xml:space="preserve"> মহাপণ্ডিত</w:t>
      </w:r>
      <w:r w:rsidR="00D00B01" w:rsidRPr="0012001F">
        <w:rPr>
          <w:rFonts w:eastAsia="Nikosh"/>
          <w:cs/>
          <w:lang w:bidi="as-IN"/>
        </w:rPr>
        <w:t xml:space="preserve"> বুলি ভাৱে</w:t>
      </w:r>
      <w:r w:rsidR="00EE4784" w:rsidRPr="0012001F">
        <w:rPr>
          <w:rFonts w:eastAsia="Nikosh"/>
          <w:cs/>
          <w:lang w:bidi="as-IN"/>
        </w:rPr>
        <w:t xml:space="preserve"> যে</w:t>
      </w:r>
      <w:r w:rsidR="00652A83" w:rsidRPr="0012001F">
        <w:rPr>
          <w:rFonts w:eastAsia="Nikosh"/>
          <w:cs/>
          <w:lang w:bidi="as-IN"/>
        </w:rPr>
        <w:t>,</w:t>
      </w:r>
      <w:r w:rsidR="00D00B01" w:rsidRPr="0012001F">
        <w:rPr>
          <w:rFonts w:eastAsia="Nikosh"/>
          <w:cs/>
          <w:lang w:bidi="as-IN"/>
        </w:rPr>
        <w:t xml:space="preserve"> আনে একোৱেই</w:t>
      </w:r>
      <w:r w:rsidR="00EE4784" w:rsidRPr="0012001F">
        <w:rPr>
          <w:rFonts w:eastAsia="Nikosh"/>
          <w:cs/>
          <w:lang w:bidi="as-IN"/>
        </w:rPr>
        <w:t xml:space="preserve"> </w:t>
      </w:r>
      <w:r w:rsidR="00D00B01" w:rsidRPr="0012001F">
        <w:rPr>
          <w:rFonts w:eastAsia="Nikosh"/>
          <w:cs/>
          <w:lang w:bidi="as-IN"/>
        </w:rPr>
        <w:t>নাজানে। ফলত সি দ্বীন আৰু দ্বীনদাৰ লোকসকলক হেয় প্ৰ</w:t>
      </w:r>
      <w:r w:rsidR="00EE4784" w:rsidRPr="0012001F">
        <w:rPr>
          <w:rFonts w:eastAsia="Nikosh"/>
          <w:cs/>
          <w:lang w:bidi="as-IN"/>
        </w:rPr>
        <w:t>তিপন্ন</w:t>
      </w:r>
      <w:r w:rsidR="00D00B01" w:rsidRPr="0012001F">
        <w:rPr>
          <w:rFonts w:eastAsia="Nikosh"/>
          <w:cs/>
          <w:lang w:bidi="as-IN"/>
        </w:rPr>
        <w:t xml:space="preserve"> কৰিবলৈ আৰম্ভ কৰে</w:t>
      </w:r>
      <w:r w:rsidR="00C13CDB" w:rsidRPr="0012001F">
        <w:rPr>
          <w:rFonts w:eastAsia="Nikosh" w:cs="Mangal"/>
          <w:cs/>
          <w:lang w:bidi="hi-IN"/>
        </w:rPr>
        <w:t xml:space="preserve">। </w:t>
      </w:r>
      <w:r w:rsidR="00C13CDB" w:rsidRPr="0012001F">
        <w:rPr>
          <w:rFonts w:eastAsia="Nikosh"/>
          <w:cs/>
          <w:lang w:bidi="bn-IN"/>
        </w:rPr>
        <w:t>আ</w:t>
      </w:r>
      <w:r w:rsidR="00C13CDB" w:rsidRPr="0012001F">
        <w:rPr>
          <w:rFonts w:eastAsia="Nikosh"/>
          <w:cs/>
          <w:lang w:bidi="as-IN"/>
        </w:rPr>
        <w:t>ৰু</w:t>
      </w:r>
      <w:r w:rsidR="00EE4784" w:rsidRPr="0012001F">
        <w:rPr>
          <w:rFonts w:eastAsia="Nikosh"/>
          <w:cs/>
          <w:lang w:bidi="as-IN"/>
        </w:rPr>
        <w:t xml:space="preserve"> এ</w:t>
      </w:r>
      <w:r w:rsidR="00C13CDB" w:rsidRPr="0012001F">
        <w:rPr>
          <w:rFonts w:eastAsia="Nikosh"/>
          <w:cs/>
          <w:lang w:bidi="as-IN"/>
        </w:rPr>
        <w:t xml:space="preserve">ই ধৃষ্ট কামসমূহ তাক বস্তুবাদী নাস্তিকসকলৰ </w:t>
      </w:r>
      <w:r w:rsidR="00C13CDB" w:rsidRPr="0012001F">
        <w:rPr>
          <w:rFonts w:eastAsia="Nikosh"/>
          <w:cs/>
          <w:lang w:bidi="as-IN"/>
        </w:rPr>
        <w:lastRenderedPageBreak/>
        <w:t>নেতাৰ আসনত বহিবলৈ সহজ কৰে</w:t>
      </w:r>
      <w:r w:rsidR="00EE4784" w:rsidRPr="0012001F">
        <w:rPr>
          <w:rFonts w:eastAsia="Nikosh" w:cs="Mangal"/>
          <w:cs/>
          <w:lang w:bidi="hi-IN"/>
        </w:rPr>
        <w:t xml:space="preserve">। </w:t>
      </w:r>
      <w:r w:rsidR="00EE4784" w:rsidRPr="0012001F">
        <w:rPr>
          <w:rFonts w:eastAsia="Nikosh"/>
          <w:cs/>
          <w:lang w:bidi="bn-IN"/>
        </w:rPr>
        <w:t>এ</w:t>
      </w:r>
      <w:r w:rsidR="00C13CDB" w:rsidRPr="0012001F">
        <w:rPr>
          <w:rFonts w:eastAsia="Nikosh"/>
          <w:cs/>
          <w:lang w:bidi="as-IN"/>
        </w:rPr>
        <w:t>ই ক্ষতিকৰ বিপদটো ইছলামী বিশ্বত আটাইতকৈ ডাঙৰ ক্ষতিৰ কাৰণ হৈ থিয় দিছে</w:t>
      </w:r>
      <w:r w:rsidR="00EE4784" w:rsidRPr="0012001F">
        <w:rPr>
          <w:rFonts w:eastAsia="Nikosh"/>
          <w:cs/>
          <w:lang w:bidi="hi-IN"/>
        </w:rPr>
        <w:t>।</w:t>
      </w:r>
      <w:r w:rsidR="00C13CDB" w:rsidRPr="0012001F">
        <w:rPr>
          <w:rFonts w:eastAsia="Nikosh"/>
          <w:cs/>
          <w:lang w:bidi="as-IN"/>
        </w:rPr>
        <w:t xml:space="preserve"> এতেকে</w:t>
      </w:r>
      <w:r w:rsidR="00AD7BD0" w:rsidRPr="0012001F">
        <w:rPr>
          <w:rFonts w:eastAsia="Nikosh"/>
          <w:lang w:bidi="as-IN"/>
        </w:rPr>
        <w:t>,</w:t>
      </w:r>
      <w:r w:rsidR="00C13CDB" w:rsidRPr="0012001F">
        <w:rPr>
          <w:rFonts w:eastAsia="Nikosh"/>
          <w:cs/>
          <w:lang w:bidi="as-IN"/>
        </w:rPr>
        <w:t xml:space="preserve"> পোন প্ৰথমে মুছলিমসকলৰ কৰ্তব্য হৈছে শিক্ষা-প্ৰ</w:t>
      </w:r>
      <w:r w:rsidR="00804FDA" w:rsidRPr="0012001F">
        <w:rPr>
          <w:rFonts w:eastAsia="Nikosh"/>
          <w:cs/>
          <w:lang w:bidi="as-IN"/>
        </w:rPr>
        <w:t>তিষ্ঠান</w:t>
      </w:r>
      <w:r w:rsidR="00C13CDB" w:rsidRPr="0012001F">
        <w:rPr>
          <w:rFonts w:eastAsia="Nikosh"/>
          <w:cs/>
          <w:lang w:bidi="as-IN"/>
        </w:rPr>
        <w:t>সমূহত দ্বীনি শিক্ষাৰ গুৰুত্বাৰোপ কৰা, কিয়নো পৰৱৰ্তী সফলতা আৰু ব্যৰ্থ</w:t>
      </w:r>
      <w:r w:rsidR="00804FDA" w:rsidRPr="0012001F">
        <w:rPr>
          <w:rFonts w:eastAsia="Nikosh"/>
          <w:cs/>
          <w:lang w:bidi="as-IN"/>
        </w:rPr>
        <w:t>তা এ</w:t>
      </w:r>
      <w:r w:rsidR="00C13CDB" w:rsidRPr="0012001F">
        <w:rPr>
          <w:rFonts w:eastAsia="Nikosh"/>
          <w:cs/>
          <w:lang w:bidi="as-IN"/>
        </w:rPr>
        <w:t>ই শিক্ষাৰ ওপৰতেই নিৰ্ভৰশীল; বৰং আন সকলো বস্তুৱেই</w:t>
      </w:r>
      <w:r w:rsidR="00804FDA" w:rsidRPr="0012001F">
        <w:rPr>
          <w:rFonts w:eastAsia="Nikosh"/>
          <w:cs/>
          <w:lang w:bidi="as-IN"/>
        </w:rPr>
        <w:t xml:space="preserve"> এ</w:t>
      </w:r>
      <w:r w:rsidR="00C13CDB" w:rsidRPr="0012001F">
        <w:rPr>
          <w:rFonts w:eastAsia="Nikosh"/>
          <w:cs/>
          <w:lang w:bidi="as-IN"/>
        </w:rPr>
        <w:t>ই শিক্ষাৰ অনুসাৰী হ</w:t>
      </w:r>
      <w:r w:rsidR="00C13CDB" w:rsidRPr="0012001F">
        <w:rPr>
          <w:rFonts w:eastAsia="Nikosh"/>
        </w:rPr>
        <w:t>’</w:t>
      </w:r>
      <w:r w:rsidR="00C13CDB" w:rsidRPr="0012001F">
        <w:rPr>
          <w:rFonts w:eastAsia="Nikosh"/>
          <w:cs/>
          <w:lang w:bidi="as-IN"/>
        </w:rPr>
        <w:t>ব। শিক্ষা-প্ৰতিষ্ঠানৰ কৰ্তৃপক্ষ, দায়িত্বশীল আৰু শিক্ষকসকলৰ বাবে</w:t>
      </w:r>
      <w:r w:rsidR="00804FDA" w:rsidRPr="0012001F">
        <w:rPr>
          <w:rFonts w:eastAsia="Nikosh"/>
          <w:cs/>
          <w:lang w:bidi="as-IN"/>
        </w:rPr>
        <w:t xml:space="preserve"> এ</w:t>
      </w:r>
      <w:r w:rsidR="00C13CDB" w:rsidRPr="0012001F">
        <w:rPr>
          <w:rFonts w:eastAsia="Nikosh"/>
          <w:cs/>
          <w:lang w:bidi="as-IN"/>
        </w:rPr>
        <w:t>ইটো সৰ্বাধিক গুৰুত্বপূৰ্ণ ফৰজ কাম</w:t>
      </w:r>
      <w:r w:rsidR="00C13CDB" w:rsidRPr="0012001F">
        <w:rPr>
          <w:rFonts w:eastAsia="Nikosh" w:cs="Mangal"/>
          <w:cs/>
          <w:lang w:bidi="hi-IN"/>
        </w:rPr>
        <w:t xml:space="preserve">। </w:t>
      </w:r>
      <w:r w:rsidR="00C13CDB" w:rsidRPr="0012001F">
        <w:rPr>
          <w:rFonts w:eastAsia="Nikosh"/>
          <w:cs/>
          <w:lang w:bidi="bn-IN"/>
        </w:rPr>
        <w:t>জাতি</w:t>
      </w:r>
      <w:r w:rsidR="00C13CDB" w:rsidRPr="0012001F">
        <w:rPr>
          <w:rFonts w:eastAsia="Nikosh"/>
          <w:cs/>
          <w:lang w:bidi="as-IN"/>
        </w:rPr>
        <w:t>ৰ ভৱি</w:t>
      </w:r>
      <w:r w:rsidR="00804FDA" w:rsidRPr="0012001F">
        <w:rPr>
          <w:rFonts w:eastAsia="Nikosh"/>
          <w:cs/>
          <w:lang w:bidi="as-IN"/>
        </w:rPr>
        <w:t>ষ্যৎ</w:t>
      </w:r>
      <w:r w:rsidR="00652A83" w:rsidRPr="0012001F">
        <w:rPr>
          <w:rFonts w:eastAsia="Nikosh"/>
          <w:cs/>
          <w:lang w:bidi="as-IN"/>
        </w:rPr>
        <w:t xml:space="preserve"> এ</w:t>
      </w:r>
      <w:r w:rsidR="00C13CDB" w:rsidRPr="0012001F">
        <w:rPr>
          <w:rFonts w:eastAsia="Nikosh"/>
          <w:cs/>
          <w:lang w:bidi="as-IN"/>
        </w:rPr>
        <w:t>ই কামৰ</w:t>
      </w:r>
      <w:r w:rsidR="00652A83" w:rsidRPr="0012001F">
        <w:rPr>
          <w:rFonts w:eastAsia="Nikosh"/>
          <w:cs/>
          <w:lang w:bidi="as-IN"/>
        </w:rPr>
        <w:t xml:space="preserve"> ও</w:t>
      </w:r>
      <w:r w:rsidR="00C13CDB" w:rsidRPr="0012001F">
        <w:rPr>
          <w:rFonts w:eastAsia="Nikosh"/>
          <w:cs/>
          <w:lang w:bidi="as-IN"/>
        </w:rPr>
        <w:t>পৰতেই নিৰ্ভৰশীল। সেয়ে যিসকলে</w:t>
      </w:r>
      <w:r w:rsidR="005D6813" w:rsidRPr="0012001F">
        <w:rPr>
          <w:rFonts w:eastAsia="Nikosh"/>
          <w:cs/>
          <w:lang w:bidi="as-IN"/>
        </w:rPr>
        <w:t xml:space="preserve"> এ</w:t>
      </w:r>
      <w:r w:rsidR="00C13CDB" w:rsidRPr="0012001F">
        <w:rPr>
          <w:rFonts w:eastAsia="Nikosh"/>
          <w:cs/>
          <w:lang w:bidi="as-IN"/>
        </w:rPr>
        <w:t>ই</w:t>
      </w:r>
      <w:r w:rsidR="005D6813" w:rsidRPr="0012001F">
        <w:rPr>
          <w:rFonts w:eastAsia="Nikosh"/>
          <w:cs/>
          <w:lang w:bidi="as-IN"/>
        </w:rPr>
        <w:t xml:space="preserve"> </w:t>
      </w:r>
      <w:r w:rsidR="00C13CDB" w:rsidRPr="0012001F">
        <w:rPr>
          <w:rFonts w:eastAsia="Nikosh"/>
          <w:cs/>
          <w:lang w:bidi="as-IN"/>
        </w:rPr>
        <w:t>কামৰ প্ৰ</w:t>
      </w:r>
      <w:r w:rsidR="009122EE" w:rsidRPr="0012001F">
        <w:rPr>
          <w:rFonts w:eastAsia="Nikosh"/>
          <w:cs/>
          <w:lang w:bidi="as-IN"/>
        </w:rPr>
        <w:t>তিনিধি বা যিসকলৰ কথাত এইবোৰ প্ৰতিষ্ঠান পৰিচালিত হয় তেওঁলোকে আল্লাহৰ তাক্বৱা অৱলম্বন কৰা</w:t>
      </w:r>
      <w:r w:rsidR="005D6813" w:rsidRPr="0012001F">
        <w:rPr>
          <w:rFonts w:eastAsia="Nikosh"/>
          <w:cs/>
          <w:lang w:bidi="as-IN"/>
        </w:rPr>
        <w:t xml:space="preserve"> উচিত, এ</w:t>
      </w:r>
      <w:r w:rsidR="009122EE" w:rsidRPr="0012001F">
        <w:rPr>
          <w:rFonts w:eastAsia="Nikosh"/>
          <w:cs/>
          <w:lang w:bidi="as-IN"/>
        </w:rPr>
        <w:t>ই কামৰ বিনিময়ত আল্লাহৰ তৰফৰ পৰা প্ৰতিদান প্ৰাপ্তিৰ নিয়ত কৰা</w:t>
      </w:r>
      <w:r w:rsidR="00B44B80" w:rsidRPr="0012001F">
        <w:rPr>
          <w:rFonts w:eastAsia="Nikosh"/>
          <w:cs/>
          <w:lang w:bidi="as-IN"/>
        </w:rPr>
        <w:t xml:space="preserve"> উচিৎ</w:t>
      </w:r>
      <w:r w:rsidR="009122EE" w:rsidRPr="0012001F">
        <w:rPr>
          <w:rFonts w:eastAsia="Nikosh"/>
          <w:cs/>
          <w:lang w:bidi="as-IN"/>
        </w:rPr>
        <w:t xml:space="preserve"> আৰু শিক্ষা-প্ৰতিষ্ঠানত দ্বী</w:t>
      </w:r>
      <w:r w:rsidR="005D6813" w:rsidRPr="0012001F">
        <w:rPr>
          <w:rFonts w:eastAsia="Nikosh"/>
          <w:cs/>
          <w:lang w:bidi="as-IN"/>
        </w:rPr>
        <w:t>ন</w:t>
      </w:r>
      <w:r w:rsidR="009122EE" w:rsidRPr="0012001F">
        <w:rPr>
          <w:rFonts w:eastAsia="Nikosh"/>
          <w:cs/>
          <w:lang w:bidi="as-IN"/>
        </w:rPr>
        <w:t>ি</w:t>
      </w:r>
      <w:r w:rsidR="005D6813" w:rsidRPr="0012001F">
        <w:rPr>
          <w:rFonts w:eastAsia="Nikosh"/>
          <w:cs/>
          <w:lang w:bidi="as-IN"/>
        </w:rPr>
        <w:t xml:space="preserve"> শিক্</w:t>
      </w:r>
      <w:r w:rsidR="009122EE" w:rsidRPr="0012001F">
        <w:rPr>
          <w:rFonts w:eastAsia="Nikosh"/>
          <w:cs/>
          <w:lang w:bidi="as-IN"/>
        </w:rPr>
        <w:t>ষাক সৰ্বাধিক গুৰুত্ব দি</w:t>
      </w:r>
      <w:r w:rsidR="00B44B80" w:rsidRPr="0012001F">
        <w:rPr>
          <w:rFonts w:eastAsia="Nikosh"/>
          <w:cs/>
          <w:lang w:bidi="as-IN"/>
        </w:rPr>
        <w:t>য়া উচিৎ</w:t>
      </w:r>
      <w:r w:rsidR="005D6813" w:rsidRPr="0012001F">
        <w:rPr>
          <w:rFonts w:eastAsia="Nikosh" w:cs="Mangal"/>
          <w:cs/>
          <w:lang w:bidi="hi-IN"/>
        </w:rPr>
        <w:t xml:space="preserve">। </w:t>
      </w:r>
      <w:r w:rsidR="009122EE" w:rsidRPr="0012001F">
        <w:rPr>
          <w:rFonts w:eastAsia="Nikosh"/>
          <w:cs/>
          <w:lang w:bidi="as-IN"/>
        </w:rPr>
        <w:t>কিয়নো</w:t>
      </w:r>
      <w:r w:rsidR="005D6813" w:rsidRPr="0012001F">
        <w:rPr>
          <w:rFonts w:eastAsia="Nikosh"/>
          <w:cs/>
          <w:lang w:bidi="as-IN"/>
        </w:rPr>
        <w:t xml:space="preserve"> এ</w:t>
      </w:r>
      <w:r w:rsidR="009122EE" w:rsidRPr="0012001F">
        <w:rPr>
          <w:rFonts w:eastAsia="Nikosh"/>
          <w:cs/>
          <w:lang w:bidi="as-IN"/>
        </w:rPr>
        <w:t>ই শিক্ষাক অৱহেলা কৰিলে জাতি ভয়ানক বিপদৰ</w:t>
      </w:r>
      <w:r w:rsidR="005D6813" w:rsidRPr="0012001F">
        <w:rPr>
          <w:rFonts w:eastAsia="Nikosh"/>
          <w:cs/>
          <w:lang w:bidi="as-IN"/>
        </w:rPr>
        <w:t xml:space="preserve"> স</w:t>
      </w:r>
      <w:r w:rsidR="009122EE" w:rsidRPr="0012001F">
        <w:rPr>
          <w:rFonts w:eastAsia="Nikosh"/>
          <w:cs/>
          <w:lang w:bidi="as-IN"/>
        </w:rPr>
        <w:t>ন্মুখীন হ</w:t>
      </w:r>
      <w:r w:rsidR="009122EE" w:rsidRPr="0012001F">
        <w:rPr>
          <w:rFonts w:eastAsia="Nikosh"/>
        </w:rPr>
        <w:t>’</w:t>
      </w:r>
      <w:r w:rsidR="009122EE" w:rsidRPr="0012001F">
        <w:rPr>
          <w:rFonts w:eastAsia="Nikosh"/>
          <w:cs/>
          <w:lang w:bidi="as-IN"/>
        </w:rPr>
        <w:t>ব। জাতিৰ সংশোধন আৰু কল্যাণ দীনি শিক্ষাৰ গুৰুত্ব দিয়াৰ মাজতেই নিহিত আছে। অন্যান্য লোকসকলৰ দ্বীন গ্ৰহণ আৰু</w:t>
      </w:r>
      <w:r w:rsidR="005D6813" w:rsidRPr="0012001F">
        <w:rPr>
          <w:rFonts w:eastAsia="Nikosh"/>
          <w:cs/>
          <w:lang w:bidi="as-IN"/>
        </w:rPr>
        <w:t xml:space="preserve"> ঈমান </w:t>
      </w:r>
      <w:r w:rsidR="009122EE" w:rsidRPr="0012001F">
        <w:rPr>
          <w:cs/>
          <w:lang w:bidi="as-IN"/>
        </w:rPr>
        <w:t>আনিবলৈ</w:t>
      </w:r>
      <w:r w:rsidR="005D6813" w:rsidRPr="0012001F">
        <w:rPr>
          <w:rFonts w:eastAsia="Nikosh"/>
          <w:cs/>
          <w:lang w:bidi="as-IN"/>
        </w:rPr>
        <w:t xml:space="preserve"> অন্যতম বাধা</w:t>
      </w:r>
      <w:r w:rsidR="009122EE" w:rsidRPr="0012001F">
        <w:rPr>
          <w:rFonts w:eastAsia="Nikosh"/>
          <w:cs/>
          <w:lang w:bidi="as-IN"/>
        </w:rPr>
        <w:t xml:space="preserve"> হৈছে প্ৰ</w:t>
      </w:r>
      <w:r w:rsidR="005D6813" w:rsidRPr="0012001F">
        <w:rPr>
          <w:rFonts w:eastAsia="Nikosh"/>
          <w:cs/>
          <w:lang w:bidi="as-IN"/>
        </w:rPr>
        <w:t>তিহিংসা, সীমালঙ্ঘন</w:t>
      </w:r>
      <w:r w:rsidR="009122EE" w:rsidRPr="0012001F">
        <w:rPr>
          <w:rFonts w:eastAsia="Nikosh"/>
          <w:cs/>
          <w:lang w:bidi="as-IN"/>
        </w:rPr>
        <w:t xml:space="preserve"> যে</w:t>
      </w:r>
      <w:r w:rsidR="00B44B80" w:rsidRPr="0012001F">
        <w:rPr>
          <w:rFonts w:eastAsia="Nikosh"/>
          <w:cs/>
          <w:lang w:bidi="as-IN"/>
        </w:rPr>
        <w:t>ন</w:t>
      </w:r>
      <w:r w:rsidR="009122EE" w:rsidRPr="0012001F">
        <w:rPr>
          <w:rFonts w:eastAsia="Nikosh"/>
          <w:cs/>
          <w:lang w:bidi="as-IN"/>
        </w:rPr>
        <w:t>ে</w:t>
      </w:r>
      <w:r w:rsidR="00B44B80" w:rsidRPr="0012001F">
        <w:rPr>
          <w:rFonts w:eastAsia="Nikosh"/>
          <w:cs/>
          <w:lang w:bidi="as-IN"/>
        </w:rPr>
        <w:t xml:space="preserve"> ইয়াহূ</w:t>
      </w:r>
      <w:r w:rsidR="009122EE" w:rsidRPr="0012001F">
        <w:rPr>
          <w:rFonts w:eastAsia="Nikosh"/>
          <w:cs/>
          <w:lang w:bidi="as-IN"/>
        </w:rPr>
        <w:t>দীসকলৰ অৱস্থা, সিহঁতে</w:t>
      </w:r>
      <w:r w:rsidR="005D6813" w:rsidRPr="0012001F">
        <w:rPr>
          <w:rFonts w:eastAsia="Nikosh"/>
          <w:cs/>
          <w:lang w:bidi="as-IN"/>
        </w:rPr>
        <w:t xml:space="preserve"> নবী </w:t>
      </w:r>
      <w:r w:rsidR="009122EE" w:rsidRPr="0012001F">
        <w:rPr>
          <w:rFonts w:eastAsia="Nikosh"/>
          <w:cs/>
          <w:lang w:bidi="as-IN"/>
        </w:rPr>
        <w:t>চাল্লাল্লাহু আলাইহি অছা</w:t>
      </w:r>
      <w:r w:rsidR="00D56FB8" w:rsidRPr="0012001F">
        <w:rPr>
          <w:rFonts w:eastAsia="Nikosh"/>
          <w:cs/>
          <w:lang w:bidi="as-IN"/>
        </w:rPr>
        <w:t>ল্লাম</w:t>
      </w:r>
      <w:r w:rsidR="009122EE" w:rsidRPr="0012001F">
        <w:rPr>
          <w:rFonts w:eastAsia="Nikosh"/>
          <w:cs/>
          <w:lang w:bidi="as-IN"/>
        </w:rPr>
        <w:t>ক,</w:t>
      </w:r>
      <w:r w:rsidR="005E5C5C" w:rsidRPr="0012001F">
        <w:rPr>
          <w:rFonts w:eastAsia="Nikosh"/>
          <w:cs/>
          <w:lang w:bidi="as-IN"/>
        </w:rPr>
        <w:t xml:space="preserve"> আৰু</w:t>
      </w:r>
      <w:r w:rsidR="009122EE" w:rsidRPr="0012001F">
        <w:rPr>
          <w:rFonts w:eastAsia="Nikosh"/>
          <w:cs/>
          <w:lang w:bidi="as-IN"/>
        </w:rPr>
        <w:t xml:space="preserve"> তেওঁৰ সত্যতা আৰু বাস্তৱ</w:t>
      </w:r>
      <w:r w:rsidR="00D56FB8" w:rsidRPr="0012001F">
        <w:rPr>
          <w:rFonts w:eastAsia="Nikosh"/>
          <w:cs/>
          <w:lang w:bidi="as-IN"/>
        </w:rPr>
        <w:t>তা</w:t>
      </w:r>
      <w:r w:rsidR="009122EE" w:rsidRPr="0012001F">
        <w:rPr>
          <w:rFonts w:eastAsia="Nikosh"/>
          <w:cs/>
          <w:lang w:bidi="as-IN"/>
        </w:rPr>
        <w:t xml:space="preserve"> এ</w:t>
      </w:r>
      <w:r w:rsidR="00D56FB8" w:rsidRPr="0012001F">
        <w:rPr>
          <w:rFonts w:eastAsia="Nikosh"/>
          <w:cs/>
          <w:lang w:bidi="as-IN"/>
        </w:rPr>
        <w:t>ন</w:t>
      </w:r>
      <w:r w:rsidR="009122EE" w:rsidRPr="0012001F">
        <w:rPr>
          <w:rFonts w:eastAsia="Nikosh"/>
          <w:cs/>
          <w:lang w:bidi="as-IN"/>
        </w:rPr>
        <w:t>েকৈ জানে</w:t>
      </w:r>
      <w:r w:rsidR="00D56FB8" w:rsidRPr="0012001F">
        <w:rPr>
          <w:rFonts w:eastAsia="Nikosh"/>
          <w:cs/>
          <w:lang w:bidi="as-IN"/>
        </w:rPr>
        <w:t xml:space="preserve"> যে</w:t>
      </w:r>
      <w:r w:rsidR="009122EE" w:rsidRPr="0012001F">
        <w:rPr>
          <w:rFonts w:eastAsia="Nikosh"/>
          <w:cs/>
          <w:lang w:bidi="as-IN"/>
        </w:rPr>
        <w:t>নেকৈ সিহঁতে নিজৰ সন্তান</w:t>
      </w:r>
      <w:r w:rsidR="005E5C5C" w:rsidRPr="0012001F">
        <w:rPr>
          <w:rFonts w:eastAsia="Nikosh"/>
          <w:cs/>
          <w:lang w:bidi="as-IN"/>
        </w:rPr>
        <w:t>সকলক চিনি পায়</w:t>
      </w:r>
      <w:r w:rsidR="009122EE" w:rsidRPr="0012001F">
        <w:rPr>
          <w:rFonts w:eastAsia="Nikosh"/>
          <w:cs/>
          <w:lang w:bidi="as-IN"/>
        </w:rPr>
        <w:t>; কিন্তু সিহঁতে পাৰ্থিৱ</w:t>
      </w:r>
      <w:r w:rsidR="00D56FB8" w:rsidRPr="0012001F">
        <w:rPr>
          <w:rFonts w:eastAsia="Nikosh"/>
          <w:cs/>
          <w:lang w:bidi="as-IN"/>
        </w:rPr>
        <w:t xml:space="preserve"> </w:t>
      </w:r>
      <w:r w:rsidR="00A709D1" w:rsidRPr="0012001F">
        <w:rPr>
          <w:rFonts w:eastAsia="Nikosh"/>
          <w:cs/>
          <w:lang w:bidi="as-IN"/>
        </w:rPr>
        <w:t>নগণ্য</w:t>
      </w:r>
      <w:r w:rsidR="009122EE" w:rsidRPr="0012001F">
        <w:rPr>
          <w:rFonts w:eastAsia="Nikosh"/>
          <w:cs/>
          <w:lang w:bidi="as-IN"/>
        </w:rPr>
        <w:t xml:space="preserve"> স্বাৰ্থ অৰ্জনৰ লোভত জানি শুনিও সেইটো গোপন কৰিছে। মক্কাৰ কুৰা</w:t>
      </w:r>
      <w:r w:rsidR="00D56FB8" w:rsidRPr="0012001F">
        <w:rPr>
          <w:rFonts w:eastAsia="Nikosh"/>
          <w:cs/>
          <w:lang w:bidi="as-IN"/>
        </w:rPr>
        <w:t>ইশ</w:t>
      </w:r>
      <w:r w:rsidR="009122EE" w:rsidRPr="0012001F">
        <w:rPr>
          <w:rFonts w:eastAsia="Nikosh"/>
          <w:cs/>
          <w:lang w:bidi="as-IN"/>
        </w:rPr>
        <w:t>্ব</w:t>
      </w:r>
      <w:r w:rsidR="00D56FB8" w:rsidRPr="0012001F">
        <w:rPr>
          <w:rFonts w:eastAsia="Nikosh"/>
          <w:cs/>
          <w:lang w:bidi="as-IN"/>
        </w:rPr>
        <w:t xml:space="preserve"> নে</w:t>
      </w:r>
      <w:r w:rsidR="009122EE" w:rsidRPr="0012001F">
        <w:rPr>
          <w:rFonts w:eastAsia="Nikosh"/>
          <w:cs/>
          <w:lang w:bidi="as-IN"/>
        </w:rPr>
        <w:t>তাসকলেও</w:t>
      </w:r>
      <w:r w:rsidR="00A709D1" w:rsidRPr="0012001F">
        <w:rPr>
          <w:rFonts w:eastAsia="Nikosh"/>
          <w:cs/>
          <w:lang w:bidi="as-IN"/>
        </w:rPr>
        <w:t xml:space="preserve"> এ</w:t>
      </w:r>
      <w:r w:rsidR="009122EE" w:rsidRPr="0012001F">
        <w:rPr>
          <w:rFonts w:eastAsia="Nikosh"/>
          <w:cs/>
          <w:lang w:bidi="as-IN"/>
        </w:rPr>
        <w:t>ই ৰোগত আক্ৰান্ত আ</w:t>
      </w:r>
      <w:r w:rsidR="00A709D1" w:rsidRPr="0012001F">
        <w:rPr>
          <w:rFonts w:eastAsia="Nikosh"/>
          <w:cs/>
          <w:lang w:bidi="as-IN"/>
        </w:rPr>
        <w:t>ছিল</w:t>
      </w:r>
      <w:r w:rsidR="009122EE" w:rsidRPr="0012001F">
        <w:rPr>
          <w:rFonts w:eastAsia="Nikosh"/>
          <w:cs/>
          <w:lang w:bidi="as-IN"/>
        </w:rPr>
        <w:t xml:space="preserve">, যিবোৰ ইতিহাস আৰু </w:t>
      </w:r>
      <w:r w:rsidR="00F52241" w:rsidRPr="0012001F">
        <w:rPr>
          <w:rFonts w:eastAsia="Nikosh"/>
          <w:cs/>
          <w:lang w:bidi="as-IN"/>
        </w:rPr>
        <w:t>ছীৰাতৰ কিতাবসমূহত উল্লেখ আছে। সিহঁতৰ গৌৰৱ আৰু অহংকাৰৰ ফলত</w:t>
      </w:r>
      <w:r w:rsidR="00D56FB8" w:rsidRPr="0012001F">
        <w:rPr>
          <w:rFonts w:eastAsia="Nikosh"/>
          <w:cs/>
          <w:lang w:bidi="as-IN"/>
        </w:rPr>
        <w:t xml:space="preserve"> এ</w:t>
      </w:r>
      <w:r w:rsidR="00F52241" w:rsidRPr="0012001F">
        <w:rPr>
          <w:rFonts w:eastAsia="Nikosh"/>
          <w:cs/>
          <w:lang w:bidi="as-IN"/>
        </w:rPr>
        <w:t>ই</w:t>
      </w:r>
      <w:r w:rsidR="00D56FB8" w:rsidRPr="0012001F">
        <w:rPr>
          <w:rFonts w:eastAsia="Nikosh"/>
          <w:cs/>
          <w:lang w:bidi="as-IN"/>
        </w:rPr>
        <w:t xml:space="preserve"> ব্যা</w:t>
      </w:r>
      <w:r w:rsidR="00F52241" w:rsidRPr="0012001F">
        <w:rPr>
          <w:rFonts w:eastAsia="Nikosh"/>
          <w:cs/>
          <w:lang w:bidi="as-IN"/>
        </w:rPr>
        <w:t>ধি সিহঁতৰ মাজত সৃষ্টি হৈছিল, আৰু</w:t>
      </w:r>
      <w:r w:rsidR="00D56FB8" w:rsidRPr="0012001F">
        <w:rPr>
          <w:rFonts w:eastAsia="Nikosh"/>
          <w:cs/>
          <w:lang w:bidi="as-IN"/>
        </w:rPr>
        <w:t xml:space="preserve"> এ</w:t>
      </w:r>
      <w:r w:rsidR="00F52241" w:rsidRPr="0012001F">
        <w:rPr>
          <w:rFonts w:eastAsia="Nikosh"/>
          <w:cs/>
          <w:lang w:bidi="as-IN"/>
        </w:rPr>
        <w:t>ই অহংকাৰেই সত্য অনুসৰণ আৰু ঈমান গ্ৰহণত আটাইতকৈ ডাঙৰ</w:t>
      </w:r>
      <w:r w:rsidR="00D56FB8" w:rsidRPr="0012001F">
        <w:rPr>
          <w:rFonts w:eastAsia="Nikosh"/>
          <w:cs/>
          <w:lang w:bidi="as-IN"/>
        </w:rPr>
        <w:t xml:space="preserve"> বাধা। আল্লাহ তা</w:t>
      </w:r>
      <w:r w:rsidR="00D56FB8" w:rsidRPr="0012001F">
        <w:rPr>
          <w:rFonts w:eastAsia="Nikosh"/>
          <w:lang w:bidi="as-IN"/>
        </w:rPr>
        <w:t>‘</w:t>
      </w:r>
      <w:r w:rsidR="00D56FB8" w:rsidRPr="0012001F">
        <w:rPr>
          <w:rFonts w:eastAsia="Nikosh"/>
          <w:cs/>
          <w:lang w:bidi="as-IN"/>
        </w:rPr>
        <w:t>আলা</w:t>
      </w:r>
      <w:r w:rsidR="00F52241" w:rsidRPr="0012001F">
        <w:rPr>
          <w:rFonts w:eastAsia="Nikosh"/>
          <w:cs/>
          <w:lang w:bidi="as-IN"/>
        </w:rPr>
        <w:t>ই কৈছে</w:t>
      </w:r>
      <w:r w:rsidR="00D56FB8">
        <w:rPr>
          <w:rFonts w:eastAsia="Nikosh"/>
          <w:lang w:bidi="as-IN"/>
        </w:rPr>
        <w:t>,</w:t>
      </w:r>
    </w:p>
    <w:p w:rsidR="00663264" w:rsidRPr="00DD2E1E" w:rsidRDefault="00D56FB8" w:rsidP="00B44B80">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سَأَصۡرِفُ عَنۡ ءَايَٰتِيَ ٱلَّذِينَ يَتَكَبَّرُونَ فِي ٱلۡأَرۡضِ بِغَيۡرِ ٱلۡحَقِّ</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الاعراف</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١٤٥</w:t>
      </w:r>
      <w:r w:rsidR="00B44B80">
        <w:rPr>
          <w:rFonts w:ascii="KFGQPC Uthman Taha Naskh" w:hAnsi="Times New Roman" w:cs="KFGQPC Uthman Taha Naskh"/>
          <w:color w:val="008000"/>
          <w:rtl/>
          <w:cs/>
          <w:lang w:bidi="as-IN"/>
        </w:rPr>
        <w:t xml:space="preserve">] </w:t>
      </w:r>
    </w:p>
    <w:p w:rsidR="00B53682" w:rsidRPr="0012001F" w:rsidRDefault="001E7CC2" w:rsidP="00B53682">
      <w:pPr>
        <w:bidi w:val="0"/>
        <w:spacing w:after="0" w:line="240" w:lineRule="auto"/>
        <w:jc w:val="both"/>
        <w:rPr>
          <w:rFonts w:eastAsia="Nikosh"/>
          <w:lang w:bidi="as-IN"/>
        </w:rPr>
      </w:pPr>
      <w:r w:rsidRPr="0012001F">
        <w:rPr>
          <w:rFonts w:eastAsia="Nikosh"/>
          <w:cs/>
          <w:lang w:bidi="as-IN"/>
        </w:rPr>
        <w:lastRenderedPageBreak/>
        <w:t>“</w:t>
      </w:r>
      <w:r w:rsidR="00F52241" w:rsidRPr="0012001F">
        <w:rPr>
          <w:rFonts w:eastAsia="Nikosh"/>
          <w:cs/>
          <w:lang w:bidi="as-IN"/>
        </w:rPr>
        <w:t>যিসকলে অন্যায়ভাৱে পৃথিৱীত অহংকাৰ কৰে মোৰ</w:t>
      </w:r>
      <w:r w:rsidR="00301F19" w:rsidRPr="0012001F">
        <w:rPr>
          <w:rFonts w:eastAsia="Nikosh"/>
          <w:cs/>
          <w:lang w:bidi="as-IN"/>
        </w:rPr>
        <w:t xml:space="preserve"> আয়াতসমূহ</w:t>
      </w:r>
      <w:r w:rsidR="00F52241" w:rsidRPr="0012001F">
        <w:rPr>
          <w:rFonts w:eastAsia="Nikosh"/>
          <w:cs/>
          <w:lang w:bidi="as-IN"/>
        </w:rPr>
        <w:t>ৰ পৰা</w:t>
      </w:r>
      <w:r w:rsidR="005E5C5C" w:rsidRPr="0012001F">
        <w:rPr>
          <w:rFonts w:eastAsia="Nikosh"/>
          <w:cs/>
          <w:lang w:bidi="as-IN"/>
        </w:rPr>
        <w:t>,</w:t>
      </w:r>
      <w:r w:rsidR="00F52241" w:rsidRPr="0012001F">
        <w:rPr>
          <w:rFonts w:eastAsia="Nikosh"/>
          <w:cs/>
          <w:lang w:bidi="as-IN"/>
        </w:rPr>
        <w:t xml:space="preserve"> অৱশ্যই মই সিহঁতক বিমূখ কৰি ৰাখিম</w:t>
      </w:r>
      <w:r w:rsidR="00301F19" w:rsidRPr="0012001F">
        <w:rPr>
          <w:rFonts w:eastAsia="Nikosh"/>
          <w:cs/>
          <w:lang w:bidi="hi-IN"/>
        </w:rPr>
        <w:t>।</w:t>
      </w:r>
      <w:r w:rsidRPr="0012001F">
        <w:rPr>
          <w:rFonts w:eastAsia="Nikosh"/>
          <w:cs/>
          <w:lang w:bidi="as-IN"/>
        </w:rPr>
        <w:t>”</w:t>
      </w:r>
      <w:r w:rsidR="00F52241" w:rsidRPr="0012001F">
        <w:rPr>
          <w:rFonts w:eastAsia="Nikosh"/>
          <w:cs/>
          <w:lang w:bidi="as-IN"/>
        </w:rPr>
        <w:t xml:space="preserve"> [ছুৰা</w:t>
      </w:r>
      <w:r w:rsidR="00301F19" w:rsidRPr="0012001F">
        <w:rPr>
          <w:rFonts w:eastAsia="Nikosh"/>
          <w:cs/>
          <w:lang w:bidi="as-IN"/>
        </w:rPr>
        <w:t xml:space="preserve"> </w:t>
      </w:r>
      <w:r w:rsidR="00B44B80" w:rsidRPr="0012001F">
        <w:rPr>
          <w:rFonts w:eastAsia="Nikosh"/>
          <w:cs/>
          <w:lang w:bidi="as-IN"/>
        </w:rPr>
        <w:t>আল-</w:t>
      </w:r>
      <w:r w:rsidR="00F52241" w:rsidRPr="0012001F">
        <w:rPr>
          <w:rFonts w:eastAsia="Nikosh"/>
          <w:cs/>
          <w:lang w:bidi="as-IN"/>
        </w:rPr>
        <w:t>আ‘ৰা</w:t>
      </w:r>
      <w:r w:rsidR="00301F19" w:rsidRPr="0012001F">
        <w:rPr>
          <w:rFonts w:eastAsia="Nikosh"/>
          <w:cs/>
          <w:lang w:bidi="as-IN"/>
        </w:rPr>
        <w:t>ফ, আয়াত: ১৪৫]</w:t>
      </w:r>
    </w:p>
    <w:p w:rsidR="00623199" w:rsidRPr="0012001F" w:rsidRDefault="00F52241" w:rsidP="00623199">
      <w:pPr>
        <w:bidi w:val="0"/>
        <w:spacing w:after="0" w:line="240" w:lineRule="auto"/>
        <w:jc w:val="both"/>
        <w:rPr>
          <w:rFonts w:eastAsia="Nikosh"/>
          <w:cs/>
          <w:lang w:bidi="as-IN"/>
        </w:rPr>
      </w:pPr>
      <w:r w:rsidRPr="0012001F">
        <w:rPr>
          <w:rFonts w:eastAsia="Nikosh"/>
          <w:cs/>
          <w:lang w:bidi="as-IN"/>
        </w:rPr>
        <w:t>সত্য প্ৰত্যাখ্যান কৰা আৰু সৃষ্টিজগতক হেয় প্ৰতিপন্ন কৰাৰ অহংকাৰে বহুতকেই</w:t>
      </w:r>
      <w:r w:rsidR="00AD7BD0" w:rsidRPr="0012001F">
        <w:rPr>
          <w:rFonts w:eastAsia="Nikosh"/>
          <w:cs/>
          <w:lang w:bidi="as-IN"/>
        </w:rPr>
        <w:t xml:space="preserve"> দলীল</w:t>
      </w:r>
      <w:r w:rsidRPr="0012001F">
        <w:rPr>
          <w:rFonts w:eastAsia="Nikosh"/>
          <w:cs/>
          <w:lang w:bidi="as-IN"/>
        </w:rPr>
        <w:t>-প্ৰমাণ প্ৰকাশিত হোৱাৰ পিছতো সত্যৰ অনুসৰণ আৰু গ্ৰ</w:t>
      </w:r>
      <w:r w:rsidR="00623199" w:rsidRPr="0012001F">
        <w:rPr>
          <w:rFonts w:eastAsia="Nikosh"/>
          <w:cs/>
          <w:lang w:bidi="as-IN"/>
        </w:rPr>
        <w:t>হণ</w:t>
      </w:r>
      <w:r w:rsidRPr="0012001F">
        <w:rPr>
          <w:rFonts w:eastAsia="Nikosh"/>
          <w:cs/>
          <w:lang w:bidi="as-IN"/>
        </w:rPr>
        <w:t>ৰ পৰা বিৰত ৰা</w:t>
      </w:r>
      <w:r w:rsidR="00623199" w:rsidRPr="0012001F">
        <w:rPr>
          <w:rFonts w:eastAsia="Nikosh"/>
          <w:cs/>
          <w:lang w:bidi="as-IN"/>
        </w:rPr>
        <w:t>খে। এ</w:t>
      </w:r>
      <w:r w:rsidRPr="0012001F">
        <w:rPr>
          <w:rFonts w:eastAsia="Nikosh"/>
          <w:cs/>
          <w:lang w:bidi="as-IN"/>
        </w:rPr>
        <w:t>ই বিষয়ে</w:t>
      </w:r>
      <w:r w:rsidR="00623199" w:rsidRPr="0012001F">
        <w:rPr>
          <w:rFonts w:eastAsia="Nikosh"/>
          <w:cs/>
          <w:lang w:bidi="as-IN"/>
        </w:rPr>
        <w:t xml:space="preserve"> আল্লাহ তা</w:t>
      </w:r>
      <w:r w:rsidR="00623199" w:rsidRPr="0012001F">
        <w:rPr>
          <w:rFonts w:eastAsia="Nikosh"/>
          <w:lang w:bidi="as-IN"/>
        </w:rPr>
        <w:t>‘</w:t>
      </w:r>
      <w:r w:rsidR="00623199" w:rsidRPr="0012001F">
        <w:rPr>
          <w:rFonts w:eastAsia="Nikosh"/>
          <w:cs/>
          <w:lang w:bidi="as-IN"/>
        </w:rPr>
        <w:t>আলা</w:t>
      </w:r>
      <w:r w:rsidRPr="0012001F">
        <w:rPr>
          <w:rFonts w:eastAsia="Nikosh"/>
          <w:cs/>
          <w:lang w:bidi="as-IN"/>
        </w:rPr>
        <w:t>ই কৈছে</w:t>
      </w:r>
      <w:r w:rsidR="00623199" w:rsidRPr="0012001F">
        <w:rPr>
          <w:rFonts w:eastAsia="Nikosh"/>
          <w:lang w:bidi="as-IN"/>
        </w:rPr>
        <w:t>,</w:t>
      </w:r>
    </w:p>
    <w:p w:rsidR="00623199" w:rsidRPr="00DD2E1E" w:rsidRDefault="00623199" w:rsidP="00D310E1">
      <w:pPr>
        <w:spacing w:after="0" w:line="240" w:lineRule="auto"/>
        <w:jc w:val="both"/>
        <w:rPr>
          <w:rFonts w:eastAsia="Nikosh"/>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وَجَحَدُواْ بِهَا وَٱسۡتَيۡقَنَتۡهَآ أَنفُسُهُمۡ ظُلۡمٗا وَعُلُوّٗاۚ فَٱنظُرۡ كَيۡفَ كَانَ عَٰقِبَةُ ٱلۡمُفۡسِدِينَ١٤</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النمل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١٤</w:t>
      </w:r>
      <w:r>
        <w:rPr>
          <w:rFonts w:ascii="KFGQPC Uthman Taha Naskh" w:hAnsi="Times New Roman" w:cs="KFGQPC Uthman Taha Naskh"/>
          <w:color w:val="008000"/>
          <w:rtl/>
          <w:cs/>
          <w:lang w:bidi="as-IN"/>
        </w:rPr>
        <w:t xml:space="preserve">]  </w:t>
      </w:r>
    </w:p>
    <w:p w:rsidR="00055F51" w:rsidRDefault="00D310E1" w:rsidP="00055F51">
      <w:pPr>
        <w:bidi w:val="0"/>
        <w:spacing w:after="0" w:line="240" w:lineRule="auto"/>
        <w:jc w:val="both"/>
        <w:rPr>
          <w:rFonts w:eastAsia="Nikosh"/>
          <w:cs/>
          <w:lang w:bidi="as-IN"/>
        </w:rPr>
      </w:pPr>
      <w:r>
        <w:rPr>
          <w:rFonts w:eastAsia="Nikosh"/>
          <w:cs/>
          <w:lang w:bidi="as-IN"/>
        </w:rPr>
        <w:t>“</w:t>
      </w:r>
      <w:r w:rsidR="00F52241">
        <w:rPr>
          <w:rFonts w:eastAsia="Nikosh"/>
          <w:cs/>
          <w:lang w:bidi="as-IN"/>
        </w:rPr>
        <w:t>আ</w:t>
      </w:r>
      <w:r w:rsidR="00F52241">
        <w:rPr>
          <w:rFonts w:eastAsia="Nikosh" w:hint="cs"/>
          <w:cs/>
          <w:lang w:bidi="as-IN"/>
        </w:rPr>
        <w:t>ৰু</w:t>
      </w:r>
      <w:r w:rsidR="00F52241">
        <w:rPr>
          <w:rFonts w:eastAsia="Nikosh"/>
          <w:cs/>
          <w:lang w:bidi="as-IN"/>
        </w:rPr>
        <w:t xml:space="preserve"> </w:t>
      </w:r>
      <w:r w:rsidR="00F52241">
        <w:rPr>
          <w:rFonts w:eastAsia="Nikosh" w:hint="cs"/>
          <w:cs/>
          <w:lang w:bidi="as-IN"/>
        </w:rPr>
        <w:t>সিহঁতে</w:t>
      </w:r>
      <w:r w:rsidR="00F52241">
        <w:rPr>
          <w:rFonts w:eastAsia="Nikosh"/>
          <w:cs/>
          <w:lang w:bidi="as-IN"/>
        </w:rPr>
        <w:t xml:space="preserve"> অন্যায় </w:t>
      </w:r>
      <w:r w:rsidR="00F52241">
        <w:rPr>
          <w:rFonts w:eastAsia="Nikosh" w:hint="cs"/>
          <w:cs/>
          <w:lang w:bidi="as-IN"/>
        </w:rPr>
        <w:t>আৰু</w:t>
      </w:r>
      <w:r w:rsidR="00F52241">
        <w:rPr>
          <w:rFonts w:eastAsia="Nikosh"/>
          <w:cs/>
          <w:lang w:bidi="as-IN"/>
        </w:rPr>
        <w:t xml:space="preserve"> উদ্ধতভা</w:t>
      </w:r>
      <w:r w:rsidR="00F52241">
        <w:rPr>
          <w:rFonts w:eastAsia="Nikosh" w:hint="cs"/>
          <w:cs/>
          <w:lang w:bidi="as-IN"/>
        </w:rPr>
        <w:t>ৱে</w:t>
      </w:r>
      <w:r w:rsidR="00F52241">
        <w:rPr>
          <w:rFonts w:eastAsia="Nikosh"/>
          <w:cs/>
          <w:lang w:bidi="as-IN"/>
        </w:rPr>
        <w:t xml:space="preserve"> নিদ</w:t>
      </w:r>
      <w:r w:rsidR="00F52241">
        <w:rPr>
          <w:rFonts w:eastAsia="Nikosh" w:hint="cs"/>
          <w:cs/>
          <w:lang w:bidi="as-IN"/>
        </w:rPr>
        <w:t>ৰ্শ</w:t>
      </w:r>
      <w:r w:rsidR="00F52241">
        <w:rPr>
          <w:rFonts w:eastAsia="Nikosh"/>
          <w:cs/>
          <w:lang w:bidi="as-IN"/>
        </w:rPr>
        <w:t>ন</w:t>
      </w:r>
      <w:r w:rsidR="00F52241">
        <w:rPr>
          <w:rFonts w:eastAsia="Nikosh" w:hint="cs"/>
          <w:cs/>
          <w:lang w:bidi="as-IN"/>
        </w:rPr>
        <w:t>সমূহক</w:t>
      </w:r>
      <w:r w:rsidR="00F52241">
        <w:rPr>
          <w:rFonts w:eastAsia="Nikosh"/>
          <w:cs/>
          <w:lang w:bidi="as-IN"/>
        </w:rPr>
        <w:t xml:space="preserve"> প্</w:t>
      </w:r>
      <w:r w:rsidR="00F52241">
        <w:rPr>
          <w:rFonts w:eastAsia="Nikosh" w:hint="cs"/>
          <w:cs/>
          <w:lang w:bidi="as-IN"/>
        </w:rPr>
        <w:t>ৰ</w:t>
      </w:r>
      <w:r w:rsidR="00F52241">
        <w:rPr>
          <w:rFonts w:eastAsia="Nikosh"/>
          <w:cs/>
          <w:lang w:bidi="as-IN"/>
        </w:rPr>
        <w:t>ত্যাখ্যান ক</w:t>
      </w:r>
      <w:r w:rsidR="00F52241">
        <w:rPr>
          <w:rFonts w:eastAsia="Nikosh" w:hint="cs"/>
          <w:cs/>
          <w:lang w:bidi="as-IN"/>
        </w:rPr>
        <w:t>ৰি</w:t>
      </w:r>
      <w:r>
        <w:rPr>
          <w:rFonts w:eastAsia="Nikosh"/>
          <w:cs/>
          <w:lang w:bidi="as-IN"/>
        </w:rPr>
        <w:t>ল</w:t>
      </w:r>
      <w:r w:rsidR="00F52241">
        <w:rPr>
          <w:rFonts w:eastAsia="Nikosh" w:hint="cs"/>
          <w:cs/>
          <w:lang w:bidi="as-IN"/>
        </w:rPr>
        <w:t>ে</w:t>
      </w:r>
      <w:r>
        <w:rPr>
          <w:rFonts w:eastAsia="Nikosh"/>
          <w:cs/>
          <w:lang w:bidi="as-IN"/>
        </w:rPr>
        <w:t>;</w:t>
      </w:r>
      <w:r w:rsidR="00F52241">
        <w:rPr>
          <w:rFonts w:eastAsia="Nikosh"/>
          <w:cs/>
          <w:lang w:bidi="as-IN"/>
        </w:rPr>
        <w:t xml:space="preserve"> অথচ </w:t>
      </w:r>
      <w:r w:rsidR="00F52241">
        <w:rPr>
          <w:rFonts w:eastAsia="Nikosh" w:hint="cs"/>
          <w:cs/>
          <w:lang w:bidi="as-IN"/>
        </w:rPr>
        <w:t>সিহঁত</w:t>
      </w:r>
      <w:r w:rsidR="005E5C5C">
        <w:rPr>
          <w:rFonts w:eastAsia="Nikosh" w:hint="cs"/>
          <w:cs/>
          <w:lang w:bidi="as-IN"/>
        </w:rPr>
        <w:t>ৰ</w:t>
      </w:r>
      <w:r w:rsidR="00F52241">
        <w:rPr>
          <w:rFonts w:eastAsia="Nikosh"/>
          <w:cs/>
          <w:lang w:bidi="as-IN"/>
        </w:rPr>
        <w:t xml:space="preserve"> অন্ত</w:t>
      </w:r>
      <w:r w:rsidR="00F52241">
        <w:rPr>
          <w:rFonts w:eastAsia="Nikosh" w:hint="cs"/>
          <w:cs/>
          <w:lang w:bidi="as-IN"/>
        </w:rPr>
        <w:t>ৰে</w:t>
      </w:r>
      <w:r w:rsidR="00F52241">
        <w:rPr>
          <w:rFonts w:eastAsia="Nikosh"/>
          <w:cs/>
          <w:lang w:bidi="as-IN"/>
        </w:rPr>
        <w:t xml:space="preserve"> </w:t>
      </w:r>
      <w:r w:rsidR="00F52241">
        <w:rPr>
          <w:rFonts w:eastAsia="Nikosh" w:hint="cs"/>
          <w:cs/>
          <w:lang w:bidi="as-IN"/>
        </w:rPr>
        <w:t>সেইটো</w:t>
      </w:r>
      <w:r w:rsidR="00F52241">
        <w:rPr>
          <w:rFonts w:eastAsia="Nikosh"/>
          <w:cs/>
          <w:lang w:bidi="as-IN"/>
        </w:rPr>
        <w:t xml:space="preserve"> নিশ্চিত বিশ্বাস ক</w:t>
      </w:r>
      <w:r w:rsidR="00F52241">
        <w:rPr>
          <w:rFonts w:eastAsia="Nikosh" w:hint="cs"/>
          <w:cs/>
          <w:lang w:bidi="as-IN"/>
        </w:rPr>
        <w:t>ৰি</w:t>
      </w:r>
      <w:r w:rsidR="00F52241">
        <w:rPr>
          <w:rFonts w:eastAsia="Nikosh"/>
          <w:cs/>
          <w:lang w:bidi="as-IN"/>
        </w:rPr>
        <w:t xml:space="preserve">ছিল। </w:t>
      </w:r>
      <w:r w:rsidR="00F52241">
        <w:rPr>
          <w:rFonts w:eastAsia="Nikosh" w:hint="cs"/>
          <w:cs/>
          <w:lang w:bidi="as-IN"/>
        </w:rPr>
        <w:t>এতেকে</w:t>
      </w:r>
      <w:r w:rsidR="00B44B80">
        <w:rPr>
          <w:rFonts w:eastAsia="Nikosh"/>
          <w:cs/>
          <w:lang w:bidi="as-IN"/>
        </w:rPr>
        <w:t>,</w:t>
      </w:r>
      <w:r w:rsidR="00F52241">
        <w:rPr>
          <w:rFonts w:eastAsia="Nikosh"/>
          <w:cs/>
          <w:lang w:bidi="as-IN"/>
        </w:rPr>
        <w:t xml:space="preserve"> </w:t>
      </w:r>
      <w:r w:rsidR="00F52241">
        <w:rPr>
          <w:rFonts w:eastAsia="Nikosh" w:hint="cs"/>
          <w:cs/>
          <w:lang w:bidi="as-IN"/>
        </w:rPr>
        <w:t>চোৱা</w:t>
      </w:r>
      <w:r w:rsidRPr="005F04B8">
        <w:rPr>
          <w:rFonts w:eastAsia="Nikosh"/>
          <w:lang w:bidi="as-IN"/>
        </w:rPr>
        <w:t xml:space="preserve">, </w:t>
      </w:r>
      <w:r w:rsidR="00F52241">
        <w:rPr>
          <w:rFonts w:eastAsia="Nikosh"/>
          <w:cs/>
          <w:lang w:bidi="as-IN"/>
        </w:rPr>
        <w:t>ফা</w:t>
      </w:r>
      <w:r w:rsidR="00F52241">
        <w:rPr>
          <w:rFonts w:eastAsia="Nikosh" w:hint="cs"/>
          <w:cs/>
          <w:lang w:bidi="as-IN"/>
        </w:rPr>
        <w:t>ছা</w:t>
      </w:r>
      <w:r w:rsidR="00F52241">
        <w:rPr>
          <w:rFonts w:eastAsia="Nikosh"/>
          <w:cs/>
          <w:lang w:bidi="as-IN"/>
        </w:rPr>
        <w:t>দ সৃষ্টিকা</w:t>
      </w:r>
      <w:r w:rsidR="00F52241">
        <w:rPr>
          <w:rFonts w:eastAsia="Nikosh" w:hint="cs"/>
          <w:cs/>
          <w:lang w:bidi="as-IN"/>
        </w:rPr>
        <w:t>ৰীসকলৰ</w:t>
      </w:r>
      <w:r w:rsidR="00F52241">
        <w:rPr>
          <w:rFonts w:eastAsia="Nikosh"/>
          <w:cs/>
          <w:lang w:bidi="as-IN"/>
        </w:rPr>
        <w:t xml:space="preserve"> প</w:t>
      </w:r>
      <w:r w:rsidR="00F52241">
        <w:rPr>
          <w:rFonts w:eastAsia="Nikosh" w:hint="cs"/>
          <w:cs/>
          <w:lang w:bidi="as-IN"/>
        </w:rPr>
        <w:t>ৰি</w:t>
      </w:r>
      <w:r w:rsidR="00F52241">
        <w:rPr>
          <w:rFonts w:eastAsia="Nikosh"/>
          <w:cs/>
          <w:lang w:bidi="as-IN"/>
        </w:rPr>
        <w:t>ণাম কে</w:t>
      </w:r>
      <w:r w:rsidRPr="005F04B8">
        <w:rPr>
          <w:rFonts w:eastAsia="Nikosh"/>
          <w:cs/>
          <w:lang w:bidi="as-IN"/>
        </w:rPr>
        <w:t>ন</w:t>
      </w:r>
      <w:r w:rsidR="00F52241">
        <w:rPr>
          <w:rFonts w:eastAsia="Nikosh" w:hint="cs"/>
          <w:cs/>
          <w:lang w:bidi="as-IN"/>
        </w:rPr>
        <w:t>ে</w:t>
      </w:r>
      <w:r w:rsidR="00F52241">
        <w:rPr>
          <w:rFonts w:eastAsia="Nikosh"/>
          <w:cs/>
          <w:lang w:bidi="as-IN"/>
        </w:rPr>
        <w:t xml:space="preserve"> </w:t>
      </w:r>
      <w:r w:rsidR="00F52241">
        <w:rPr>
          <w:rFonts w:eastAsia="Nikosh" w:hint="cs"/>
          <w:cs/>
          <w:lang w:bidi="as-IN"/>
        </w:rPr>
        <w:t>হৈ</w:t>
      </w:r>
      <w:r w:rsidRPr="005F04B8">
        <w:rPr>
          <w:rFonts w:eastAsia="Nikosh"/>
          <w:cs/>
          <w:lang w:bidi="as-IN"/>
        </w:rPr>
        <w:t>ছিল।</w:t>
      </w:r>
      <w:r w:rsidR="00F52241">
        <w:rPr>
          <w:rFonts w:eastAsia="Nikosh"/>
          <w:cs/>
          <w:lang w:bidi="as-IN"/>
        </w:rPr>
        <w:t>” [</w:t>
      </w:r>
      <w:r w:rsidR="00F52241">
        <w:rPr>
          <w:rFonts w:eastAsia="Nikosh" w:hint="cs"/>
          <w:cs/>
          <w:lang w:bidi="as-IN"/>
        </w:rPr>
        <w:t>ছুৰা</w:t>
      </w:r>
      <w:r>
        <w:rPr>
          <w:rFonts w:eastAsia="Nikosh"/>
          <w:cs/>
          <w:lang w:bidi="as-IN"/>
        </w:rPr>
        <w:t xml:space="preserve"> আন</w:t>
      </w:r>
      <w:r w:rsidR="00B44B80">
        <w:rPr>
          <w:rFonts w:eastAsia="Nikosh"/>
          <w:cs/>
          <w:lang w:bidi="as-IN"/>
        </w:rPr>
        <w:t>-নাম</w:t>
      </w:r>
      <w:r w:rsidRPr="005F04B8">
        <w:rPr>
          <w:rFonts w:eastAsia="Nikosh"/>
          <w:cs/>
          <w:lang w:bidi="as-IN"/>
        </w:rPr>
        <w:t>ল</w:t>
      </w:r>
      <w:r>
        <w:rPr>
          <w:rFonts w:eastAsia="Nikosh"/>
          <w:cs/>
          <w:lang w:bidi="as-IN"/>
        </w:rPr>
        <w:t>, আয়াত: ১৪]</w:t>
      </w:r>
    </w:p>
    <w:p w:rsidR="00055F51" w:rsidRDefault="00F52241" w:rsidP="00055F51">
      <w:pPr>
        <w:bidi w:val="0"/>
        <w:spacing w:after="0" w:line="240" w:lineRule="auto"/>
        <w:jc w:val="both"/>
        <w:rPr>
          <w:rFonts w:eastAsia="Nikosh"/>
          <w:cs/>
          <w:lang w:bidi="as-IN"/>
        </w:rPr>
      </w:pPr>
      <w:r>
        <w:rPr>
          <w:rFonts w:eastAsia="Nikosh"/>
          <w:cs/>
          <w:lang w:bidi="as-IN"/>
        </w:rPr>
        <w:t xml:space="preserve">ঈমান </w:t>
      </w:r>
      <w:r>
        <w:rPr>
          <w:rFonts w:eastAsia="Nikosh" w:hint="cs"/>
          <w:cs/>
          <w:lang w:bidi="as-IN"/>
        </w:rPr>
        <w:t>পোষণ নকৰাৰ</w:t>
      </w:r>
      <w:r>
        <w:rPr>
          <w:rFonts w:eastAsia="Nikosh"/>
          <w:cs/>
          <w:lang w:bidi="as-IN"/>
        </w:rPr>
        <w:t xml:space="preserve"> আ</w:t>
      </w:r>
      <w:r>
        <w:rPr>
          <w:rFonts w:eastAsia="Nikosh" w:hint="cs"/>
          <w:cs/>
          <w:lang w:bidi="as-IN"/>
        </w:rPr>
        <w:t>ৰু এটা</w:t>
      </w:r>
      <w:r>
        <w:rPr>
          <w:rFonts w:eastAsia="Nikosh"/>
          <w:cs/>
          <w:lang w:bidi="as-IN"/>
        </w:rPr>
        <w:t xml:space="preserve"> কা</w:t>
      </w:r>
      <w:r>
        <w:rPr>
          <w:rFonts w:eastAsia="Nikosh" w:hint="cs"/>
          <w:cs/>
          <w:lang w:bidi="as-IN"/>
        </w:rPr>
        <w:t>ৰ</w:t>
      </w:r>
      <w:r>
        <w:rPr>
          <w:rFonts w:eastAsia="Nikosh"/>
          <w:cs/>
          <w:lang w:bidi="as-IN"/>
        </w:rPr>
        <w:t xml:space="preserve">ণ </w:t>
      </w:r>
      <w:r>
        <w:rPr>
          <w:rFonts w:eastAsia="Nikosh" w:hint="cs"/>
          <w:cs/>
          <w:lang w:bidi="as-IN"/>
        </w:rPr>
        <w:t>হৈছে</w:t>
      </w:r>
      <w:r w:rsidR="00C947EF">
        <w:rPr>
          <w:rFonts w:eastAsia="Nikosh"/>
          <w:cs/>
          <w:lang w:bidi="as-IN"/>
        </w:rPr>
        <w:t xml:space="preserve"> আ</w:t>
      </w:r>
      <w:r w:rsidR="00C947EF">
        <w:rPr>
          <w:rFonts w:eastAsia="Nikosh" w:hint="cs"/>
          <w:cs/>
          <w:lang w:bidi="as-IN"/>
        </w:rPr>
        <w:t>ছ</w:t>
      </w:r>
      <w:r w:rsidR="00055F51">
        <w:rPr>
          <w:rFonts w:eastAsia="Nikosh"/>
          <w:cs/>
          <w:lang w:bidi="as-IN"/>
        </w:rPr>
        <w:t>মানী</w:t>
      </w:r>
      <w:r w:rsidR="00AD7BD0">
        <w:rPr>
          <w:rFonts w:eastAsia="Nikosh"/>
          <w:cs/>
          <w:lang w:bidi="as-IN"/>
        </w:rPr>
        <w:t xml:space="preserve"> দলীল</w:t>
      </w:r>
      <w:r w:rsidR="00C947EF">
        <w:rPr>
          <w:rFonts w:eastAsia="Nikosh"/>
          <w:cs/>
          <w:lang w:bidi="as-IN"/>
        </w:rPr>
        <w:t>-প্</w:t>
      </w:r>
      <w:r w:rsidR="00C947EF">
        <w:rPr>
          <w:rFonts w:eastAsia="Nikosh" w:hint="cs"/>
          <w:cs/>
          <w:lang w:bidi="as-IN"/>
        </w:rPr>
        <w:t>ৰ</w:t>
      </w:r>
      <w:r w:rsidR="00C947EF">
        <w:rPr>
          <w:rFonts w:eastAsia="Nikosh"/>
          <w:cs/>
          <w:lang w:bidi="as-IN"/>
        </w:rPr>
        <w:t xml:space="preserve">মাণ </w:t>
      </w:r>
      <w:r w:rsidR="00C947EF">
        <w:rPr>
          <w:rFonts w:eastAsia="Nikosh" w:hint="cs"/>
          <w:cs/>
          <w:lang w:bidi="as-IN"/>
        </w:rPr>
        <w:t>আৰু</w:t>
      </w:r>
      <w:r w:rsidR="00055F51">
        <w:rPr>
          <w:rFonts w:eastAsia="Nikosh"/>
          <w:cs/>
          <w:lang w:bidi="as-IN"/>
        </w:rPr>
        <w:t xml:space="preserve"> সঠিক বিবেকসম্পন্ন</w:t>
      </w:r>
      <w:r w:rsidR="00AD7BD0">
        <w:rPr>
          <w:rFonts w:eastAsia="Nikosh"/>
          <w:cs/>
          <w:lang w:bidi="as-IN"/>
        </w:rPr>
        <w:t xml:space="preserve"> দলীল</w:t>
      </w:r>
      <w:r w:rsidR="00C947EF">
        <w:rPr>
          <w:rFonts w:eastAsia="Nikosh" w:hint="cs"/>
          <w:cs/>
          <w:lang w:bidi="as-IN"/>
        </w:rPr>
        <w:t>ৰ পৰা</w:t>
      </w:r>
      <w:r w:rsidR="00C947EF">
        <w:rPr>
          <w:rFonts w:eastAsia="Nikosh"/>
          <w:cs/>
          <w:lang w:bidi="as-IN"/>
        </w:rPr>
        <w:t xml:space="preserve"> বিমুখ থ</w:t>
      </w:r>
      <w:r w:rsidR="00055F51">
        <w:rPr>
          <w:rFonts w:eastAsia="Nikosh"/>
          <w:cs/>
          <w:lang w:bidi="as-IN"/>
        </w:rPr>
        <w:t>কা। আল্লাহ তা</w:t>
      </w:r>
      <w:r w:rsidR="00055F51">
        <w:rPr>
          <w:rFonts w:eastAsia="Nikosh"/>
          <w:lang w:bidi="as-IN"/>
        </w:rPr>
        <w:t>‘</w:t>
      </w:r>
      <w:r w:rsidR="00055F51">
        <w:rPr>
          <w:rFonts w:eastAsia="Nikosh"/>
          <w:cs/>
          <w:lang w:bidi="as-IN"/>
        </w:rPr>
        <w:t>আলা</w:t>
      </w:r>
      <w:r w:rsidR="00C947EF">
        <w:rPr>
          <w:rFonts w:eastAsia="Nikosh" w:hint="cs"/>
          <w:cs/>
          <w:lang w:bidi="as-IN"/>
        </w:rPr>
        <w:t>ই কৈছে</w:t>
      </w:r>
      <w:r w:rsidR="00055F51">
        <w:rPr>
          <w:rFonts w:eastAsia="Nikosh"/>
          <w:lang w:bidi="as-IN"/>
        </w:rPr>
        <w:t>,</w:t>
      </w:r>
    </w:p>
    <w:p w:rsidR="00911252" w:rsidRPr="00DD2E1E" w:rsidRDefault="00911252" w:rsidP="00911252">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وَمَن يَعۡشُ عَن ذِكۡرِ ٱلرَّحۡمَٰنِ نُقَيِّضۡ لَهُۥ شَيۡطَٰنٗا فَهُوَ لَهُۥ قَرِينٞ ٣٦ وَإِنَّهُمۡ لَيَصُدُّونَهُمۡ عَنِ ٱلسَّبِيلِ وَيَحۡسَبُونَ أَنَّهُم مُّهۡتَدُونَ٣٧</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الزخرف</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٣٦،  ٣٧</w:t>
      </w:r>
      <w:r>
        <w:rPr>
          <w:rFonts w:ascii="KFGQPC Uthman Taha Naskh" w:hAnsi="Times New Roman" w:cs="KFGQPC Uthman Taha Naskh"/>
          <w:color w:val="008000"/>
          <w:rtl/>
          <w:cs/>
          <w:lang w:bidi="as-IN"/>
        </w:rPr>
        <w:t xml:space="preserve">]  </w:t>
      </w:r>
    </w:p>
    <w:p w:rsidR="00C871BE" w:rsidRPr="0012001F" w:rsidRDefault="00A7536F" w:rsidP="00911252">
      <w:pPr>
        <w:bidi w:val="0"/>
        <w:spacing w:after="0" w:line="240" w:lineRule="auto"/>
        <w:jc w:val="both"/>
        <w:rPr>
          <w:rFonts w:eastAsia="Nikosh"/>
          <w:cs/>
          <w:lang w:bidi="as-IN"/>
        </w:rPr>
      </w:pPr>
      <w:r>
        <w:rPr>
          <w:rFonts w:eastAsia="Nikosh"/>
          <w:w w:val="95"/>
          <w:cs/>
          <w:lang w:bidi="as-IN"/>
        </w:rPr>
        <w:t>“</w:t>
      </w:r>
      <w:r w:rsidR="00C947EF">
        <w:rPr>
          <w:rFonts w:eastAsia="Nikosh"/>
          <w:w w:val="95"/>
          <w:cs/>
          <w:lang w:bidi="as-IN"/>
        </w:rPr>
        <w:t>আ</w:t>
      </w:r>
      <w:r w:rsidR="00C947EF">
        <w:rPr>
          <w:rFonts w:eastAsia="Nikosh" w:hint="cs"/>
          <w:w w:val="95"/>
          <w:cs/>
          <w:lang w:bidi="as-IN"/>
        </w:rPr>
        <w:t>ৰু</w:t>
      </w:r>
      <w:r w:rsidR="00C947EF">
        <w:rPr>
          <w:rFonts w:eastAsia="Nikosh"/>
          <w:w w:val="95"/>
          <w:cs/>
          <w:lang w:bidi="as-IN"/>
        </w:rPr>
        <w:t xml:space="preserve"> </w:t>
      </w:r>
      <w:r w:rsidR="00C947EF">
        <w:rPr>
          <w:rFonts w:eastAsia="Nikosh" w:hint="cs"/>
          <w:w w:val="95"/>
          <w:cs/>
          <w:lang w:bidi="as-IN"/>
        </w:rPr>
        <w:t>যিয়ে</w:t>
      </w:r>
      <w:r w:rsidR="00C947EF">
        <w:rPr>
          <w:rFonts w:eastAsia="Nikosh"/>
          <w:w w:val="95"/>
          <w:cs/>
          <w:lang w:bidi="as-IN"/>
        </w:rPr>
        <w:t xml:space="preserve"> প</w:t>
      </w:r>
      <w:r w:rsidR="00C947EF">
        <w:rPr>
          <w:rFonts w:eastAsia="Nikosh" w:hint="cs"/>
          <w:w w:val="95"/>
          <w:cs/>
          <w:lang w:bidi="as-IN"/>
        </w:rPr>
        <w:t>ৰ</w:t>
      </w:r>
      <w:r w:rsidR="00C947EF">
        <w:rPr>
          <w:rFonts w:eastAsia="Nikosh"/>
          <w:w w:val="95"/>
          <w:cs/>
          <w:lang w:bidi="as-IN"/>
        </w:rPr>
        <w:t>ম ক</w:t>
      </w:r>
      <w:r w:rsidR="00C947EF">
        <w:rPr>
          <w:rFonts w:eastAsia="Nikosh" w:hint="cs"/>
          <w:w w:val="95"/>
          <w:cs/>
          <w:lang w:bidi="as-IN"/>
        </w:rPr>
        <w:t>ৰু</w:t>
      </w:r>
      <w:r w:rsidR="00C947EF">
        <w:rPr>
          <w:rFonts w:eastAsia="Nikosh"/>
          <w:w w:val="95"/>
          <w:cs/>
          <w:lang w:bidi="as-IN"/>
        </w:rPr>
        <w:t>ণাময়</w:t>
      </w:r>
      <w:r w:rsidR="00C947EF">
        <w:rPr>
          <w:rFonts w:eastAsia="Nikosh" w:hint="cs"/>
          <w:w w:val="95"/>
          <w:cs/>
          <w:lang w:bidi="as-IN"/>
        </w:rPr>
        <w:t>ৰ</w:t>
      </w:r>
      <w:r w:rsidR="00C947EF">
        <w:rPr>
          <w:rFonts w:eastAsia="Nikosh"/>
          <w:w w:val="95"/>
          <w:cs/>
          <w:lang w:bidi="as-IN"/>
        </w:rPr>
        <w:t xml:space="preserve"> </w:t>
      </w:r>
      <w:r w:rsidR="00C947EF">
        <w:rPr>
          <w:rFonts w:eastAsia="Nikosh" w:hint="cs"/>
          <w:w w:val="95"/>
          <w:cs/>
          <w:lang w:bidi="as-IN"/>
        </w:rPr>
        <w:t>স্মৰণৰ পৰা</w:t>
      </w:r>
      <w:r w:rsidR="00C947EF">
        <w:rPr>
          <w:rFonts w:eastAsia="Nikosh"/>
          <w:w w:val="95"/>
          <w:cs/>
          <w:lang w:bidi="as-IN"/>
        </w:rPr>
        <w:t xml:space="preserve"> বিমুখ থাকে আম</w:t>
      </w:r>
      <w:r w:rsidR="00C947EF">
        <w:rPr>
          <w:rFonts w:eastAsia="Nikosh" w:hint="cs"/>
          <w:w w:val="95"/>
          <w:cs/>
          <w:lang w:bidi="as-IN"/>
        </w:rPr>
        <w:t>ি</w:t>
      </w:r>
      <w:r w:rsidR="00C947EF">
        <w:rPr>
          <w:rFonts w:eastAsia="Nikosh"/>
          <w:w w:val="95"/>
          <w:cs/>
          <w:lang w:bidi="as-IN"/>
        </w:rPr>
        <w:t xml:space="preserve"> তা</w:t>
      </w:r>
      <w:r w:rsidR="00C947EF">
        <w:rPr>
          <w:rFonts w:eastAsia="Nikosh" w:hint="cs"/>
          <w:w w:val="95"/>
          <w:cs/>
          <w:lang w:bidi="as-IN"/>
        </w:rPr>
        <w:t>ৰ বাবে</w:t>
      </w:r>
      <w:r w:rsidR="00C947EF">
        <w:rPr>
          <w:rFonts w:eastAsia="Nikosh"/>
          <w:w w:val="95"/>
          <w:cs/>
          <w:lang w:bidi="as-IN"/>
        </w:rPr>
        <w:t xml:space="preserve"> এ</w:t>
      </w:r>
      <w:r w:rsidR="00C947EF">
        <w:rPr>
          <w:rFonts w:eastAsia="Nikosh" w:hint="cs"/>
          <w:w w:val="95"/>
          <w:cs/>
          <w:lang w:bidi="as-IN"/>
        </w:rPr>
        <w:t>টা</w:t>
      </w:r>
      <w:r w:rsidR="00C947EF">
        <w:rPr>
          <w:rFonts w:eastAsia="Nikosh"/>
          <w:w w:val="95"/>
          <w:cs/>
          <w:lang w:bidi="as-IN"/>
        </w:rPr>
        <w:t xml:space="preserve"> </w:t>
      </w:r>
      <w:r w:rsidR="00C947EF" w:rsidRPr="0012001F">
        <w:rPr>
          <w:rFonts w:eastAsia="Nikosh"/>
          <w:w w:val="95"/>
          <w:cs/>
          <w:lang w:bidi="as-IN"/>
        </w:rPr>
        <w:t>চয়তানক নিয়োজিত কৰো</w:t>
      </w:r>
      <w:r w:rsidR="00C871BE" w:rsidRPr="0012001F">
        <w:rPr>
          <w:rFonts w:eastAsia="Nikosh"/>
          <w:w w:val="95"/>
          <w:lang w:bidi="as-IN"/>
        </w:rPr>
        <w:t xml:space="preserve">, </w:t>
      </w:r>
      <w:r w:rsidR="00C947EF" w:rsidRPr="0012001F">
        <w:rPr>
          <w:rFonts w:eastAsia="Nikosh"/>
          <w:w w:val="95"/>
          <w:cs/>
          <w:lang w:bidi="as-IN"/>
        </w:rPr>
        <w:t>ফলত সি তাৰ</w:t>
      </w:r>
      <w:r w:rsidR="00C871BE" w:rsidRPr="0012001F">
        <w:rPr>
          <w:rFonts w:eastAsia="Nikosh"/>
          <w:w w:val="95"/>
          <w:cs/>
          <w:lang w:bidi="as-IN"/>
        </w:rPr>
        <w:t xml:space="preserve"> সঙ্গী</w:t>
      </w:r>
      <w:r w:rsidR="00C947EF" w:rsidRPr="0012001F">
        <w:rPr>
          <w:rFonts w:eastAsia="Nikosh"/>
          <w:w w:val="95"/>
          <w:cs/>
          <w:lang w:bidi="as-IN"/>
        </w:rPr>
        <w:t xml:space="preserve"> হৈ যায়</w:t>
      </w:r>
      <w:r w:rsidR="00C871BE" w:rsidRPr="0012001F">
        <w:rPr>
          <w:rFonts w:eastAsia="Nikosh"/>
          <w:w w:val="95"/>
          <w:cs/>
          <w:lang w:bidi="hi-IN"/>
        </w:rPr>
        <w:t>।</w:t>
      </w:r>
      <w:r w:rsidR="00C947EF" w:rsidRPr="0012001F">
        <w:rPr>
          <w:rFonts w:eastAsia="Nikosh"/>
          <w:w w:val="95"/>
          <w:cs/>
          <w:lang w:bidi="as-IN"/>
        </w:rPr>
        <w:t xml:space="preserve"> </w:t>
      </w:r>
      <w:r w:rsidR="00C947EF" w:rsidRPr="0012001F">
        <w:rPr>
          <w:rFonts w:eastAsia="Nikosh"/>
          <w:cs/>
          <w:lang w:bidi="as-IN"/>
        </w:rPr>
        <w:t>আৰু নিশ্চয় সিহঁতেই (চ</w:t>
      </w:r>
      <w:r w:rsidR="00C871BE" w:rsidRPr="0012001F">
        <w:rPr>
          <w:rFonts w:eastAsia="Nikosh"/>
          <w:cs/>
          <w:lang w:bidi="as-IN"/>
        </w:rPr>
        <w:t>য়তান</w:t>
      </w:r>
      <w:r w:rsidR="00C947EF" w:rsidRPr="0012001F">
        <w:rPr>
          <w:rFonts w:eastAsia="Nikosh"/>
          <w:cs/>
          <w:lang w:bidi="as-IN"/>
        </w:rPr>
        <w:t>ে) মানুহক আল্লাহৰ</w:t>
      </w:r>
      <w:r w:rsidR="00C871BE" w:rsidRPr="0012001F">
        <w:rPr>
          <w:rFonts w:eastAsia="Nikosh"/>
          <w:cs/>
          <w:lang w:bidi="as-IN"/>
        </w:rPr>
        <w:t xml:space="preserve"> পথ</w:t>
      </w:r>
      <w:r w:rsidR="00C947EF" w:rsidRPr="0012001F">
        <w:rPr>
          <w:rFonts w:eastAsia="Nikosh"/>
          <w:cs/>
          <w:lang w:bidi="as-IN"/>
        </w:rPr>
        <w:t>ৰ পৰা</w:t>
      </w:r>
      <w:r w:rsidR="00C871BE" w:rsidRPr="0012001F">
        <w:rPr>
          <w:rFonts w:eastAsia="Nikosh"/>
          <w:cs/>
          <w:lang w:bidi="as-IN"/>
        </w:rPr>
        <w:t xml:space="preserve"> বাধা </w:t>
      </w:r>
      <w:r w:rsidR="00C947EF" w:rsidRPr="0012001F">
        <w:rPr>
          <w:rFonts w:eastAsia="Nikosh"/>
          <w:cs/>
          <w:lang w:bidi="as-IN"/>
        </w:rPr>
        <w:t>দি</w:t>
      </w:r>
      <w:r w:rsidR="00C871BE" w:rsidRPr="0012001F">
        <w:rPr>
          <w:rFonts w:eastAsia="Nikosh"/>
          <w:cs/>
          <w:lang w:bidi="as-IN"/>
        </w:rPr>
        <w:t>য়</w:t>
      </w:r>
      <w:r w:rsidR="00C947EF" w:rsidRPr="0012001F">
        <w:rPr>
          <w:rFonts w:eastAsia="Nikosh"/>
          <w:cs/>
          <w:lang w:bidi="as-IN"/>
        </w:rPr>
        <w:t>ে</w:t>
      </w:r>
      <w:r w:rsidR="00C947EF" w:rsidRPr="0012001F">
        <w:rPr>
          <w:rFonts w:eastAsia="Nikosh" w:cs="Mangal"/>
          <w:cs/>
          <w:lang w:bidi="hi-IN"/>
        </w:rPr>
        <w:t xml:space="preserve">। </w:t>
      </w:r>
      <w:r w:rsidR="00C947EF" w:rsidRPr="0012001F">
        <w:rPr>
          <w:rFonts w:eastAsia="Nikosh"/>
          <w:cs/>
          <w:lang w:bidi="as-IN"/>
        </w:rPr>
        <w:t>তথাপিও এই প্ৰকৃতিৰ মানুহে ভাৱে যে সিহঁতেই হিদায়াতপ্ৰা</w:t>
      </w:r>
      <w:r w:rsidR="00C871BE" w:rsidRPr="0012001F">
        <w:rPr>
          <w:rFonts w:eastAsia="Nikosh"/>
          <w:cs/>
          <w:lang w:bidi="as-IN"/>
        </w:rPr>
        <w:t>প্ত।</w:t>
      </w:r>
      <w:r w:rsidRPr="0012001F">
        <w:rPr>
          <w:rFonts w:eastAsia="Nikosh"/>
          <w:cs/>
          <w:lang w:bidi="as-IN"/>
        </w:rPr>
        <w:t>”</w:t>
      </w:r>
      <w:r w:rsidR="00C871BE" w:rsidRPr="0012001F">
        <w:rPr>
          <w:rFonts w:eastAsia="Nikosh"/>
          <w:cs/>
          <w:lang w:bidi="as-IN"/>
        </w:rPr>
        <w:t xml:space="preserve"> [</w:t>
      </w:r>
      <w:r w:rsidR="00C947EF" w:rsidRPr="0012001F">
        <w:rPr>
          <w:rFonts w:eastAsia="Nikosh"/>
          <w:cs/>
          <w:lang w:bidi="as-IN"/>
        </w:rPr>
        <w:t>ছুৰা আয-যুখৰু</w:t>
      </w:r>
      <w:r w:rsidR="00C871BE" w:rsidRPr="0012001F">
        <w:rPr>
          <w:rFonts w:eastAsia="Nikosh"/>
          <w:cs/>
          <w:lang w:bidi="as-IN"/>
        </w:rPr>
        <w:t>ফ, আয়াত: ৩৬-৩৭]</w:t>
      </w:r>
    </w:p>
    <w:p w:rsidR="00911252" w:rsidRPr="0012001F" w:rsidRDefault="00911252" w:rsidP="00C871BE">
      <w:pPr>
        <w:bidi w:val="0"/>
        <w:spacing w:after="0" w:line="240" w:lineRule="auto"/>
        <w:jc w:val="both"/>
        <w:rPr>
          <w:rFonts w:eastAsia="Nikosh"/>
          <w:cs/>
          <w:lang w:bidi="as-IN"/>
        </w:rPr>
      </w:pPr>
      <w:r w:rsidRPr="0012001F">
        <w:rPr>
          <w:rFonts w:eastAsia="Nikosh"/>
          <w:cs/>
          <w:lang w:bidi="as-IN"/>
        </w:rPr>
        <w:t>আল্লাহ তা</w:t>
      </w:r>
      <w:r w:rsidRPr="0012001F">
        <w:rPr>
          <w:rFonts w:eastAsia="Nikosh"/>
          <w:lang w:bidi="as-IN"/>
        </w:rPr>
        <w:t>‘</w:t>
      </w:r>
      <w:r w:rsidRPr="0012001F">
        <w:rPr>
          <w:rFonts w:eastAsia="Nikosh"/>
          <w:cs/>
          <w:lang w:bidi="as-IN"/>
        </w:rPr>
        <w:t>আলা</w:t>
      </w:r>
      <w:r w:rsidR="00C947EF" w:rsidRPr="0012001F">
        <w:rPr>
          <w:rFonts w:eastAsia="Nikosh"/>
          <w:cs/>
          <w:lang w:bidi="as-IN"/>
        </w:rPr>
        <w:t>ই আৰু কৈছে</w:t>
      </w:r>
      <w:r w:rsidRPr="0012001F">
        <w:rPr>
          <w:rFonts w:eastAsia="Nikosh"/>
          <w:lang w:bidi="as-IN"/>
        </w:rPr>
        <w:t>,</w:t>
      </w:r>
    </w:p>
    <w:p w:rsidR="00A7536F" w:rsidRPr="00DD2E1E" w:rsidRDefault="00911252" w:rsidP="00911252">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وَقَالُواْ لَوۡ كُنَّا نَسۡمَعُ أَوۡ نَعۡقِلُ مَا كُنَّا فِيٓ أَصۡحَٰبِ ٱلسَّعِيرِ١٠</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الملك</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١٠</w:t>
      </w:r>
      <w:r>
        <w:rPr>
          <w:rFonts w:ascii="KFGQPC Uthman Taha Naskh" w:hAnsi="Times New Roman" w:cs="KFGQPC Uthman Taha Naskh"/>
          <w:color w:val="008000"/>
          <w:rtl/>
          <w:cs/>
          <w:lang w:bidi="as-IN"/>
        </w:rPr>
        <w:t xml:space="preserve">] </w:t>
      </w:r>
    </w:p>
    <w:p w:rsidR="00733205" w:rsidRPr="0012001F" w:rsidRDefault="00A7536F" w:rsidP="00866164">
      <w:pPr>
        <w:bidi w:val="0"/>
        <w:spacing w:after="0" w:line="240" w:lineRule="auto"/>
        <w:jc w:val="both"/>
        <w:rPr>
          <w:rFonts w:eastAsia="Nikosh"/>
          <w:cs/>
          <w:lang w:bidi="as-IN"/>
        </w:rPr>
      </w:pPr>
      <w:r w:rsidRPr="0012001F">
        <w:rPr>
          <w:rFonts w:eastAsia="Nikosh"/>
          <w:cs/>
          <w:lang w:bidi="as-IN"/>
        </w:rPr>
        <w:t>“</w:t>
      </w:r>
      <w:r w:rsidR="000D46A6" w:rsidRPr="0012001F">
        <w:rPr>
          <w:rFonts w:eastAsia="Nikosh"/>
          <w:cs/>
          <w:lang w:bidi="as-IN"/>
        </w:rPr>
        <w:t>আৰু সিহঁতে ক</w:t>
      </w:r>
      <w:r w:rsidR="000D46A6" w:rsidRPr="0012001F">
        <w:rPr>
          <w:rFonts w:eastAsia="Nikosh"/>
        </w:rPr>
        <w:t>’</w:t>
      </w:r>
      <w:r w:rsidR="000D46A6" w:rsidRPr="0012001F">
        <w:rPr>
          <w:rFonts w:eastAsia="Nikosh"/>
          <w:cs/>
          <w:lang w:bidi="as-IN"/>
        </w:rPr>
        <w:t>ব</w:t>
      </w:r>
      <w:r w:rsidRPr="0012001F">
        <w:rPr>
          <w:rFonts w:eastAsia="Nikosh"/>
          <w:lang w:bidi="as-IN"/>
        </w:rPr>
        <w:t xml:space="preserve">, </w:t>
      </w:r>
      <w:r w:rsidR="000D46A6" w:rsidRPr="0012001F">
        <w:rPr>
          <w:rFonts w:eastAsia="Nikosh"/>
          <w:cs/>
          <w:lang w:bidi="as-IN"/>
        </w:rPr>
        <w:t>যদি আমি</w:t>
      </w:r>
      <w:r w:rsidRPr="0012001F">
        <w:rPr>
          <w:rFonts w:eastAsia="Nikosh"/>
          <w:cs/>
          <w:lang w:bidi="as-IN"/>
        </w:rPr>
        <w:t xml:space="preserve"> শুন</w:t>
      </w:r>
      <w:r w:rsidR="000D46A6" w:rsidRPr="0012001F">
        <w:rPr>
          <w:rFonts w:eastAsia="Nikosh"/>
          <w:cs/>
          <w:lang w:bidi="as-IN"/>
        </w:rPr>
        <w:t>িলোহেঁতেন অথবা বুজিলোহেঁতেন</w:t>
      </w:r>
      <w:r w:rsidRPr="0012001F">
        <w:rPr>
          <w:rFonts w:eastAsia="Nikosh"/>
          <w:lang w:bidi="as-IN"/>
        </w:rPr>
        <w:t xml:space="preserve">, </w:t>
      </w:r>
      <w:r w:rsidR="000D46A6" w:rsidRPr="0012001F">
        <w:rPr>
          <w:rFonts w:eastAsia="Nikosh"/>
          <w:cs/>
          <w:lang w:bidi="as-IN"/>
        </w:rPr>
        <w:t>তেনে</w:t>
      </w:r>
      <w:r w:rsidRPr="0012001F">
        <w:rPr>
          <w:rFonts w:eastAsia="Nikosh"/>
          <w:cs/>
          <w:lang w:bidi="as-IN"/>
        </w:rPr>
        <w:t>হ</w:t>
      </w:r>
      <w:r w:rsidR="000D46A6" w:rsidRPr="0012001F">
        <w:rPr>
          <w:rFonts w:eastAsia="Nikosh"/>
        </w:rPr>
        <w:t>’</w:t>
      </w:r>
      <w:r w:rsidR="000D46A6" w:rsidRPr="0012001F">
        <w:rPr>
          <w:rFonts w:eastAsia="Nikosh"/>
          <w:cs/>
          <w:lang w:bidi="as-IN"/>
        </w:rPr>
        <w:t>লে আমি</w:t>
      </w:r>
      <w:r w:rsidRPr="0012001F">
        <w:rPr>
          <w:rFonts w:eastAsia="Nikosh"/>
          <w:cs/>
          <w:lang w:bidi="as-IN"/>
        </w:rPr>
        <w:t xml:space="preserve"> </w:t>
      </w:r>
      <w:r w:rsidR="000D46A6" w:rsidRPr="0012001F">
        <w:rPr>
          <w:rFonts w:eastAsia="Nikosh"/>
          <w:cs/>
          <w:lang w:bidi="as-IN"/>
        </w:rPr>
        <w:t>জ্বলন্ত জুইৰ অধিবাসীসকলৰ অন্তৰ্ভূক্ত নহ</w:t>
      </w:r>
      <w:r w:rsidR="005E5C5C" w:rsidRPr="0012001F">
        <w:rPr>
          <w:rFonts w:eastAsia="Nikosh"/>
        </w:rPr>
        <w:t>’</w:t>
      </w:r>
      <w:r w:rsidR="000D46A6" w:rsidRPr="0012001F">
        <w:rPr>
          <w:rFonts w:eastAsia="Nikosh"/>
          <w:cs/>
          <w:lang w:bidi="as-IN"/>
        </w:rPr>
        <w:t>লোহেঁতেন</w:t>
      </w:r>
      <w:r w:rsidRPr="0012001F">
        <w:rPr>
          <w:rFonts w:eastAsia="Nikosh"/>
          <w:cs/>
          <w:lang w:bidi="hi-IN"/>
        </w:rPr>
        <w:t>।</w:t>
      </w:r>
      <w:r w:rsidR="000D46A6" w:rsidRPr="0012001F">
        <w:rPr>
          <w:rFonts w:eastAsia="Nikosh"/>
          <w:cs/>
          <w:lang w:bidi="as-IN"/>
        </w:rPr>
        <w:t>” [ছুৰা</w:t>
      </w:r>
      <w:r w:rsidRPr="0012001F">
        <w:rPr>
          <w:rFonts w:eastAsia="Nikosh"/>
          <w:cs/>
          <w:lang w:bidi="as-IN"/>
        </w:rPr>
        <w:t xml:space="preserve"> আল-মুলক, আয়াত: ১০]</w:t>
      </w:r>
    </w:p>
    <w:p w:rsidR="00866164" w:rsidRPr="0012001F" w:rsidRDefault="00785723" w:rsidP="00866164">
      <w:pPr>
        <w:bidi w:val="0"/>
        <w:spacing w:after="0" w:line="240" w:lineRule="auto"/>
        <w:jc w:val="both"/>
        <w:rPr>
          <w:rFonts w:eastAsia="Nikosh"/>
          <w:cs/>
          <w:lang w:bidi="as-IN"/>
        </w:rPr>
      </w:pPr>
      <w:r w:rsidRPr="0012001F">
        <w:rPr>
          <w:rFonts w:eastAsia="Nikosh"/>
          <w:cs/>
          <w:lang w:bidi="as-IN"/>
        </w:rPr>
        <w:lastRenderedPageBreak/>
        <w:t>যিসকলে নিজৰ জ্ঞান-বুদ্ধি আৰু উপকাৰী শ্ৰৱণ নথকাৰ স্বীকৃতি নিজেই দিছে সিহঁতে ৰাছুলসকলে লৈ অহা জ্ঞান আৰু আল্লাহৰ নাযিলকৃত কিতাব</w:t>
      </w:r>
      <w:r w:rsidR="005E5C5C" w:rsidRPr="0012001F">
        <w:rPr>
          <w:rFonts w:eastAsia="Nikosh"/>
          <w:cs/>
          <w:lang w:bidi="as-IN"/>
        </w:rPr>
        <w:t>ত</w:t>
      </w:r>
      <w:r w:rsidRPr="0012001F">
        <w:rPr>
          <w:rFonts w:eastAsia="Nikosh"/>
          <w:cs/>
          <w:lang w:bidi="as-IN"/>
        </w:rPr>
        <w:t xml:space="preserve"> ঈমান আনিবলৈ আগ্ৰ</w:t>
      </w:r>
      <w:r w:rsidR="00866164" w:rsidRPr="0012001F">
        <w:rPr>
          <w:rFonts w:eastAsia="Nikosh"/>
          <w:cs/>
          <w:lang w:bidi="as-IN"/>
        </w:rPr>
        <w:t xml:space="preserve">হী </w:t>
      </w:r>
      <w:r w:rsidRPr="0012001F">
        <w:rPr>
          <w:rFonts w:eastAsia="Nikosh"/>
          <w:cs/>
          <w:lang w:bidi="as-IN"/>
        </w:rPr>
        <w:t>নাছিল। সিহঁতৰ</w:t>
      </w:r>
      <w:r w:rsidR="00866164" w:rsidRPr="0012001F">
        <w:rPr>
          <w:rFonts w:eastAsia="Nikosh"/>
          <w:cs/>
          <w:lang w:bidi="as-IN"/>
        </w:rPr>
        <w:t xml:space="preserve"> কোন</w:t>
      </w:r>
      <w:r w:rsidRPr="0012001F">
        <w:rPr>
          <w:rFonts w:eastAsia="Nikosh"/>
          <w:cs/>
          <w:lang w:bidi="as-IN"/>
        </w:rPr>
        <w:t>ো</w:t>
      </w:r>
      <w:r w:rsidR="00866164" w:rsidRPr="0012001F">
        <w:rPr>
          <w:rFonts w:eastAsia="Nikosh"/>
          <w:cs/>
          <w:lang w:bidi="as-IN"/>
        </w:rPr>
        <w:t xml:space="preserve"> সুস্থ বিবেক </w:t>
      </w:r>
      <w:r w:rsidRPr="0012001F">
        <w:rPr>
          <w:rFonts w:eastAsia="Nikosh"/>
          <w:cs/>
          <w:lang w:bidi="as-IN"/>
        </w:rPr>
        <w:t>নাছিল যিটো সিহঁতক সঠিক পথত পৰিচালিত কৰিব</w:t>
      </w:r>
      <w:r w:rsidR="00DD5D26" w:rsidRPr="0012001F">
        <w:rPr>
          <w:rFonts w:eastAsia="Nikosh"/>
          <w:cs/>
          <w:lang w:bidi="as-IN"/>
        </w:rPr>
        <w:t>; বৰং সিহঁতৰ</w:t>
      </w:r>
      <w:r w:rsidR="00866164" w:rsidRPr="0012001F">
        <w:rPr>
          <w:rFonts w:eastAsia="Nikosh"/>
          <w:cs/>
          <w:lang w:bidi="as-IN"/>
        </w:rPr>
        <w:t xml:space="preserve"> কিছু</w:t>
      </w:r>
      <w:r w:rsidR="00DD5D26" w:rsidRPr="0012001F">
        <w:rPr>
          <w:rFonts w:eastAsia="Nikosh"/>
          <w:cs/>
          <w:lang w:bidi="as-IN"/>
        </w:rPr>
        <w:t>মান ভুল ধাৰণা আৰু ভ্ৰান্ত চিন্তা-ভাৱ</w:t>
      </w:r>
      <w:r w:rsidR="00866164" w:rsidRPr="0012001F">
        <w:rPr>
          <w:rFonts w:eastAsia="Nikosh"/>
          <w:cs/>
          <w:lang w:bidi="as-IN"/>
        </w:rPr>
        <w:t>না</w:t>
      </w:r>
      <w:r w:rsidR="00DD5D26" w:rsidRPr="0012001F">
        <w:rPr>
          <w:rFonts w:eastAsia="Nikosh"/>
          <w:cs/>
          <w:lang w:bidi="as-IN"/>
        </w:rPr>
        <w:t xml:space="preserve"> আছিল যিটো সিহঁতে নিজৰ মূৰ্খ</w:t>
      </w:r>
      <w:r w:rsidR="00866164" w:rsidRPr="0012001F">
        <w:rPr>
          <w:rFonts w:eastAsia="Nikosh"/>
          <w:cs/>
          <w:lang w:bidi="as-IN"/>
        </w:rPr>
        <w:t xml:space="preserve"> বিবেক</w:t>
      </w:r>
      <w:r w:rsidR="00DD5D26" w:rsidRPr="0012001F">
        <w:rPr>
          <w:rFonts w:eastAsia="Nikosh"/>
          <w:cs/>
          <w:lang w:bidi="as-IN"/>
        </w:rPr>
        <w:t>ৰ দ্বাৰা চিন্তা-ভাৱনা কৰিছিল</w:t>
      </w:r>
      <w:r w:rsidR="00DD5D26" w:rsidRPr="0012001F">
        <w:rPr>
          <w:rFonts w:eastAsia="Nikosh" w:cs="Mangal"/>
          <w:cs/>
          <w:lang w:bidi="hi-IN"/>
        </w:rPr>
        <w:t xml:space="preserve">। </w:t>
      </w:r>
      <w:r w:rsidR="00DD5D26" w:rsidRPr="0012001F">
        <w:rPr>
          <w:rFonts w:eastAsia="Nikosh"/>
          <w:cs/>
          <w:lang w:bidi="as-IN"/>
        </w:rPr>
        <w:t>সিহঁতে ভ্ৰান্ত আৰু পথভ্ৰষ্ট নেতাসকলৰ অনুসৰ</w:t>
      </w:r>
      <w:r w:rsidR="00866164" w:rsidRPr="0012001F">
        <w:rPr>
          <w:rFonts w:eastAsia="Nikosh"/>
          <w:cs/>
          <w:lang w:bidi="as-IN"/>
        </w:rPr>
        <w:t xml:space="preserve">ণ </w:t>
      </w:r>
      <w:r w:rsidR="00DD5D26" w:rsidRPr="0012001F">
        <w:rPr>
          <w:rFonts w:eastAsia="Nikosh"/>
          <w:cs/>
          <w:lang w:bidi="as-IN"/>
        </w:rPr>
        <w:t>কৰিছিল, সিহঁতে সিহঁতক সত্য গ্ৰহণ কৰিবলৈ নিষেধ কৰিছিল</w:t>
      </w:r>
      <w:r w:rsidR="00866164" w:rsidRPr="0012001F">
        <w:rPr>
          <w:rFonts w:eastAsia="Nikosh"/>
          <w:cs/>
          <w:lang w:bidi="as-IN"/>
        </w:rPr>
        <w:t>, এ</w:t>
      </w:r>
      <w:r w:rsidR="001279B4" w:rsidRPr="0012001F">
        <w:rPr>
          <w:rFonts w:eastAsia="Nikosh"/>
          <w:cs/>
          <w:lang w:bidi="as-IN"/>
        </w:rPr>
        <w:t>ইদৰেই সিহঁতে জাহান্নামত নিক্ষিপ্ত হ</w:t>
      </w:r>
      <w:r w:rsidR="001279B4" w:rsidRPr="0012001F">
        <w:rPr>
          <w:rFonts w:eastAsia="Nikosh"/>
        </w:rPr>
        <w:t>’</w:t>
      </w:r>
      <w:r w:rsidR="001279B4" w:rsidRPr="0012001F">
        <w:rPr>
          <w:rFonts w:eastAsia="Nikosh"/>
          <w:cs/>
          <w:lang w:bidi="as-IN"/>
        </w:rPr>
        <w:t>ব, আৰু অহংকাৰীসকলৰ বাবে</w:t>
      </w:r>
      <w:r w:rsidR="00866164" w:rsidRPr="0012001F">
        <w:rPr>
          <w:rFonts w:eastAsia="Nikosh"/>
          <w:cs/>
          <w:lang w:bidi="as-IN"/>
        </w:rPr>
        <w:t xml:space="preserve"> জাহান্নাম</w:t>
      </w:r>
      <w:r w:rsidR="00C47866" w:rsidRPr="0012001F">
        <w:rPr>
          <w:rFonts w:eastAsia="Nikosh"/>
          <w:cs/>
          <w:lang w:bidi="as-IN"/>
        </w:rPr>
        <w:t xml:space="preserve"> কিমান</w:t>
      </w:r>
      <w:r w:rsidR="005E5C5C" w:rsidRPr="0012001F">
        <w:rPr>
          <w:rFonts w:eastAsia="Nikosh"/>
          <w:cs/>
          <w:lang w:bidi="as-IN"/>
        </w:rPr>
        <w:t xml:space="preserve"> যে</w:t>
      </w:r>
      <w:r w:rsidR="00866164" w:rsidRPr="0012001F">
        <w:rPr>
          <w:rFonts w:eastAsia="Nikosh"/>
          <w:cs/>
          <w:lang w:bidi="as-IN"/>
        </w:rPr>
        <w:t xml:space="preserve"> নিকৃষ্</w:t>
      </w:r>
      <w:r w:rsidR="00C47866" w:rsidRPr="0012001F">
        <w:rPr>
          <w:rFonts w:eastAsia="Nikosh"/>
          <w:cs/>
          <w:lang w:bidi="as-IN"/>
        </w:rPr>
        <w:t>ট ঠাই</w:t>
      </w:r>
      <w:r w:rsidR="00866164" w:rsidRPr="0012001F">
        <w:rPr>
          <w:rFonts w:eastAsia="Nikosh"/>
          <w:cs/>
          <w:lang w:bidi="as-IN"/>
        </w:rPr>
        <w:t>!</w:t>
      </w:r>
    </w:p>
    <w:p w:rsidR="00E15B54" w:rsidRDefault="00C47866" w:rsidP="00E15B54">
      <w:pPr>
        <w:bidi w:val="0"/>
        <w:spacing w:after="0" w:line="240" w:lineRule="auto"/>
        <w:jc w:val="both"/>
        <w:rPr>
          <w:rFonts w:eastAsia="Nikosh"/>
          <w:cs/>
          <w:lang w:bidi="as-IN"/>
        </w:rPr>
      </w:pPr>
      <w:r w:rsidRPr="0012001F">
        <w:rPr>
          <w:rFonts w:eastAsia="Nikosh"/>
          <w:cs/>
          <w:lang w:bidi="as-IN"/>
        </w:rPr>
        <w:t>সত্য অনুসৰ</w:t>
      </w:r>
      <w:r w:rsidR="00E15B54" w:rsidRPr="0012001F">
        <w:rPr>
          <w:rFonts w:eastAsia="Nikosh"/>
          <w:cs/>
          <w:lang w:bidi="as-IN"/>
        </w:rPr>
        <w:t>ণ</w:t>
      </w:r>
      <w:r w:rsidRPr="0012001F">
        <w:rPr>
          <w:rFonts w:eastAsia="Nikosh"/>
          <w:cs/>
          <w:lang w:bidi="as-IN"/>
        </w:rPr>
        <w:t>ৰ পৰা বিৰত থকাৰ আৰু এটা বাধা হৈছে সত্য তাৰ ওচৰত স্পষ্ট হোৱা সত্ত্বেও সেয়া প্ৰত্যাখ্যান কৰা</w:t>
      </w:r>
      <w:r w:rsidR="00E15B54" w:rsidRPr="0012001F">
        <w:rPr>
          <w:rFonts w:eastAsia="Nikosh" w:cs="Mangal"/>
          <w:cs/>
          <w:lang w:bidi="hi-IN"/>
        </w:rPr>
        <w:t xml:space="preserve">। </w:t>
      </w:r>
      <w:r w:rsidR="00E15B54" w:rsidRPr="0012001F">
        <w:rPr>
          <w:rFonts w:eastAsia="Nikosh"/>
          <w:cs/>
          <w:lang w:bidi="bn-IN"/>
        </w:rPr>
        <w:t>এ</w:t>
      </w:r>
      <w:r w:rsidRPr="0012001F">
        <w:rPr>
          <w:rFonts w:eastAsia="Nikosh"/>
          <w:cs/>
          <w:lang w:bidi="as-IN"/>
        </w:rPr>
        <w:t>ই বাবে তাৰ অন্তৰক পৰিবৰ্তন কৰি দিয়া হ</w:t>
      </w:r>
      <w:r w:rsidRPr="0012001F">
        <w:rPr>
          <w:rFonts w:eastAsia="Nikosh"/>
        </w:rPr>
        <w:t>’</w:t>
      </w:r>
      <w:r w:rsidRPr="0012001F">
        <w:rPr>
          <w:rFonts w:eastAsia="Nikosh"/>
          <w:cs/>
          <w:lang w:bidi="as-IN"/>
        </w:rPr>
        <w:t>ব। তেতিয়া তাৰ ওচৰত ভালক বেয়া আৰু বেয়াক ভাল সজাই তাক শাস্তি দিয়া হ</w:t>
      </w:r>
      <w:r w:rsidRPr="0012001F">
        <w:rPr>
          <w:rFonts w:eastAsia="Nikosh"/>
        </w:rPr>
        <w:t>’</w:t>
      </w:r>
      <w:r w:rsidRPr="0012001F">
        <w:rPr>
          <w:rFonts w:eastAsia="Nikosh"/>
          <w:cs/>
          <w:lang w:bidi="as-IN"/>
        </w:rPr>
        <w:t>ব</w:t>
      </w:r>
      <w:r w:rsidR="00E15B54" w:rsidRPr="0012001F">
        <w:rPr>
          <w:rFonts w:eastAsia="Nikosh" w:cs="Mangal"/>
          <w:cs/>
          <w:lang w:bidi="hi-IN"/>
        </w:rPr>
        <w:t xml:space="preserve">। </w:t>
      </w:r>
      <w:r w:rsidR="00E15B54" w:rsidRPr="0012001F">
        <w:rPr>
          <w:rFonts w:eastAsia="Nikosh"/>
          <w:cs/>
          <w:lang w:bidi="bn-IN"/>
        </w:rPr>
        <w:t>আল্লাহ তা</w:t>
      </w:r>
      <w:r w:rsidR="00E15B54" w:rsidRPr="0012001F">
        <w:rPr>
          <w:rFonts w:eastAsia="Nikosh"/>
          <w:lang w:bidi="as-IN"/>
        </w:rPr>
        <w:t>‘</w:t>
      </w:r>
      <w:r w:rsidR="00E15B54" w:rsidRPr="0012001F">
        <w:rPr>
          <w:rFonts w:eastAsia="Nikosh"/>
          <w:cs/>
          <w:lang w:bidi="as-IN"/>
        </w:rPr>
        <w:t>আলা</w:t>
      </w:r>
      <w:r w:rsidRPr="0012001F">
        <w:rPr>
          <w:rFonts w:eastAsia="Nikosh"/>
          <w:cs/>
          <w:lang w:bidi="as-IN"/>
        </w:rPr>
        <w:t>ই কৈছে</w:t>
      </w:r>
      <w:r w:rsidR="00E15B54" w:rsidRPr="0012001F">
        <w:rPr>
          <w:rFonts w:eastAsia="Nikosh"/>
          <w:lang w:bidi="as-IN"/>
        </w:rPr>
        <w:t>,</w:t>
      </w:r>
    </w:p>
    <w:p w:rsidR="00E15B54" w:rsidRPr="00DD2E1E" w:rsidRDefault="00E15B54" w:rsidP="00E15B54">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فَلَمَّا زَاغُوٓاْ أَزَاغَ ٱللَّهُ قُلُوبَهُمۡ٥</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الصف</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٥</w:t>
      </w:r>
      <w:r>
        <w:rPr>
          <w:rFonts w:ascii="KFGQPC Uthman Taha Naskh" w:hAnsi="Times New Roman" w:cs="KFGQPC Uthman Taha Naskh"/>
          <w:color w:val="008000"/>
          <w:rtl/>
          <w:cs/>
          <w:lang w:bidi="as-IN"/>
        </w:rPr>
        <w:t xml:space="preserve">]  </w:t>
      </w:r>
    </w:p>
    <w:p w:rsidR="00E15B54" w:rsidRPr="0012001F" w:rsidRDefault="009816D9" w:rsidP="00E15B54">
      <w:pPr>
        <w:bidi w:val="0"/>
        <w:spacing w:after="0" w:line="240" w:lineRule="auto"/>
        <w:jc w:val="both"/>
        <w:rPr>
          <w:rFonts w:eastAsia="Nikosh"/>
          <w:sz w:val="22"/>
          <w:cs/>
          <w:lang w:bidi="as-IN"/>
        </w:rPr>
      </w:pPr>
      <w:r>
        <w:rPr>
          <w:rFonts w:eastAsia="Nikosh"/>
          <w:sz w:val="22"/>
          <w:cs/>
          <w:lang w:bidi="as-IN"/>
        </w:rPr>
        <w:t>“</w:t>
      </w:r>
      <w:r w:rsidR="00B5749E" w:rsidRPr="0012001F">
        <w:rPr>
          <w:rFonts w:eastAsia="Nikosh"/>
          <w:sz w:val="22"/>
          <w:cs/>
          <w:lang w:bidi="as-IN"/>
        </w:rPr>
        <w:t>তাৰ পিছত সিহঁতে যেতিয়া বক্ৰপথ অৱলম্বন কৰি</w:t>
      </w:r>
      <w:r w:rsidRPr="0012001F">
        <w:rPr>
          <w:rFonts w:eastAsia="Nikosh"/>
          <w:sz w:val="22"/>
          <w:cs/>
          <w:lang w:bidi="as-IN"/>
        </w:rPr>
        <w:t>ল</w:t>
      </w:r>
      <w:r w:rsidR="00B5749E" w:rsidRPr="0012001F">
        <w:rPr>
          <w:rFonts w:eastAsia="Nikosh"/>
          <w:sz w:val="22"/>
          <w:cs/>
          <w:lang w:bidi="as-IN"/>
        </w:rPr>
        <w:t>ে</w:t>
      </w:r>
      <w:r w:rsidRPr="0012001F">
        <w:rPr>
          <w:rFonts w:eastAsia="Nikosh"/>
          <w:sz w:val="22"/>
          <w:lang w:bidi="as-IN"/>
        </w:rPr>
        <w:t xml:space="preserve">, </w:t>
      </w:r>
      <w:r w:rsidR="00B5749E" w:rsidRPr="0012001F">
        <w:rPr>
          <w:rFonts w:eastAsia="Nikosh"/>
          <w:sz w:val="22"/>
          <w:cs/>
          <w:lang w:bidi="as-IN"/>
        </w:rPr>
        <w:t>তেতিয়া</w:t>
      </w:r>
      <w:r w:rsidRPr="0012001F">
        <w:rPr>
          <w:rFonts w:eastAsia="Nikosh"/>
          <w:sz w:val="22"/>
          <w:cs/>
          <w:lang w:bidi="as-IN"/>
        </w:rPr>
        <w:t xml:space="preserve"> আল্লাহ</w:t>
      </w:r>
      <w:r w:rsidR="00B5749E" w:rsidRPr="0012001F">
        <w:rPr>
          <w:rFonts w:eastAsia="Nikosh"/>
          <w:sz w:val="22"/>
          <w:cs/>
          <w:lang w:bidi="as-IN"/>
        </w:rPr>
        <w:t>ে সিহঁতৰ হৃদয়সমূহক বক্ৰ কৰি দিলে</w:t>
      </w:r>
      <w:r w:rsidRPr="0012001F">
        <w:rPr>
          <w:rFonts w:eastAsia="Nikosh"/>
          <w:sz w:val="22"/>
          <w:cs/>
          <w:lang w:bidi="hi-IN"/>
        </w:rPr>
        <w:t>।</w:t>
      </w:r>
      <w:r w:rsidRPr="0012001F">
        <w:rPr>
          <w:rFonts w:eastAsia="Nikosh"/>
          <w:sz w:val="22"/>
          <w:cs/>
          <w:lang w:bidi="as-IN"/>
        </w:rPr>
        <w:t>” [</w:t>
      </w:r>
      <w:r w:rsidR="00B5749E" w:rsidRPr="0012001F">
        <w:rPr>
          <w:rFonts w:eastAsia="Nikosh"/>
          <w:sz w:val="22"/>
          <w:cs/>
          <w:lang w:bidi="as-IN"/>
        </w:rPr>
        <w:t>ছুৰা আচ-ছ</w:t>
      </w:r>
      <w:r w:rsidRPr="0012001F">
        <w:rPr>
          <w:rFonts w:eastAsia="Nikosh"/>
          <w:sz w:val="22"/>
          <w:cs/>
          <w:lang w:bidi="as-IN"/>
        </w:rPr>
        <w:t>ফ, আয়াত: ৫]</w:t>
      </w:r>
    </w:p>
    <w:p w:rsidR="009816D9" w:rsidRPr="0012001F" w:rsidRDefault="009816D9" w:rsidP="009816D9">
      <w:pPr>
        <w:bidi w:val="0"/>
        <w:spacing w:after="0" w:line="240" w:lineRule="auto"/>
        <w:jc w:val="both"/>
        <w:rPr>
          <w:rFonts w:eastAsia="Nikosh"/>
          <w:sz w:val="22"/>
          <w:cs/>
          <w:lang w:bidi="as-IN"/>
        </w:rPr>
      </w:pPr>
      <w:r w:rsidRPr="0012001F">
        <w:rPr>
          <w:rFonts w:eastAsia="Nikosh"/>
          <w:sz w:val="22"/>
          <w:cs/>
          <w:lang w:bidi="as-IN"/>
        </w:rPr>
        <w:t>আল্লাহ তা</w:t>
      </w:r>
      <w:r w:rsidRPr="0012001F">
        <w:rPr>
          <w:rFonts w:eastAsia="Nikosh"/>
          <w:sz w:val="22"/>
          <w:lang w:bidi="as-IN"/>
        </w:rPr>
        <w:t>‘</w:t>
      </w:r>
      <w:r w:rsidRPr="0012001F">
        <w:rPr>
          <w:rFonts w:eastAsia="Nikosh"/>
          <w:sz w:val="22"/>
          <w:cs/>
          <w:lang w:bidi="as-IN"/>
        </w:rPr>
        <w:t>আলা</w:t>
      </w:r>
      <w:r w:rsidR="00B5749E" w:rsidRPr="0012001F">
        <w:rPr>
          <w:rFonts w:eastAsia="Nikosh"/>
          <w:sz w:val="22"/>
          <w:cs/>
          <w:lang w:bidi="as-IN"/>
        </w:rPr>
        <w:t>ই আৰু কৈছে</w:t>
      </w:r>
      <w:r w:rsidRPr="0012001F">
        <w:rPr>
          <w:rFonts w:eastAsia="Nikosh"/>
          <w:sz w:val="22"/>
          <w:lang w:bidi="as-IN"/>
        </w:rPr>
        <w:t>,</w:t>
      </w:r>
    </w:p>
    <w:p w:rsidR="00866164" w:rsidRDefault="00E15B54" w:rsidP="00E15B54">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وَنُقَلِّبُ أَفۡ‍ِٔدَتَهُمۡ وَأَبۡصَٰرَهُمۡ كَمَا لَمۡ يُؤۡمِنُواْ بِهِۦٓ أَوَّلَ مَرَّةٖ وَنَذَرُهُمۡ فِي طُغۡيَٰنِهِمۡ يَعۡمَهُونَ١١٠</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الانعام</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١١٠</w:t>
      </w:r>
      <w:r>
        <w:rPr>
          <w:rFonts w:ascii="KFGQPC Uthman Taha Naskh" w:hAnsi="Times New Roman" w:cs="KFGQPC Uthman Taha Naskh"/>
          <w:color w:val="008000"/>
          <w:rtl/>
          <w:cs/>
          <w:lang w:bidi="as-IN"/>
        </w:rPr>
        <w:t xml:space="preserve">]  </w:t>
      </w:r>
    </w:p>
    <w:p w:rsidR="009816D9" w:rsidRPr="0012001F" w:rsidRDefault="009816D9" w:rsidP="00E3309A">
      <w:pPr>
        <w:bidi w:val="0"/>
        <w:spacing w:after="0" w:line="240" w:lineRule="auto"/>
        <w:jc w:val="both"/>
        <w:rPr>
          <w:rFonts w:eastAsia="Nikosh"/>
          <w:cs/>
          <w:lang w:bidi="as-IN"/>
        </w:rPr>
      </w:pPr>
      <w:r w:rsidRPr="0012001F">
        <w:rPr>
          <w:rFonts w:eastAsia="Nikosh"/>
          <w:cs/>
          <w:lang w:bidi="as-IN"/>
        </w:rPr>
        <w:t>“</w:t>
      </w:r>
      <w:r w:rsidR="00E104E2" w:rsidRPr="0012001F">
        <w:rPr>
          <w:rFonts w:eastAsia="Nikosh"/>
          <w:cs/>
          <w:lang w:bidi="as-IN"/>
        </w:rPr>
        <w:t>আৰু আমি সিহঁতৰ অন্তৰ আৰু দৃষ্টিসমূহ ওলোটাই দিম</w:t>
      </w:r>
      <w:r w:rsidR="00B44B80" w:rsidRPr="0012001F">
        <w:rPr>
          <w:rFonts w:eastAsia="Nikosh"/>
          <w:cs/>
          <w:lang w:bidi="as-IN"/>
        </w:rPr>
        <w:t>,</w:t>
      </w:r>
      <w:r w:rsidR="00E104E2" w:rsidRPr="0012001F">
        <w:rPr>
          <w:rFonts w:eastAsia="Nikosh"/>
          <w:cs/>
          <w:lang w:bidi="as-IN"/>
        </w:rPr>
        <w:t xml:space="preserve"> যিদৰে সিহঁতে কোৰআনৰ প্ৰতি প্ৰথমবাৰ ঈমান আনা নাছিল আৰু আমি সিহঁতক সিহঁতৰ অবাধ্যতাত ঘুৰপাক খোৱা অৱস্থাত এৰি দিম</w:t>
      </w:r>
      <w:r w:rsidRPr="0012001F">
        <w:rPr>
          <w:rFonts w:eastAsia="Nikosh"/>
          <w:cs/>
          <w:lang w:bidi="hi-IN"/>
        </w:rPr>
        <w:t>।</w:t>
      </w:r>
      <w:r w:rsidRPr="0012001F">
        <w:rPr>
          <w:rFonts w:eastAsia="Nikosh"/>
          <w:cs/>
          <w:lang w:bidi="as-IN"/>
        </w:rPr>
        <w:t>” [</w:t>
      </w:r>
      <w:r w:rsidR="00E104E2" w:rsidRPr="0012001F">
        <w:rPr>
          <w:rFonts w:eastAsia="Nikosh"/>
          <w:cs/>
          <w:lang w:bidi="as-IN"/>
        </w:rPr>
        <w:t>ছুৰা</w:t>
      </w:r>
      <w:r w:rsidRPr="0012001F">
        <w:rPr>
          <w:rFonts w:eastAsia="Nikosh"/>
          <w:cs/>
          <w:lang w:bidi="as-IN"/>
        </w:rPr>
        <w:t xml:space="preserve"> আল-আন</w:t>
      </w:r>
      <w:r w:rsidR="00B44B80" w:rsidRPr="0012001F">
        <w:rPr>
          <w:rFonts w:eastAsia="Nikosh"/>
          <w:cs/>
          <w:lang w:bidi="as-IN"/>
        </w:rPr>
        <w:t>‘</w:t>
      </w:r>
      <w:r w:rsidRPr="0012001F">
        <w:rPr>
          <w:rFonts w:eastAsia="Nikosh"/>
          <w:cs/>
          <w:lang w:bidi="as-IN"/>
        </w:rPr>
        <w:t>আম, আয়াত: ১১০]</w:t>
      </w:r>
    </w:p>
    <w:p w:rsidR="00E3309A" w:rsidRDefault="00E3309A" w:rsidP="00E3309A">
      <w:pPr>
        <w:bidi w:val="0"/>
        <w:spacing w:after="0" w:line="240" w:lineRule="auto"/>
        <w:jc w:val="both"/>
        <w:rPr>
          <w:rFonts w:eastAsia="Nikosh"/>
          <w:cs/>
          <w:lang w:bidi="as-IN"/>
        </w:rPr>
      </w:pPr>
      <w:r w:rsidRPr="0012001F">
        <w:rPr>
          <w:rFonts w:eastAsia="Nikosh"/>
          <w:cs/>
          <w:lang w:bidi="as-IN"/>
        </w:rPr>
        <w:lastRenderedPageBreak/>
        <w:t>এ</w:t>
      </w:r>
      <w:r w:rsidR="00E104E2" w:rsidRPr="0012001F">
        <w:rPr>
          <w:rFonts w:eastAsia="Nikosh"/>
          <w:cs/>
          <w:lang w:bidi="as-IN"/>
        </w:rPr>
        <w:t>ইটো আচলতে সিহঁতৰ কৰ্মৰ অনুৰূপ শাস্তি। সিহঁতৰ</w:t>
      </w:r>
      <w:r w:rsidRPr="0012001F">
        <w:rPr>
          <w:rFonts w:eastAsia="Nikosh"/>
          <w:cs/>
          <w:lang w:bidi="as-IN"/>
        </w:rPr>
        <w:t xml:space="preserve"> কথা অনুযায়ী আল্লাহ তা</w:t>
      </w:r>
      <w:r w:rsidRPr="0012001F">
        <w:rPr>
          <w:rFonts w:eastAsia="Nikosh"/>
          <w:lang w:bidi="as-IN"/>
        </w:rPr>
        <w:t>‘</w:t>
      </w:r>
      <w:r w:rsidRPr="0012001F">
        <w:rPr>
          <w:rFonts w:eastAsia="Nikosh"/>
          <w:cs/>
          <w:lang w:bidi="as-IN"/>
        </w:rPr>
        <w:t>আলা</w:t>
      </w:r>
      <w:r w:rsidR="00E104E2" w:rsidRPr="0012001F">
        <w:rPr>
          <w:rFonts w:eastAsia="Nikosh"/>
          <w:cs/>
          <w:lang w:bidi="as-IN"/>
        </w:rPr>
        <w:t>ই সিহঁতৰ বাবে সিহঁতৰ মাজৰ পৰা অভিভাৱক নিৰ্ধাৰণ কৰি দিয়ে</w:t>
      </w:r>
      <w:r w:rsidRPr="0012001F">
        <w:rPr>
          <w:rFonts w:eastAsia="Nikosh" w:cs="Mangal"/>
          <w:cs/>
          <w:lang w:bidi="hi-IN"/>
        </w:rPr>
        <w:t xml:space="preserve">। </w:t>
      </w:r>
      <w:r w:rsidRPr="0012001F">
        <w:rPr>
          <w:rFonts w:eastAsia="Nikosh"/>
          <w:cs/>
          <w:lang w:bidi="bn-IN"/>
        </w:rPr>
        <w:t>আল্লাহ তা</w:t>
      </w:r>
      <w:r w:rsidRPr="0012001F">
        <w:rPr>
          <w:rFonts w:eastAsia="Nikosh"/>
          <w:lang w:bidi="as-IN"/>
        </w:rPr>
        <w:t>‘</w:t>
      </w:r>
      <w:r w:rsidRPr="0012001F">
        <w:rPr>
          <w:rFonts w:eastAsia="Nikosh"/>
          <w:cs/>
          <w:lang w:bidi="as-IN"/>
        </w:rPr>
        <w:t>আলা</w:t>
      </w:r>
      <w:r w:rsidR="00E104E2" w:rsidRPr="0012001F">
        <w:rPr>
          <w:rFonts w:eastAsia="Nikosh"/>
          <w:cs/>
          <w:lang w:bidi="as-IN"/>
        </w:rPr>
        <w:t>ই কৈছে</w:t>
      </w:r>
      <w:r>
        <w:rPr>
          <w:rFonts w:eastAsia="Nikosh"/>
          <w:lang w:bidi="as-IN"/>
        </w:rPr>
        <w:t>,</w:t>
      </w:r>
    </w:p>
    <w:p w:rsidR="00E3309A" w:rsidRPr="00DD2E1E" w:rsidRDefault="00E3309A" w:rsidP="00E3309A">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إِنَّهُمُ ٱتَّخَذُواْ ٱلشَّيَٰطِينَ أَوۡلِيَآءَ مِن دُونِ ٱللَّهِ٣٠</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الاعراف</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٣٠</w:t>
      </w:r>
      <w:r>
        <w:rPr>
          <w:rFonts w:ascii="KFGQPC Uthman Taha Naskh" w:hAnsi="Times New Roman" w:cs="KFGQPC Uthman Taha Naskh"/>
          <w:color w:val="008000"/>
          <w:rtl/>
          <w:cs/>
          <w:lang w:bidi="as-IN"/>
        </w:rPr>
        <w:t xml:space="preserve">]  </w:t>
      </w:r>
    </w:p>
    <w:p w:rsidR="00E3309A" w:rsidRDefault="00E3309A" w:rsidP="003B0B03">
      <w:pPr>
        <w:bidi w:val="0"/>
        <w:spacing w:after="0" w:line="240" w:lineRule="auto"/>
        <w:jc w:val="both"/>
        <w:rPr>
          <w:rFonts w:eastAsia="Nikosh"/>
          <w:cs/>
          <w:lang w:bidi="as-IN"/>
        </w:rPr>
      </w:pPr>
      <w:r>
        <w:rPr>
          <w:rFonts w:eastAsia="Nikosh"/>
          <w:cs/>
          <w:lang w:bidi="as-IN"/>
        </w:rPr>
        <w:t>“</w:t>
      </w:r>
      <w:r w:rsidR="00E104E2">
        <w:rPr>
          <w:rFonts w:eastAsia="Nikosh"/>
          <w:cs/>
          <w:lang w:bidi="as-IN"/>
        </w:rPr>
        <w:t xml:space="preserve">নিশ্চয় </w:t>
      </w:r>
      <w:r w:rsidR="00E104E2">
        <w:rPr>
          <w:rFonts w:eastAsia="Nikosh" w:hint="cs"/>
          <w:cs/>
          <w:lang w:bidi="as-IN"/>
        </w:rPr>
        <w:t>সিহঁতে</w:t>
      </w:r>
      <w:r w:rsidR="00E104E2">
        <w:rPr>
          <w:rFonts w:eastAsia="Nikosh"/>
          <w:cs/>
          <w:lang w:bidi="as-IN"/>
        </w:rPr>
        <w:t xml:space="preserve"> </w:t>
      </w:r>
      <w:r w:rsidR="00E104E2">
        <w:rPr>
          <w:rFonts w:eastAsia="Nikosh" w:hint="cs"/>
          <w:cs/>
          <w:lang w:bidi="as-IN"/>
        </w:rPr>
        <w:t>চ</w:t>
      </w:r>
      <w:r w:rsidR="00E104E2">
        <w:rPr>
          <w:rFonts w:eastAsia="Nikosh"/>
          <w:cs/>
          <w:lang w:bidi="as-IN"/>
        </w:rPr>
        <w:t>য়তান</w:t>
      </w:r>
      <w:r w:rsidR="00E104E2">
        <w:rPr>
          <w:rFonts w:eastAsia="Nikosh" w:hint="cs"/>
          <w:cs/>
          <w:lang w:bidi="as-IN"/>
        </w:rPr>
        <w:t>সকলক</w:t>
      </w:r>
      <w:r w:rsidRPr="005F04B8">
        <w:rPr>
          <w:rFonts w:eastAsia="Nikosh"/>
          <w:cs/>
          <w:lang w:bidi="as-IN"/>
        </w:rPr>
        <w:t xml:space="preserve"> </w:t>
      </w:r>
      <w:r>
        <w:rPr>
          <w:rFonts w:eastAsia="Nikosh"/>
          <w:cs/>
          <w:lang w:bidi="as-IN"/>
        </w:rPr>
        <w:t>আল্লাহ</w:t>
      </w:r>
      <w:r w:rsidR="00E104E2">
        <w:rPr>
          <w:rFonts w:eastAsia="Nikosh" w:hint="cs"/>
          <w:cs/>
          <w:lang w:bidi="as-IN"/>
        </w:rPr>
        <w:t>ৰ বাহিৰে</w:t>
      </w:r>
      <w:r w:rsidR="00E104E2">
        <w:rPr>
          <w:rFonts w:eastAsia="Nikosh"/>
          <w:cs/>
          <w:lang w:bidi="as-IN"/>
        </w:rPr>
        <w:t xml:space="preserve"> অভিভা</w:t>
      </w:r>
      <w:r w:rsidR="00E104E2">
        <w:rPr>
          <w:rFonts w:eastAsia="Nikosh" w:hint="cs"/>
          <w:cs/>
          <w:lang w:bidi="as-IN"/>
        </w:rPr>
        <w:t>ৱ</w:t>
      </w:r>
      <w:r w:rsidR="00E104E2">
        <w:rPr>
          <w:rFonts w:eastAsia="Nikosh"/>
          <w:cs/>
          <w:lang w:bidi="as-IN"/>
        </w:rPr>
        <w:t>ক</w:t>
      </w:r>
      <w:r w:rsidR="00E104E2">
        <w:rPr>
          <w:rFonts w:eastAsia="Nikosh" w:hint="cs"/>
          <w:cs/>
          <w:lang w:bidi="as-IN"/>
        </w:rPr>
        <w:t>ৰূ</w:t>
      </w:r>
      <w:r w:rsidR="00E104E2">
        <w:rPr>
          <w:rFonts w:eastAsia="Nikosh"/>
          <w:cs/>
          <w:lang w:bidi="as-IN"/>
        </w:rPr>
        <w:t>পে গ্</w:t>
      </w:r>
      <w:r w:rsidR="00E104E2">
        <w:rPr>
          <w:rFonts w:eastAsia="Nikosh" w:hint="cs"/>
          <w:cs/>
          <w:lang w:bidi="as-IN"/>
        </w:rPr>
        <w:t>ৰ</w:t>
      </w:r>
      <w:r w:rsidR="00E104E2">
        <w:rPr>
          <w:rFonts w:eastAsia="Nikosh"/>
          <w:cs/>
          <w:lang w:bidi="as-IN"/>
        </w:rPr>
        <w:t>হণ ক</w:t>
      </w:r>
      <w:r w:rsidR="00E104E2">
        <w:rPr>
          <w:rFonts w:eastAsia="Nikosh" w:hint="cs"/>
          <w:cs/>
          <w:lang w:bidi="as-IN"/>
        </w:rPr>
        <w:t>ৰি</w:t>
      </w:r>
      <w:r w:rsidRPr="005F04B8">
        <w:rPr>
          <w:rFonts w:eastAsia="Nikosh"/>
          <w:cs/>
          <w:lang w:bidi="as-IN"/>
        </w:rPr>
        <w:t>ছে।</w:t>
      </w:r>
      <w:r>
        <w:rPr>
          <w:rFonts w:eastAsia="Nikosh"/>
          <w:cs/>
          <w:lang w:bidi="as-IN"/>
        </w:rPr>
        <w:t>” [</w:t>
      </w:r>
      <w:r w:rsidR="00E104E2">
        <w:rPr>
          <w:rFonts w:eastAsia="Nikosh" w:hint="cs"/>
          <w:cs/>
          <w:lang w:bidi="as-IN"/>
        </w:rPr>
        <w:t>ছুৰা</w:t>
      </w:r>
      <w:r w:rsidRPr="00E3309A">
        <w:rPr>
          <w:rFonts w:eastAsia="Nikosh"/>
          <w:cs/>
          <w:lang w:bidi="as-IN"/>
        </w:rPr>
        <w:t xml:space="preserve"> আল-আ</w:t>
      </w:r>
      <w:r w:rsidRPr="00E3309A">
        <w:rPr>
          <w:rFonts w:eastAsia="Nikosh"/>
          <w:lang w:bidi="as-IN"/>
        </w:rPr>
        <w:t>'</w:t>
      </w:r>
      <w:r w:rsidR="00E104E2">
        <w:rPr>
          <w:rFonts w:eastAsia="Nikosh" w:hint="cs"/>
          <w:cs/>
          <w:lang w:bidi="as-IN"/>
        </w:rPr>
        <w:t>ৰা</w:t>
      </w:r>
      <w:r w:rsidRPr="00E3309A">
        <w:rPr>
          <w:rFonts w:eastAsia="Nikosh"/>
          <w:cs/>
          <w:lang w:bidi="as-IN"/>
        </w:rPr>
        <w:t>ফ</w:t>
      </w:r>
      <w:r w:rsidR="003B0B03">
        <w:rPr>
          <w:rFonts w:eastAsia="Nikosh"/>
          <w:cs/>
          <w:lang w:bidi="as-IN"/>
        </w:rPr>
        <w:t>, আয়াত: ৩০]</w:t>
      </w:r>
    </w:p>
    <w:p w:rsidR="003B0B03" w:rsidRDefault="00E104E2" w:rsidP="003B0B03">
      <w:pPr>
        <w:bidi w:val="0"/>
        <w:spacing w:after="0" w:line="240" w:lineRule="auto"/>
        <w:jc w:val="both"/>
        <w:rPr>
          <w:rFonts w:eastAsia="Nikosh"/>
          <w:cs/>
          <w:lang w:bidi="as-IN"/>
        </w:rPr>
      </w:pPr>
      <w:r>
        <w:rPr>
          <w:rFonts w:eastAsia="Nikosh"/>
          <w:cs/>
          <w:lang w:bidi="as-IN"/>
        </w:rPr>
        <w:t>কাফি</w:t>
      </w:r>
      <w:r>
        <w:rPr>
          <w:rFonts w:eastAsia="Nikosh" w:hint="cs"/>
          <w:cs/>
          <w:lang w:bidi="as-IN"/>
        </w:rPr>
        <w:t>ৰ</w:t>
      </w:r>
      <w:r>
        <w:rPr>
          <w:rFonts w:eastAsia="Nikosh"/>
          <w:cs/>
          <w:lang w:bidi="as-IN"/>
        </w:rPr>
        <w:t xml:space="preserve"> </w:t>
      </w:r>
      <w:r>
        <w:rPr>
          <w:rFonts w:eastAsia="Nikosh" w:hint="cs"/>
          <w:cs/>
          <w:lang w:bidi="as-IN"/>
        </w:rPr>
        <w:t>আৰু</w:t>
      </w:r>
      <w:r>
        <w:rPr>
          <w:rFonts w:eastAsia="Nikosh"/>
          <w:cs/>
          <w:lang w:bidi="as-IN"/>
        </w:rPr>
        <w:t xml:space="preserve"> নাস্তিক</w:t>
      </w:r>
      <w:r>
        <w:rPr>
          <w:rFonts w:eastAsia="Nikosh" w:hint="cs"/>
          <w:cs/>
          <w:lang w:bidi="as-IN"/>
        </w:rPr>
        <w:t>সকলৰ</w:t>
      </w:r>
      <w:r>
        <w:rPr>
          <w:rFonts w:eastAsia="Nikosh"/>
          <w:cs/>
          <w:lang w:bidi="as-IN"/>
        </w:rPr>
        <w:t xml:space="preserve"> ঈমান </w:t>
      </w:r>
      <w:r>
        <w:rPr>
          <w:rFonts w:eastAsia="Nikosh" w:hint="cs"/>
          <w:cs/>
          <w:lang w:bidi="as-IN"/>
        </w:rPr>
        <w:t>পোষণ নকৰাৰ</w:t>
      </w:r>
      <w:r>
        <w:rPr>
          <w:rFonts w:eastAsia="Nikosh"/>
          <w:cs/>
          <w:lang w:bidi="as-IN"/>
        </w:rPr>
        <w:t xml:space="preserve"> আ</w:t>
      </w:r>
      <w:r>
        <w:rPr>
          <w:rFonts w:eastAsia="Nikosh" w:hint="cs"/>
          <w:cs/>
          <w:lang w:bidi="as-IN"/>
        </w:rPr>
        <w:t>ৰু এটা</w:t>
      </w:r>
      <w:r>
        <w:rPr>
          <w:rFonts w:eastAsia="Nikosh"/>
          <w:cs/>
          <w:lang w:bidi="as-IN"/>
        </w:rPr>
        <w:t xml:space="preserve"> কা</w:t>
      </w:r>
      <w:r>
        <w:rPr>
          <w:rFonts w:eastAsia="Nikosh" w:hint="cs"/>
          <w:cs/>
          <w:lang w:bidi="as-IN"/>
        </w:rPr>
        <w:t>ৰ</w:t>
      </w:r>
      <w:r>
        <w:rPr>
          <w:rFonts w:eastAsia="Nikosh"/>
          <w:cs/>
          <w:lang w:bidi="as-IN"/>
        </w:rPr>
        <w:t xml:space="preserve">ণ </w:t>
      </w:r>
      <w:r>
        <w:rPr>
          <w:rFonts w:eastAsia="Nikosh" w:hint="cs"/>
          <w:cs/>
          <w:lang w:bidi="as-IN"/>
        </w:rPr>
        <w:t>হৈছে</w:t>
      </w:r>
      <w:r>
        <w:rPr>
          <w:rFonts w:eastAsia="Nikosh"/>
          <w:cs/>
          <w:lang w:bidi="as-IN"/>
        </w:rPr>
        <w:t xml:space="preserve"> অতি</w:t>
      </w:r>
      <w:r>
        <w:rPr>
          <w:rFonts w:eastAsia="Nikosh" w:hint="cs"/>
          <w:cs/>
          <w:lang w:bidi="as-IN"/>
        </w:rPr>
        <w:t>ৰি</w:t>
      </w:r>
      <w:r>
        <w:rPr>
          <w:rFonts w:eastAsia="Nikosh"/>
          <w:cs/>
          <w:lang w:bidi="as-IN"/>
        </w:rPr>
        <w:t xml:space="preserve">ক্ত বিলাসিতা </w:t>
      </w:r>
      <w:r>
        <w:rPr>
          <w:rFonts w:eastAsia="Nikosh" w:hint="cs"/>
          <w:cs/>
          <w:lang w:bidi="as-IN"/>
        </w:rPr>
        <w:t>আৰু</w:t>
      </w:r>
      <w:r>
        <w:rPr>
          <w:rFonts w:eastAsia="Nikosh"/>
          <w:cs/>
          <w:lang w:bidi="as-IN"/>
        </w:rPr>
        <w:t xml:space="preserve"> নি‘আমত</w:t>
      </w:r>
      <w:r>
        <w:rPr>
          <w:rFonts w:eastAsia="Nikosh" w:hint="cs"/>
          <w:cs/>
          <w:lang w:bidi="as-IN"/>
        </w:rPr>
        <w:t>ৰ</w:t>
      </w:r>
      <w:r>
        <w:rPr>
          <w:rFonts w:eastAsia="Nikosh"/>
          <w:cs/>
          <w:lang w:bidi="as-IN"/>
        </w:rPr>
        <w:t xml:space="preserve"> অপব্যয়</w:t>
      </w:r>
      <w:r>
        <w:rPr>
          <w:rFonts w:eastAsia="Nikosh" w:hint="cs"/>
          <w:cs/>
          <w:lang w:bidi="as-IN"/>
        </w:rPr>
        <w:t>ত</w:t>
      </w:r>
      <w:r>
        <w:rPr>
          <w:rFonts w:eastAsia="Nikosh"/>
          <w:cs/>
          <w:lang w:bidi="as-IN"/>
        </w:rPr>
        <w:t xml:space="preserve"> নিমজ্জিত থ</w:t>
      </w:r>
      <w:r w:rsidR="007F196A">
        <w:rPr>
          <w:rFonts w:eastAsia="Nikosh"/>
          <w:cs/>
          <w:lang w:bidi="as-IN"/>
        </w:rPr>
        <w:t xml:space="preserve">কা। </w:t>
      </w:r>
      <w:r w:rsidR="007F196A">
        <w:rPr>
          <w:rFonts w:eastAsia="Nikosh" w:hint="cs"/>
          <w:cs/>
          <w:lang w:bidi="as-IN"/>
        </w:rPr>
        <w:t>কিয়নো</w:t>
      </w:r>
      <w:r w:rsidR="003B0B03">
        <w:rPr>
          <w:rFonts w:eastAsia="Nikosh"/>
          <w:cs/>
          <w:lang w:bidi="as-IN"/>
        </w:rPr>
        <w:t xml:space="preserve"> এ</w:t>
      </w:r>
      <w:r w:rsidR="007F196A">
        <w:rPr>
          <w:rFonts w:eastAsia="Nikosh" w:hint="cs"/>
          <w:cs/>
          <w:lang w:bidi="as-IN"/>
        </w:rPr>
        <w:t>ই</w:t>
      </w:r>
      <w:r w:rsidR="007F196A">
        <w:rPr>
          <w:rFonts w:eastAsia="Nikosh"/>
          <w:cs/>
          <w:lang w:bidi="as-IN"/>
        </w:rPr>
        <w:t xml:space="preserve"> কা</w:t>
      </w:r>
      <w:r w:rsidR="007F196A">
        <w:rPr>
          <w:rFonts w:eastAsia="Nikosh" w:hint="cs"/>
          <w:cs/>
          <w:lang w:bidi="as-IN"/>
        </w:rPr>
        <w:t>ম</w:t>
      </w:r>
      <w:r w:rsidR="003B0B03">
        <w:rPr>
          <w:rFonts w:eastAsia="Nikosh"/>
          <w:cs/>
          <w:lang w:bidi="as-IN"/>
        </w:rPr>
        <w:t xml:space="preserve"> </w:t>
      </w:r>
      <w:r w:rsidR="007F196A">
        <w:rPr>
          <w:rFonts w:eastAsia="Nikosh"/>
          <w:cs/>
          <w:lang w:bidi="as-IN"/>
        </w:rPr>
        <w:t>মানু</w:t>
      </w:r>
      <w:r w:rsidR="007F196A">
        <w:rPr>
          <w:rFonts w:eastAsia="Nikosh" w:hint="cs"/>
          <w:cs/>
          <w:lang w:bidi="as-IN"/>
        </w:rPr>
        <w:t>হ</w:t>
      </w:r>
      <w:r w:rsidR="007F196A">
        <w:rPr>
          <w:rFonts w:eastAsia="Nikosh"/>
          <w:cs/>
          <w:lang w:bidi="as-IN"/>
        </w:rPr>
        <w:t>ক তা</w:t>
      </w:r>
      <w:r w:rsidR="007F196A">
        <w:rPr>
          <w:rFonts w:eastAsia="Nikosh" w:hint="cs"/>
          <w:cs/>
          <w:lang w:bidi="as-IN"/>
        </w:rPr>
        <w:t>ৰ</w:t>
      </w:r>
      <w:r w:rsidR="007F196A">
        <w:rPr>
          <w:rFonts w:eastAsia="Nikosh"/>
          <w:cs/>
          <w:lang w:bidi="as-IN"/>
        </w:rPr>
        <w:t xml:space="preserve"> নিকৃষ্ট প্</w:t>
      </w:r>
      <w:r w:rsidR="007F196A">
        <w:rPr>
          <w:rFonts w:eastAsia="Nikosh" w:hint="cs"/>
          <w:cs/>
          <w:lang w:bidi="as-IN"/>
        </w:rPr>
        <w:t>ৰ</w:t>
      </w:r>
      <w:r w:rsidR="007F196A">
        <w:rPr>
          <w:rFonts w:eastAsia="Nikosh"/>
          <w:cs/>
          <w:lang w:bidi="as-IN"/>
        </w:rPr>
        <w:t>বৃত্তি</w:t>
      </w:r>
      <w:r w:rsidR="007F196A">
        <w:rPr>
          <w:rFonts w:eastAsia="Nikosh" w:hint="cs"/>
          <w:cs/>
          <w:lang w:bidi="as-IN"/>
        </w:rPr>
        <w:t>ৰ</w:t>
      </w:r>
      <w:r w:rsidR="007F196A">
        <w:rPr>
          <w:rFonts w:eastAsia="Nikosh"/>
          <w:cs/>
          <w:lang w:bidi="as-IN"/>
        </w:rPr>
        <w:t xml:space="preserve"> অনুসা</w:t>
      </w:r>
      <w:r w:rsidR="007F196A">
        <w:rPr>
          <w:rFonts w:eastAsia="Nikosh" w:hint="cs"/>
          <w:cs/>
          <w:lang w:bidi="as-IN"/>
        </w:rPr>
        <w:t>ৰী</w:t>
      </w:r>
      <w:r w:rsidR="007F196A">
        <w:rPr>
          <w:rFonts w:eastAsia="Nikosh"/>
          <w:cs/>
          <w:lang w:bidi="as-IN"/>
        </w:rPr>
        <w:t xml:space="preserve"> ক</w:t>
      </w:r>
      <w:r w:rsidR="007F196A">
        <w:rPr>
          <w:rFonts w:eastAsia="Nikosh" w:hint="cs"/>
          <w:cs/>
          <w:lang w:bidi="as-IN"/>
        </w:rPr>
        <w:t>ৰি</w:t>
      </w:r>
      <w:r w:rsidR="007F196A">
        <w:rPr>
          <w:rFonts w:eastAsia="Nikosh"/>
          <w:cs/>
          <w:lang w:bidi="as-IN"/>
        </w:rPr>
        <w:t xml:space="preserve"> তোলে। যে</w:t>
      </w:r>
      <w:r w:rsidR="003B0B03">
        <w:rPr>
          <w:rFonts w:eastAsia="Nikosh"/>
          <w:cs/>
          <w:lang w:bidi="as-IN"/>
        </w:rPr>
        <w:t>ন</w:t>
      </w:r>
      <w:r w:rsidR="007F196A">
        <w:rPr>
          <w:rFonts w:eastAsia="Nikosh" w:hint="cs"/>
          <w:cs/>
          <w:lang w:bidi="as-IN"/>
        </w:rPr>
        <w:t>ে</w:t>
      </w:r>
      <w:r w:rsidR="003B0B03">
        <w:rPr>
          <w:rFonts w:eastAsia="Nikosh"/>
          <w:cs/>
          <w:lang w:bidi="as-IN"/>
        </w:rPr>
        <w:t xml:space="preserve"> আল্লাহ তা</w:t>
      </w:r>
      <w:r w:rsidR="003B0B03">
        <w:rPr>
          <w:rFonts w:eastAsia="Nikosh"/>
          <w:lang w:bidi="as-IN"/>
        </w:rPr>
        <w:t>‘</w:t>
      </w:r>
      <w:r w:rsidR="003B0B03">
        <w:rPr>
          <w:rFonts w:eastAsia="Nikosh"/>
          <w:cs/>
          <w:lang w:bidi="as-IN"/>
        </w:rPr>
        <w:t>আলা</w:t>
      </w:r>
      <w:r w:rsidR="007F196A">
        <w:rPr>
          <w:rFonts w:eastAsia="Nikosh" w:hint="cs"/>
          <w:cs/>
          <w:lang w:bidi="as-IN"/>
        </w:rPr>
        <w:t>ই</w:t>
      </w:r>
      <w:r w:rsidR="003B0B03">
        <w:rPr>
          <w:rFonts w:eastAsia="Nikosh"/>
          <w:cs/>
          <w:lang w:bidi="as-IN"/>
        </w:rPr>
        <w:t xml:space="preserve"> এ</w:t>
      </w:r>
      <w:r w:rsidR="007F196A">
        <w:rPr>
          <w:rFonts w:eastAsia="Nikosh" w:hint="cs"/>
          <w:cs/>
          <w:lang w:bidi="as-IN"/>
        </w:rPr>
        <w:t>ই</w:t>
      </w:r>
      <w:r w:rsidR="007F196A">
        <w:rPr>
          <w:rFonts w:eastAsia="Nikosh"/>
          <w:cs/>
          <w:lang w:bidi="as-IN"/>
        </w:rPr>
        <w:t xml:space="preserve"> বাধা</w:t>
      </w:r>
      <w:r w:rsidR="007F196A">
        <w:rPr>
          <w:rFonts w:eastAsia="Nikosh" w:hint="cs"/>
          <w:cs/>
          <w:lang w:bidi="as-IN"/>
        </w:rPr>
        <w:t>ৰ</w:t>
      </w:r>
      <w:r w:rsidR="007F196A">
        <w:rPr>
          <w:rFonts w:eastAsia="Nikosh"/>
          <w:cs/>
          <w:lang w:bidi="as-IN"/>
        </w:rPr>
        <w:t xml:space="preserve"> কথা </w:t>
      </w:r>
      <w:r w:rsidR="007F196A">
        <w:rPr>
          <w:rFonts w:eastAsia="Nikosh" w:hint="cs"/>
          <w:cs/>
          <w:lang w:bidi="as-IN"/>
        </w:rPr>
        <w:t>বহুতো</w:t>
      </w:r>
      <w:r w:rsidR="007F196A">
        <w:rPr>
          <w:rFonts w:eastAsia="Nikosh"/>
          <w:cs/>
          <w:lang w:bidi="as-IN"/>
        </w:rPr>
        <w:t xml:space="preserve"> আয়াত</w:t>
      </w:r>
      <w:r w:rsidR="007F196A">
        <w:rPr>
          <w:rFonts w:eastAsia="Nikosh" w:hint="cs"/>
          <w:cs/>
          <w:lang w:bidi="as-IN"/>
        </w:rPr>
        <w:t>ত</w:t>
      </w:r>
      <w:r w:rsidR="007F196A">
        <w:rPr>
          <w:rFonts w:eastAsia="Nikosh"/>
          <w:cs/>
          <w:lang w:bidi="as-IN"/>
        </w:rPr>
        <w:t xml:space="preserve"> </w:t>
      </w:r>
      <w:r w:rsidR="007F196A">
        <w:rPr>
          <w:rFonts w:eastAsia="Nikosh" w:hint="cs"/>
          <w:cs/>
          <w:lang w:bidi="as-IN"/>
        </w:rPr>
        <w:t>কৈ</w:t>
      </w:r>
      <w:r w:rsidR="007F196A">
        <w:rPr>
          <w:rFonts w:eastAsia="Nikosh"/>
          <w:cs/>
          <w:lang w:bidi="as-IN"/>
        </w:rPr>
        <w:t>ছে</w:t>
      </w:r>
      <w:r w:rsidR="003B0B03">
        <w:rPr>
          <w:rFonts w:eastAsia="Nikosh"/>
          <w:lang w:bidi="as-IN"/>
        </w:rPr>
        <w:t>,</w:t>
      </w:r>
    </w:p>
    <w:p w:rsidR="003B0B03" w:rsidRDefault="003B0B03" w:rsidP="003B0B03">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بَلۡ مَتَّعۡنَا هَٰٓؤُلَآءِ وَءَابَآءَهُمۡ حَتَّىٰ طَالَ عَلَيۡهِمُ ٱلۡعُمُرُ</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الانبياء</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٤٤</w:t>
      </w:r>
      <w:r>
        <w:rPr>
          <w:rFonts w:ascii="KFGQPC Uthman Taha Naskh" w:hAnsi="Times New Roman" w:cs="KFGQPC Uthman Taha Naskh"/>
          <w:color w:val="008000"/>
          <w:rtl/>
          <w:cs/>
          <w:lang w:bidi="as-IN"/>
        </w:rPr>
        <w:t xml:space="preserve">]  </w:t>
      </w:r>
    </w:p>
    <w:p w:rsidR="003B0B03" w:rsidRDefault="003B0B03" w:rsidP="003B0B03">
      <w:pPr>
        <w:bidi w:val="0"/>
        <w:spacing w:after="0" w:line="240" w:lineRule="auto"/>
        <w:jc w:val="both"/>
        <w:rPr>
          <w:rFonts w:eastAsia="Nikosh"/>
          <w:cs/>
          <w:lang w:bidi="as-IN"/>
        </w:rPr>
      </w:pPr>
      <w:r>
        <w:rPr>
          <w:rFonts w:eastAsia="Nikosh"/>
          <w:cs/>
          <w:lang w:bidi="as-IN"/>
        </w:rPr>
        <w:t>“</w:t>
      </w:r>
      <w:r w:rsidR="005E2730">
        <w:rPr>
          <w:rFonts w:eastAsia="Nikosh"/>
          <w:cs/>
          <w:lang w:bidi="as-IN"/>
        </w:rPr>
        <w:t>ব</w:t>
      </w:r>
      <w:r w:rsidR="005E2730">
        <w:rPr>
          <w:rFonts w:eastAsia="Nikosh" w:hint="cs"/>
          <w:cs/>
          <w:lang w:bidi="as-IN"/>
        </w:rPr>
        <w:t>ৰং</w:t>
      </w:r>
      <w:r w:rsidR="005E2730">
        <w:rPr>
          <w:rFonts w:eastAsia="Nikosh"/>
          <w:cs/>
          <w:lang w:bidi="as-IN"/>
        </w:rPr>
        <w:t xml:space="preserve"> আম</w:t>
      </w:r>
      <w:r w:rsidR="005E2730">
        <w:rPr>
          <w:rFonts w:eastAsia="Nikosh" w:hint="cs"/>
          <w:cs/>
          <w:lang w:bidi="as-IN"/>
        </w:rPr>
        <w:t>িয়ে</w:t>
      </w:r>
      <w:r w:rsidR="005E2730">
        <w:rPr>
          <w:rFonts w:eastAsia="Nikosh"/>
          <w:cs/>
          <w:lang w:bidi="as-IN"/>
        </w:rPr>
        <w:t xml:space="preserve">ই </w:t>
      </w:r>
      <w:r w:rsidR="005E2730">
        <w:rPr>
          <w:rFonts w:eastAsia="Nikosh" w:hint="cs"/>
          <w:cs/>
          <w:lang w:bidi="as-IN"/>
        </w:rPr>
        <w:t>সিহঁতক</w:t>
      </w:r>
      <w:r w:rsidR="005E2730">
        <w:rPr>
          <w:rFonts w:eastAsia="Nikosh"/>
          <w:cs/>
          <w:lang w:bidi="as-IN"/>
        </w:rPr>
        <w:t xml:space="preserve"> </w:t>
      </w:r>
      <w:r w:rsidR="005E2730">
        <w:rPr>
          <w:rFonts w:eastAsia="Nikosh" w:hint="cs"/>
          <w:cs/>
          <w:lang w:bidi="as-IN"/>
        </w:rPr>
        <w:t>আৰু</w:t>
      </w:r>
      <w:r w:rsidR="005E2730">
        <w:rPr>
          <w:rFonts w:eastAsia="Nikosh"/>
          <w:cs/>
          <w:lang w:bidi="as-IN"/>
        </w:rPr>
        <w:t xml:space="preserve"> </w:t>
      </w:r>
      <w:r w:rsidR="005E2730">
        <w:rPr>
          <w:rFonts w:eastAsia="Nikosh" w:hint="cs"/>
          <w:cs/>
          <w:lang w:bidi="as-IN"/>
        </w:rPr>
        <w:t>সিহঁতৰ</w:t>
      </w:r>
      <w:r w:rsidR="005E2730">
        <w:rPr>
          <w:rFonts w:eastAsia="Nikosh"/>
          <w:cs/>
          <w:lang w:bidi="as-IN"/>
        </w:rPr>
        <w:t xml:space="preserve"> পূ</w:t>
      </w:r>
      <w:r w:rsidR="005E2730">
        <w:rPr>
          <w:rFonts w:eastAsia="Nikosh" w:hint="cs"/>
          <w:cs/>
          <w:lang w:bidi="as-IN"/>
        </w:rPr>
        <w:t>ৰ্ব</w:t>
      </w:r>
      <w:r w:rsidR="005E2730">
        <w:rPr>
          <w:rFonts w:eastAsia="Nikosh"/>
          <w:cs/>
          <w:lang w:bidi="as-IN"/>
        </w:rPr>
        <w:t>পু</w:t>
      </w:r>
      <w:r w:rsidR="005E2730">
        <w:rPr>
          <w:rFonts w:eastAsia="Nikosh" w:hint="cs"/>
          <w:cs/>
          <w:lang w:bidi="as-IN"/>
        </w:rPr>
        <w:t>ৰুষসকলক</w:t>
      </w:r>
      <w:r w:rsidRPr="005F04B8">
        <w:rPr>
          <w:rFonts w:eastAsia="Nikosh"/>
          <w:cs/>
          <w:lang w:bidi="as-IN"/>
        </w:rPr>
        <w:t xml:space="preserve"> উ</w:t>
      </w:r>
      <w:r w:rsidR="005E2730">
        <w:rPr>
          <w:rFonts w:eastAsia="Nikosh"/>
          <w:cs/>
          <w:lang w:bidi="as-IN"/>
        </w:rPr>
        <w:t>পভোগ ক</w:t>
      </w:r>
      <w:r w:rsidR="005E2730">
        <w:rPr>
          <w:rFonts w:eastAsia="Nikosh" w:hint="cs"/>
          <w:cs/>
          <w:lang w:bidi="as-IN"/>
        </w:rPr>
        <w:t>ৰিবলৈ</w:t>
      </w:r>
      <w:r w:rsidR="005E2730">
        <w:rPr>
          <w:rFonts w:eastAsia="Nikosh"/>
          <w:cs/>
          <w:lang w:bidi="as-IN"/>
        </w:rPr>
        <w:t xml:space="preserve"> দিছিল</w:t>
      </w:r>
      <w:r w:rsidR="005E2730">
        <w:rPr>
          <w:rFonts w:eastAsia="Nikosh" w:hint="cs"/>
          <w:cs/>
          <w:lang w:bidi="as-IN"/>
        </w:rPr>
        <w:t>ো</w:t>
      </w:r>
      <w:r w:rsidRPr="005F04B8">
        <w:rPr>
          <w:rFonts w:eastAsia="Nikosh"/>
          <w:lang w:bidi="as-IN"/>
        </w:rPr>
        <w:t xml:space="preserve">; </w:t>
      </w:r>
      <w:r w:rsidR="005E2730">
        <w:rPr>
          <w:rFonts w:eastAsia="Nikosh" w:hint="cs"/>
          <w:cs/>
          <w:lang w:bidi="as-IN"/>
        </w:rPr>
        <w:t>লগতে</w:t>
      </w:r>
      <w:r w:rsidR="005E2730">
        <w:rPr>
          <w:rFonts w:eastAsia="Nikosh"/>
          <w:cs/>
          <w:lang w:bidi="as-IN"/>
        </w:rPr>
        <w:t xml:space="preserve"> </w:t>
      </w:r>
      <w:r w:rsidR="005E2730">
        <w:rPr>
          <w:rFonts w:eastAsia="Nikosh" w:hint="cs"/>
          <w:cs/>
          <w:lang w:bidi="as-IN"/>
        </w:rPr>
        <w:t>সিহঁতৰ</w:t>
      </w:r>
      <w:r w:rsidR="005E2730">
        <w:rPr>
          <w:rFonts w:eastAsia="Nikosh"/>
          <w:cs/>
          <w:lang w:bidi="as-IN"/>
        </w:rPr>
        <w:t xml:space="preserve"> </w:t>
      </w:r>
      <w:r w:rsidR="005E2730">
        <w:rPr>
          <w:rFonts w:eastAsia="Nikosh" w:hint="cs"/>
          <w:cs/>
          <w:lang w:bidi="as-IN"/>
        </w:rPr>
        <w:t>আয়ু</w:t>
      </w:r>
      <w:r w:rsidR="005E2730">
        <w:rPr>
          <w:rFonts w:eastAsia="Nikosh"/>
          <w:cs/>
          <w:lang w:bidi="as-IN"/>
        </w:rPr>
        <w:t xml:space="preserve"> দী</w:t>
      </w:r>
      <w:r w:rsidR="005E2730">
        <w:rPr>
          <w:rFonts w:eastAsia="Nikosh" w:hint="cs"/>
          <w:cs/>
          <w:lang w:bidi="as-IN"/>
        </w:rPr>
        <w:t>ৰ্ঘ</w:t>
      </w:r>
      <w:r w:rsidR="005E2730">
        <w:rPr>
          <w:rFonts w:eastAsia="Nikosh"/>
          <w:cs/>
          <w:lang w:bidi="as-IN"/>
        </w:rPr>
        <w:t xml:space="preserve"> </w:t>
      </w:r>
      <w:r w:rsidR="005E2730">
        <w:rPr>
          <w:rFonts w:eastAsia="Nikosh" w:hint="cs"/>
          <w:cs/>
          <w:lang w:bidi="as-IN"/>
        </w:rPr>
        <w:t>হৈ</w:t>
      </w:r>
      <w:r w:rsidRPr="005F04B8">
        <w:rPr>
          <w:rFonts w:eastAsia="Nikosh"/>
          <w:cs/>
          <w:lang w:bidi="as-IN"/>
        </w:rPr>
        <w:t>ছিল।</w:t>
      </w:r>
      <w:r>
        <w:rPr>
          <w:rFonts w:eastAsia="Nikosh"/>
          <w:cs/>
          <w:lang w:bidi="as-IN"/>
        </w:rPr>
        <w:t>” [</w:t>
      </w:r>
      <w:r w:rsidR="005E2730">
        <w:rPr>
          <w:rFonts w:eastAsia="Nikosh" w:hint="cs"/>
          <w:cs/>
          <w:lang w:bidi="as-IN"/>
        </w:rPr>
        <w:t>ছুৰা</w:t>
      </w:r>
      <w:r w:rsidRPr="003B0B03">
        <w:rPr>
          <w:rFonts w:eastAsia="Nikosh"/>
          <w:cs/>
          <w:lang w:bidi="as-IN"/>
        </w:rPr>
        <w:t xml:space="preserve"> আল-আম্বিয়া</w:t>
      </w:r>
      <w:r>
        <w:rPr>
          <w:rFonts w:eastAsia="Nikosh"/>
          <w:cs/>
          <w:lang w:bidi="as-IN"/>
        </w:rPr>
        <w:t>, আয়াত: ৪৪]</w:t>
      </w:r>
    </w:p>
    <w:p w:rsidR="003B0B03" w:rsidRDefault="003B0B03" w:rsidP="003B0B03">
      <w:pPr>
        <w:bidi w:val="0"/>
        <w:spacing w:after="0" w:line="240" w:lineRule="auto"/>
        <w:jc w:val="both"/>
        <w:rPr>
          <w:rFonts w:eastAsia="Nikosh"/>
          <w:cs/>
          <w:lang w:bidi="as-IN"/>
        </w:rPr>
      </w:pPr>
      <w:r>
        <w:rPr>
          <w:rFonts w:eastAsia="Nikosh"/>
          <w:cs/>
          <w:lang w:bidi="as-IN"/>
        </w:rPr>
        <w:t>আল্লাহ তা</w:t>
      </w:r>
      <w:r>
        <w:rPr>
          <w:rFonts w:eastAsia="Nikosh"/>
          <w:lang w:bidi="as-IN"/>
        </w:rPr>
        <w:t>‘</w:t>
      </w:r>
      <w:r>
        <w:rPr>
          <w:rFonts w:eastAsia="Nikosh"/>
          <w:cs/>
          <w:lang w:bidi="as-IN"/>
        </w:rPr>
        <w:t>আলা</w:t>
      </w:r>
      <w:r w:rsidR="005E2730">
        <w:rPr>
          <w:rFonts w:eastAsia="Nikosh" w:hint="cs"/>
          <w:cs/>
          <w:lang w:bidi="as-IN"/>
        </w:rPr>
        <w:t>ই</w:t>
      </w:r>
      <w:r w:rsidR="005E2730">
        <w:rPr>
          <w:rFonts w:eastAsia="Nikosh"/>
          <w:cs/>
          <w:lang w:bidi="as-IN"/>
        </w:rPr>
        <w:t xml:space="preserve"> আ</w:t>
      </w:r>
      <w:r w:rsidR="005E2730">
        <w:rPr>
          <w:rFonts w:eastAsia="Nikosh" w:hint="cs"/>
          <w:cs/>
          <w:lang w:bidi="as-IN"/>
        </w:rPr>
        <w:t>ৰু</w:t>
      </w:r>
      <w:r w:rsidR="005E2730">
        <w:rPr>
          <w:rFonts w:eastAsia="Nikosh"/>
          <w:cs/>
          <w:lang w:bidi="as-IN"/>
        </w:rPr>
        <w:t xml:space="preserve"> </w:t>
      </w:r>
      <w:r w:rsidR="005E2730">
        <w:rPr>
          <w:rFonts w:eastAsia="Nikosh" w:hint="cs"/>
          <w:cs/>
          <w:lang w:bidi="as-IN"/>
        </w:rPr>
        <w:t>কৈ</w:t>
      </w:r>
      <w:r w:rsidR="005E2730">
        <w:rPr>
          <w:rFonts w:eastAsia="Nikosh"/>
          <w:cs/>
          <w:lang w:bidi="as-IN"/>
        </w:rPr>
        <w:t>ছে</w:t>
      </w:r>
      <w:r>
        <w:rPr>
          <w:rFonts w:eastAsia="Nikosh"/>
          <w:lang w:bidi="as-IN"/>
        </w:rPr>
        <w:t>,</w:t>
      </w:r>
    </w:p>
    <w:p w:rsidR="003B0B03" w:rsidRPr="00DD2E1E" w:rsidRDefault="003B0B03" w:rsidP="003B0B03">
      <w:pPr>
        <w:spacing w:after="0" w:line="240" w:lineRule="auto"/>
        <w:jc w:val="both"/>
        <w:rPr>
          <w:rFonts w:eastAsia="Nikosh"/>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إِنَّهُمۡ كَانُواْ قَبۡلَ ذَٰلِكَ مُتۡرَفِينَ٤٥</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الواقعة</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٤٥</w:t>
      </w:r>
      <w:r>
        <w:rPr>
          <w:rFonts w:ascii="KFGQPC Uthman Taha Naskh" w:hAnsi="Times New Roman" w:cs="KFGQPC Uthman Taha Naskh"/>
          <w:color w:val="008000"/>
          <w:rtl/>
          <w:cs/>
          <w:lang w:bidi="as-IN"/>
        </w:rPr>
        <w:t xml:space="preserve">]  </w:t>
      </w:r>
    </w:p>
    <w:p w:rsidR="00E15B54" w:rsidRPr="0012001F" w:rsidRDefault="003B0B03" w:rsidP="003B0B03">
      <w:pPr>
        <w:bidi w:val="0"/>
        <w:spacing w:after="0" w:line="240" w:lineRule="auto"/>
        <w:jc w:val="both"/>
        <w:rPr>
          <w:rFonts w:eastAsia="Nikosh"/>
          <w:cs/>
          <w:lang w:bidi="as-IN"/>
        </w:rPr>
      </w:pPr>
      <w:r w:rsidRPr="0012001F">
        <w:rPr>
          <w:rFonts w:eastAsia="Nikosh"/>
          <w:cs/>
          <w:lang w:bidi="as-IN"/>
        </w:rPr>
        <w:t>“</w:t>
      </w:r>
      <w:r w:rsidR="005E2730" w:rsidRPr="0012001F">
        <w:rPr>
          <w:rFonts w:eastAsia="Nikosh"/>
          <w:cs/>
          <w:lang w:bidi="as-IN"/>
        </w:rPr>
        <w:t>নিশ্চয় সিহঁত ইয়াৰ পূৰ্বে বিলাসিতাত</w:t>
      </w:r>
      <w:r w:rsidRPr="0012001F">
        <w:rPr>
          <w:rFonts w:eastAsia="Nikosh"/>
          <w:cs/>
          <w:lang w:bidi="as-IN"/>
        </w:rPr>
        <w:t xml:space="preserve"> মগ্ন </w:t>
      </w:r>
      <w:r w:rsidR="005E2730" w:rsidRPr="0012001F">
        <w:rPr>
          <w:rFonts w:eastAsia="Nikosh"/>
          <w:cs/>
          <w:lang w:bidi="as-IN"/>
        </w:rPr>
        <w:t>আ</w:t>
      </w:r>
      <w:r w:rsidRPr="0012001F">
        <w:rPr>
          <w:rFonts w:eastAsia="Nikosh"/>
          <w:cs/>
          <w:lang w:bidi="as-IN"/>
        </w:rPr>
        <w:t>ছিল</w:t>
      </w:r>
      <w:r w:rsidRPr="0012001F">
        <w:rPr>
          <w:rFonts w:eastAsia="Nikosh"/>
          <w:cs/>
          <w:lang w:bidi="hi-IN"/>
        </w:rPr>
        <w:t>।</w:t>
      </w:r>
      <w:r w:rsidRPr="0012001F">
        <w:rPr>
          <w:rFonts w:eastAsia="Nikosh"/>
          <w:cs/>
          <w:lang w:bidi="as-IN"/>
        </w:rPr>
        <w:t>” [</w:t>
      </w:r>
      <w:r w:rsidR="005E2730" w:rsidRPr="0012001F">
        <w:rPr>
          <w:rFonts w:eastAsia="Nikosh"/>
          <w:cs/>
          <w:lang w:bidi="as-IN"/>
        </w:rPr>
        <w:t>ছুৰা আল-ওৱা</w:t>
      </w:r>
      <w:r w:rsidRPr="0012001F">
        <w:rPr>
          <w:rFonts w:eastAsia="Nikosh"/>
          <w:cs/>
          <w:lang w:bidi="as-IN"/>
        </w:rPr>
        <w:t>কিয়া, আয়াত: ৪৫]</w:t>
      </w:r>
    </w:p>
    <w:p w:rsidR="003B0B03" w:rsidRPr="0012001F" w:rsidRDefault="005E2730" w:rsidP="003B181C">
      <w:pPr>
        <w:bidi w:val="0"/>
        <w:spacing w:after="0" w:line="240" w:lineRule="auto"/>
        <w:jc w:val="both"/>
        <w:rPr>
          <w:rFonts w:eastAsia="Nikosh"/>
          <w:cs/>
          <w:lang w:bidi="as-IN"/>
        </w:rPr>
      </w:pP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যেতিয়া সিহঁতৰ ওচৰত সঠিক দ্বীন আহে সিহঁতৰ বিলাসিতাক সমতা কৰিবলৈ, সিহঁতক ন্যায় উপকাৰী এটা সীমাত</w:t>
      </w:r>
      <w:r w:rsidR="00976A6B" w:rsidRPr="0012001F">
        <w:rPr>
          <w:rFonts w:eastAsia="Nikosh"/>
          <w:cs/>
          <w:lang w:bidi="as-IN"/>
        </w:rPr>
        <w:t xml:space="preserve"> থাক</w:t>
      </w:r>
      <w:r w:rsidRPr="0012001F">
        <w:rPr>
          <w:rFonts w:eastAsia="Nikosh"/>
          <w:cs/>
          <w:lang w:bidi="as-IN"/>
        </w:rPr>
        <w:t>িবলৈ, ক্ষতিকৰ লোভ-লালসা আৰু প্ৰ</w:t>
      </w:r>
      <w:r w:rsidR="00976A6B" w:rsidRPr="0012001F">
        <w:rPr>
          <w:rFonts w:eastAsia="Nikosh"/>
          <w:cs/>
          <w:lang w:bidi="as-IN"/>
        </w:rPr>
        <w:t>বৃত্তি</w:t>
      </w:r>
      <w:r w:rsidRPr="0012001F">
        <w:rPr>
          <w:rFonts w:eastAsia="Nikosh"/>
          <w:cs/>
          <w:lang w:bidi="as-IN"/>
        </w:rPr>
        <w:t>ৰ পৰা বিৰ</w:t>
      </w:r>
      <w:r w:rsidR="00976A6B" w:rsidRPr="0012001F">
        <w:rPr>
          <w:rFonts w:eastAsia="Nikosh"/>
          <w:cs/>
          <w:lang w:bidi="as-IN"/>
        </w:rPr>
        <w:t>ত থাক</w:t>
      </w:r>
      <w:r w:rsidRPr="0012001F">
        <w:rPr>
          <w:rFonts w:eastAsia="Nikosh"/>
          <w:cs/>
          <w:lang w:bidi="as-IN"/>
        </w:rPr>
        <w:t>িবলৈ কৈছে তেতিয়া সিহঁতে উক্ত দ্বীনক সিহঁতৰ স্বাৰ্থৰ বিপৰীত আৰু সিহঁতৰ ভ্ৰান্ত বাতিল প্ৰবৃত্তিৰ</w:t>
      </w:r>
      <w:r w:rsidR="00976A6B" w:rsidRPr="0012001F">
        <w:rPr>
          <w:rFonts w:eastAsia="Nikosh"/>
          <w:cs/>
          <w:lang w:bidi="as-IN"/>
        </w:rPr>
        <w:t xml:space="preserve"> বাধা</w:t>
      </w:r>
      <w:r w:rsidRPr="0012001F">
        <w:rPr>
          <w:rFonts w:eastAsia="Nikosh"/>
          <w:cs/>
          <w:lang w:bidi="as-IN"/>
        </w:rPr>
        <w:t>-স্বৰূ</w:t>
      </w:r>
      <w:r w:rsidR="00976A6B" w:rsidRPr="0012001F">
        <w:rPr>
          <w:rFonts w:eastAsia="Nikosh"/>
          <w:cs/>
          <w:lang w:bidi="as-IN"/>
        </w:rPr>
        <w:t>প দেখ</w:t>
      </w:r>
      <w:r w:rsidRPr="0012001F">
        <w:rPr>
          <w:rFonts w:eastAsia="Nikosh"/>
          <w:cs/>
          <w:lang w:bidi="as-IN"/>
        </w:rPr>
        <w:t>ি</w:t>
      </w:r>
      <w:r w:rsidR="00976A6B" w:rsidRPr="0012001F">
        <w:rPr>
          <w:rFonts w:eastAsia="Nikosh"/>
          <w:cs/>
          <w:lang w:bidi="as-IN"/>
        </w:rPr>
        <w:t>ল</w:t>
      </w:r>
      <w:r w:rsidRPr="0012001F">
        <w:rPr>
          <w:rFonts w:eastAsia="Nikosh"/>
          <w:cs/>
          <w:lang w:bidi="as-IN"/>
        </w:rPr>
        <w:t>ে</w:t>
      </w:r>
      <w:r w:rsidRPr="0012001F">
        <w:rPr>
          <w:rFonts w:eastAsia="Nikosh" w:cs="Mangal"/>
          <w:cs/>
          <w:lang w:bidi="hi-IN"/>
        </w:rPr>
        <w:t xml:space="preserve">। </w:t>
      </w:r>
      <w:r w:rsidRPr="0012001F">
        <w:rPr>
          <w:rFonts w:eastAsia="Nikosh"/>
          <w:cs/>
          <w:lang w:bidi="bn-IN"/>
        </w:rPr>
        <w:t xml:space="preserve">কিন্তু </w:t>
      </w:r>
      <w:r w:rsidRPr="0012001F">
        <w:rPr>
          <w:rFonts w:eastAsia="Nikosh"/>
          <w:cs/>
          <w:lang w:bidi="as-IN"/>
        </w:rPr>
        <w:t>যেতিয়া</w:t>
      </w:r>
      <w:r w:rsidR="00976A6B" w:rsidRPr="0012001F">
        <w:rPr>
          <w:rFonts w:eastAsia="Nikosh"/>
          <w:cs/>
          <w:lang w:bidi="as-IN"/>
        </w:rPr>
        <w:t xml:space="preserve"> আ</w:t>
      </w:r>
      <w:r w:rsidRPr="0012001F">
        <w:rPr>
          <w:rFonts w:eastAsia="Nikosh"/>
          <w:cs/>
          <w:lang w:bidi="as-IN"/>
        </w:rPr>
        <w:t>ল্লাহৰ তৰফৰ পৰা দ্বীন আহি</w:t>
      </w:r>
      <w:r w:rsidR="00976A6B" w:rsidRPr="0012001F">
        <w:rPr>
          <w:rFonts w:eastAsia="Nikosh"/>
          <w:cs/>
          <w:lang w:bidi="as-IN"/>
        </w:rPr>
        <w:t>ল</w:t>
      </w:r>
      <w:r w:rsidRPr="0012001F">
        <w:rPr>
          <w:rFonts w:eastAsia="Nikosh"/>
          <w:cs/>
          <w:lang w:bidi="as-IN"/>
        </w:rPr>
        <w:t>ে যিটো মানুহক আল্লাহৰ ইবাদত আৰু তেওঁৰ নি‘আমতৰ কৃতজ্ঞতা আদায় কৰিবলৈ ফৰজ কৰিলে আৰু প্ৰবৃত্তিৰ বাসনাত</w:t>
      </w:r>
      <w:r w:rsidR="00976A6B" w:rsidRPr="0012001F">
        <w:rPr>
          <w:rFonts w:eastAsia="Nikosh"/>
          <w:cs/>
          <w:lang w:bidi="as-IN"/>
        </w:rPr>
        <w:t xml:space="preserve"> নিমজ্জিত থাক</w:t>
      </w:r>
      <w:r w:rsidRPr="0012001F">
        <w:rPr>
          <w:rFonts w:eastAsia="Nikosh"/>
          <w:cs/>
          <w:lang w:bidi="as-IN"/>
        </w:rPr>
        <w:t>িবলৈ</w:t>
      </w:r>
      <w:r w:rsidR="00976A6B" w:rsidRPr="0012001F">
        <w:rPr>
          <w:rFonts w:eastAsia="Nikosh"/>
          <w:cs/>
          <w:lang w:bidi="as-IN"/>
        </w:rPr>
        <w:t xml:space="preserve"> </w:t>
      </w:r>
      <w:r w:rsidR="003B181C" w:rsidRPr="0012001F">
        <w:rPr>
          <w:rFonts w:eastAsia="Nikosh"/>
          <w:cs/>
          <w:lang w:bidi="as-IN"/>
        </w:rPr>
        <w:t>নিষেধ</w:t>
      </w:r>
      <w:r w:rsidRPr="0012001F">
        <w:rPr>
          <w:rFonts w:eastAsia="Nikosh"/>
          <w:cs/>
          <w:lang w:bidi="as-IN"/>
        </w:rPr>
        <w:t xml:space="preserve"> কৰিলে তেতিয়া প্ৰবৃত্তিৰ অনুসাৰীসকলে </w:t>
      </w:r>
      <w:r w:rsidRPr="0012001F">
        <w:rPr>
          <w:rFonts w:eastAsia="Nikosh"/>
          <w:cs/>
          <w:lang w:bidi="as-IN"/>
        </w:rPr>
        <w:lastRenderedPageBreak/>
        <w:t>সৰ্বাত্মকভাৱে বাতিলকেই সহায় কৰি</w:t>
      </w:r>
      <w:r w:rsidR="00976A6B" w:rsidRPr="0012001F">
        <w:rPr>
          <w:rFonts w:eastAsia="Nikosh"/>
          <w:cs/>
          <w:lang w:bidi="as-IN"/>
        </w:rPr>
        <w:t>ল</w:t>
      </w:r>
      <w:r w:rsidRPr="0012001F">
        <w:rPr>
          <w:rFonts w:eastAsia="Nikosh"/>
          <w:cs/>
          <w:lang w:bidi="as-IN"/>
        </w:rPr>
        <w:t>ে</w:t>
      </w:r>
      <w:r w:rsidR="00976A6B" w:rsidRPr="0012001F">
        <w:rPr>
          <w:rFonts w:eastAsia="Nikosh"/>
          <w:cs/>
          <w:lang w:bidi="hi-IN"/>
        </w:rPr>
        <w:t>।</w:t>
      </w:r>
      <w:r w:rsidRPr="0012001F">
        <w:rPr>
          <w:rFonts w:eastAsia="Nikosh"/>
          <w:cs/>
          <w:lang w:bidi="as-IN"/>
        </w:rPr>
        <w:t xml:space="preserve"> ফলত সিহঁতে সত্যক প্ৰত্যাখ্যান কৰি</w:t>
      </w:r>
      <w:r w:rsidR="003B181C" w:rsidRPr="0012001F">
        <w:rPr>
          <w:rFonts w:eastAsia="Nikosh"/>
          <w:cs/>
          <w:lang w:bidi="as-IN"/>
        </w:rPr>
        <w:t xml:space="preserve"> </w:t>
      </w:r>
      <w:r w:rsidRPr="0012001F">
        <w:rPr>
          <w:rFonts w:eastAsia="Nikosh"/>
          <w:cs/>
          <w:lang w:bidi="as-IN"/>
        </w:rPr>
        <w:t>পশ্চাদপসৰ</w:t>
      </w:r>
      <w:r w:rsidR="003B181C" w:rsidRPr="0012001F">
        <w:rPr>
          <w:rFonts w:eastAsia="Nikosh"/>
          <w:cs/>
          <w:lang w:bidi="as-IN"/>
        </w:rPr>
        <w:t xml:space="preserve">ণ </w:t>
      </w:r>
      <w:r w:rsidRPr="0012001F">
        <w:rPr>
          <w:rFonts w:eastAsia="Nikosh"/>
          <w:cs/>
          <w:lang w:bidi="as-IN"/>
        </w:rPr>
        <w:t>কৰি</w:t>
      </w:r>
      <w:r w:rsidR="003B181C" w:rsidRPr="0012001F">
        <w:rPr>
          <w:rFonts w:eastAsia="Nikosh"/>
          <w:cs/>
          <w:lang w:bidi="as-IN"/>
        </w:rPr>
        <w:t>ল</w:t>
      </w:r>
      <w:r w:rsidRPr="0012001F">
        <w:rPr>
          <w:rFonts w:eastAsia="Nikosh"/>
          <w:cs/>
          <w:lang w:bidi="as-IN"/>
        </w:rPr>
        <w:t>ে</w:t>
      </w:r>
      <w:r w:rsidR="003B181C" w:rsidRPr="0012001F">
        <w:rPr>
          <w:rFonts w:eastAsia="Nikosh" w:cs="Mangal"/>
          <w:cs/>
          <w:lang w:bidi="hi-IN"/>
        </w:rPr>
        <w:t xml:space="preserve">। </w:t>
      </w:r>
    </w:p>
    <w:p w:rsidR="003B181C" w:rsidRDefault="003B181C" w:rsidP="003B181C">
      <w:pPr>
        <w:bidi w:val="0"/>
        <w:spacing w:after="0" w:line="240" w:lineRule="auto"/>
        <w:jc w:val="both"/>
        <w:rPr>
          <w:rFonts w:eastAsia="Nikosh"/>
          <w:lang w:bidi="as-IN"/>
        </w:rPr>
      </w:pPr>
      <w:r w:rsidRPr="0012001F">
        <w:rPr>
          <w:rFonts w:eastAsia="Nikosh"/>
          <w:cs/>
          <w:lang w:bidi="as-IN"/>
        </w:rPr>
        <w:t>অবিশ্ব</w:t>
      </w:r>
      <w:r w:rsidR="00395963" w:rsidRPr="0012001F">
        <w:rPr>
          <w:rFonts w:eastAsia="Nikosh"/>
          <w:cs/>
          <w:lang w:bidi="as-IN"/>
        </w:rPr>
        <w:t>াসীসকলৰ দ্বীন গ্ৰহণ নকৰাৰ আৰু এটা বাধা হৈছে মিছলীয়াসকলে ৰাছুলসকলক আৰু তেওঁলোকৰ অনুসাৰীসকলক তুচ্ছ-তাচ্ছিল্য কৰা আৰু</w:t>
      </w:r>
      <w:r w:rsidRPr="0012001F">
        <w:rPr>
          <w:rFonts w:eastAsia="Nikosh"/>
          <w:cs/>
          <w:lang w:bidi="as-IN"/>
        </w:rPr>
        <w:t xml:space="preserve"> </w:t>
      </w:r>
      <w:r w:rsidR="00395963" w:rsidRPr="0012001F">
        <w:rPr>
          <w:rFonts w:eastAsia="Nikosh"/>
          <w:cs/>
          <w:lang w:bidi="as-IN"/>
        </w:rPr>
        <w:t>ৰাছুলসকলৰ অনুসাৰীসকলক দুৰ্বল আৰু নিম্নমানৰ ধাৰণা কৰা</w:t>
      </w:r>
      <w:r w:rsidR="00395963" w:rsidRPr="0012001F">
        <w:rPr>
          <w:rFonts w:eastAsia="Nikosh" w:cs="Mangal"/>
          <w:cs/>
          <w:lang w:bidi="hi-IN"/>
        </w:rPr>
        <w:t xml:space="preserve">। </w:t>
      </w:r>
      <w:r w:rsidR="0030542C" w:rsidRPr="0012001F">
        <w:rPr>
          <w:rFonts w:eastAsia="Nikosh"/>
          <w:cs/>
          <w:lang w:bidi="as-IN"/>
        </w:rPr>
        <w:t>যেনে</w:t>
      </w:r>
      <w:r w:rsidR="00B44B80" w:rsidRPr="0012001F">
        <w:rPr>
          <w:rFonts w:eastAsia="Nikosh"/>
          <w:cs/>
          <w:lang w:bidi="as-IN"/>
        </w:rPr>
        <w:t>,</w:t>
      </w:r>
      <w:r w:rsidRPr="0012001F">
        <w:rPr>
          <w:rFonts w:eastAsia="Nikosh"/>
          <w:cs/>
          <w:lang w:bidi="as-IN"/>
        </w:rPr>
        <w:t xml:space="preserve"> আল্লাহ তা</w:t>
      </w:r>
      <w:r w:rsidRPr="0012001F">
        <w:rPr>
          <w:rFonts w:eastAsia="Nikosh"/>
          <w:lang w:bidi="as-IN"/>
        </w:rPr>
        <w:t>‘</w:t>
      </w:r>
      <w:r w:rsidRPr="0012001F">
        <w:rPr>
          <w:rFonts w:eastAsia="Nikosh"/>
          <w:cs/>
          <w:lang w:bidi="as-IN"/>
        </w:rPr>
        <w:t>আলা</w:t>
      </w:r>
      <w:r w:rsidR="00395963" w:rsidRPr="0012001F">
        <w:rPr>
          <w:rFonts w:eastAsia="Nikosh"/>
          <w:cs/>
          <w:lang w:bidi="as-IN"/>
        </w:rPr>
        <w:t>ই নূহ আলাইহিচ ছালামৰ জাতি সস্পৰ্কে কৈছে</w:t>
      </w:r>
      <w:r>
        <w:rPr>
          <w:rFonts w:eastAsia="Nikosh"/>
          <w:lang w:bidi="as-IN"/>
        </w:rPr>
        <w:t>,</w:t>
      </w:r>
    </w:p>
    <w:p w:rsidR="003B181C" w:rsidRDefault="003B181C" w:rsidP="003B181C">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قَالُوٓاْ أَنُؤۡمِنُ لَكَ وَٱتَّبَعَكَ ٱلۡأَرۡذَلُونَ١١١</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الشعراء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١١١</w:t>
      </w:r>
      <w:r>
        <w:rPr>
          <w:rFonts w:ascii="KFGQPC Uthman Taha Naskh" w:hAnsi="Times New Roman" w:cs="KFGQPC Uthman Taha Naskh"/>
          <w:color w:val="008000"/>
          <w:rtl/>
          <w:cs/>
          <w:lang w:bidi="as-IN"/>
        </w:rPr>
        <w:t xml:space="preserve">]  </w:t>
      </w:r>
    </w:p>
    <w:p w:rsidR="003B181C" w:rsidRDefault="003B181C" w:rsidP="003B181C">
      <w:pPr>
        <w:bidi w:val="0"/>
        <w:spacing w:after="0" w:line="240" w:lineRule="auto"/>
        <w:jc w:val="both"/>
        <w:rPr>
          <w:rFonts w:eastAsia="Nikosh"/>
          <w:cs/>
          <w:lang w:bidi="as-IN"/>
        </w:rPr>
      </w:pPr>
      <w:r>
        <w:rPr>
          <w:rFonts w:eastAsia="Nikosh"/>
          <w:cs/>
          <w:lang w:bidi="as-IN"/>
        </w:rPr>
        <w:t>“</w:t>
      </w:r>
      <w:r w:rsidR="00EE2E6F">
        <w:rPr>
          <w:rFonts w:eastAsia="Nikosh" w:hint="cs"/>
          <w:cs/>
          <w:lang w:bidi="as-IN"/>
        </w:rPr>
        <w:t>সিহঁতে ক</w:t>
      </w:r>
      <w:r w:rsidR="00EE2E6F">
        <w:rPr>
          <w:rFonts w:eastAsia="Nikosh" w:cstheme="minorBidi"/>
        </w:rPr>
        <w:t>’</w:t>
      </w:r>
      <w:r w:rsidR="00EE2E6F">
        <w:rPr>
          <w:rFonts w:eastAsia="Nikosh" w:hint="cs"/>
          <w:cs/>
          <w:lang w:bidi="as-IN"/>
        </w:rPr>
        <w:t>লে</w:t>
      </w:r>
      <w:r>
        <w:rPr>
          <w:rFonts w:eastAsia="Nikosh"/>
          <w:lang w:bidi="as-IN"/>
        </w:rPr>
        <w:t xml:space="preserve">, </w:t>
      </w:r>
      <w:r w:rsidR="00EE2E6F">
        <w:rPr>
          <w:rFonts w:eastAsia="Nikosh"/>
          <w:cs/>
          <w:lang w:bidi="as-IN"/>
        </w:rPr>
        <w:t>আম</w:t>
      </w:r>
      <w:r w:rsidR="00EE2E6F">
        <w:rPr>
          <w:rFonts w:eastAsia="Nikosh" w:hint="cs"/>
          <w:cs/>
          <w:lang w:bidi="as-IN"/>
        </w:rPr>
        <w:t>ি</w:t>
      </w:r>
      <w:r w:rsidR="00EE2E6F">
        <w:rPr>
          <w:rFonts w:eastAsia="Nikosh"/>
          <w:cs/>
          <w:lang w:bidi="as-IN"/>
        </w:rPr>
        <w:t xml:space="preserve"> তোমা</w:t>
      </w:r>
      <w:r w:rsidR="00EE2E6F">
        <w:rPr>
          <w:rFonts w:eastAsia="Nikosh" w:hint="cs"/>
          <w:cs/>
          <w:lang w:bidi="as-IN"/>
        </w:rPr>
        <w:t>ৰ</w:t>
      </w:r>
      <w:r w:rsidR="00EE2E6F">
        <w:rPr>
          <w:rFonts w:eastAsia="Nikosh"/>
          <w:cs/>
          <w:lang w:bidi="as-IN"/>
        </w:rPr>
        <w:t xml:space="preserve"> প্</w:t>
      </w:r>
      <w:r w:rsidR="00EE2E6F">
        <w:rPr>
          <w:rFonts w:eastAsia="Nikosh" w:hint="cs"/>
          <w:cs/>
          <w:lang w:bidi="as-IN"/>
        </w:rPr>
        <w:t>ৰ</w:t>
      </w:r>
      <w:r w:rsidR="00EE2E6F">
        <w:rPr>
          <w:rFonts w:eastAsia="Nikosh"/>
          <w:cs/>
          <w:lang w:bidi="as-IN"/>
        </w:rPr>
        <w:t>তি বিশ্বাস স্থাপন ক</w:t>
      </w:r>
      <w:r w:rsidR="00EE2E6F">
        <w:rPr>
          <w:rFonts w:eastAsia="Nikosh" w:hint="cs"/>
          <w:cs/>
          <w:lang w:bidi="as-IN"/>
        </w:rPr>
        <w:t>ৰিম নেকি</w:t>
      </w:r>
      <w:r w:rsidRPr="005F04B8">
        <w:rPr>
          <w:rFonts w:eastAsia="Nikosh"/>
          <w:lang w:bidi="as-IN"/>
        </w:rPr>
        <w:t xml:space="preserve">, </w:t>
      </w:r>
      <w:r w:rsidRPr="005F04B8">
        <w:rPr>
          <w:rFonts w:eastAsia="Nikosh"/>
          <w:cs/>
          <w:lang w:bidi="as-IN"/>
        </w:rPr>
        <w:t>অথচ নিম্নশ</w:t>
      </w:r>
      <w:r w:rsidR="00EE2E6F">
        <w:rPr>
          <w:rFonts w:eastAsia="Nikosh"/>
          <w:cs/>
          <w:lang w:bidi="as-IN"/>
        </w:rPr>
        <w:t>্</w:t>
      </w:r>
      <w:r w:rsidR="00EE2E6F">
        <w:rPr>
          <w:rFonts w:eastAsia="Nikosh" w:hint="cs"/>
          <w:cs/>
          <w:lang w:bidi="as-IN"/>
        </w:rPr>
        <w:t>ৰে</w:t>
      </w:r>
      <w:r w:rsidR="00EE2E6F">
        <w:rPr>
          <w:rFonts w:eastAsia="Nikosh"/>
          <w:cs/>
          <w:lang w:bidi="as-IN"/>
        </w:rPr>
        <w:t>ণী</w:t>
      </w:r>
      <w:r w:rsidR="00EE2E6F">
        <w:rPr>
          <w:rFonts w:eastAsia="Nikosh" w:hint="cs"/>
          <w:cs/>
          <w:lang w:bidi="as-IN"/>
        </w:rPr>
        <w:t>ৰ</w:t>
      </w:r>
      <w:r w:rsidR="00EE2E6F">
        <w:rPr>
          <w:rFonts w:eastAsia="Nikosh"/>
          <w:cs/>
          <w:lang w:bidi="as-IN"/>
        </w:rPr>
        <w:t xml:space="preserve"> লোক</w:t>
      </w:r>
      <w:r w:rsidR="00EE2E6F">
        <w:rPr>
          <w:rFonts w:eastAsia="Nikosh" w:hint="cs"/>
          <w:cs/>
          <w:lang w:bidi="as-IN"/>
        </w:rPr>
        <w:t>সকলে</w:t>
      </w:r>
      <w:r w:rsidR="00EE2E6F">
        <w:rPr>
          <w:rFonts w:eastAsia="Nikosh"/>
          <w:cs/>
          <w:lang w:bidi="as-IN"/>
        </w:rPr>
        <w:t xml:space="preserve"> তোমাক অনুস</w:t>
      </w:r>
      <w:r w:rsidR="00EE2E6F">
        <w:rPr>
          <w:rFonts w:eastAsia="Nikosh" w:hint="cs"/>
          <w:cs/>
          <w:lang w:bidi="as-IN"/>
        </w:rPr>
        <w:t>ৰ</w:t>
      </w:r>
      <w:r w:rsidR="00EE2E6F">
        <w:rPr>
          <w:rFonts w:eastAsia="Nikosh"/>
          <w:cs/>
          <w:lang w:bidi="as-IN"/>
        </w:rPr>
        <w:t>ণ ক</w:t>
      </w:r>
      <w:r w:rsidR="00EE2E6F">
        <w:rPr>
          <w:rFonts w:eastAsia="Nikosh" w:hint="cs"/>
          <w:cs/>
          <w:lang w:bidi="as-IN"/>
        </w:rPr>
        <w:t>ৰি</w:t>
      </w:r>
      <w:r>
        <w:rPr>
          <w:rFonts w:eastAsia="Nikosh"/>
          <w:cs/>
          <w:lang w:bidi="as-IN"/>
        </w:rPr>
        <w:t>ছে।” [</w:t>
      </w:r>
      <w:r w:rsidR="00EE2E6F">
        <w:rPr>
          <w:rFonts w:eastAsia="Nikosh" w:hint="cs"/>
          <w:cs/>
          <w:lang w:bidi="as-IN"/>
        </w:rPr>
        <w:t>ছুৰা</w:t>
      </w:r>
      <w:r w:rsidRPr="003B181C">
        <w:rPr>
          <w:rFonts w:eastAsia="Nikosh"/>
          <w:cs/>
          <w:lang w:bidi="as-IN"/>
        </w:rPr>
        <w:t xml:space="preserve"> আশ</w:t>
      </w:r>
      <w:r w:rsidR="00EE2E6F">
        <w:rPr>
          <w:rFonts w:eastAsia="Nikosh" w:hint="cs"/>
          <w:cs/>
          <w:lang w:bidi="as-IN"/>
        </w:rPr>
        <w:t>্ব</w:t>
      </w:r>
      <w:r w:rsidRPr="003B181C">
        <w:rPr>
          <w:rFonts w:eastAsia="Nikosh"/>
          <w:cs/>
          <w:lang w:bidi="as-IN"/>
        </w:rPr>
        <w:t>-শুআ</w:t>
      </w:r>
      <w:r w:rsidRPr="003B181C">
        <w:rPr>
          <w:rFonts w:eastAsia="Nikosh"/>
          <w:lang w:bidi="as-IN"/>
        </w:rPr>
        <w:t>'</w:t>
      </w:r>
      <w:r w:rsidR="00EE2E6F">
        <w:rPr>
          <w:rFonts w:eastAsia="Nikosh" w:hint="cs"/>
          <w:cs/>
          <w:lang w:bidi="as-IN"/>
        </w:rPr>
        <w:t>ৰা</w:t>
      </w:r>
      <w:r>
        <w:rPr>
          <w:rFonts w:eastAsia="Nikosh"/>
          <w:cs/>
          <w:lang w:bidi="as-IN"/>
        </w:rPr>
        <w:t>, আয়াত: ১১১]</w:t>
      </w:r>
    </w:p>
    <w:p w:rsidR="003B181C" w:rsidRDefault="003B181C" w:rsidP="003B181C">
      <w:pPr>
        <w:bidi w:val="0"/>
        <w:spacing w:after="0" w:line="240" w:lineRule="auto"/>
        <w:jc w:val="both"/>
        <w:rPr>
          <w:rFonts w:eastAsia="Nikosh"/>
          <w:cs/>
          <w:lang w:bidi="as-IN"/>
        </w:rPr>
      </w:pPr>
      <w:r>
        <w:rPr>
          <w:rFonts w:eastAsia="Nikosh"/>
          <w:cs/>
          <w:lang w:bidi="as-IN"/>
        </w:rPr>
        <w:t>আল্লাহ তা</w:t>
      </w:r>
      <w:r>
        <w:rPr>
          <w:rFonts w:eastAsia="Nikosh"/>
          <w:lang w:bidi="as-IN"/>
        </w:rPr>
        <w:t>‘</w:t>
      </w:r>
      <w:r>
        <w:rPr>
          <w:rFonts w:eastAsia="Nikosh"/>
          <w:cs/>
          <w:lang w:bidi="as-IN"/>
        </w:rPr>
        <w:t>আলা</w:t>
      </w:r>
      <w:r w:rsidR="00EE2E6F">
        <w:rPr>
          <w:rFonts w:eastAsia="Nikosh" w:hint="cs"/>
          <w:cs/>
          <w:lang w:bidi="as-IN"/>
        </w:rPr>
        <w:t>ই</w:t>
      </w:r>
      <w:r w:rsidR="0030542C">
        <w:rPr>
          <w:rFonts w:eastAsia="Nikosh" w:hint="cs"/>
          <w:cs/>
          <w:lang w:bidi="as-IN"/>
        </w:rPr>
        <w:t xml:space="preserve"> সিহঁতৰ বিষয়ে</w:t>
      </w:r>
      <w:r w:rsidR="00EE2E6F">
        <w:rPr>
          <w:rFonts w:eastAsia="Nikosh"/>
          <w:cs/>
          <w:lang w:bidi="as-IN"/>
        </w:rPr>
        <w:t xml:space="preserve"> আ</w:t>
      </w:r>
      <w:r w:rsidR="00EE2E6F">
        <w:rPr>
          <w:rFonts w:eastAsia="Nikosh" w:hint="cs"/>
          <w:cs/>
          <w:lang w:bidi="as-IN"/>
        </w:rPr>
        <w:t>ৰু</w:t>
      </w:r>
      <w:r w:rsidR="00EE2E6F">
        <w:rPr>
          <w:rFonts w:eastAsia="Nikosh"/>
          <w:cs/>
          <w:lang w:bidi="as-IN"/>
        </w:rPr>
        <w:t xml:space="preserve"> </w:t>
      </w:r>
      <w:r w:rsidR="00EE2E6F">
        <w:rPr>
          <w:rFonts w:eastAsia="Nikosh" w:hint="cs"/>
          <w:cs/>
          <w:lang w:bidi="as-IN"/>
        </w:rPr>
        <w:t>কৈ</w:t>
      </w:r>
      <w:r w:rsidR="00EE2E6F">
        <w:rPr>
          <w:rFonts w:eastAsia="Nikosh"/>
          <w:cs/>
          <w:lang w:bidi="as-IN"/>
        </w:rPr>
        <w:t>ছে</w:t>
      </w:r>
      <w:r>
        <w:rPr>
          <w:rFonts w:eastAsia="Nikosh"/>
          <w:lang w:bidi="as-IN"/>
        </w:rPr>
        <w:t>,</w:t>
      </w:r>
    </w:p>
    <w:p w:rsidR="003B181C" w:rsidRPr="00DD2E1E" w:rsidRDefault="003B181C" w:rsidP="003B181C">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وَمَا نَرَىٰكَ ٱتَّبَعَكَ إِلَّا ٱلَّذِينَ هُمۡ أَرَاذِلُنَا بَادِيَ ٱلرَّأۡيِ وَمَا نَرَىٰ لَكُمۡ عَلَيۡنَا مِن فَضۡلِۢ</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هود</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٢٧</w:t>
      </w:r>
      <w:r>
        <w:rPr>
          <w:rFonts w:ascii="KFGQPC Uthman Taha Naskh" w:hAnsi="Times New Roman" w:cs="KFGQPC Uthman Taha Naskh"/>
          <w:color w:val="008000"/>
          <w:rtl/>
          <w:cs/>
          <w:lang w:bidi="as-IN"/>
        </w:rPr>
        <w:t xml:space="preserve">]  </w:t>
      </w:r>
    </w:p>
    <w:p w:rsidR="003B181C" w:rsidRPr="0012001F" w:rsidRDefault="003B181C" w:rsidP="003B181C">
      <w:pPr>
        <w:bidi w:val="0"/>
        <w:spacing w:after="0" w:line="240" w:lineRule="auto"/>
        <w:jc w:val="both"/>
        <w:rPr>
          <w:rFonts w:eastAsia="Nikosh"/>
          <w:cs/>
          <w:lang w:bidi="as-IN"/>
        </w:rPr>
      </w:pPr>
      <w:r>
        <w:rPr>
          <w:rFonts w:eastAsia="Nikosh"/>
          <w:cs/>
          <w:lang w:bidi="as-IN"/>
        </w:rPr>
        <w:t>“</w:t>
      </w:r>
      <w:r w:rsidR="00D83F34" w:rsidRPr="0012001F">
        <w:rPr>
          <w:rFonts w:eastAsia="Nikosh"/>
          <w:cs/>
          <w:lang w:bidi="as-IN"/>
        </w:rPr>
        <w:t>আৰু আমি</w:t>
      </w:r>
      <w:r w:rsidRPr="0012001F">
        <w:rPr>
          <w:rFonts w:eastAsia="Nikosh"/>
          <w:cs/>
          <w:lang w:bidi="as-IN"/>
        </w:rPr>
        <w:t xml:space="preserve"> দেখ</w:t>
      </w:r>
      <w:r w:rsidR="00D83F34" w:rsidRPr="0012001F">
        <w:rPr>
          <w:rFonts w:eastAsia="Nikosh"/>
          <w:cs/>
          <w:lang w:bidi="as-IN"/>
        </w:rPr>
        <w:t>িছো</w:t>
      </w:r>
      <w:r w:rsidRPr="0012001F">
        <w:rPr>
          <w:rFonts w:eastAsia="Nikosh"/>
          <w:cs/>
          <w:lang w:bidi="as-IN"/>
        </w:rPr>
        <w:t xml:space="preserve"> যে</w:t>
      </w:r>
      <w:r w:rsidRPr="0012001F">
        <w:rPr>
          <w:rFonts w:eastAsia="Nikosh"/>
          <w:lang w:bidi="as-IN"/>
        </w:rPr>
        <w:t xml:space="preserve">, </w:t>
      </w:r>
      <w:r w:rsidR="00D83F34" w:rsidRPr="0012001F">
        <w:rPr>
          <w:rFonts w:eastAsia="Nikosh"/>
          <w:cs/>
          <w:lang w:bidi="as-IN"/>
        </w:rPr>
        <w:t>কেৱল আমাৰ মাজৰ নিম্ন শ্ৰেণীৰ লোকসকলেই বিবেচনাহীনভাৱে</w:t>
      </w:r>
      <w:r w:rsidRPr="0012001F">
        <w:rPr>
          <w:rFonts w:eastAsia="Nikosh"/>
          <w:cs/>
          <w:lang w:bidi="as-IN"/>
        </w:rPr>
        <w:t xml:space="preserve"> তোমা</w:t>
      </w:r>
      <w:r w:rsidR="00D83F34" w:rsidRPr="0012001F">
        <w:rPr>
          <w:rFonts w:eastAsia="Nikosh"/>
          <w:cs/>
          <w:lang w:bidi="as-IN"/>
        </w:rPr>
        <w:t>ৰ অনুসৰণ কৰিছে</w:t>
      </w:r>
      <w:r w:rsidR="00D83F34" w:rsidRPr="0012001F">
        <w:rPr>
          <w:rFonts w:eastAsia="Nikosh"/>
        </w:rPr>
        <w:t>;</w:t>
      </w:r>
      <w:r w:rsidR="00D83F34" w:rsidRPr="0012001F">
        <w:rPr>
          <w:rFonts w:eastAsia="Nikosh"/>
          <w:cs/>
          <w:lang w:bidi="as-IN"/>
        </w:rPr>
        <w:t xml:space="preserve"> আৰু আমাৰ</w:t>
      </w:r>
      <w:r w:rsidR="00B44B80" w:rsidRPr="0012001F">
        <w:rPr>
          <w:rFonts w:eastAsia="Nikosh"/>
          <w:cs/>
          <w:lang w:bidi="as-IN"/>
        </w:rPr>
        <w:t xml:space="preserve"> ও</w:t>
      </w:r>
      <w:r w:rsidR="00D83F34" w:rsidRPr="0012001F">
        <w:rPr>
          <w:rFonts w:eastAsia="Nikosh"/>
          <w:cs/>
          <w:lang w:bidi="as-IN"/>
        </w:rPr>
        <w:t>পৰত তোমালোকৰ</w:t>
      </w:r>
      <w:r w:rsidRPr="0012001F">
        <w:rPr>
          <w:rFonts w:eastAsia="Nikosh"/>
          <w:cs/>
          <w:lang w:bidi="as-IN"/>
        </w:rPr>
        <w:t xml:space="preserve"> কোন</w:t>
      </w:r>
      <w:r w:rsidR="00B44B80" w:rsidRPr="0012001F">
        <w:rPr>
          <w:rFonts w:eastAsia="Nikosh"/>
          <w:cs/>
          <w:lang w:bidi="as-IN"/>
        </w:rPr>
        <w:t>ো</w:t>
      </w:r>
      <w:r w:rsidR="00D83F34" w:rsidRPr="0012001F">
        <w:rPr>
          <w:rFonts w:eastAsia="Nikosh"/>
          <w:cs/>
          <w:lang w:bidi="as-IN"/>
        </w:rPr>
        <w:t xml:space="preserve"> শ্ৰেষ্ঠত্ব আমি</w:t>
      </w:r>
      <w:r w:rsidRPr="0012001F">
        <w:rPr>
          <w:rFonts w:eastAsia="Nikosh"/>
          <w:cs/>
          <w:lang w:bidi="as-IN"/>
        </w:rPr>
        <w:t xml:space="preserve"> দেখ</w:t>
      </w:r>
      <w:r w:rsidR="00D83F34" w:rsidRPr="0012001F">
        <w:rPr>
          <w:rFonts w:eastAsia="Nikosh"/>
          <w:cs/>
          <w:lang w:bidi="as-IN"/>
        </w:rPr>
        <w:t>িবলৈ পোৱা</w:t>
      </w:r>
      <w:r w:rsidRPr="0012001F">
        <w:rPr>
          <w:rFonts w:eastAsia="Nikosh"/>
          <w:cs/>
          <w:lang w:bidi="as-IN"/>
        </w:rPr>
        <w:t xml:space="preserve"> না</w:t>
      </w:r>
      <w:r w:rsidR="00D83F34" w:rsidRPr="0012001F">
        <w:rPr>
          <w:rFonts w:eastAsia="Nikosh"/>
          <w:cs/>
          <w:lang w:bidi="as-IN"/>
        </w:rPr>
        <w:t>ই</w:t>
      </w:r>
      <w:r w:rsidRPr="0012001F">
        <w:rPr>
          <w:rFonts w:eastAsia="Nikosh"/>
          <w:cs/>
          <w:lang w:bidi="hi-IN"/>
        </w:rPr>
        <w:t>।</w:t>
      </w:r>
      <w:r w:rsidRPr="0012001F">
        <w:rPr>
          <w:rFonts w:eastAsia="Nikosh"/>
          <w:cs/>
          <w:lang w:bidi="as-IN"/>
        </w:rPr>
        <w:t>” [</w:t>
      </w:r>
      <w:r w:rsidR="00D83F34" w:rsidRPr="0012001F">
        <w:rPr>
          <w:rFonts w:eastAsia="Nikosh"/>
          <w:cs/>
          <w:lang w:bidi="as-IN"/>
        </w:rPr>
        <w:t>ছুৰা</w:t>
      </w:r>
      <w:r w:rsidRPr="0012001F">
        <w:rPr>
          <w:rFonts w:eastAsia="Nikosh"/>
          <w:cs/>
          <w:lang w:bidi="as-IN"/>
        </w:rPr>
        <w:t xml:space="preserve"> হূদ, আয়াত: ২৭]</w:t>
      </w:r>
    </w:p>
    <w:p w:rsidR="00F15FB5" w:rsidRDefault="00D83F34" w:rsidP="00F15FB5">
      <w:pPr>
        <w:bidi w:val="0"/>
        <w:spacing w:after="0" w:line="240" w:lineRule="auto"/>
        <w:jc w:val="both"/>
        <w:rPr>
          <w:rFonts w:eastAsia="Nikosh"/>
          <w:cs/>
          <w:lang w:bidi="as-IN"/>
        </w:rPr>
      </w:pPr>
      <w:r w:rsidRPr="0012001F">
        <w:rPr>
          <w:rFonts w:eastAsia="Nikosh"/>
          <w:cs/>
          <w:lang w:bidi="as-IN"/>
        </w:rPr>
        <w:t>দৰাচলতে সিহঁতৰ আত্ম অহংকাৰৰ কাৰ</w:t>
      </w:r>
      <w:r w:rsidR="006D6AE9" w:rsidRPr="0012001F">
        <w:rPr>
          <w:rFonts w:eastAsia="Nikosh"/>
          <w:cs/>
          <w:lang w:bidi="as-IN"/>
        </w:rPr>
        <w:t>ণেই এ</w:t>
      </w:r>
      <w:r w:rsidRPr="0012001F">
        <w:rPr>
          <w:rFonts w:eastAsia="Nikosh"/>
          <w:cs/>
          <w:lang w:bidi="as-IN"/>
        </w:rPr>
        <w:t>ই ধৰণৰ ভ্ৰান্ত ধাৰণাৰ সৃষ্টি হৈ</w:t>
      </w:r>
      <w:r w:rsidR="006D6AE9" w:rsidRPr="0012001F">
        <w:rPr>
          <w:rFonts w:eastAsia="Nikosh"/>
          <w:cs/>
          <w:lang w:bidi="as-IN"/>
        </w:rPr>
        <w:t xml:space="preserve">ছে। </w:t>
      </w:r>
      <w:r w:rsidRPr="0012001F">
        <w:rPr>
          <w:rFonts w:eastAsia="Nikosh"/>
          <w:cs/>
          <w:lang w:bidi="as-IN"/>
        </w:rPr>
        <w:t>মানুহে যেতিয়া অহংকাৰ কৰে, নিজকে বৰ ডাঙৰ বুলি ভাৱে আৰু আনক তুচ্ছ বুলি ভাৱে তেতিয়া সত্য গ্ৰহণত সি সঙ্কুচিত হৈ যায়, আনকি যদিও ধৰি লোৱা হয় যে, তাৰ</w:t>
      </w:r>
      <w:r w:rsidR="00F15FB5" w:rsidRPr="0012001F">
        <w:rPr>
          <w:rFonts w:eastAsia="Nikosh"/>
          <w:cs/>
          <w:lang w:bidi="as-IN"/>
        </w:rPr>
        <w:t xml:space="preserve"> এ</w:t>
      </w:r>
      <w:r w:rsidRPr="0012001F">
        <w:rPr>
          <w:rFonts w:eastAsia="Nikosh"/>
          <w:cs/>
          <w:lang w:bidi="as-IN"/>
        </w:rPr>
        <w:t>ই ধাৰণাক প্ৰতিহত কৰা হ</w:t>
      </w:r>
      <w:r w:rsidRPr="0012001F">
        <w:rPr>
          <w:rFonts w:eastAsia="Nikosh"/>
        </w:rPr>
        <w:t>’</w:t>
      </w:r>
      <w:r w:rsidRPr="0012001F">
        <w:rPr>
          <w:rFonts w:eastAsia="Nikosh"/>
          <w:cs/>
          <w:lang w:bidi="as-IN"/>
        </w:rPr>
        <w:t>ব</w:t>
      </w:r>
      <w:r w:rsidR="00F15FB5" w:rsidRPr="0012001F">
        <w:rPr>
          <w:rFonts w:eastAsia="Nikosh"/>
          <w:cs/>
          <w:lang w:bidi="as-IN"/>
        </w:rPr>
        <w:t xml:space="preserve"> তথাপি</w:t>
      </w:r>
      <w:r w:rsidRPr="0012001F">
        <w:rPr>
          <w:rFonts w:eastAsia="Nikosh"/>
          <w:cs/>
          <w:lang w:bidi="as-IN"/>
        </w:rPr>
        <w:t>ও সি আনভাৱে নিজকে ডাঙৰ বুলি ভাৱিব</w:t>
      </w:r>
      <w:r w:rsidR="00F15FB5" w:rsidRPr="0012001F">
        <w:rPr>
          <w:rFonts w:eastAsia="Nikosh" w:cs="Mangal"/>
          <w:cs/>
          <w:lang w:bidi="hi-IN"/>
        </w:rPr>
        <w:t xml:space="preserve">। </w:t>
      </w:r>
      <w:r w:rsidR="00F15FB5" w:rsidRPr="0012001F">
        <w:rPr>
          <w:rFonts w:eastAsia="Nikosh"/>
          <w:cs/>
          <w:lang w:bidi="bn-IN"/>
        </w:rPr>
        <w:t>আল্লাহ তা</w:t>
      </w:r>
      <w:r w:rsidR="00F15FB5" w:rsidRPr="0012001F">
        <w:rPr>
          <w:rFonts w:eastAsia="Nikosh"/>
          <w:lang w:bidi="as-IN"/>
        </w:rPr>
        <w:t>‘</w:t>
      </w:r>
      <w:r w:rsidR="00F15FB5" w:rsidRPr="0012001F">
        <w:rPr>
          <w:rFonts w:eastAsia="Nikosh"/>
          <w:cs/>
          <w:lang w:bidi="as-IN"/>
        </w:rPr>
        <w:t>আলা</w:t>
      </w:r>
      <w:r w:rsidRPr="0012001F">
        <w:rPr>
          <w:rFonts w:eastAsia="Nikosh"/>
          <w:cs/>
          <w:lang w:bidi="as-IN"/>
        </w:rPr>
        <w:t>ই কৈছে</w:t>
      </w:r>
      <w:r w:rsidR="00F15FB5">
        <w:rPr>
          <w:rFonts w:eastAsia="Nikosh"/>
          <w:lang w:bidi="as-IN"/>
        </w:rPr>
        <w:t>,</w:t>
      </w:r>
    </w:p>
    <w:p w:rsidR="003B181C" w:rsidRPr="00DD2E1E" w:rsidRDefault="00F15FB5" w:rsidP="00F15FB5">
      <w:pPr>
        <w:spacing w:after="0" w:line="240" w:lineRule="auto"/>
        <w:jc w:val="both"/>
        <w:rPr>
          <w:rFonts w:ascii="KFGQPC Uthman Taha Naskh" w:hAnsi="Times New Roman"/>
          <w:color w:val="008000"/>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كَذَٰلِكَ حَقَّتۡ كَلِمَتُ رَبِّكَ عَلَى ٱلَّذِينَ فَسَقُوٓاْ أَنَّهُمۡ لَا يُؤۡمِنُونَ٣٣</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يونس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٣٣</w:t>
      </w:r>
      <w:r>
        <w:rPr>
          <w:rFonts w:ascii="KFGQPC Uthman Taha Naskh" w:hAnsi="Times New Roman" w:cs="KFGQPC Uthman Taha Naskh"/>
          <w:color w:val="008000"/>
          <w:rtl/>
          <w:cs/>
          <w:lang w:bidi="as-IN"/>
        </w:rPr>
        <w:t xml:space="preserve">]  </w:t>
      </w:r>
    </w:p>
    <w:p w:rsidR="00F15FB5" w:rsidRPr="0012001F" w:rsidRDefault="00F15FB5" w:rsidP="00F15FB5">
      <w:pPr>
        <w:bidi w:val="0"/>
        <w:spacing w:after="0" w:line="240" w:lineRule="auto"/>
        <w:jc w:val="both"/>
        <w:rPr>
          <w:rFonts w:eastAsia="Nikosh"/>
          <w:lang w:bidi="as-IN"/>
        </w:rPr>
      </w:pPr>
      <w:r>
        <w:rPr>
          <w:rFonts w:eastAsia="Nikosh"/>
          <w:cs/>
          <w:lang w:bidi="as-IN"/>
        </w:rPr>
        <w:t>“</w:t>
      </w:r>
      <w:r w:rsidR="00B608A8" w:rsidRPr="0012001F">
        <w:rPr>
          <w:rFonts w:eastAsia="Nikosh"/>
          <w:cs/>
          <w:lang w:bidi="as-IN"/>
        </w:rPr>
        <w:t>এনেকৈ তোমাৰ প্ৰতিপালকৰ</w:t>
      </w:r>
      <w:r w:rsidRPr="0012001F">
        <w:rPr>
          <w:rFonts w:eastAsia="Nikosh"/>
          <w:cs/>
          <w:lang w:bidi="as-IN"/>
        </w:rPr>
        <w:t xml:space="preserve"> বাণী</w:t>
      </w:r>
      <w:r w:rsidR="00B44B80" w:rsidRPr="0012001F">
        <w:rPr>
          <w:rFonts w:eastAsia="Nikosh"/>
          <w:cs/>
          <w:lang w:bidi="as-IN"/>
        </w:rPr>
        <w:t xml:space="preserve"> সত্য ব</w:t>
      </w:r>
      <w:r w:rsidR="00B608A8" w:rsidRPr="0012001F">
        <w:rPr>
          <w:rFonts w:eastAsia="Nikosh"/>
          <w:cs/>
          <w:lang w:bidi="as-IN"/>
        </w:rPr>
        <w:t>ুলি সাব্যস্ত হৈছে সিহঁতৰ</w:t>
      </w:r>
      <w:r w:rsidR="00B44B80" w:rsidRPr="0012001F">
        <w:rPr>
          <w:rFonts w:eastAsia="Nikosh"/>
          <w:cs/>
          <w:lang w:bidi="as-IN"/>
        </w:rPr>
        <w:t xml:space="preserve"> ও</w:t>
      </w:r>
      <w:r w:rsidR="00B608A8" w:rsidRPr="0012001F">
        <w:rPr>
          <w:rFonts w:eastAsia="Nikosh"/>
          <w:cs/>
          <w:lang w:bidi="as-IN"/>
        </w:rPr>
        <w:t>পৰত</w:t>
      </w:r>
      <w:r w:rsidRPr="0012001F">
        <w:rPr>
          <w:rFonts w:eastAsia="Nikosh"/>
          <w:lang w:bidi="as-IN"/>
        </w:rPr>
        <w:t xml:space="preserve">, </w:t>
      </w:r>
      <w:r w:rsidR="00B608A8" w:rsidRPr="0012001F">
        <w:rPr>
          <w:rFonts w:eastAsia="Nikosh"/>
          <w:cs/>
          <w:lang w:bidi="as-IN"/>
        </w:rPr>
        <w:t>যিসকল অবাধ্য হৈ</w:t>
      </w:r>
      <w:r w:rsidRPr="0012001F">
        <w:rPr>
          <w:rFonts w:eastAsia="Nikosh"/>
          <w:cs/>
          <w:lang w:bidi="as-IN"/>
        </w:rPr>
        <w:t>ছে</w:t>
      </w:r>
      <w:r w:rsidRPr="0012001F">
        <w:rPr>
          <w:rFonts w:eastAsia="Nikosh"/>
          <w:lang w:bidi="as-IN"/>
        </w:rPr>
        <w:t xml:space="preserve"> </w:t>
      </w:r>
      <w:r w:rsidRPr="0012001F">
        <w:rPr>
          <w:rFonts w:eastAsia="Nikosh"/>
          <w:cs/>
          <w:lang w:bidi="as-IN"/>
        </w:rPr>
        <w:t>যে</w:t>
      </w:r>
      <w:r w:rsidR="00B608A8" w:rsidRPr="0012001F">
        <w:rPr>
          <w:rFonts w:eastAsia="Nikosh"/>
          <w:cs/>
          <w:lang w:bidi="as-IN"/>
        </w:rPr>
        <w:t>, সিহঁত ঈমান</w:t>
      </w:r>
      <w:r w:rsidRPr="0012001F">
        <w:rPr>
          <w:rFonts w:eastAsia="Nikosh"/>
          <w:cs/>
          <w:lang w:bidi="as-IN"/>
        </w:rPr>
        <w:t xml:space="preserve"> না</w:t>
      </w:r>
      <w:r w:rsidR="00B608A8" w:rsidRPr="0012001F">
        <w:rPr>
          <w:rFonts w:eastAsia="Nikosh"/>
          <w:cs/>
          <w:lang w:bidi="as-IN"/>
        </w:rPr>
        <w:t>নিব</w:t>
      </w:r>
      <w:r w:rsidRPr="0012001F">
        <w:rPr>
          <w:rFonts w:eastAsia="Nikosh"/>
          <w:cs/>
          <w:lang w:bidi="hi-IN"/>
        </w:rPr>
        <w:t>।</w:t>
      </w:r>
      <w:r w:rsidRPr="0012001F">
        <w:rPr>
          <w:rFonts w:eastAsia="Nikosh"/>
          <w:cs/>
          <w:lang w:bidi="as-IN"/>
        </w:rPr>
        <w:t>” [</w:t>
      </w:r>
      <w:r w:rsidR="00B608A8" w:rsidRPr="0012001F">
        <w:rPr>
          <w:rFonts w:eastAsia="Nikosh"/>
          <w:cs/>
          <w:lang w:bidi="as-IN"/>
        </w:rPr>
        <w:t>ছুৰা ইউনুছ</w:t>
      </w:r>
      <w:r w:rsidRPr="0012001F">
        <w:rPr>
          <w:rFonts w:eastAsia="Nikosh"/>
          <w:cs/>
          <w:lang w:bidi="as-IN"/>
        </w:rPr>
        <w:t>, আয়াত: ৩৩]</w:t>
      </w:r>
    </w:p>
    <w:p w:rsidR="00314613" w:rsidRPr="0012001F" w:rsidRDefault="00B608A8" w:rsidP="00FE2E60">
      <w:pPr>
        <w:bidi w:val="0"/>
        <w:spacing w:after="0" w:line="240" w:lineRule="auto"/>
        <w:jc w:val="both"/>
        <w:rPr>
          <w:rFonts w:eastAsia="Nikosh"/>
          <w:szCs w:val="30"/>
          <w:lang w:bidi="as-IN"/>
        </w:rPr>
      </w:pPr>
      <w:r w:rsidRPr="0012001F">
        <w:rPr>
          <w:rFonts w:eastAsia="Nikosh"/>
          <w:cs/>
          <w:lang w:bidi="as-IN"/>
        </w:rPr>
        <w:lastRenderedPageBreak/>
        <w:t>এতেকে</w:t>
      </w:r>
      <w:r w:rsidR="00AD7BD0" w:rsidRPr="0012001F">
        <w:rPr>
          <w:rFonts w:eastAsia="Nikosh"/>
          <w:lang w:bidi="as-IN"/>
        </w:rPr>
        <w:t>,</w:t>
      </w:r>
      <w:r w:rsidRPr="0012001F">
        <w:rPr>
          <w:rFonts w:eastAsia="Nikosh"/>
          <w:cs/>
          <w:lang w:bidi="as-IN"/>
        </w:rPr>
        <w:t xml:space="preserve"> ফিছ</w:t>
      </w:r>
      <w:r w:rsidR="009D3FDB" w:rsidRPr="0012001F">
        <w:rPr>
          <w:rFonts w:eastAsia="Nikosh"/>
          <w:cs/>
          <w:lang w:bidi="as-IN"/>
        </w:rPr>
        <w:t>ক</w:t>
      </w:r>
      <w:r w:rsidRPr="0012001F">
        <w:rPr>
          <w:rFonts w:eastAsia="Nikosh"/>
          <w:cs/>
          <w:lang w:bidi="as-IN"/>
        </w:rPr>
        <w:t xml:space="preserve"> তথা অবাধ্যতা হৈছে</w:t>
      </w:r>
      <w:r w:rsidR="009D3FDB" w:rsidRPr="0012001F">
        <w:rPr>
          <w:rFonts w:eastAsia="Nikosh"/>
          <w:cs/>
          <w:lang w:bidi="as-IN"/>
        </w:rPr>
        <w:t xml:space="preserve"> </w:t>
      </w:r>
      <w:r w:rsidR="00D508A6" w:rsidRPr="0012001F">
        <w:rPr>
          <w:rFonts w:eastAsia="Nikosh"/>
          <w:cs/>
          <w:lang w:bidi="as-IN"/>
        </w:rPr>
        <w:t>বান্দা</w:t>
      </w:r>
      <w:r w:rsidRPr="0012001F">
        <w:rPr>
          <w:rFonts w:eastAsia="Nikosh"/>
          <w:cs/>
          <w:lang w:bidi="as-IN"/>
        </w:rPr>
        <w:t>ই আল্লাহৰ</w:t>
      </w:r>
      <w:r w:rsidR="00D508A6" w:rsidRPr="0012001F">
        <w:rPr>
          <w:rFonts w:eastAsia="Nikosh"/>
          <w:cs/>
          <w:lang w:bidi="as-IN"/>
        </w:rPr>
        <w:t xml:space="preserve"> অনুগত্য</w:t>
      </w:r>
      <w:r w:rsidRPr="0012001F">
        <w:rPr>
          <w:rFonts w:eastAsia="Nikosh"/>
          <w:cs/>
          <w:lang w:bidi="as-IN"/>
        </w:rPr>
        <w:t>ৰ পৰা বাহিৰ হৈ চয়তানৰ আ</w:t>
      </w:r>
      <w:r w:rsidR="00D508A6" w:rsidRPr="0012001F">
        <w:rPr>
          <w:rFonts w:eastAsia="Nikosh"/>
          <w:cs/>
          <w:lang w:bidi="as-IN"/>
        </w:rPr>
        <w:t xml:space="preserve">নুগত্য </w:t>
      </w:r>
      <w:r w:rsidRPr="0012001F">
        <w:rPr>
          <w:rFonts w:eastAsia="Nikosh"/>
          <w:cs/>
          <w:lang w:bidi="as-IN"/>
        </w:rPr>
        <w:t>কৰা</w:t>
      </w:r>
      <w:r w:rsidRPr="0012001F">
        <w:rPr>
          <w:rFonts w:eastAsia="Nikosh" w:cs="Mangal"/>
          <w:cs/>
          <w:lang w:bidi="hi-IN"/>
        </w:rPr>
        <w:t xml:space="preserve">। </w:t>
      </w:r>
      <w:r w:rsidRPr="0012001F">
        <w:rPr>
          <w:rFonts w:eastAsia="Nikosh"/>
          <w:cs/>
          <w:lang w:bidi="as-IN"/>
        </w:rPr>
        <w:t>যাৰ অন্তৰ</w:t>
      </w:r>
      <w:r w:rsidR="00FE2E60" w:rsidRPr="0012001F">
        <w:rPr>
          <w:rFonts w:eastAsia="Nikosh"/>
          <w:cs/>
          <w:lang w:bidi="as-IN"/>
        </w:rPr>
        <w:t xml:space="preserve"> এ</w:t>
      </w:r>
      <w:r w:rsidRPr="0012001F">
        <w:rPr>
          <w:rFonts w:eastAsia="Nikosh"/>
          <w:cs/>
          <w:lang w:bidi="as-IN"/>
        </w:rPr>
        <w:t>ই ধৰণৰ ঘৃণ্য দোষত দুষিত হয় তাৰ কথাত আৰু কৰ্মত আৰু সত্য গ্ৰহণত সেইটো আটাইতকৈ ডাঙৰ</w:t>
      </w:r>
      <w:r w:rsidR="00FE2E60" w:rsidRPr="0012001F">
        <w:rPr>
          <w:rFonts w:eastAsia="Nikosh"/>
          <w:cs/>
          <w:lang w:bidi="as-IN"/>
        </w:rPr>
        <w:t xml:space="preserve"> বাধা</w:t>
      </w:r>
      <w:r w:rsidRPr="0012001F">
        <w:rPr>
          <w:rFonts w:eastAsia="Nikosh"/>
          <w:cs/>
          <w:lang w:bidi="as-IN"/>
        </w:rPr>
        <w:t xml:space="preserve"> হয়</w:t>
      </w:r>
      <w:r w:rsidR="00FE2E60" w:rsidRPr="0012001F">
        <w:rPr>
          <w:rFonts w:eastAsia="Nikosh" w:cs="Mangal"/>
          <w:cs/>
          <w:lang w:bidi="hi-IN"/>
        </w:rPr>
        <w:t xml:space="preserve">। </w:t>
      </w:r>
      <w:r w:rsidR="00FE2E60" w:rsidRPr="0012001F">
        <w:rPr>
          <w:rFonts w:eastAsia="Nikosh"/>
          <w:cs/>
          <w:lang w:bidi="bn-IN"/>
        </w:rPr>
        <w:t>আল্লাহ তা</w:t>
      </w:r>
      <w:r w:rsidR="00FE2E60" w:rsidRPr="0012001F">
        <w:rPr>
          <w:rFonts w:eastAsia="Nikosh"/>
          <w:lang w:bidi="as-IN"/>
        </w:rPr>
        <w:t>‘</w:t>
      </w:r>
      <w:r w:rsidR="00FE2E60" w:rsidRPr="0012001F">
        <w:rPr>
          <w:rFonts w:eastAsia="Nikosh"/>
          <w:cs/>
          <w:lang w:bidi="as-IN"/>
        </w:rPr>
        <w:t>আলা</w:t>
      </w:r>
      <w:r w:rsidRPr="0012001F">
        <w:rPr>
          <w:rFonts w:eastAsia="Nikosh"/>
          <w:cs/>
          <w:lang w:bidi="as-IN"/>
        </w:rPr>
        <w:t>ই</w:t>
      </w:r>
      <w:r w:rsidR="00FE2E60" w:rsidRPr="0012001F">
        <w:rPr>
          <w:rFonts w:eastAsia="Nikosh"/>
          <w:cs/>
          <w:lang w:bidi="as-IN"/>
        </w:rPr>
        <w:t xml:space="preserve"> এ</w:t>
      </w:r>
      <w:r w:rsidRPr="0012001F">
        <w:rPr>
          <w:rFonts w:eastAsia="Nikosh"/>
          <w:cs/>
          <w:lang w:bidi="as-IN"/>
        </w:rPr>
        <w:t>ই ধৰণৰ লোকসকলৰ কেতিয়াও প্ৰশংসা কৰা নাই; বৰং তাক</w:t>
      </w:r>
      <w:r w:rsidR="00FE2E60" w:rsidRPr="0012001F">
        <w:rPr>
          <w:rFonts w:eastAsia="Nikosh"/>
          <w:cs/>
          <w:lang w:bidi="as-IN"/>
        </w:rPr>
        <w:t xml:space="preserve"> যালিম</w:t>
      </w:r>
      <w:r w:rsidRPr="0012001F">
        <w:rPr>
          <w:rFonts w:eastAsia="Nikosh"/>
          <w:cs/>
          <w:lang w:bidi="as-IN"/>
        </w:rPr>
        <w:t xml:space="preserve"> (অন্যায়কাৰী)</w:t>
      </w:r>
      <w:r w:rsidR="00FE2E60" w:rsidRPr="0012001F">
        <w:rPr>
          <w:rFonts w:eastAsia="Nikosh"/>
          <w:cs/>
          <w:lang w:bidi="as-IN"/>
        </w:rPr>
        <w:t xml:space="preserve"> ব</w:t>
      </w:r>
      <w:r w:rsidRPr="0012001F">
        <w:rPr>
          <w:rFonts w:eastAsia="Nikosh"/>
          <w:cs/>
          <w:lang w:bidi="as-IN"/>
        </w:rPr>
        <w:t>ুলি আখ্যায়িত কৰিছে</w:t>
      </w:r>
      <w:r w:rsidR="00FE2E60" w:rsidRPr="0012001F">
        <w:rPr>
          <w:rFonts w:eastAsia="Nikosh" w:cs="Mangal"/>
          <w:cs/>
          <w:lang w:bidi="hi-IN"/>
        </w:rPr>
        <w:t xml:space="preserve">। </w:t>
      </w:r>
      <w:r w:rsidR="00FE2E60" w:rsidRPr="0012001F">
        <w:rPr>
          <w:rFonts w:eastAsia="Nikosh"/>
          <w:cs/>
          <w:lang w:bidi="bn-IN"/>
        </w:rPr>
        <w:t>ফ</w:t>
      </w:r>
      <w:r w:rsidRPr="0012001F">
        <w:rPr>
          <w:rFonts w:eastAsia="Nikosh"/>
          <w:cs/>
          <w:lang w:bidi="as-IN"/>
        </w:rPr>
        <w:t>লত সি অহংকাৰ আৰু পথভ্ৰষ্টতাত বাতিলৰ মাজত ঘুৰি প</w:t>
      </w:r>
      <w:r w:rsidR="00FE2E60" w:rsidRPr="0012001F">
        <w:rPr>
          <w:rFonts w:eastAsia="Nikosh"/>
          <w:cs/>
          <w:lang w:bidi="as-IN"/>
        </w:rPr>
        <w:t>ক</w:t>
      </w:r>
      <w:r w:rsidRPr="0012001F">
        <w:rPr>
          <w:rFonts w:eastAsia="Nikosh"/>
          <w:cs/>
          <w:lang w:bidi="as-IN"/>
        </w:rPr>
        <w:t>ি থাকে</w:t>
      </w:r>
      <w:r w:rsidRPr="0012001F">
        <w:rPr>
          <w:rFonts w:eastAsia="Nikosh" w:cs="Mangal"/>
          <w:cs/>
          <w:lang w:bidi="hi-IN"/>
        </w:rPr>
        <w:t xml:space="preserve">। </w:t>
      </w:r>
      <w:r w:rsidR="0030542C" w:rsidRPr="0012001F">
        <w:rPr>
          <w:rFonts w:eastAsia="Nikosh"/>
          <w:cs/>
          <w:lang w:bidi="as-IN"/>
        </w:rPr>
        <w:t>তাৰ</w:t>
      </w:r>
      <w:r w:rsidRPr="0012001F">
        <w:rPr>
          <w:rFonts w:eastAsia="Nikosh"/>
          <w:cs/>
          <w:lang w:bidi="as-IN"/>
        </w:rPr>
        <w:t xml:space="preserve"> সকলো কৰ্ম আৰু</w:t>
      </w:r>
      <w:r w:rsidR="00FE2E60" w:rsidRPr="0012001F">
        <w:rPr>
          <w:rFonts w:eastAsia="Nikosh"/>
          <w:cs/>
          <w:lang w:bidi="as-IN"/>
        </w:rPr>
        <w:t xml:space="preserve"> চলা</w:t>
      </w:r>
      <w:r w:rsidRPr="0012001F">
        <w:rPr>
          <w:rFonts w:eastAsia="Nikosh"/>
          <w:cs/>
          <w:lang w:bidi="as-IN"/>
        </w:rPr>
        <w:t>-ফুৰা অন্যায় আৰু বিশৃঙ্খলাময় হৈ</w:t>
      </w:r>
      <w:r w:rsidR="00FE2E60" w:rsidRPr="0012001F">
        <w:rPr>
          <w:rFonts w:eastAsia="Nikosh"/>
          <w:cs/>
          <w:lang w:bidi="as-IN"/>
        </w:rPr>
        <w:t xml:space="preserve"> থাকে। </w:t>
      </w:r>
      <w:r w:rsidRPr="0012001F">
        <w:rPr>
          <w:rFonts w:eastAsia="Nikosh"/>
          <w:cs/>
          <w:lang w:bidi="as-IN"/>
        </w:rPr>
        <w:t>এতেকে</w:t>
      </w:r>
      <w:r w:rsidR="00AD7BD0" w:rsidRPr="0012001F">
        <w:rPr>
          <w:rFonts w:eastAsia="Nikosh"/>
          <w:lang w:bidi="as-IN"/>
        </w:rPr>
        <w:t>,</w:t>
      </w:r>
      <w:r w:rsidRPr="0012001F">
        <w:rPr>
          <w:rFonts w:eastAsia="Nikosh"/>
          <w:cs/>
          <w:lang w:bidi="as-IN"/>
        </w:rPr>
        <w:t xml:space="preserve"> ফাছেকী স</w:t>
      </w:r>
      <w:r w:rsidR="00A57926" w:rsidRPr="0012001F">
        <w:rPr>
          <w:rFonts w:eastAsia="Nikosh"/>
          <w:cs/>
          <w:lang w:bidi="as-IN"/>
        </w:rPr>
        <w:t>দা</w:t>
      </w:r>
      <w:r w:rsidRPr="0012001F">
        <w:rPr>
          <w:rFonts w:eastAsia="Nikosh"/>
          <w:cs/>
          <w:lang w:bidi="as-IN"/>
        </w:rPr>
        <w:t>য় বাতিলৰ লগত মিলিত হয় আৰু</w:t>
      </w:r>
      <w:r w:rsidR="00A57926" w:rsidRPr="0012001F">
        <w:rPr>
          <w:rFonts w:eastAsia="Nikosh"/>
          <w:cs/>
          <w:lang w:bidi="as-IN"/>
        </w:rPr>
        <w:t xml:space="preserve"> সত্য</w:t>
      </w:r>
      <w:r w:rsidRPr="0012001F">
        <w:rPr>
          <w:rFonts w:eastAsia="Nikosh"/>
          <w:cs/>
          <w:lang w:bidi="as-IN"/>
        </w:rPr>
        <w:t>ৰ পৰা বাধা দি</w:t>
      </w:r>
      <w:r w:rsidR="00A57926" w:rsidRPr="0012001F">
        <w:rPr>
          <w:rFonts w:eastAsia="Nikosh"/>
          <w:cs/>
          <w:lang w:bidi="as-IN"/>
        </w:rPr>
        <w:t>য়</w:t>
      </w:r>
      <w:r w:rsidRPr="0012001F">
        <w:rPr>
          <w:rFonts w:eastAsia="Nikosh"/>
          <w:cs/>
          <w:lang w:bidi="as-IN"/>
        </w:rPr>
        <w:t>ে, কিয়নো মানুহৰ অন্তৰ যেতিয়া আল্লাহৰ</w:t>
      </w:r>
      <w:r w:rsidR="00A57926" w:rsidRPr="0012001F">
        <w:rPr>
          <w:rFonts w:eastAsia="Nikosh"/>
          <w:cs/>
          <w:lang w:bidi="as-IN"/>
        </w:rPr>
        <w:t xml:space="preserve"> আনুগত্য </w:t>
      </w:r>
      <w:r w:rsidRPr="0012001F">
        <w:rPr>
          <w:rFonts w:eastAsia="Nikosh"/>
          <w:cs/>
          <w:lang w:bidi="as-IN"/>
        </w:rPr>
        <w:t>আৰু</w:t>
      </w:r>
      <w:r w:rsidR="00314613" w:rsidRPr="0012001F">
        <w:rPr>
          <w:rFonts w:eastAsia="Nikosh"/>
          <w:cs/>
          <w:lang w:bidi="as-IN"/>
        </w:rPr>
        <w:t xml:space="preserve"> বশ্যতা</w:t>
      </w:r>
      <w:r w:rsidRPr="0012001F">
        <w:rPr>
          <w:rFonts w:eastAsia="Nikosh"/>
          <w:cs/>
          <w:lang w:bidi="as-IN"/>
        </w:rPr>
        <w:t>ৰ পৰা ওলাই</w:t>
      </w:r>
      <w:r w:rsidR="00A57926" w:rsidRPr="0012001F">
        <w:rPr>
          <w:rFonts w:eastAsia="Nikosh"/>
          <w:cs/>
          <w:lang w:bidi="as-IN"/>
        </w:rPr>
        <w:t xml:space="preserve"> যায় </w:t>
      </w:r>
      <w:r w:rsidRPr="0012001F">
        <w:rPr>
          <w:rFonts w:eastAsia="Nikosh"/>
          <w:cs/>
          <w:lang w:bidi="as-IN"/>
        </w:rPr>
        <w:t>তেতিয়া সি</w:t>
      </w:r>
      <w:r w:rsidR="00314613" w:rsidRPr="0012001F">
        <w:rPr>
          <w:rFonts w:eastAsia="Nikosh"/>
          <w:cs/>
          <w:lang w:bidi="as-IN"/>
        </w:rPr>
        <w:t xml:space="preserve"> </w:t>
      </w:r>
      <w:r w:rsidRPr="0012001F">
        <w:rPr>
          <w:rFonts w:eastAsia="Nikosh"/>
          <w:cs/>
          <w:lang w:bidi="as-IN"/>
        </w:rPr>
        <w:t>বিদ্ৰো</w:t>
      </w:r>
      <w:r w:rsidR="0072118F" w:rsidRPr="0012001F">
        <w:rPr>
          <w:rFonts w:eastAsia="Nikosh"/>
          <w:cs/>
          <w:lang w:bidi="as-IN"/>
        </w:rPr>
        <w:t xml:space="preserve">হী </w:t>
      </w:r>
      <w:r w:rsidRPr="0012001F">
        <w:rPr>
          <w:rFonts w:eastAsia="Nikosh"/>
          <w:cs/>
          <w:lang w:bidi="as-IN"/>
        </w:rPr>
        <w:t>চয়তানৰ বশ্যতা স্বীকাৰ কৰে</w:t>
      </w:r>
      <w:r w:rsidR="00314613" w:rsidRPr="0012001F">
        <w:rPr>
          <w:rFonts w:eastAsia="Nikosh" w:cs="Mangal"/>
          <w:cs/>
          <w:lang w:bidi="hi-IN"/>
        </w:rPr>
        <w:t xml:space="preserve">। </w:t>
      </w:r>
    </w:p>
    <w:p w:rsidR="00314613" w:rsidRDefault="00314613" w:rsidP="00314613">
      <w:pPr>
        <w:spacing w:after="0" w:line="240" w:lineRule="auto"/>
        <w:jc w:val="both"/>
        <w:rPr>
          <w:rFonts w:eastAsia="Nikosh"/>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وَيَتَّبِعُ كُلَّ شَيۡطَٰنٖ مَّرِيدٖ٣كُتِبَ عَلَيۡهِ أَنَّهُۥ مَن تَوَلَّاهُ فَأَنَّهُۥ يُضِلُّهُۥ وَيَهۡدِيهِ إِلَىٰ عَذَابِ ٱلسَّعِيرِ٤</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 xml:space="preserve">الحج </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٣،  ٤</w:t>
      </w:r>
      <w:r>
        <w:rPr>
          <w:rFonts w:ascii="KFGQPC Uthman Taha Naskh" w:hAnsi="Times New Roman" w:cs="KFGQPC Uthman Taha Naskh"/>
          <w:color w:val="008000"/>
          <w:rtl/>
          <w:cs/>
          <w:lang w:bidi="as-IN"/>
        </w:rPr>
        <w:t xml:space="preserve">]  </w:t>
      </w:r>
    </w:p>
    <w:p w:rsidR="0072118F" w:rsidRPr="0012001F" w:rsidRDefault="00B44B80" w:rsidP="0072118F">
      <w:pPr>
        <w:bidi w:val="0"/>
        <w:spacing w:after="0" w:line="240" w:lineRule="auto"/>
        <w:jc w:val="both"/>
        <w:rPr>
          <w:rFonts w:eastAsia="Nikosh"/>
          <w:lang w:bidi="as-IN"/>
        </w:rPr>
      </w:pPr>
      <w:r w:rsidRPr="0012001F">
        <w:rPr>
          <w:rFonts w:eastAsia="Nikosh"/>
          <w:cs/>
          <w:lang w:bidi="as-IN"/>
        </w:rPr>
        <w:t>“</w:t>
      </w:r>
      <w:r w:rsidR="002D7BED" w:rsidRPr="0012001F">
        <w:rPr>
          <w:rFonts w:eastAsia="Nikosh"/>
          <w:cs/>
          <w:lang w:bidi="as-IN"/>
        </w:rPr>
        <w:t>আৰু সি অনুসৰণ কৰে প্ৰত্যেক বিদ্ৰোহী চয়তানৰ</w:t>
      </w:r>
      <w:r w:rsidR="0072118F" w:rsidRPr="0012001F">
        <w:rPr>
          <w:rFonts w:eastAsia="Nikosh"/>
          <w:cs/>
          <w:lang w:bidi="hi-IN"/>
        </w:rPr>
        <w:t>।</w:t>
      </w:r>
      <w:r w:rsidR="002D7BED" w:rsidRPr="0012001F">
        <w:rPr>
          <w:rFonts w:eastAsia="Nikosh"/>
          <w:cs/>
          <w:lang w:bidi="as-IN"/>
        </w:rPr>
        <w:t xml:space="preserve"> </w:t>
      </w:r>
      <w:r w:rsidR="00A13DC9" w:rsidRPr="0012001F">
        <w:rPr>
          <w:rFonts w:eastAsia="Nikosh"/>
          <w:cs/>
          <w:lang w:bidi="as-IN"/>
        </w:rPr>
        <w:t>তাৰ সম্পৰ্কে</w:t>
      </w:r>
      <w:r w:rsidR="0072118F" w:rsidRPr="0012001F">
        <w:rPr>
          <w:rFonts w:eastAsia="Nikosh"/>
          <w:cs/>
          <w:lang w:bidi="as-IN"/>
        </w:rPr>
        <w:t xml:space="preserve"> নি</w:t>
      </w:r>
      <w:r w:rsidR="00A13DC9" w:rsidRPr="0012001F">
        <w:rPr>
          <w:rFonts w:eastAsia="Nikosh"/>
          <w:cs/>
          <w:lang w:bidi="as-IN"/>
        </w:rPr>
        <w:t>ৰ্ধাৰণ কৰা হৈ</w:t>
      </w:r>
      <w:r w:rsidR="0072118F" w:rsidRPr="0012001F">
        <w:rPr>
          <w:rFonts w:eastAsia="Nikosh"/>
          <w:cs/>
          <w:lang w:bidi="as-IN"/>
        </w:rPr>
        <w:t>ছে যে</w:t>
      </w:r>
      <w:r w:rsidR="0072118F" w:rsidRPr="0012001F">
        <w:rPr>
          <w:rFonts w:eastAsia="Nikosh"/>
          <w:lang w:bidi="as-IN"/>
        </w:rPr>
        <w:t xml:space="preserve">, </w:t>
      </w:r>
      <w:r w:rsidR="00A13DC9" w:rsidRPr="0012001F">
        <w:rPr>
          <w:rFonts w:eastAsia="Nikosh"/>
          <w:cs/>
          <w:lang w:bidi="as-IN"/>
        </w:rPr>
        <w:t>যিয়ে তাৰ লগত বন্ধুত্ব কৰিব সি নিশ্চয় তাক পথভ্ৰষ্ট কৰিব আৰু তাক প্ৰজ্জ্বলিত জুইৰ শাস্তিৰ পিনে পৰিচালিত কৰিব</w:t>
      </w:r>
      <w:r w:rsidR="0072118F" w:rsidRPr="0012001F">
        <w:rPr>
          <w:rFonts w:eastAsia="Nikosh"/>
          <w:cs/>
          <w:lang w:bidi="hi-IN"/>
        </w:rPr>
        <w:t>।</w:t>
      </w:r>
      <w:r w:rsidR="0072118F" w:rsidRPr="0012001F">
        <w:rPr>
          <w:rFonts w:eastAsia="Nikosh"/>
          <w:cs/>
          <w:lang w:bidi="as-IN"/>
        </w:rPr>
        <w:t xml:space="preserve"> [</w:t>
      </w:r>
      <w:r w:rsidR="00A13DC9" w:rsidRPr="0012001F">
        <w:rPr>
          <w:rFonts w:eastAsia="Nikosh"/>
          <w:cs/>
          <w:lang w:bidi="as-IN"/>
        </w:rPr>
        <w:t>ছুৰা</w:t>
      </w:r>
      <w:r w:rsidR="0072118F" w:rsidRPr="0012001F">
        <w:rPr>
          <w:rFonts w:eastAsia="Nikosh"/>
          <w:cs/>
          <w:lang w:bidi="as-IN"/>
        </w:rPr>
        <w:t xml:space="preserve"> আল-হাজ্জ, আয়াত: ৩-৪]</w:t>
      </w:r>
    </w:p>
    <w:p w:rsidR="00E52BFF" w:rsidRPr="0012001F" w:rsidRDefault="00E52261" w:rsidP="00FF6114">
      <w:pPr>
        <w:bidi w:val="0"/>
        <w:spacing w:after="0" w:line="240" w:lineRule="auto"/>
        <w:jc w:val="both"/>
        <w:rPr>
          <w:rFonts w:eastAsia="Nikosh"/>
          <w:cs/>
          <w:lang w:bidi="as-IN"/>
        </w:rPr>
      </w:pPr>
      <w:r w:rsidRPr="0012001F">
        <w:rPr>
          <w:rFonts w:eastAsia="Nikosh"/>
          <w:cs/>
          <w:lang w:bidi="as-IN"/>
        </w:rPr>
        <w:t>সত্য</w:t>
      </w:r>
      <w:r w:rsidR="00A13DC9" w:rsidRPr="0012001F">
        <w:rPr>
          <w:rFonts w:eastAsia="Nikosh"/>
          <w:cs/>
          <w:lang w:bidi="as-IN"/>
        </w:rPr>
        <w:t>ৰ অনুসৰণ আৰু ঈমান পোষণ নকৰাৰ আৰু এটা ডাঙৰ বাধা হৈছে জ্ঞান-বিজ্ঞান আৰু বাস্তৱ পৰীক্ষা-নিৰী</w:t>
      </w:r>
      <w:r w:rsidR="00150005" w:rsidRPr="0012001F">
        <w:rPr>
          <w:rFonts w:eastAsia="Nikosh"/>
          <w:cs/>
          <w:lang w:bidi="as-IN"/>
        </w:rPr>
        <w:t>ক্ষাক সংকীৰ্ণ পৰিধিত সীমাবদ্ধ কৰি ৰখা যে</w:t>
      </w:r>
      <w:r w:rsidRPr="0012001F">
        <w:rPr>
          <w:rFonts w:eastAsia="Nikosh"/>
          <w:cs/>
          <w:lang w:bidi="as-IN"/>
        </w:rPr>
        <w:t>ন</w:t>
      </w:r>
      <w:r w:rsidR="00150005" w:rsidRPr="0012001F">
        <w:rPr>
          <w:rFonts w:eastAsia="Nikosh"/>
          <w:cs/>
          <w:lang w:bidi="as-IN"/>
        </w:rPr>
        <w:t>েকৈ</w:t>
      </w:r>
      <w:r w:rsidRPr="0012001F">
        <w:rPr>
          <w:rFonts w:eastAsia="Nikosh"/>
          <w:cs/>
          <w:lang w:bidi="as-IN"/>
        </w:rPr>
        <w:t xml:space="preserve"> বস্তুবাদী</w:t>
      </w:r>
      <w:r w:rsidR="00150005" w:rsidRPr="0012001F">
        <w:rPr>
          <w:rFonts w:eastAsia="Nikosh"/>
          <w:cs/>
          <w:lang w:bidi="as-IN"/>
        </w:rPr>
        <w:t>সকলে</w:t>
      </w:r>
      <w:r w:rsidR="0080277A" w:rsidRPr="0012001F">
        <w:rPr>
          <w:rFonts w:eastAsia="Nikosh"/>
          <w:cs/>
          <w:lang w:bidi="as-IN"/>
        </w:rPr>
        <w:t xml:space="preserve"> </w:t>
      </w:r>
      <w:r w:rsidR="00150005" w:rsidRPr="0012001F">
        <w:rPr>
          <w:rFonts w:eastAsia="Nikosh"/>
          <w:cs/>
          <w:lang w:bidi="as-IN"/>
        </w:rPr>
        <w:t>ইন্দ্ৰি</w:t>
      </w:r>
      <w:r w:rsidR="0080277A" w:rsidRPr="0012001F">
        <w:rPr>
          <w:rFonts w:eastAsia="Nikosh"/>
          <w:cs/>
          <w:lang w:bidi="as-IN"/>
        </w:rPr>
        <w:t>য়</w:t>
      </w:r>
      <w:r w:rsidR="00150005" w:rsidRPr="0012001F">
        <w:rPr>
          <w:rFonts w:eastAsia="Nikosh"/>
          <w:cs/>
          <w:lang w:bidi="as-IN"/>
        </w:rPr>
        <w:t xml:space="preserve"> অনুভৱৰ মাজত জ্ঞান-বিজ্ঞানক সীমাবদ্ধ কৰি থাকে। সেয়ে যিবোৰ সিহঁতৰ</w:t>
      </w:r>
      <w:r w:rsidR="0080277A" w:rsidRPr="0012001F">
        <w:rPr>
          <w:rFonts w:eastAsia="Nikosh"/>
          <w:cs/>
          <w:lang w:bidi="as-IN"/>
        </w:rPr>
        <w:t xml:space="preserve"> </w:t>
      </w:r>
      <w:r w:rsidR="00150005" w:rsidRPr="0012001F">
        <w:rPr>
          <w:rFonts w:eastAsia="Nikosh"/>
          <w:cs/>
          <w:lang w:bidi="as-IN"/>
        </w:rPr>
        <w:t>ইন্দ্ৰি</w:t>
      </w:r>
      <w:r w:rsidR="0080277A" w:rsidRPr="0012001F">
        <w:rPr>
          <w:rFonts w:eastAsia="Nikosh"/>
          <w:cs/>
          <w:lang w:bidi="as-IN"/>
        </w:rPr>
        <w:t>য়</w:t>
      </w:r>
      <w:r w:rsidR="00150005" w:rsidRPr="0012001F">
        <w:rPr>
          <w:rFonts w:eastAsia="Nikosh"/>
          <w:cs/>
          <w:lang w:bidi="as-IN"/>
        </w:rPr>
        <w:t>ৰ দ্বাৰা বোধগম্য হয় সে</w:t>
      </w:r>
      <w:r w:rsidR="0080277A" w:rsidRPr="0012001F">
        <w:rPr>
          <w:rFonts w:eastAsia="Nikosh"/>
          <w:cs/>
          <w:lang w:bidi="as-IN"/>
        </w:rPr>
        <w:t>ই</w:t>
      </w:r>
      <w:r w:rsidR="00150005" w:rsidRPr="0012001F">
        <w:rPr>
          <w:rFonts w:eastAsia="Nikosh"/>
          <w:cs/>
          <w:lang w:bidi="as-IN"/>
        </w:rPr>
        <w:t>বোৰকেই সিহঁতে বিশ্বাস কৰে আৰু যিবোৰ ইন্দ্ৰিয়গ্ৰা</w:t>
      </w:r>
      <w:r w:rsidR="0080277A" w:rsidRPr="0012001F">
        <w:rPr>
          <w:rFonts w:eastAsia="Nikosh"/>
          <w:cs/>
          <w:lang w:bidi="as-IN"/>
        </w:rPr>
        <w:t>হ্য ন</w:t>
      </w:r>
      <w:r w:rsidR="00150005" w:rsidRPr="0012001F">
        <w:rPr>
          <w:rFonts w:eastAsia="Nikosh"/>
          <w:cs/>
          <w:lang w:bidi="as-IN"/>
        </w:rPr>
        <w:t>হ</w:t>
      </w:r>
      <w:r w:rsidR="0080277A" w:rsidRPr="0012001F">
        <w:rPr>
          <w:rFonts w:eastAsia="Nikosh"/>
          <w:cs/>
          <w:lang w:bidi="as-IN"/>
        </w:rPr>
        <w:t>য় সে</w:t>
      </w:r>
      <w:r w:rsidR="00150005" w:rsidRPr="0012001F">
        <w:rPr>
          <w:rFonts w:eastAsia="Nikosh"/>
          <w:cs/>
          <w:lang w:bidi="as-IN"/>
        </w:rPr>
        <w:t>ইবোৰক সিহঁতে অবিশ্বাস কৰে; যদিও সেয়া আন</w:t>
      </w:r>
      <w:r w:rsidR="0080277A" w:rsidRPr="0012001F">
        <w:rPr>
          <w:rFonts w:eastAsia="Nikosh"/>
          <w:cs/>
          <w:lang w:bidi="as-IN"/>
        </w:rPr>
        <w:t xml:space="preserve"> </w:t>
      </w:r>
      <w:r w:rsidR="00150005" w:rsidRPr="0012001F">
        <w:rPr>
          <w:rFonts w:eastAsia="Nikosh"/>
          <w:cs/>
          <w:lang w:bidi="as-IN"/>
        </w:rPr>
        <w:t>পদ্ধতিত আৰু</w:t>
      </w:r>
      <w:r w:rsidR="0080277A" w:rsidRPr="0012001F">
        <w:rPr>
          <w:rFonts w:eastAsia="Nikosh"/>
          <w:cs/>
          <w:lang w:bidi="as-IN"/>
        </w:rPr>
        <w:t xml:space="preserve"> </w:t>
      </w:r>
      <w:r w:rsidR="00150005" w:rsidRPr="0012001F">
        <w:rPr>
          <w:rFonts w:eastAsia="Nikosh"/>
          <w:cs/>
          <w:lang w:bidi="as-IN"/>
        </w:rPr>
        <w:t>ইন্দ্ৰিয় অনুভৱতকৈও অধিক</w:t>
      </w:r>
      <w:r w:rsidR="0080277A" w:rsidRPr="0012001F">
        <w:rPr>
          <w:rFonts w:eastAsia="Nikosh"/>
          <w:cs/>
          <w:lang w:bidi="as-IN"/>
        </w:rPr>
        <w:t xml:space="preserve"> শক্ত</w:t>
      </w:r>
      <w:r w:rsidR="00150005" w:rsidRPr="0012001F">
        <w:rPr>
          <w:rFonts w:eastAsia="Nikosh"/>
          <w:cs/>
          <w:lang w:bidi="as-IN"/>
        </w:rPr>
        <w:t>শালী আৰু</w:t>
      </w:r>
      <w:r w:rsidR="0080277A" w:rsidRPr="0012001F">
        <w:rPr>
          <w:rFonts w:eastAsia="Nikosh"/>
          <w:cs/>
          <w:lang w:bidi="as-IN"/>
        </w:rPr>
        <w:t xml:space="preserve"> স্পষ্ট</w:t>
      </w:r>
      <w:r w:rsidR="00AD7BD0" w:rsidRPr="0012001F">
        <w:rPr>
          <w:rFonts w:eastAsia="Nikosh"/>
          <w:cs/>
          <w:lang w:bidi="as-IN"/>
        </w:rPr>
        <w:t xml:space="preserve"> দলীল</w:t>
      </w:r>
      <w:r w:rsidR="00150005" w:rsidRPr="0012001F">
        <w:rPr>
          <w:rFonts w:eastAsia="Nikosh"/>
          <w:cs/>
          <w:lang w:bidi="as-IN"/>
        </w:rPr>
        <w:t>-প্ৰ</w:t>
      </w:r>
      <w:r w:rsidR="0080277A" w:rsidRPr="0012001F">
        <w:rPr>
          <w:rFonts w:eastAsia="Nikosh"/>
          <w:cs/>
          <w:lang w:bidi="as-IN"/>
        </w:rPr>
        <w:t>মাণ</w:t>
      </w:r>
      <w:r w:rsidR="00150005" w:rsidRPr="0012001F">
        <w:rPr>
          <w:rFonts w:eastAsia="Nikosh"/>
          <w:cs/>
          <w:lang w:bidi="as-IN"/>
        </w:rPr>
        <w:t>ৰ দ্বাৰা প্ৰ</w:t>
      </w:r>
      <w:r w:rsidR="0080277A" w:rsidRPr="0012001F">
        <w:rPr>
          <w:rFonts w:eastAsia="Nikosh"/>
          <w:cs/>
          <w:lang w:bidi="as-IN"/>
        </w:rPr>
        <w:t xml:space="preserve">মাণিত </w:t>
      </w:r>
      <w:r w:rsidR="00462691" w:rsidRPr="0012001F">
        <w:rPr>
          <w:rFonts w:eastAsia="Nikosh"/>
          <w:cs/>
          <w:lang w:bidi="as-IN"/>
        </w:rPr>
        <w:t>ত</w:t>
      </w:r>
      <w:r w:rsidR="00150005" w:rsidRPr="0012001F">
        <w:rPr>
          <w:rFonts w:eastAsia="Nikosh"/>
          <w:cs/>
          <w:lang w:bidi="as-IN"/>
        </w:rPr>
        <w:t>থাপিও সিহঁতে সেইটো স্বীকাৰ</w:t>
      </w:r>
      <w:r w:rsidR="00D761E7" w:rsidRPr="0012001F">
        <w:rPr>
          <w:rFonts w:eastAsia="Nikosh"/>
          <w:cs/>
          <w:lang w:bidi="as-IN"/>
        </w:rPr>
        <w:t xml:space="preserve"> </w:t>
      </w:r>
      <w:r w:rsidR="00150005" w:rsidRPr="0012001F">
        <w:rPr>
          <w:rFonts w:eastAsia="Nikosh"/>
          <w:cs/>
          <w:lang w:bidi="as-IN"/>
        </w:rPr>
        <w:t>নকৰে</w:t>
      </w:r>
      <w:r w:rsidR="00D761E7" w:rsidRPr="0012001F">
        <w:rPr>
          <w:rFonts w:eastAsia="Nikosh"/>
          <w:cs/>
          <w:lang w:bidi="hi-IN"/>
        </w:rPr>
        <w:t>।</w:t>
      </w:r>
      <w:r w:rsidR="00D761E7" w:rsidRPr="0012001F">
        <w:rPr>
          <w:rFonts w:eastAsia="Nikosh"/>
          <w:cs/>
          <w:lang w:bidi="as-IN"/>
        </w:rPr>
        <w:t xml:space="preserve"> এ</w:t>
      </w:r>
      <w:r w:rsidR="00215B76" w:rsidRPr="0012001F">
        <w:rPr>
          <w:rFonts w:eastAsia="Nikosh"/>
          <w:cs/>
          <w:lang w:bidi="as-IN"/>
        </w:rPr>
        <w:t>ই ফিতনা আৰু সংশয়ৰ কাৰণে বহুতেই পথভ্ৰষ্ট হৈ</w:t>
      </w:r>
      <w:r w:rsidR="00D761E7" w:rsidRPr="0012001F">
        <w:rPr>
          <w:rFonts w:eastAsia="Nikosh"/>
          <w:cs/>
          <w:lang w:bidi="as-IN"/>
        </w:rPr>
        <w:t>ছে। এ</w:t>
      </w:r>
      <w:r w:rsidR="00215B76" w:rsidRPr="0012001F">
        <w:rPr>
          <w:rFonts w:eastAsia="Nikosh"/>
          <w:cs/>
          <w:lang w:bidi="as-IN"/>
        </w:rPr>
        <w:t xml:space="preserve">ই নিকৃষ্ট পদ্ধতিয়ে </w:t>
      </w:r>
      <w:r w:rsidR="00215B76" w:rsidRPr="0012001F">
        <w:rPr>
          <w:rFonts w:eastAsia="Nikosh"/>
          <w:cs/>
          <w:lang w:bidi="as-IN"/>
        </w:rPr>
        <w:lastRenderedPageBreak/>
        <w:t>মহাবিশ্বৰ প্ৰতিপালকৰ অস্তিত্ব অস্বীকাৰ কৰে, ৰাছুলসকলৰ লগত কুফুৰী কৰে আৰু তেওঁলোকে লৈ অহা</w:t>
      </w:r>
      <w:r w:rsidR="00D761E7" w:rsidRPr="0012001F">
        <w:rPr>
          <w:rFonts w:eastAsia="Nikosh"/>
          <w:cs/>
          <w:lang w:bidi="as-IN"/>
        </w:rPr>
        <w:t xml:space="preserve"> গ</w:t>
      </w:r>
      <w:r w:rsidR="00215B76" w:rsidRPr="0012001F">
        <w:rPr>
          <w:rFonts w:eastAsia="Nikosh"/>
          <w:cs/>
          <w:lang w:bidi="as-IN"/>
        </w:rPr>
        <w:t>ায়েবৰ (অদৃশ্যৰ) সংবাদসমূহক অস্বীকাৰ কৰে</w:t>
      </w:r>
      <w:r w:rsidR="006045C1" w:rsidRPr="0012001F">
        <w:rPr>
          <w:rFonts w:eastAsia="Nikosh"/>
          <w:cs/>
          <w:lang w:bidi="as-IN"/>
        </w:rPr>
        <w:t xml:space="preserve"> যিবোৰ বিশ্বাস কৰিবলৈ বহুতো</w:t>
      </w:r>
      <w:r w:rsidR="00D761E7" w:rsidRPr="0012001F">
        <w:rPr>
          <w:rFonts w:eastAsia="Nikosh"/>
          <w:cs/>
          <w:lang w:bidi="as-IN"/>
        </w:rPr>
        <w:t xml:space="preserve"> যুক্তি </w:t>
      </w:r>
      <w:r w:rsidR="006045C1" w:rsidRPr="0012001F">
        <w:rPr>
          <w:rFonts w:eastAsia="Nikosh"/>
          <w:cs/>
          <w:lang w:bidi="as-IN"/>
        </w:rPr>
        <w:t>প্ৰ</w:t>
      </w:r>
      <w:r w:rsidR="00D761E7" w:rsidRPr="0012001F">
        <w:rPr>
          <w:rFonts w:eastAsia="Nikosh"/>
          <w:cs/>
          <w:lang w:bidi="as-IN"/>
        </w:rPr>
        <w:t>মাণ</w:t>
      </w:r>
      <w:r w:rsidR="006045C1" w:rsidRPr="0012001F">
        <w:rPr>
          <w:rFonts w:eastAsia="Nikosh"/>
          <w:cs/>
          <w:lang w:bidi="as-IN"/>
        </w:rPr>
        <w:t>ৰ দ্বাৰা</w:t>
      </w:r>
      <w:r w:rsidR="00AD7BD0" w:rsidRPr="0012001F">
        <w:rPr>
          <w:rFonts w:eastAsia="Nikosh"/>
          <w:cs/>
          <w:lang w:bidi="as-IN"/>
        </w:rPr>
        <w:t xml:space="preserve"> দলীল</w:t>
      </w:r>
      <w:r w:rsidR="006045C1" w:rsidRPr="0012001F">
        <w:rPr>
          <w:rFonts w:eastAsia="Nikosh"/>
          <w:cs/>
          <w:lang w:bidi="as-IN"/>
        </w:rPr>
        <w:t xml:space="preserve"> দাঙি ধৰা হয়; বৰং প্ৰকৃতপক্ষত</w:t>
      </w:r>
      <w:r w:rsidR="00D761E7" w:rsidRPr="0012001F">
        <w:rPr>
          <w:rFonts w:eastAsia="Nikosh"/>
          <w:cs/>
          <w:lang w:bidi="as-IN"/>
        </w:rPr>
        <w:t xml:space="preserve"> এ</w:t>
      </w:r>
      <w:r w:rsidR="006045C1" w:rsidRPr="0012001F">
        <w:rPr>
          <w:rFonts w:eastAsia="Nikosh"/>
          <w:cs/>
          <w:lang w:bidi="as-IN"/>
        </w:rPr>
        <w:t>ইবোৰ স্পষ্ট</w:t>
      </w:r>
      <w:r w:rsidR="00AD7BD0" w:rsidRPr="0012001F">
        <w:rPr>
          <w:rFonts w:eastAsia="Nikosh"/>
          <w:cs/>
          <w:lang w:bidi="as-IN"/>
        </w:rPr>
        <w:t xml:space="preserve"> দলীল</w:t>
      </w:r>
      <w:r w:rsidR="006045C1" w:rsidRPr="0012001F">
        <w:rPr>
          <w:rFonts w:eastAsia="Nikosh"/>
          <w:cs/>
          <w:lang w:bidi="as-IN"/>
        </w:rPr>
        <w:t>-প্ৰ</w:t>
      </w:r>
      <w:r w:rsidR="00D761E7" w:rsidRPr="0012001F">
        <w:rPr>
          <w:rFonts w:eastAsia="Nikosh"/>
          <w:cs/>
          <w:lang w:bidi="as-IN"/>
        </w:rPr>
        <w:t>মাণ</w:t>
      </w:r>
      <w:r w:rsidR="006045C1" w:rsidRPr="0012001F">
        <w:rPr>
          <w:rFonts w:eastAsia="Nikosh"/>
          <w:cs/>
          <w:lang w:bidi="as-IN"/>
        </w:rPr>
        <w:t>ৰ দ্বাৰা প্ৰ</w:t>
      </w:r>
      <w:r w:rsidR="00D761E7" w:rsidRPr="0012001F">
        <w:rPr>
          <w:rFonts w:eastAsia="Nikosh"/>
          <w:cs/>
          <w:lang w:bidi="as-IN"/>
        </w:rPr>
        <w:t>মাণিত। এ</w:t>
      </w:r>
      <w:r w:rsidR="006045C1" w:rsidRPr="0012001F">
        <w:rPr>
          <w:rFonts w:eastAsia="Nikosh"/>
          <w:cs/>
          <w:lang w:bidi="as-IN"/>
        </w:rPr>
        <w:t>ই কথা অত্যাৱশ্যকীয় জ্ঞাতব্য জ্ঞান আৰু</w:t>
      </w:r>
      <w:r w:rsidR="00D761E7" w:rsidRPr="0012001F">
        <w:rPr>
          <w:rFonts w:eastAsia="Nikosh"/>
          <w:cs/>
          <w:lang w:bidi="as-IN"/>
        </w:rPr>
        <w:t xml:space="preserve"> ইয়াকীনী ইল</w:t>
      </w:r>
      <w:r w:rsidR="006045C1" w:rsidRPr="0012001F">
        <w:rPr>
          <w:rFonts w:eastAsia="Nikosh"/>
          <w:cs/>
          <w:lang w:bidi="as-IN"/>
        </w:rPr>
        <w:t>্ম যে, আল্লাহৰ অস্তিত্ব, তেওঁৰ একত্ববাদ, একক সৃষ্টিকৰ্তা আৰু পৰিচালনাৰ প্ৰ</w:t>
      </w:r>
      <w:r w:rsidR="00D761E7" w:rsidRPr="0012001F">
        <w:rPr>
          <w:rFonts w:eastAsia="Nikosh"/>
          <w:cs/>
          <w:lang w:bidi="as-IN"/>
        </w:rPr>
        <w:t xml:space="preserve">মাণাদি </w:t>
      </w:r>
      <w:r w:rsidR="007B4C74" w:rsidRPr="0012001F">
        <w:rPr>
          <w:rFonts w:eastAsia="Nikosh"/>
          <w:cs/>
          <w:lang w:bidi="as-IN"/>
        </w:rPr>
        <w:t>অন্যান্য পদ্ধতিৰ দলীলৰ</w:t>
      </w:r>
      <w:r w:rsidR="003B2FD1" w:rsidRPr="0012001F">
        <w:rPr>
          <w:rFonts w:eastAsia="Nikosh"/>
          <w:cs/>
          <w:lang w:bidi="as-IN"/>
        </w:rPr>
        <w:t xml:space="preserve"> সমান ন</w:t>
      </w:r>
      <w:r w:rsidR="007B4C74" w:rsidRPr="0012001F">
        <w:rPr>
          <w:rFonts w:eastAsia="Nikosh"/>
          <w:cs/>
          <w:lang w:bidi="as-IN"/>
        </w:rPr>
        <w:t>হয় বা আন দলীলৰ সৈতে তুলনা কৰা</w:t>
      </w:r>
      <w:r w:rsidR="003B2FD1" w:rsidRPr="0012001F">
        <w:rPr>
          <w:rFonts w:eastAsia="Nikosh"/>
          <w:cs/>
          <w:lang w:bidi="as-IN"/>
        </w:rPr>
        <w:t xml:space="preserve"> </w:t>
      </w:r>
      <w:r w:rsidR="007B4C74" w:rsidRPr="0012001F">
        <w:rPr>
          <w:rFonts w:eastAsia="Nikosh"/>
          <w:cs/>
          <w:lang w:bidi="as-IN"/>
        </w:rPr>
        <w:t>নাযাব। কিয়নো আল্লাহৰ</w:t>
      </w:r>
      <w:r w:rsidR="003B2FD1" w:rsidRPr="0012001F">
        <w:rPr>
          <w:rFonts w:eastAsia="Nikosh"/>
          <w:cs/>
          <w:lang w:bidi="as-IN"/>
        </w:rPr>
        <w:t xml:space="preserve"> </w:t>
      </w:r>
      <w:r w:rsidR="007B4C74" w:rsidRPr="0012001F">
        <w:rPr>
          <w:rFonts w:eastAsia="Nikosh"/>
          <w:cs/>
          <w:lang w:bidi="as-IN"/>
        </w:rPr>
        <w:t>অস্তিত্বৰ প্ৰমাণ আচ</w:t>
      </w:r>
      <w:r w:rsidR="003B2FD1" w:rsidRPr="0012001F">
        <w:rPr>
          <w:rFonts w:eastAsia="Nikosh"/>
          <w:cs/>
          <w:lang w:bidi="as-IN"/>
        </w:rPr>
        <w:t>মানী নাযিলকৃত</w:t>
      </w:r>
      <w:r w:rsidR="00AD7BD0" w:rsidRPr="0012001F">
        <w:rPr>
          <w:rFonts w:eastAsia="Nikosh"/>
          <w:cs/>
          <w:lang w:bidi="as-IN"/>
        </w:rPr>
        <w:t xml:space="preserve"> দলীল</w:t>
      </w:r>
      <w:r w:rsidR="007B4C74" w:rsidRPr="0012001F">
        <w:rPr>
          <w:rFonts w:eastAsia="Nikosh"/>
          <w:cs/>
          <w:lang w:bidi="as-IN"/>
        </w:rPr>
        <w:t>, বিবেক প্ৰ</w:t>
      </w:r>
      <w:r w:rsidR="003B2FD1" w:rsidRPr="0012001F">
        <w:rPr>
          <w:rFonts w:eastAsia="Nikosh"/>
          <w:cs/>
          <w:lang w:bidi="as-IN"/>
        </w:rPr>
        <w:t>সূত</w:t>
      </w:r>
      <w:r w:rsidR="00AD7BD0" w:rsidRPr="0012001F">
        <w:rPr>
          <w:rFonts w:eastAsia="Nikosh"/>
          <w:cs/>
          <w:lang w:bidi="as-IN"/>
        </w:rPr>
        <w:t xml:space="preserve"> দলীল</w:t>
      </w:r>
      <w:r w:rsidR="007B4C74" w:rsidRPr="0012001F">
        <w:rPr>
          <w:rFonts w:eastAsia="Nikosh"/>
          <w:cs/>
          <w:lang w:bidi="as-IN"/>
        </w:rPr>
        <w:t>, অনুভৱীয়</w:t>
      </w:r>
      <w:r w:rsidR="00AD7BD0" w:rsidRPr="0012001F">
        <w:rPr>
          <w:rFonts w:eastAsia="Nikosh"/>
          <w:cs/>
          <w:lang w:bidi="as-IN"/>
        </w:rPr>
        <w:t xml:space="preserve"> দলীল</w:t>
      </w:r>
      <w:r w:rsidR="007B4C74" w:rsidRPr="0012001F">
        <w:rPr>
          <w:rFonts w:eastAsia="Nikosh"/>
          <w:cs/>
          <w:lang w:bidi="as-IN"/>
        </w:rPr>
        <w:t xml:space="preserve"> আৰু</w:t>
      </w:r>
      <w:r w:rsidR="003B2FD1" w:rsidRPr="0012001F">
        <w:rPr>
          <w:rFonts w:eastAsia="Nikosh"/>
          <w:cs/>
          <w:lang w:bidi="as-IN"/>
        </w:rPr>
        <w:t xml:space="preserve"> স্বভা</w:t>
      </w:r>
      <w:r w:rsidR="007B4C74" w:rsidRPr="0012001F">
        <w:rPr>
          <w:rFonts w:eastAsia="Nikosh"/>
          <w:cs/>
          <w:lang w:bidi="as-IN"/>
        </w:rPr>
        <w:t>ৱজাত প্ৰমাণৰ দ্বাৰা প্ৰ</w:t>
      </w:r>
      <w:r w:rsidR="00860CF5" w:rsidRPr="0012001F">
        <w:rPr>
          <w:rFonts w:eastAsia="Nikosh"/>
          <w:cs/>
          <w:lang w:bidi="as-IN"/>
        </w:rPr>
        <w:t xml:space="preserve">মাণিত। </w:t>
      </w:r>
      <w:r w:rsidR="007B4C74" w:rsidRPr="0012001F">
        <w:rPr>
          <w:rFonts w:eastAsia="Nikosh"/>
          <w:cs/>
          <w:lang w:bidi="as-IN"/>
        </w:rPr>
        <w:t>বিশ্বজগতত আৰু</w:t>
      </w:r>
      <w:r w:rsidR="00860CF5" w:rsidRPr="0012001F">
        <w:rPr>
          <w:rFonts w:eastAsia="Nikosh"/>
          <w:cs/>
          <w:lang w:bidi="as-IN"/>
        </w:rPr>
        <w:t xml:space="preserve"> </w:t>
      </w:r>
      <w:r w:rsidR="007B4C74" w:rsidRPr="0012001F">
        <w:rPr>
          <w:rFonts w:eastAsia="Nikosh"/>
          <w:cs/>
          <w:lang w:bidi="as-IN"/>
        </w:rPr>
        <w:t>মানুহৰ মাজত</w:t>
      </w:r>
      <w:r w:rsidR="00860CF5" w:rsidRPr="0012001F">
        <w:rPr>
          <w:rFonts w:eastAsia="Nikosh"/>
          <w:cs/>
          <w:lang w:bidi="as-IN"/>
        </w:rPr>
        <w:t xml:space="preserve"> </w:t>
      </w:r>
      <w:r w:rsidR="007B4C74" w:rsidRPr="0012001F">
        <w:rPr>
          <w:rFonts w:eastAsia="Nikosh"/>
          <w:cs/>
          <w:lang w:bidi="as-IN"/>
        </w:rPr>
        <w:t>তেওঁ নিজৰ</w:t>
      </w:r>
      <w:r w:rsidR="00860CF5" w:rsidRPr="0012001F">
        <w:rPr>
          <w:rFonts w:eastAsia="Nikosh"/>
          <w:cs/>
          <w:lang w:bidi="as-IN"/>
        </w:rPr>
        <w:t xml:space="preserve"> </w:t>
      </w:r>
      <w:r w:rsidR="007B4C74" w:rsidRPr="0012001F">
        <w:rPr>
          <w:rFonts w:eastAsia="Nikosh"/>
          <w:cs/>
          <w:lang w:bidi="as-IN"/>
        </w:rPr>
        <w:t>নিদৰ্শনাৱ</w:t>
      </w:r>
      <w:r w:rsidR="00860CF5" w:rsidRPr="0012001F">
        <w:rPr>
          <w:rFonts w:eastAsia="Nikosh"/>
          <w:cs/>
          <w:lang w:bidi="as-IN"/>
        </w:rPr>
        <w:t xml:space="preserve">লী </w:t>
      </w:r>
      <w:r w:rsidR="007B4C74" w:rsidRPr="0012001F">
        <w:rPr>
          <w:rFonts w:eastAsia="Nikosh"/>
          <w:cs/>
          <w:lang w:bidi="as-IN"/>
        </w:rPr>
        <w:t>সুস্পষ্টভাৱে প্ৰকাশ কৰিছে</w:t>
      </w:r>
      <w:r w:rsidR="001D5721" w:rsidRPr="0012001F">
        <w:rPr>
          <w:rFonts w:eastAsia="Nikosh"/>
          <w:cs/>
          <w:lang w:bidi="as-IN"/>
        </w:rPr>
        <w:t xml:space="preserve"> যাতে সিহঁতৰ ওচৰত</w:t>
      </w:r>
      <w:r w:rsidR="00860CF5" w:rsidRPr="0012001F">
        <w:rPr>
          <w:rFonts w:eastAsia="Nikosh"/>
          <w:cs/>
          <w:lang w:bidi="as-IN"/>
        </w:rPr>
        <w:t xml:space="preserve"> স্পষ্ট হয় যে</w:t>
      </w:r>
      <w:r w:rsidR="00860CF5" w:rsidRPr="0012001F">
        <w:rPr>
          <w:rFonts w:eastAsia="Nikosh"/>
          <w:lang w:bidi="as-IN"/>
        </w:rPr>
        <w:t xml:space="preserve">, </w:t>
      </w:r>
      <w:r w:rsidR="006A42FE" w:rsidRPr="0012001F">
        <w:rPr>
          <w:rFonts w:eastAsia="Nikosh"/>
          <w:cs/>
          <w:lang w:bidi="as-IN"/>
        </w:rPr>
        <w:t>তেওঁ সত্য, তেওঁৰ ৰাছুলসকল সত্য, তেওঁৰ প্ৰ</w:t>
      </w:r>
      <w:r w:rsidR="00860CF5" w:rsidRPr="0012001F">
        <w:rPr>
          <w:rFonts w:eastAsia="Nikosh"/>
          <w:cs/>
          <w:lang w:bidi="as-IN"/>
        </w:rPr>
        <w:t>তিদ</w:t>
      </w:r>
      <w:r w:rsidR="006A42FE" w:rsidRPr="0012001F">
        <w:rPr>
          <w:rFonts w:eastAsia="Nikosh"/>
          <w:cs/>
          <w:lang w:bidi="as-IN"/>
        </w:rPr>
        <w:t>ান সত্য, তেওঁৰ</w:t>
      </w:r>
      <w:r w:rsidR="00860CF5" w:rsidRPr="0012001F">
        <w:rPr>
          <w:rFonts w:eastAsia="Nikosh"/>
          <w:cs/>
          <w:lang w:bidi="as-IN"/>
        </w:rPr>
        <w:t xml:space="preserve"> </w:t>
      </w:r>
      <w:r w:rsidR="006A42FE" w:rsidRPr="0012001F">
        <w:rPr>
          <w:rFonts w:eastAsia="Nikosh"/>
          <w:cs/>
          <w:lang w:bidi="as-IN"/>
        </w:rPr>
        <w:t>প্ৰদানকৃত</w:t>
      </w:r>
      <w:r w:rsidR="001B1510" w:rsidRPr="0012001F">
        <w:rPr>
          <w:rFonts w:eastAsia="Nikosh"/>
          <w:cs/>
          <w:lang w:bidi="as-IN"/>
        </w:rPr>
        <w:t xml:space="preserve"> </w:t>
      </w:r>
      <w:r w:rsidR="006A42FE" w:rsidRPr="0012001F">
        <w:rPr>
          <w:rFonts w:eastAsia="Nikosh"/>
          <w:cs/>
          <w:lang w:bidi="as-IN"/>
        </w:rPr>
        <w:t>সকলো সংবাদ (অহী) সত্য আৰু তেওঁৰ দ্বী</w:t>
      </w:r>
      <w:r w:rsidR="001B1510" w:rsidRPr="0012001F">
        <w:rPr>
          <w:rFonts w:eastAsia="Nikosh"/>
          <w:cs/>
          <w:lang w:bidi="as-IN"/>
        </w:rPr>
        <w:t xml:space="preserve">ন সত্য। </w:t>
      </w:r>
      <w:r w:rsidR="006A42FE" w:rsidRPr="0012001F">
        <w:rPr>
          <w:rFonts w:eastAsia="Nikosh"/>
          <w:cs/>
          <w:lang w:bidi="as-IN"/>
        </w:rPr>
        <w:t>এতেকে</w:t>
      </w:r>
      <w:r w:rsidR="00AD7BD0" w:rsidRPr="0012001F">
        <w:rPr>
          <w:rFonts w:eastAsia="Nikosh"/>
          <w:lang w:bidi="as-IN"/>
        </w:rPr>
        <w:t>,</w:t>
      </w:r>
      <w:r w:rsidR="006A42FE" w:rsidRPr="0012001F">
        <w:rPr>
          <w:rFonts w:eastAsia="Nikosh"/>
          <w:cs/>
          <w:lang w:bidi="as-IN"/>
        </w:rPr>
        <w:t xml:space="preserve"> সত্য সুস্পষ্টভাৱে প্ৰকাশিত হোৱাৰ পিছত অনুসৰণ নকৰি</w:t>
      </w:r>
      <w:r w:rsidR="001B1510" w:rsidRPr="0012001F">
        <w:rPr>
          <w:rFonts w:eastAsia="Nikosh"/>
          <w:cs/>
          <w:lang w:bidi="as-IN"/>
        </w:rPr>
        <w:t>লে বাতিল</w:t>
      </w:r>
      <w:r w:rsidR="006A42FE" w:rsidRPr="0012001F">
        <w:rPr>
          <w:rFonts w:eastAsia="Nikosh"/>
          <w:cs/>
          <w:lang w:bidi="as-IN"/>
        </w:rPr>
        <w:t>ৰ বাহিৰে আৰু কি</w:t>
      </w:r>
      <w:r w:rsidR="001B1510" w:rsidRPr="0012001F">
        <w:rPr>
          <w:rFonts w:eastAsia="Nikosh"/>
          <w:cs/>
          <w:lang w:bidi="as-IN"/>
        </w:rPr>
        <w:t xml:space="preserve"> থাক</w:t>
      </w:r>
      <w:r w:rsidR="006A42FE" w:rsidRPr="0012001F">
        <w:rPr>
          <w:rFonts w:eastAsia="Nikosh"/>
          <w:cs/>
          <w:lang w:bidi="as-IN"/>
        </w:rPr>
        <w:t>িব পাৰে</w:t>
      </w:r>
      <w:r w:rsidR="001B1510" w:rsidRPr="0012001F">
        <w:rPr>
          <w:rFonts w:eastAsia="Nikosh"/>
          <w:cs/>
          <w:lang w:bidi="hi-IN"/>
        </w:rPr>
        <w:t>।</w:t>
      </w:r>
      <w:r w:rsidR="006A42FE" w:rsidRPr="0012001F">
        <w:rPr>
          <w:rFonts w:eastAsia="Nikosh"/>
          <w:cs/>
          <w:lang w:bidi="as-IN"/>
        </w:rPr>
        <w:t xml:space="preserve"> কিন্তু বস্তুবাদীসকলৰ ঔদ্ধত্যতা আৰু</w:t>
      </w:r>
      <w:r w:rsidR="008450A6" w:rsidRPr="0012001F">
        <w:rPr>
          <w:rFonts w:eastAsia="Nikosh"/>
          <w:cs/>
          <w:lang w:bidi="as-IN"/>
        </w:rPr>
        <w:t xml:space="preserve"> সিহঁতৰ অহংকাৰ সিহঁতৰ আৰু</w:t>
      </w:r>
      <w:r w:rsidR="00EB1794" w:rsidRPr="0012001F">
        <w:rPr>
          <w:rFonts w:eastAsia="Nikosh"/>
          <w:cs/>
          <w:lang w:bidi="as-IN"/>
        </w:rPr>
        <w:t xml:space="preserve"> সে</w:t>
      </w:r>
      <w:r w:rsidR="008450A6" w:rsidRPr="0012001F">
        <w:rPr>
          <w:rFonts w:eastAsia="Nikosh"/>
          <w:cs/>
          <w:lang w:bidi="as-IN"/>
        </w:rPr>
        <w:t>ই উপকাৰী সত্যৰ মাজত প্ৰতিবন্ধক যি</w:t>
      </w:r>
      <w:r w:rsidR="00EB1794" w:rsidRPr="0012001F">
        <w:rPr>
          <w:rFonts w:eastAsia="Nikosh"/>
          <w:cs/>
          <w:lang w:bidi="as-IN"/>
        </w:rPr>
        <w:t xml:space="preserve"> সত্য</w:t>
      </w:r>
      <w:r w:rsidR="008450A6" w:rsidRPr="0012001F">
        <w:rPr>
          <w:rFonts w:eastAsia="Nikosh"/>
          <w:cs/>
          <w:lang w:bidi="as-IN"/>
        </w:rPr>
        <w:t>বিহীন কোনোৱেই</w:t>
      </w:r>
      <w:r w:rsidR="00EB1794" w:rsidRPr="0012001F">
        <w:rPr>
          <w:rFonts w:eastAsia="Nikosh"/>
          <w:cs/>
          <w:lang w:bidi="as-IN"/>
        </w:rPr>
        <w:t xml:space="preserve"> কো</w:t>
      </w:r>
      <w:r w:rsidR="008450A6" w:rsidRPr="0012001F">
        <w:rPr>
          <w:rFonts w:eastAsia="Nikosh"/>
          <w:cs/>
          <w:lang w:bidi="as-IN"/>
        </w:rPr>
        <w:t>নোমতেই উপকৃত হ</w:t>
      </w:r>
      <w:r w:rsidR="008450A6" w:rsidRPr="0012001F">
        <w:rPr>
          <w:rFonts w:eastAsia="Nikosh"/>
        </w:rPr>
        <w:t>’</w:t>
      </w:r>
      <w:r w:rsidR="008450A6" w:rsidRPr="0012001F">
        <w:rPr>
          <w:rFonts w:eastAsia="Nikosh"/>
          <w:cs/>
          <w:lang w:bidi="as-IN"/>
        </w:rPr>
        <w:t>ব নোৱাৰিব</w:t>
      </w:r>
      <w:r w:rsidR="00EB1794" w:rsidRPr="0012001F">
        <w:rPr>
          <w:rFonts w:eastAsia="Nikosh" w:cs="Mangal"/>
          <w:cs/>
          <w:lang w:bidi="hi-IN"/>
        </w:rPr>
        <w:t xml:space="preserve">। </w:t>
      </w:r>
      <w:r w:rsidR="008450A6" w:rsidRPr="0012001F">
        <w:rPr>
          <w:rFonts w:eastAsia="Nikosh"/>
          <w:cs/>
          <w:lang w:bidi="as-IN"/>
        </w:rPr>
        <w:t>দৃষ্টিসম্পন্ন মুমিন তাৰ দূৰদৰ্শিতাৰ আলোকত সি সত্য জানিব পাৰে আৰু বুজিব পাৰে যে, কাফিৰসকল স্পষ্ট গোমৰা</w:t>
      </w:r>
      <w:r w:rsidR="0086583E" w:rsidRPr="0012001F">
        <w:rPr>
          <w:rFonts w:eastAsia="Nikosh"/>
          <w:cs/>
          <w:lang w:bidi="as-IN"/>
        </w:rPr>
        <w:t>হী</w:t>
      </w:r>
      <w:r w:rsidR="008450A6" w:rsidRPr="0012001F">
        <w:rPr>
          <w:rFonts w:eastAsia="Nikosh"/>
          <w:cs/>
          <w:lang w:bidi="as-IN"/>
        </w:rPr>
        <w:t xml:space="preserve"> আৰু অন্ধত্বৰ মাজত</w:t>
      </w:r>
      <w:r w:rsidR="00FF6114" w:rsidRPr="0012001F">
        <w:rPr>
          <w:rFonts w:eastAsia="Nikosh"/>
          <w:cs/>
          <w:lang w:bidi="as-IN"/>
        </w:rPr>
        <w:t xml:space="preserve"> নিমজ্জিত। আল্লাহ</w:t>
      </w:r>
      <w:r w:rsidR="008450A6" w:rsidRPr="0012001F">
        <w:rPr>
          <w:rFonts w:eastAsia="Nikosh"/>
          <w:cs/>
          <w:lang w:bidi="as-IN"/>
        </w:rPr>
        <w:t>ে আমাক হিদায়তৰ নি‘আমত দান কৰাৰ বাবে আমি তেওঁৰ প্ৰশংসা আৰু কৃতজ্ঞতা আদায় কৰিছো</w:t>
      </w:r>
      <w:r w:rsidR="00FF6114" w:rsidRPr="0012001F">
        <w:rPr>
          <w:rFonts w:eastAsia="Nikosh"/>
          <w:cs/>
          <w:lang w:bidi="hi-IN"/>
        </w:rPr>
        <w:t>।</w:t>
      </w:r>
    </w:p>
    <w:p w:rsidR="00BF783C" w:rsidRDefault="00BC0B4A" w:rsidP="00B44B80">
      <w:pPr>
        <w:bidi w:val="0"/>
        <w:spacing w:after="0" w:line="240" w:lineRule="auto"/>
        <w:jc w:val="both"/>
        <w:rPr>
          <w:rFonts w:eastAsia="Nikosh"/>
          <w:cs/>
          <w:lang w:bidi="as-IN"/>
        </w:rPr>
      </w:pPr>
      <w:r w:rsidRPr="0012001F">
        <w:rPr>
          <w:rFonts w:eastAsia="Nikosh"/>
          <w:cs/>
          <w:lang w:bidi="as-IN"/>
        </w:rPr>
        <w:t>কাফিৰ আৰু</w:t>
      </w:r>
      <w:r w:rsidR="00963763" w:rsidRPr="0012001F">
        <w:rPr>
          <w:rFonts w:eastAsia="Nikosh"/>
          <w:cs/>
          <w:lang w:bidi="as-IN"/>
        </w:rPr>
        <w:t xml:space="preserve"> নাস্তি</w:t>
      </w:r>
      <w:r w:rsidRPr="0012001F">
        <w:rPr>
          <w:rFonts w:eastAsia="Nikosh"/>
          <w:cs/>
          <w:lang w:bidi="as-IN"/>
        </w:rPr>
        <w:t>কসকলৰ ঈমান অনাত আৰু এটা বাধা হৈছে বস্তুবাদীসকলৰ আৰু সিহঁতৰ প্ৰবঞ্চনাত</w:t>
      </w:r>
      <w:r w:rsidR="00963763" w:rsidRPr="0012001F">
        <w:rPr>
          <w:rFonts w:eastAsia="Nikosh"/>
          <w:cs/>
          <w:lang w:bidi="as-IN"/>
        </w:rPr>
        <w:t xml:space="preserve"> </w:t>
      </w:r>
      <w:r w:rsidR="00225AFE" w:rsidRPr="0012001F">
        <w:rPr>
          <w:rFonts w:eastAsia="Nikosh"/>
          <w:cs/>
          <w:lang w:bidi="as-IN"/>
        </w:rPr>
        <w:t>নিমজ্জিত</w:t>
      </w:r>
      <w:r w:rsidR="001D5721" w:rsidRPr="0012001F">
        <w:rPr>
          <w:rFonts w:eastAsia="Nikosh"/>
          <w:cs/>
          <w:lang w:bidi="as-IN"/>
        </w:rPr>
        <w:t xml:space="preserve"> </w:t>
      </w:r>
      <w:r w:rsidRPr="0012001F">
        <w:rPr>
          <w:rFonts w:eastAsia="Nikosh"/>
          <w:cs/>
          <w:lang w:bidi="as-IN"/>
        </w:rPr>
        <w:t>সিহঁতৰ</w:t>
      </w:r>
      <w:r w:rsidR="001D5721" w:rsidRPr="0012001F">
        <w:rPr>
          <w:rFonts w:eastAsia="Nikosh"/>
          <w:cs/>
          <w:lang w:bidi="as-IN"/>
        </w:rPr>
        <w:t xml:space="preserve"> </w:t>
      </w:r>
      <w:r w:rsidRPr="0012001F">
        <w:rPr>
          <w:rFonts w:eastAsia="Nikosh"/>
          <w:cs/>
          <w:lang w:bidi="as-IN"/>
        </w:rPr>
        <w:t>অনুসাৰীসকলে ভাৱে</w:t>
      </w:r>
      <w:r w:rsidR="001D5721" w:rsidRPr="0012001F">
        <w:rPr>
          <w:rFonts w:eastAsia="Nikosh"/>
          <w:cs/>
          <w:lang w:bidi="as-IN"/>
        </w:rPr>
        <w:t xml:space="preserve"> </w:t>
      </w:r>
      <w:r w:rsidR="00225AFE" w:rsidRPr="0012001F">
        <w:rPr>
          <w:rFonts w:eastAsia="Nikosh"/>
          <w:cs/>
          <w:lang w:bidi="as-IN"/>
        </w:rPr>
        <w:t>যে</w:t>
      </w:r>
      <w:r w:rsidR="00225AFE" w:rsidRPr="0012001F">
        <w:rPr>
          <w:rFonts w:eastAsia="Nikosh"/>
          <w:lang w:bidi="as-IN"/>
        </w:rPr>
        <w:t xml:space="preserve">, </w:t>
      </w:r>
      <w:r w:rsidR="00A655BB" w:rsidRPr="0012001F">
        <w:rPr>
          <w:rFonts w:eastAsia="Nikosh"/>
          <w:cs/>
          <w:lang w:bidi="as-IN"/>
        </w:rPr>
        <w:t>বস্তু</w:t>
      </w:r>
      <w:r w:rsidR="001D5721" w:rsidRPr="0012001F">
        <w:rPr>
          <w:rFonts w:eastAsia="Nikosh"/>
          <w:cs/>
          <w:lang w:bidi="as-IN"/>
        </w:rPr>
        <w:t xml:space="preserve"> </w:t>
      </w:r>
      <w:r w:rsidR="00A655BB" w:rsidRPr="0012001F">
        <w:rPr>
          <w:rFonts w:eastAsia="Nikosh"/>
          <w:cs/>
          <w:lang w:bidi="as-IN"/>
        </w:rPr>
        <w:t>উত্তেলিত</w:t>
      </w:r>
      <w:r w:rsidR="001D5721" w:rsidRPr="0012001F">
        <w:rPr>
          <w:rFonts w:eastAsia="Nikosh"/>
          <w:cs/>
          <w:lang w:bidi="as-IN"/>
        </w:rPr>
        <w:t xml:space="preserve"> </w:t>
      </w:r>
      <w:r w:rsidRPr="0012001F">
        <w:rPr>
          <w:rFonts w:eastAsia="Nikosh"/>
          <w:cs/>
          <w:lang w:bidi="as-IN"/>
        </w:rPr>
        <w:t>হোৱা</w:t>
      </w:r>
      <w:r w:rsidR="001D5721" w:rsidRPr="0012001F">
        <w:rPr>
          <w:rFonts w:eastAsia="Nikosh"/>
          <w:cs/>
          <w:lang w:bidi="as-IN"/>
        </w:rPr>
        <w:t xml:space="preserve"> </w:t>
      </w:r>
      <w:r w:rsidRPr="0012001F">
        <w:rPr>
          <w:rFonts w:eastAsia="Nikosh"/>
          <w:cs/>
          <w:lang w:bidi="as-IN"/>
        </w:rPr>
        <w:t>আৰু</w:t>
      </w:r>
      <w:r w:rsidR="001D5721" w:rsidRPr="0012001F">
        <w:rPr>
          <w:rFonts w:eastAsia="Nikosh"/>
          <w:cs/>
          <w:lang w:bidi="as-IN"/>
        </w:rPr>
        <w:t xml:space="preserve"> </w:t>
      </w:r>
      <w:r w:rsidRPr="0012001F">
        <w:rPr>
          <w:rFonts w:eastAsia="Nikosh"/>
          <w:cs/>
          <w:lang w:bidi="as-IN"/>
        </w:rPr>
        <w:t>প্ৰা</w:t>
      </w:r>
      <w:r w:rsidR="00A655BB" w:rsidRPr="0012001F">
        <w:rPr>
          <w:rFonts w:eastAsia="Nikosh"/>
          <w:cs/>
          <w:lang w:bidi="as-IN"/>
        </w:rPr>
        <w:t>কৃতি</w:t>
      </w:r>
      <w:r w:rsidR="001D5721" w:rsidRPr="0012001F">
        <w:rPr>
          <w:rFonts w:eastAsia="Nikosh"/>
          <w:cs/>
          <w:lang w:bidi="as-IN"/>
        </w:rPr>
        <w:t xml:space="preserve"> </w:t>
      </w:r>
      <w:r w:rsidR="00A655BB" w:rsidRPr="0012001F">
        <w:rPr>
          <w:rFonts w:eastAsia="Nikosh"/>
          <w:cs/>
          <w:lang w:bidi="as-IN"/>
        </w:rPr>
        <w:t>বিজ্ঞান</w:t>
      </w:r>
      <w:r w:rsidR="001D5721" w:rsidRPr="0012001F">
        <w:rPr>
          <w:rFonts w:eastAsia="Nikosh"/>
          <w:cs/>
          <w:lang w:bidi="as-IN"/>
        </w:rPr>
        <w:t xml:space="preserve"> </w:t>
      </w:r>
      <w:r w:rsidRPr="0012001F">
        <w:rPr>
          <w:rFonts w:eastAsia="Nikosh"/>
          <w:cs/>
          <w:lang w:bidi="as-IN"/>
        </w:rPr>
        <w:t>সম্পৰ্কে</w:t>
      </w:r>
      <w:r w:rsidR="001D5721" w:rsidRPr="0012001F">
        <w:rPr>
          <w:rFonts w:eastAsia="Nikosh"/>
          <w:cs/>
          <w:lang w:bidi="as-IN"/>
        </w:rPr>
        <w:t xml:space="preserve"> </w:t>
      </w:r>
      <w:r w:rsidRPr="0012001F">
        <w:rPr>
          <w:rFonts w:eastAsia="Nikosh"/>
          <w:cs/>
          <w:lang w:bidi="as-IN"/>
        </w:rPr>
        <w:t>মানুহে</w:t>
      </w:r>
      <w:r w:rsidR="001D5721" w:rsidRPr="0012001F">
        <w:rPr>
          <w:rFonts w:eastAsia="Nikosh"/>
          <w:cs/>
          <w:lang w:bidi="as-IN"/>
        </w:rPr>
        <w:t xml:space="preserve"> </w:t>
      </w:r>
      <w:r w:rsidRPr="0012001F">
        <w:rPr>
          <w:rFonts w:eastAsia="Nikosh"/>
          <w:cs/>
          <w:lang w:bidi="as-IN"/>
        </w:rPr>
        <w:t>জনাৰ</w:t>
      </w:r>
      <w:r w:rsidR="001D5721" w:rsidRPr="0012001F">
        <w:rPr>
          <w:rFonts w:eastAsia="Nikosh"/>
          <w:cs/>
          <w:lang w:bidi="as-IN"/>
        </w:rPr>
        <w:t xml:space="preserve"> </w:t>
      </w:r>
      <w:r w:rsidRPr="0012001F">
        <w:rPr>
          <w:rFonts w:eastAsia="Nikosh"/>
          <w:cs/>
          <w:lang w:bidi="as-IN"/>
        </w:rPr>
        <w:t>আগত</w:t>
      </w:r>
      <w:r w:rsidR="001D5721" w:rsidRPr="0012001F">
        <w:rPr>
          <w:rFonts w:eastAsia="Nikosh"/>
          <w:cs/>
          <w:lang w:bidi="as-IN"/>
        </w:rPr>
        <w:t xml:space="preserve"> </w:t>
      </w:r>
      <w:r w:rsidRPr="0012001F">
        <w:rPr>
          <w:rFonts w:eastAsia="Nikosh"/>
          <w:cs/>
          <w:lang w:bidi="as-IN"/>
        </w:rPr>
        <w:t>মানুহৰ</w:t>
      </w:r>
      <w:r w:rsidR="001D5721" w:rsidRPr="0012001F">
        <w:rPr>
          <w:rFonts w:eastAsia="Nikosh"/>
          <w:cs/>
          <w:lang w:bidi="as-IN"/>
        </w:rPr>
        <w:t xml:space="preserve"> </w:t>
      </w:r>
      <w:r w:rsidR="00D702A9" w:rsidRPr="0012001F">
        <w:rPr>
          <w:rFonts w:eastAsia="Nikosh"/>
          <w:cs/>
          <w:lang w:bidi="as-IN"/>
        </w:rPr>
        <w:t>জ্ঞান</w:t>
      </w:r>
      <w:r w:rsidR="001D5721" w:rsidRPr="0012001F">
        <w:rPr>
          <w:rFonts w:eastAsia="Nikosh"/>
          <w:cs/>
          <w:lang w:bidi="as-IN"/>
        </w:rPr>
        <w:t xml:space="preserve"> </w:t>
      </w:r>
      <w:r w:rsidRPr="0012001F">
        <w:rPr>
          <w:rFonts w:eastAsia="Nikosh"/>
          <w:cs/>
          <w:lang w:bidi="as-IN"/>
        </w:rPr>
        <w:t>পুৰঠ</w:t>
      </w:r>
      <w:r w:rsidR="001D5721" w:rsidRPr="0012001F">
        <w:rPr>
          <w:rFonts w:eastAsia="Nikosh"/>
          <w:cs/>
          <w:lang w:bidi="as-IN"/>
        </w:rPr>
        <w:t xml:space="preserve"> </w:t>
      </w:r>
      <w:r w:rsidR="00D702A9" w:rsidRPr="0012001F">
        <w:rPr>
          <w:rFonts w:eastAsia="Nikosh"/>
          <w:cs/>
          <w:lang w:bidi="as-IN"/>
        </w:rPr>
        <w:t>না</w:t>
      </w:r>
      <w:r w:rsidRPr="0012001F">
        <w:rPr>
          <w:rFonts w:eastAsia="Nikosh"/>
          <w:cs/>
          <w:lang w:bidi="as-IN"/>
        </w:rPr>
        <w:t>ছিল</w:t>
      </w:r>
      <w:r w:rsidR="00D702A9" w:rsidRPr="0012001F">
        <w:rPr>
          <w:rFonts w:eastAsia="Nikosh"/>
          <w:cs/>
          <w:lang w:bidi="hi-IN"/>
        </w:rPr>
        <w:t>।</w:t>
      </w:r>
      <w:r w:rsidR="001D5721" w:rsidRPr="0012001F">
        <w:rPr>
          <w:rFonts w:eastAsia="Nikosh"/>
          <w:cs/>
          <w:lang w:bidi="as-IN"/>
        </w:rPr>
        <w:t xml:space="preserve"> </w:t>
      </w:r>
      <w:r w:rsidRPr="0012001F">
        <w:rPr>
          <w:rFonts w:eastAsia="Nikosh"/>
          <w:cs/>
          <w:lang w:bidi="as-IN"/>
        </w:rPr>
        <w:t>ইয়াৰ</w:t>
      </w:r>
      <w:r w:rsidR="001D5721" w:rsidRPr="0012001F">
        <w:rPr>
          <w:rFonts w:eastAsia="Nikosh"/>
          <w:cs/>
          <w:lang w:bidi="as-IN"/>
        </w:rPr>
        <w:t xml:space="preserve"> </w:t>
      </w:r>
      <w:r w:rsidRPr="0012001F">
        <w:rPr>
          <w:rFonts w:eastAsia="Nikosh"/>
          <w:cs/>
          <w:lang w:bidi="as-IN"/>
        </w:rPr>
        <w:t>আগত</w:t>
      </w:r>
      <w:r w:rsidR="001D5721" w:rsidRPr="0012001F">
        <w:rPr>
          <w:rFonts w:eastAsia="Nikosh"/>
          <w:cs/>
          <w:lang w:bidi="as-IN"/>
        </w:rPr>
        <w:t xml:space="preserve"> </w:t>
      </w:r>
      <w:r w:rsidRPr="0012001F">
        <w:rPr>
          <w:rFonts w:eastAsia="Nikosh"/>
          <w:cs/>
          <w:lang w:bidi="as-IN"/>
        </w:rPr>
        <w:t>মানুহৰ</w:t>
      </w:r>
      <w:r w:rsidR="001D5721" w:rsidRPr="0012001F">
        <w:rPr>
          <w:rFonts w:eastAsia="Nikosh"/>
          <w:cs/>
          <w:lang w:bidi="as-IN"/>
        </w:rPr>
        <w:t xml:space="preserve"> </w:t>
      </w:r>
      <w:r w:rsidR="003022EE" w:rsidRPr="0012001F">
        <w:rPr>
          <w:rFonts w:eastAsia="Nikosh"/>
          <w:cs/>
          <w:lang w:bidi="as-IN"/>
        </w:rPr>
        <w:t>জ্ঞান</w:t>
      </w:r>
      <w:r w:rsidR="001D5721" w:rsidRPr="0012001F">
        <w:rPr>
          <w:rFonts w:eastAsia="Nikosh"/>
          <w:cs/>
          <w:lang w:bidi="as-IN"/>
        </w:rPr>
        <w:t xml:space="preserve"> </w:t>
      </w:r>
      <w:r w:rsidRPr="0012001F">
        <w:rPr>
          <w:rFonts w:eastAsia="Nikosh"/>
          <w:cs/>
          <w:lang w:bidi="as-IN"/>
        </w:rPr>
        <w:t>পূৰ্ণতা পোৱা নাছিল</w:t>
      </w:r>
      <w:r w:rsidR="00B44B80" w:rsidRPr="0012001F">
        <w:rPr>
          <w:rFonts w:eastAsia="Nikosh" w:cs="Mangal"/>
          <w:cs/>
          <w:lang w:bidi="hi-IN"/>
        </w:rPr>
        <w:t xml:space="preserve">। </w:t>
      </w:r>
      <w:r w:rsidRPr="0012001F">
        <w:rPr>
          <w:rFonts w:eastAsia="Nikosh"/>
          <w:cs/>
          <w:lang w:bidi="as-IN"/>
        </w:rPr>
        <w:t>দৰাচলতে</w:t>
      </w:r>
      <w:r w:rsidR="00B44B80" w:rsidRPr="0012001F">
        <w:rPr>
          <w:rFonts w:eastAsia="Nikosh"/>
          <w:cs/>
          <w:lang w:bidi="bn-IN"/>
        </w:rPr>
        <w:t xml:space="preserve"> </w:t>
      </w:r>
      <w:r w:rsidR="00B44B80" w:rsidRPr="0012001F">
        <w:rPr>
          <w:rFonts w:eastAsia="Nikosh"/>
          <w:cs/>
          <w:lang w:bidi="bn-IN"/>
        </w:rPr>
        <w:lastRenderedPageBreak/>
        <w:t>এ</w:t>
      </w:r>
      <w:r w:rsidRPr="0012001F">
        <w:rPr>
          <w:rFonts w:eastAsia="Nikosh"/>
          <w:cs/>
          <w:lang w:bidi="as-IN"/>
        </w:rPr>
        <w:t>ইটো</w:t>
      </w:r>
      <w:r w:rsidRPr="0012001F">
        <w:rPr>
          <w:rFonts w:eastAsia="Nikosh"/>
          <w:cs/>
          <w:lang w:bidi="bn-IN"/>
        </w:rPr>
        <w:t xml:space="preserve"> হ</w:t>
      </w:r>
      <w:r w:rsidRPr="0012001F">
        <w:rPr>
          <w:rFonts w:eastAsia="Nikosh"/>
        </w:rPr>
        <w:t>’</w:t>
      </w:r>
      <w:r w:rsidRPr="0012001F">
        <w:rPr>
          <w:rFonts w:eastAsia="Nikosh"/>
          <w:cs/>
          <w:lang w:bidi="bn-IN"/>
        </w:rPr>
        <w:t xml:space="preserve">ল </w:t>
      </w:r>
      <w:r w:rsidRPr="0012001F">
        <w:rPr>
          <w:rFonts w:eastAsia="Nikosh"/>
          <w:cs/>
          <w:lang w:bidi="as-IN"/>
        </w:rPr>
        <w:t>সিহঁতৰ</w:t>
      </w:r>
      <w:r w:rsidR="00B44B80" w:rsidRPr="0012001F">
        <w:rPr>
          <w:rFonts w:eastAsia="Nikosh"/>
          <w:cs/>
          <w:lang w:bidi="bn-IN"/>
        </w:rPr>
        <w:t xml:space="preserve"> দুঃ</w:t>
      </w:r>
      <w:r w:rsidRPr="0012001F">
        <w:rPr>
          <w:rFonts w:eastAsia="Nikosh"/>
          <w:cs/>
          <w:lang w:bidi="as-IN"/>
        </w:rPr>
        <w:t>সাহস দেখুৱা</w:t>
      </w:r>
      <w:r w:rsidR="003022EE" w:rsidRPr="0012001F">
        <w:rPr>
          <w:rFonts w:eastAsia="Nikosh"/>
          <w:cs/>
          <w:lang w:bidi="as-IN"/>
        </w:rPr>
        <w:t>, কূ</w:t>
      </w:r>
      <w:r w:rsidRPr="0012001F">
        <w:rPr>
          <w:rFonts w:eastAsia="Nikosh"/>
          <w:cs/>
          <w:lang w:bidi="as-IN"/>
        </w:rPr>
        <w:t>টতৰ্কত আগুৱাই অহা, সত্য আৰু বাস্তৱতাৰ ক্ষেত্ৰত</w:t>
      </w:r>
      <w:r w:rsidR="003022EE" w:rsidRPr="0012001F">
        <w:rPr>
          <w:rFonts w:eastAsia="Nikosh"/>
          <w:cs/>
          <w:lang w:bidi="as-IN"/>
        </w:rPr>
        <w:t xml:space="preserve"> </w:t>
      </w:r>
      <w:r w:rsidRPr="0012001F">
        <w:rPr>
          <w:rFonts w:eastAsia="Nikosh"/>
          <w:cs/>
          <w:lang w:bidi="as-IN"/>
        </w:rPr>
        <w:t>অহংকাৰ প্ৰদৰ্শ</w:t>
      </w:r>
      <w:r w:rsidR="00B74C41" w:rsidRPr="0012001F">
        <w:rPr>
          <w:rFonts w:eastAsia="Nikosh"/>
          <w:cs/>
          <w:lang w:bidi="as-IN"/>
        </w:rPr>
        <w:t>ন। এ</w:t>
      </w:r>
      <w:r w:rsidRPr="0012001F">
        <w:rPr>
          <w:rFonts w:eastAsia="Nikosh"/>
          <w:cs/>
          <w:lang w:bidi="as-IN"/>
        </w:rPr>
        <w:t>ই</w:t>
      </w:r>
      <w:r w:rsidR="00B74C41" w:rsidRPr="0012001F">
        <w:rPr>
          <w:rFonts w:eastAsia="Nikosh"/>
          <w:cs/>
          <w:lang w:bidi="as-IN"/>
        </w:rPr>
        <w:t xml:space="preserve"> কথা </w:t>
      </w:r>
      <w:r w:rsidRPr="0012001F">
        <w:rPr>
          <w:rFonts w:eastAsia="Nikosh"/>
          <w:cs/>
          <w:lang w:bidi="as-IN"/>
        </w:rPr>
        <w:t>সামান্য জ্ঞানৰ অধিকাৰী</w:t>
      </w:r>
      <w:r w:rsidR="00233A99" w:rsidRPr="0012001F">
        <w:rPr>
          <w:rFonts w:eastAsia="Nikosh"/>
          <w:cs/>
          <w:lang w:bidi="as-IN"/>
        </w:rPr>
        <w:t xml:space="preserve"> লোকসকলেও জানিব</w:t>
      </w:r>
      <w:r w:rsidR="00B74C41" w:rsidRPr="0012001F">
        <w:rPr>
          <w:rFonts w:eastAsia="Nikosh"/>
          <w:cs/>
          <w:lang w:bidi="as-IN"/>
        </w:rPr>
        <w:t xml:space="preserve"> </w:t>
      </w:r>
      <w:r w:rsidR="008F3BE0" w:rsidRPr="0012001F">
        <w:rPr>
          <w:rFonts w:eastAsia="Nikosh"/>
          <w:cs/>
          <w:lang w:bidi="as-IN"/>
        </w:rPr>
        <w:t>যে, সিহঁতে নিজৰ নিকৃষ্ট মতাদৰ্শৰ পৰা কেতিয়াও উভতি অহা নাই। এতেকে</w:t>
      </w:r>
      <w:r w:rsidR="00B74C41" w:rsidRPr="0012001F">
        <w:rPr>
          <w:rFonts w:eastAsia="Nikosh"/>
          <w:cs/>
          <w:lang w:bidi="as-IN"/>
        </w:rPr>
        <w:t xml:space="preserve"> যদি</w:t>
      </w:r>
      <w:r w:rsidR="008F3BE0" w:rsidRPr="0012001F">
        <w:rPr>
          <w:rFonts w:eastAsia="Nikosh"/>
          <w:cs/>
          <w:lang w:bidi="as-IN"/>
        </w:rPr>
        <w:t xml:space="preserve"> সিহঁতে ক</w:t>
      </w:r>
      <w:r w:rsidR="008F3BE0" w:rsidRPr="0012001F">
        <w:rPr>
          <w:rFonts w:eastAsia="Nikosh"/>
        </w:rPr>
        <w:t>’</w:t>
      </w:r>
      <w:r w:rsidR="008F3BE0" w:rsidRPr="0012001F">
        <w:rPr>
          <w:rFonts w:eastAsia="Nikosh"/>
          <w:cs/>
          <w:lang w:bidi="as-IN"/>
        </w:rPr>
        <w:t>লেহেঁতেন যে, বস্তু, শিল্প-কাৰখানা, আৱিষ্কাৰ, প্ৰকৃতিক বিষয়ৰ উন্নতি ইত্যাদি শেষৰ ফালে অৰ্থাৎ বৰ্ত</w:t>
      </w:r>
      <w:r w:rsidR="00B74C41" w:rsidRPr="0012001F">
        <w:rPr>
          <w:rFonts w:eastAsia="Nikosh"/>
          <w:cs/>
          <w:lang w:bidi="as-IN"/>
        </w:rPr>
        <w:t>মান সময়</w:t>
      </w:r>
      <w:r w:rsidR="008F3BE0" w:rsidRPr="0012001F">
        <w:rPr>
          <w:rFonts w:eastAsia="Nikosh"/>
          <w:cs/>
          <w:lang w:bidi="as-IN"/>
        </w:rPr>
        <w:t>ৰ আগত পূৰ্ণতা আৰু নিপুনতা লাভ কৰা নাছিল তেনে</w:t>
      </w:r>
      <w:r w:rsidR="00B74C41" w:rsidRPr="0012001F">
        <w:rPr>
          <w:rFonts w:eastAsia="Nikosh"/>
          <w:cs/>
          <w:lang w:bidi="as-IN"/>
        </w:rPr>
        <w:t>হ</w:t>
      </w:r>
      <w:r w:rsidR="008F3BE0" w:rsidRPr="0012001F">
        <w:rPr>
          <w:rFonts w:eastAsia="Nikosh"/>
        </w:rPr>
        <w:t>’</w:t>
      </w:r>
      <w:r w:rsidR="008F3BE0" w:rsidRPr="0012001F">
        <w:rPr>
          <w:rFonts w:eastAsia="Nikosh"/>
          <w:cs/>
          <w:lang w:bidi="as-IN"/>
        </w:rPr>
        <w:t>লে সিহঁতৰ</w:t>
      </w:r>
      <w:r w:rsidR="00B74C41" w:rsidRPr="0012001F">
        <w:rPr>
          <w:rFonts w:eastAsia="Nikosh"/>
          <w:cs/>
          <w:lang w:bidi="as-IN"/>
        </w:rPr>
        <w:t xml:space="preserve"> কথা ঠিক </w:t>
      </w:r>
      <w:r w:rsidR="008F3BE0" w:rsidRPr="0012001F">
        <w:rPr>
          <w:rFonts w:eastAsia="Nikosh"/>
          <w:cs/>
          <w:lang w:bidi="as-IN"/>
        </w:rPr>
        <w:t>হ</w:t>
      </w:r>
      <w:r w:rsidR="008F3BE0" w:rsidRPr="0012001F">
        <w:rPr>
          <w:rFonts w:eastAsia="Nikosh"/>
        </w:rPr>
        <w:t>’</w:t>
      </w:r>
      <w:r w:rsidR="008F3BE0" w:rsidRPr="0012001F">
        <w:rPr>
          <w:rFonts w:eastAsia="Nikosh"/>
          <w:cs/>
          <w:lang w:bidi="as-IN"/>
        </w:rPr>
        <w:t>লেহেঁতেন। কিন্তু সঠিক জ্ঞান, স্থিৰ</w:t>
      </w:r>
      <w:r w:rsidR="00B74C41" w:rsidRPr="0012001F">
        <w:rPr>
          <w:rFonts w:eastAsia="Nikosh"/>
          <w:cs/>
          <w:lang w:bidi="as-IN"/>
        </w:rPr>
        <w:t xml:space="preserve"> বাস</w:t>
      </w:r>
      <w:r w:rsidR="008F3BE0" w:rsidRPr="0012001F">
        <w:rPr>
          <w:rFonts w:eastAsia="Nikosh"/>
          <w:cs/>
          <w:lang w:bidi="as-IN"/>
        </w:rPr>
        <w:t>্তৱতা আৰু সুন্দৰ চৰিত্ৰ ইত্যাদি বিষয় সম্পৰ্কে সিহঁতৰ সংজ্ঞা, দু:সাহস প্ৰদৰ্শন আৰু অন্যায়মূলক কথা হৈছে আটাইতকৈ ডাঙৰ মিথ্যাচাৰ। কিয়নো</w:t>
      </w:r>
      <w:r w:rsidR="00B74C41" w:rsidRPr="0012001F">
        <w:rPr>
          <w:rFonts w:eastAsia="Nikosh"/>
          <w:cs/>
          <w:lang w:bidi="as-IN"/>
        </w:rPr>
        <w:t xml:space="preserve"> </w:t>
      </w:r>
      <w:r w:rsidR="008F3BE0" w:rsidRPr="0012001F">
        <w:rPr>
          <w:rFonts w:eastAsia="Nikosh"/>
          <w:cs/>
          <w:lang w:bidi="as-IN"/>
        </w:rPr>
        <w:t>বিবেক, সঠিক জ্ঞান তেতিয়াও চিহ্নিত আছিল, ইয়াৰ পূৰ্ণ</w:t>
      </w:r>
      <w:r w:rsidR="0073218A" w:rsidRPr="0012001F">
        <w:rPr>
          <w:rFonts w:eastAsia="Nikosh"/>
          <w:cs/>
          <w:lang w:bidi="as-IN"/>
        </w:rPr>
        <w:t>তা বা অপূৰ্ণতা ইয়াৰ প্ৰভাৱ</w:t>
      </w:r>
      <w:r w:rsidR="00254761" w:rsidRPr="0012001F">
        <w:rPr>
          <w:rFonts w:eastAsia="Nikosh"/>
          <w:cs/>
          <w:lang w:bidi="as-IN"/>
        </w:rPr>
        <w:t>,</w:t>
      </w:r>
      <w:r w:rsidR="00AD7BD0" w:rsidRPr="0012001F">
        <w:rPr>
          <w:rFonts w:eastAsia="Nikosh"/>
          <w:cs/>
          <w:lang w:bidi="as-IN"/>
        </w:rPr>
        <w:t xml:space="preserve"> দলীল</w:t>
      </w:r>
      <w:r w:rsidR="0073218A" w:rsidRPr="0012001F">
        <w:rPr>
          <w:rFonts w:eastAsia="Nikosh"/>
          <w:cs/>
          <w:lang w:bidi="as-IN"/>
        </w:rPr>
        <w:t xml:space="preserve"> আৰু লক্ষ্য-উদ্দেশ্যৰ দ্বাৰা প্ৰ</w:t>
      </w:r>
      <w:r w:rsidR="00254761" w:rsidRPr="0012001F">
        <w:rPr>
          <w:rFonts w:eastAsia="Nikosh"/>
          <w:cs/>
          <w:lang w:bidi="as-IN"/>
        </w:rPr>
        <w:t xml:space="preserve">মাণিত </w:t>
      </w:r>
      <w:r w:rsidR="0073218A" w:rsidRPr="0012001F">
        <w:rPr>
          <w:rFonts w:eastAsia="Nikosh"/>
          <w:cs/>
          <w:lang w:bidi="as-IN"/>
        </w:rPr>
        <w:t>আছিল। মুহাম্মাদ চাল্লাল্লাহু আলাইহি অছা</w:t>
      </w:r>
      <w:r w:rsidR="00254761" w:rsidRPr="0012001F">
        <w:rPr>
          <w:rFonts w:eastAsia="Nikosh"/>
          <w:cs/>
          <w:lang w:bidi="as-IN"/>
        </w:rPr>
        <w:t>ল্লাম</w:t>
      </w:r>
      <w:r w:rsidR="0073218A" w:rsidRPr="0012001F">
        <w:rPr>
          <w:rFonts w:eastAsia="Nikosh"/>
          <w:cs/>
          <w:lang w:bidi="as-IN"/>
        </w:rPr>
        <w:t>ে লৈ অহা</w:t>
      </w:r>
      <w:r w:rsidR="00254761" w:rsidRPr="0012001F">
        <w:rPr>
          <w:rFonts w:eastAsia="Nikosh"/>
          <w:cs/>
          <w:lang w:bidi="as-IN"/>
        </w:rPr>
        <w:t xml:space="preserve"> সে</w:t>
      </w:r>
      <w:r w:rsidR="0073218A" w:rsidRPr="0012001F">
        <w:rPr>
          <w:rFonts w:eastAsia="Nikosh"/>
          <w:cs/>
          <w:lang w:bidi="as-IN"/>
        </w:rPr>
        <w:t>ইসমূহ মহৎ আচাৰ-আচাৰণ, আক্বীদা, আখলাক, দ্বী</w:t>
      </w:r>
      <w:r w:rsidR="00254761" w:rsidRPr="0012001F">
        <w:rPr>
          <w:rFonts w:eastAsia="Nikosh"/>
          <w:cs/>
          <w:lang w:bidi="as-IN"/>
        </w:rPr>
        <w:t>ন,</w:t>
      </w:r>
      <w:r w:rsidR="0073218A" w:rsidRPr="0012001F">
        <w:rPr>
          <w:rFonts w:eastAsia="Nikosh"/>
          <w:cs/>
          <w:lang w:bidi="as-IN"/>
        </w:rPr>
        <w:t xml:space="preserve"> দুনিয়া, ৰহমত, হিকমত ইত্যাদি সম্পৰ্কে সুউচ্চ চিন্তা-চেতনা সম্পৰ্কে</w:t>
      </w:r>
      <w:r w:rsidR="00254761" w:rsidRPr="0012001F">
        <w:rPr>
          <w:rFonts w:eastAsia="Nikosh"/>
          <w:cs/>
          <w:lang w:bidi="as-IN"/>
        </w:rPr>
        <w:t xml:space="preserve"> লক্ষ</w:t>
      </w:r>
      <w:r w:rsidR="0073218A" w:rsidRPr="0012001F">
        <w:rPr>
          <w:rFonts w:eastAsia="Nikosh"/>
          <w:cs/>
          <w:lang w:bidi="as-IN"/>
        </w:rPr>
        <w:t>্য কৰক। এইবোৰ গুণাৱলী মুছ</w:t>
      </w:r>
      <w:r w:rsidR="00254761" w:rsidRPr="0012001F">
        <w:rPr>
          <w:rFonts w:eastAsia="Nikosh"/>
          <w:cs/>
          <w:lang w:bidi="as-IN"/>
        </w:rPr>
        <w:t>লিম</w:t>
      </w:r>
      <w:r w:rsidR="0073218A" w:rsidRPr="0012001F">
        <w:rPr>
          <w:rFonts w:eastAsia="Nikosh"/>
          <w:cs/>
          <w:lang w:bidi="as-IN"/>
        </w:rPr>
        <w:t>সকলে তেওঁলোকৰ নবীৰ পৰা গ্ৰহণ কৰিছে আৰু এইবোৰৰ ওপৰত আমল কৰাৰ লগতে দ্বীন আৰু দুনিয়াৰ সকলো কল্যাণকৰ আৰু ভাল কামসমূহ আনৰ ওচৰত পৌঁছাই দিছে। পিছত বিশ্বৰ সকলো</w:t>
      </w:r>
      <w:r w:rsidR="00254761" w:rsidRPr="0012001F">
        <w:rPr>
          <w:rFonts w:eastAsia="Nikosh"/>
          <w:cs/>
          <w:lang w:bidi="as-IN"/>
        </w:rPr>
        <w:t xml:space="preserve"> জাতি </w:t>
      </w:r>
      <w:r w:rsidR="0073218A" w:rsidRPr="0012001F">
        <w:rPr>
          <w:rFonts w:eastAsia="Nikosh"/>
          <w:cs/>
          <w:lang w:bidi="as-IN"/>
        </w:rPr>
        <w:t>তেওঁলোকৰ এইবোৰ গুণাৱলীৰ ওচৰত নতস্বীকাৰ কৰিছে আৰু সিহঁতে</w:t>
      </w:r>
      <w:r w:rsidR="00254761" w:rsidRPr="0012001F">
        <w:rPr>
          <w:rFonts w:eastAsia="Nikosh"/>
          <w:cs/>
          <w:lang w:bidi="as-IN"/>
        </w:rPr>
        <w:t xml:space="preserve"> এ</w:t>
      </w:r>
      <w:r w:rsidR="0073218A" w:rsidRPr="0012001F">
        <w:rPr>
          <w:rFonts w:eastAsia="Nikosh"/>
          <w:cs/>
          <w:lang w:bidi="as-IN"/>
        </w:rPr>
        <w:t>ই কথা স্বীকাৰ কৰিবলৈ বাধ্য হৈছে যে, মুছলিমসকল পূৰ্ণতাৰ এ</w:t>
      </w:r>
      <w:r w:rsidR="00254761" w:rsidRPr="0012001F">
        <w:rPr>
          <w:rFonts w:eastAsia="Nikosh"/>
          <w:cs/>
          <w:lang w:bidi="as-IN"/>
        </w:rPr>
        <w:t>ন</w:t>
      </w:r>
      <w:r w:rsidR="0073218A" w:rsidRPr="0012001F">
        <w:rPr>
          <w:rFonts w:eastAsia="Nikosh"/>
          <w:cs/>
          <w:lang w:bidi="as-IN"/>
        </w:rPr>
        <w:t>ে এক চৰম শিখৰত উপনীত হৈছে</w:t>
      </w:r>
      <w:r w:rsidR="00D762EE" w:rsidRPr="0012001F">
        <w:rPr>
          <w:rFonts w:eastAsia="Nikosh"/>
          <w:cs/>
          <w:lang w:bidi="as-IN"/>
        </w:rPr>
        <w:t xml:space="preserve"> যে</w:t>
      </w:r>
      <w:r w:rsidR="0073218A" w:rsidRPr="0012001F">
        <w:rPr>
          <w:rFonts w:eastAsia="Nikosh"/>
          <w:cs/>
          <w:lang w:bidi="as-IN"/>
        </w:rPr>
        <w:t>, আন আন লোকসকলে তাত উপনীত হ</w:t>
      </w:r>
      <w:r w:rsidR="00BE34D5" w:rsidRPr="0012001F">
        <w:rPr>
          <w:rFonts w:eastAsia="Nikosh"/>
        </w:rPr>
        <w:t>’</w:t>
      </w:r>
      <w:r w:rsidR="0073218A" w:rsidRPr="0012001F">
        <w:rPr>
          <w:rFonts w:eastAsia="Nikosh"/>
          <w:cs/>
          <w:lang w:bidi="as-IN"/>
        </w:rPr>
        <w:t>ব পৰা নাই; আনকি আন আন লোকসকলে তেওঁলোকে দেখুৱা জ্ঞান-বিজ্ঞানৰ পথতে</w:t>
      </w:r>
      <w:r w:rsidR="00D762EE" w:rsidRPr="0012001F">
        <w:rPr>
          <w:rFonts w:eastAsia="Nikosh"/>
          <w:cs/>
          <w:lang w:bidi="as-IN"/>
        </w:rPr>
        <w:t>ই চল</w:t>
      </w:r>
      <w:r w:rsidR="0073218A" w:rsidRPr="0012001F">
        <w:rPr>
          <w:rFonts w:eastAsia="Nikosh"/>
          <w:cs/>
          <w:lang w:bidi="as-IN"/>
        </w:rPr>
        <w:t>িবলৈ আৰম্ভ কৰিলে</w:t>
      </w:r>
      <w:r w:rsidR="00D762EE" w:rsidRPr="0012001F">
        <w:rPr>
          <w:rFonts w:eastAsia="Nikosh"/>
          <w:cs/>
          <w:lang w:bidi="hi-IN"/>
        </w:rPr>
        <w:t>।</w:t>
      </w:r>
      <w:r w:rsidR="0073218A" w:rsidRPr="0012001F">
        <w:rPr>
          <w:rFonts w:eastAsia="Nikosh"/>
          <w:cs/>
          <w:lang w:bidi="as-IN"/>
        </w:rPr>
        <w:t xml:space="preserve"> এতিয়া বস্তুবাদীসকলৰ চৰিত্ৰ চাওঁক, সিহঁতে নিজৰ</w:t>
      </w:r>
      <w:r w:rsidR="00F90F07" w:rsidRPr="0012001F">
        <w:rPr>
          <w:rFonts w:eastAsia="Nikosh"/>
          <w:cs/>
          <w:lang w:bidi="as-IN"/>
        </w:rPr>
        <w:t xml:space="preserve"> </w:t>
      </w:r>
      <w:r w:rsidR="0092562A" w:rsidRPr="0012001F">
        <w:rPr>
          <w:rFonts w:eastAsia="Nikosh"/>
          <w:cs/>
          <w:lang w:bidi="as-IN"/>
        </w:rPr>
        <w:t xml:space="preserve">মনোবাসনা </w:t>
      </w:r>
      <w:r w:rsidR="0073218A" w:rsidRPr="0012001F">
        <w:rPr>
          <w:rFonts w:eastAsia="Nikosh"/>
          <w:cs/>
          <w:lang w:bidi="as-IN"/>
        </w:rPr>
        <w:t>চৰিতাৰ্থ কৰিবলৈ</w:t>
      </w:r>
      <w:r w:rsidR="00F90F07" w:rsidRPr="0012001F">
        <w:rPr>
          <w:rFonts w:eastAsia="Nikosh"/>
          <w:cs/>
          <w:lang w:bidi="as-IN"/>
        </w:rPr>
        <w:t xml:space="preserve"> </w:t>
      </w:r>
      <w:r w:rsidR="0073218A" w:rsidRPr="0012001F">
        <w:rPr>
          <w:rFonts w:eastAsia="Nikosh"/>
          <w:cs/>
          <w:lang w:bidi="as-IN"/>
        </w:rPr>
        <w:t>বস্তুক ব্যৱহাৰ ক</w:t>
      </w:r>
      <w:r w:rsidR="000460F7" w:rsidRPr="0012001F">
        <w:rPr>
          <w:rFonts w:eastAsia="Nikosh"/>
          <w:cs/>
          <w:lang w:bidi="as-IN"/>
        </w:rPr>
        <w:t>ৰে, সিহঁতে</w:t>
      </w:r>
      <w:r w:rsidR="0092562A" w:rsidRPr="0012001F">
        <w:rPr>
          <w:rFonts w:eastAsia="Nikosh"/>
          <w:cs/>
          <w:lang w:bidi="as-IN"/>
        </w:rPr>
        <w:t xml:space="preserve"> এ</w:t>
      </w:r>
      <w:r w:rsidR="000460F7" w:rsidRPr="0012001F">
        <w:rPr>
          <w:rFonts w:eastAsia="Nikosh"/>
          <w:cs/>
          <w:lang w:bidi="as-IN"/>
        </w:rPr>
        <w:t>ই খিনিতেই ক্ষেন্ত কৰা নাই; বৰং সিহঁতে সিহঁতৰ হীন উদ্দেশ্য বাস্তবায়নত</w:t>
      </w:r>
      <w:r w:rsidR="0092562A" w:rsidRPr="0012001F">
        <w:rPr>
          <w:rFonts w:eastAsia="Nikosh"/>
          <w:cs/>
          <w:lang w:bidi="as-IN"/>
        </w:rPr>
        <w:t xml:space="preserve"> নিম্ন</w:t>
      </w:r>
      <w:r w:rsidR="000460F7" w:rsidRPr="0012001F">
        <w:rPr>
          <w:rFonts w:eastAsia="Nikosh"/>
          <w:cs/>
          <w:lang w:bidi="as-IN"/>
        </w:rPr>
        <w:t xml:space="preserve">ৰ পৰা নিম্নতৰ স্তৰত নামি </w:t>
      </w:r>
      <w:r w:rsidR="000460F7" w:rsidRPr="0012001F">
        <w:rPr>
          <w:rFonts w:eastAsia="Nikosh"/>
          <w:cs/>
          <w:lang w:bidi="as-IN"/>
        </w:rPr>
        <w:lastRenderedPageBreak/>
        <w:t>গৈ কৈছে, বস্তু এটাৰ লগত আন</w:t>
      </w:r>
      <w:r w:rsidR="00BF783C" w:rsidRPr="0012001F">
        <w:rPr>
          <w:rFonts w:eastAsia="Nikosh"/>
          <w:cs/>
          <w:lang w:bidi="as-IN"/>
        </w:rPr>
        <w:t xml:space="preserve"> </w:t>
      </w:r>
      <w:r w:rsidR="000460F7" w:rsidRPr="0012001F">
        <w:rPr>
          <w:rFonts w:eastAsia="Nikosh"/>
          <w:cs/>
          <w:lang w:bidi="as-IN"/>
        </w:rPr>
        <w:t>এটা লাগি</w:t>
      </w:r>
      <w:r w:rsidR="00BF783C" w:rsidRPr="0012001F">
        <w:rPr>
          <w:rFonts w:eastAsia="Nikosh"/>
          <w:cs/>
          <w:lang w:bidi="as-IN"/>
        </w:rPr>
        <w:t xml:space="preserve"> </w:t>
      </w:r>
      <w:r w:rsidR="000460F7" w:rsidRPr="0012001F">
        <w:rPr>
          <w:rFonts w:eastAsia="Nikosh"/>
          <w:cs/>
          <w:lang w:bidi="as-IN"/>
        </w:rPr>
        <w:t>থকাৰ শক্তি না</w:t>
      </w:r>
      <w:r w:rsidR="00BF783C" w:rsidRPr="0012001F">
        <w:rPr>
          <w:rFonts w:eastAsia="Nikosh"/>
          <w:cs/>
          <w:lang w:bidi="as-IN"/>
        </w:rPr>
        <w:t>থাক</w:t>
      </w:r>
      <w:r w:rsidR="000460F7" w:rsidRPr="0012001F">
        <w:rPr>
          <w:rFonts w:eastAsia="Nikosh"/>
          <w:cs/>
          <w:lang w:bidi="as-IN"/>
        </w:rPr>
        <w:t>িলে মহাবিশ্বৰ সকলো</w:t>
      </w:r>
      <w:r w:rsidR="00BF783C" w:rsidRPr="0012001F">
        <w:rPr>
          <w:rFonts w:eastAsia="Nikosh"/>
          <w:cs/>
          <w:lang w:bidi="as-IN"/>
        </w:rPr>
        <w:t xml:space="preserve"> তাৎক্ষণিক ধ</w:t>
      </w:r>
      <w:r w:rsidR="000460F7" w:rsidRPr="0012001F">
        <w:rPr>
          <w:rFonts w:eastAsia="Nikosh"/>
          <w:cs/>
          <w:lang w:bidi="as-IN"/>
        </w:rPr>
        <w:t>্বংস হৈ গ</w:t>
      </w:r>
      <w:r w:rsidR="000460F7" w:rsidRPr="0012001F">
        <w:rPr>
          <w:rFonts w:eastAsia="Nikosh"/>
        </w:rPr>
        <w:t>’</w:t>
      </w:r>
      <w:r w:rsidR="000460F7" w:rsidRPr="0012001F">
        <w:rPr>
          <w:rFonts w:eastAsia="Nikosh"/>
          <w:cs/>
          <w:lang w:bidi="as-IN"/>
        </w:rPr>
        <w:t>লেহেঁতেন</w:t>
      </w:r>
      <w:r w:rsidR="00BF783C" w:rsidRPr="0012001F">
        <w:rPr>
          <w:rFonts w:eastAsia="Nikosh" w:cs="Mangal"/>
          <w:cs/>
          <w:lang w:bidi="hi-IN"/>
        </w:rPr>
        <w:t xml:space="preserve">। </w:t>
      </w:r>
      <w:r w:rsidR="00BF783C" w:rsidRPr="0012001F">
        <w:rPr>
          <w:rFonts w:eastAsia="Nikosh" w:cs="Vrinda"/>
          <w:cs/>
          <w:lang w:bidi="bn-IN"/>
        </w:rPr>
        <w:t>অথচ আল্লাহ তা</w:t>
      </w:r>
      <w:r w:rsidR="00BF783C" w:rsidRPr="0012001F">
        <w:rPr>
          <w:rFonts w:eastAsia="Nikosh"/>
          <w:lang w:bidi="as-IN"/>
        </w:rPr>
        <w:t>‘</w:t>
      </w:r>
      <w:r w:rsidR="00BF783C" w:rsidRPr="0012001F">
        <w:rPr>
          <w:rFonts w:eastAsia="Nikosh"/>
          <w:cs/>
          <w:lang w:bidi="as-IN"/>
        </w:rPr>
        <w:t>আলা</w:t>
      </w:r>
      <w:r w:rsidR="000460F7" w:rsidRPr="0012001F">
        <w:rPr>
          <w:rFonts w:eastAsia="Nikosh"/>
          <w:cs/>
          <w:lang w:bidi="as-IN"/>
        </w:rPr>
        <w:t>ই কৈছে</w:t>
      </w:r>
      <w:r w:rsidR="00BF783C">
        <w:rPr>
          <w:rFonts w:eastAsia="Nikosh"/>
          <w:lang w:bidi="as-IN"/>
        </w:rPr>
        <w:t>,</w:t>
      </w:r>
    </w:p>
    <w:p w:rsidR="00012715" w:rsidRDefault="00012715" w:rsidP="00012715">
      <w:pPr>
        <w:spacing w:after="0" w:line="240" w:lineRule="auto"/>
        <w:jc w:val="both"/>
        <w:rPr>
          <w:rFonts w:eastAsia="Nikosh"/>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وَلَا تَحۡسَبَنَّ ٱللَّهَ غَٰفِلًا عَمَّا يَعۡمَلُ ٱلظَّٰلِمُونَ٤٢</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ابراهيم</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٤٢</w:t>
      </w:r>
      <w:r>
        <w:rPr>
          <w:rFonts w:ascii="KFGQPC Uthman Taha Naskh" w:hAnsi="Times New Roman" w:cs="KFGQPC Uthman Taha Naskh"/>
          <w:color w:val="008000"/>
          <w:rtl/>
          <w:cs/>
          <w:lang w:bidi="as-IN"/>
        </w:rPr>
        <w:t xml:space="preserve">]  </w:t>
      </w:r>
    </w:p>
    <w:p w:rsidR="00503F2B" w:rsidRPr="0012001F" w:rsidRDefault="00503F2B" w:rsidP="00391CD9">
      <w:pPr>
        <w:bidi w:val="0"/>
        <w:spacing w:after="0" w:line="240" w:lineRule="auto"/>
        <w:jc w:val="both"/>
        <w:rPr>
          <w:rFonts w:eastAsia="Nikosh"/>
          <w:cs/>
          <w:lang w:bidi="as-IN"/>
        </w:rPr>
      </w:pPr>
      <w:r w:rsidRPr="0012001F">
        <w:rPr>
          <w:rFonts w:eastAsia="Nikosh"/>
          <w:cs/>
          <w:lang w:bidi="as-IN"/>
        </w:rPr>
        <w:t>“</w:t>
      </w:r>
      <w:r w:rsidR="005C48E8" w:rsidRPr="0012001F">
        <w:rPr>
          <w:rFonts w:eastAsia="Nikosh"/>
          <w:cs/>
          <w:lang w:bidi="as-IN"/>
        </w:rPr>
        <w:t>আৰু যালিমসকলে যি কৰি</w:t>
      </w:r>
      <w:r w:rsidRPr="0012001F">
        <w:rPr>
          <w:rFonts w:eastAsia="Nikosh"/>
          <w:cs/>
          <w:lang w:bidi="as-IN"/>
        </w:rPr>
        <w:t>ছে</w:t>
      </w:r>
      <w:r w:rsidRPr="0012001F">
        <w:rPr>
          <w:rFonts w:eastAsia="Nikosh"/>
          <w:lang w:bidi="as-IN"/>
        </w:rPr>
        <w:t xml:space="preserve">, </w:t>
      </w:r>
      <w:r w:rsidRPr="0012001F">
        <w:rPr>
          <w:rFonts w:eastAsia="Nikosh"/>
          <w:cs/>
          <w:lang w:bidi="as-IN"/>
        </w:rPr>
        <w:t>সে</w:t>
      </w:r>
      <w:r w:rsidR="005C48E8" w:rsidRPr="0012001F">
        <w:rPr>
          <w:rFonts w:eastAsia="Nikosh"/>
          <w:cs/>
          <w:lang w:bidi="as-IN"/>
        </w:rPr>
        <w:t>ই</w:t>
      </w:r>
      <w:r w:rsidRPr="0012001F">
        <w:rPr>
          <w:rFonts w:eastAsia="Nikosh"/>
          <w:cs/>
          <w:lang w:bidi="as-IN"/>
        </w:rPr>
        <w:t xml:space="preserve"> বিষয়ে</w:t>
      </w:r>
      <w:r w:rsidR="005C48E8" w:rsidRPr="0012001F">
        <w:rPr>
          <w:rFonts w:eastAsia="Nikosh"/>
          <w:cs/>
          <w:lang w:bidi="as-IN"/>
        </w:rPr>
        <w:t xml:space="preserve"> তুমি আল্লাহক কেতিয়াও অমনোযোগী বুলি নাভাৱিবা</w:t>
      </w:r>
      <w:r w:rsidRPr="0012001F">
        <w:rPr>
          <w:rFonts w:eastAsia="Nikosh"/>
          <w:cs/>
          <w:lang w:bidi="hi-IN"/>
        </w:rPr>
        <w:t>।</w:t>
      </w:r>
      <w:r w:rsidRPr="0012001F">
        <w:rPr>
          <w:rFonts w:eastAsia="Nikosh"/>
          <w:cs/>
          <w:lang w:bidi="as-IN"/>
        </w:rPr>
        <w:t>” [</w:t>
      </w:r>
      <w:r w:rsidR="00991DBB" w:rsidRPr="0012001F">
        <w:rPr>
          <w:rFonts w:eastAsia="Nikosh"/>
          <w:cs/>
          <w:lang w:bidi="as-IN"/>
        </w:rPr>
        <w:t>ছুৰা ইব্ৰা</w:t>
      </w:r>
      <w:r w:rsidRPr="0012001F">
        <w:rPr>
          <w:rFonts w:eastAsia="Nikosh"/>
          <w:cs/>
          <w:lang w:bidi="as-IN"/>
        </w:rPr>
        <w:t>হীম, আয়াত: ৪২]</w:t>
      </w:r>
    </w:p>
    <w:p w:rsidR="00DF2ABF" w:rsidRDefault="002A5A10" w:rsidP="00DF2ABF">
      <w:pPr>
        <w:bidi w:val="0"/>
        <w:spacing w:after="0" w:line="240" w:lineRule="auto"/>
        <w:jc w:val="both"/>
        <w:rPr>
          <w:rFonts w:eastAsia="Nikosh"/>
          <w:cs/>
          <w:lang w:bidi="as-IN"/>
        </w:rPr>
      </w:pPr>
      <w:r w:rsidRPr="0012001F">
        <w:rPr>
          <w:rFonts w:eastAsia="Nikosh"/>
          <w:cs/>
          <w:lang w:bidi="as-IN"/>
        </w:rPr>
        <w:t>এতেকে</w:t>
      </w:r>
      <w:r w:rsidR="00AD7BD0" w:rsidRPr="0012001F">
        <w:rPr>
          <w:rFonts w:eastAsia="Nikosh"/>
          <w:lang w:bidi="as-IN"/>
        </w:rPr>
        <w:t>,</w:t>
      </w:r>
      <w:r w:rsidR="00391CD9" w:rsidRPr="0012001F">
        <w:rPr>
          <w:rFonts w:eastAsia="Nikosh"/>
          <w:cs/>
          <w:lang w:bidi="as-IN"/>
        </w:rPr>
        <w:t xml:space="preserve"> যদি </w:t>
      </w:r>
      <w:r w:rsidRPr="0012001F">
        <w:rPr>
          <w:rFonts w:eastAsia="Nikosh"/>
          <w:cs/>
          <w:lang w:bidi="as-IN"/>
        </w:rPr>
        <w:t>পূৰ্বৱৰ্তী</w:t>
      </w:r>
      <w:r w:rsidR="00D974D5" w:rsidRPr="0012001F">
        <w:rPr>
          <w:rFonts w:eastAsia="Nikosh"/>
          <w:cs/>
          <w:lang w:bidi="as-IN"/>
        </w:rPr>
        <w:t xml:space="preserve"> উন্নত</w:t>
      </w:r>
      <w:r w:rsidR="00391CD9" w:rsidRPr="0012001F">
        <w:rPr>
          <w:rFonts w:eastAsia="Nikosh"/>
          <w:cs/>
          <w:lang w:bidi="as-IN"/>
        </w:rPr>
        <w:t xml:space="preserve"> জ</w:t>
      </w:r>
      <w:r w:rsidR="00C32A5C" w:rsidRPr="0012001F">
        <w:rPr>
          <w:rFonts w:eastAsia="Nikosh"/>
          <w:cs/>
          <w:lang w:bidi="as-IN"/>
        </w:rPr>
        <w:t>াতিসমূহ</w:t>
      </w:r>
      <w:r w:rsidRPr="0012001F">
        <w:rPr>
          <w:rFonts w:eastAsia="Nikosh"/>
          <w:cs/>
          <w:lang w:bidi="as-IN"/>
        </w:rPr>
        <w:t>ৰ মাজত আল্লাহৰ দ্বীনৰ</w:t>
      </w:r>
      <w:r w:rsidR="00C32A5C" w:rsidRPr="0012001F">
        <w:rPr>
          <w:rFonts w:eastAsia="Nikosh"/>
          <w:cs/>
          <w:lang w:bidi="as-IN"/>
        </w:rPr>
        <w:t xml:space="preserve"> </w:t>
      </w:r>
      <w:r w:rsidRPr="0012001F">
        <w:rPr>
          <w:rFonts w:eastAsia="Nikosh"/>
          <w:cs/>
          <w:lang w:bidi="as-IN"/>
        </w:rPr>
        <w:t>পৃথিৱী সংক্ৰা</w:t>
      </w:r>
      <w:r w:rsidR="00D974D5" w:rsidRPr="0012001F">
        <w:rPr>
          <w:rFonts w:eastAsia="Nikosh"/>
          <w:cs/>
          <w:lang w:bidi="as-IN"/>
        </w:rPr>
        <w:t xml:space="preserve">ন্ত </w:t>
      </w:r>
      <w:r w:rsidR="00C32A5C" w:rsidRPr="0012001F">
        <w:rPr>
          <w:rFonts w:eastAsia="Nikosh"/>
          <w:cs/>
          <w:lang w:bidi="as-IN"/>
        </w:rPr>
        <w:t xml:space="preserve">আদবসমূহ </w:t>
      </w:r>
      <w:r w:rsidRPr="0012001F">
        <w:rPr>
          <w:rFonts w:eastAsia="Nikosh"/>
          <w:cs/>
          <w:lang w:bidi="as-IN"/>
        </w:rPr>
        <w:t>অৱশিষ্ট না</w:t>
      </w:r>
      <w:r w:rsidR="003248B2" w:rsidRPr="0012001F">
        <w:rPr>
          <w:rFonts w:eastAsia="Nikosh"/>
          <w:cs/>
          <w:lang w:bidi="as-IN"/>
        </w:rPr>
        <w:t>থাক</w:t>
      </w:r>
      <w:r w:rsidRPr="0012001F">
        <w:rPr>
          <w:rFonts w:eastAsia="Nikosh"/>
          <w:cs/>
          <w:lang w:bidi="as-IN"/>
        </w:rPr>
        <w:t>িলেহেঁতেন</w:t>
      </w:r>
      <w:r w:rsidR="003248B2" w:rsidRPr="0012001F">
        <w:rPr>
          <w:rFonts w:eastAsia="Nikosh"/>
          <w:cs/>
          <w:lang w:bidi="as-IN"/>
        </w:rPr>
        <w:t xml:space="preserve"> </w:t>
      </w:r>
      <w:r w:rsidRPr="0012001F">
        <w:rPr>
          <w:rFonts w:eastAsia="Nikosh"/>
          <w:cs/>
          <w:lang w:bidi="as-IN"/>
        </w:rPr>
        <w:t>তেনে</w:t>
      </w:r>
      <w:r w:rsidR="00D974D5" w:rsidRPr="0012001F">
        <w:rPr>
          <w:rFonts w:eastAsia="Nikosh"/>
          <w:cs/>
          <w:lang w:bidi="as-IN"/>
        </w:rPr>
        <w:t>হ</w:t>
      </w:r>
      <w:r w:rsidRPr="0012001F">
        <w:rPr>
          <w:rFonts w:eastAsia="Nikosh"/>
        </w:rPr>
        <w:t>’</w:t>
      </w:r>
      <w:r w:rsidRPr="0012001F">
        <w:rPr>
          <w:rFonts w:eastAsia="Nikosh"/>
          <w:cs/>
          <w:lang w:bidi="as-IN"/>
        </w:rPr>
        <w:t>লে বৰ্তমান বস্তুবাদীসকলৰ জ্ঞান-বিজ্ঞানৰ উন্নতিৰ</w:t>
      </w:r>
      <w:r w:rsidR="00D974D5" w:rsidRPr="0012001F">
        <w:rPr>
          <w:rFonts w:eastAsia="Nikosh"/>
          <w:cs/>
          <w:lang w:bidi="as-IN"/>
        </w:rPr>
        <w:t xml:space="preserve"> কোন</w:t>
      </w:r>
      <w:r w:rsidRPr="0012001F">
        <w:rPr>
          <w:rFonts w:eastAsia="Nikosh"/>
          <w:cs/>
          <w:lang w:bidi="as-IN"/>
        </w:rPr>
        <w:t>ো</w:t>
      </w:r>
      <w:r w:rsidR="00D974D5" w:rsidRPr="0012001F">
        <w:rPr>
          <w:rFonts w:eastAsia="Nikosh"/>
          <w:cs/>
          <w:lang w:bidi="as-IN"/>
        </w:rPr>
        <w:t xml:space="preserve"> মূল্য</w:t>
      </w:r>
      <w:r w:rsidRPr="0012001F">
        <w:rPr>
          <w:rFonts w:eastAsia="Nikosh"/>
          <w:cs/>
          <w:lang w:bidi="as-IN"/>
        </w:rPr>
        <w:t>ই</w:t>
      </w:r>
      <w:r w:rsidR="00D974D5" w:rsidRPr="0012001F">
        <w:rPr>
          <w:rFonts w:eastAsia="Nikosh"/>
          <w:cs/>
          <w:lang w:bidi="as-IN"/>
        </w:rPr>
        <w:t xml:space="preserve"> </w:t>
      </w:r>
      <w:r w:rsidRPr="0012001F">
        <w:rPr>
          <w:rFonts w:eastAsia="Nikosh"/>
          <w:cs/>
          <w:lang w:bidi="as-IN"/>
        </w:rPr>
        <w:t>না</w:t>
      </w:r>
      <w:r w:rsidR="00D974D5" w:rsidRPr="0012001F">
        <w:rPr>
          <w:rFonts w:eastAsia="Nikosh"/>
          <w:cs/>
          <w:lang w:bidi="as-IN"/>
        </w:rPr>
        <w:t>থাক</w:t>
      </w:r>
      <w:r w:rsidRPr="0012001F">
        <w:rPr>
          <w:rFonts w:eastAsia="Nikosh"/>
          <w:cs/>
          <w:lang w:bidi="as-IN"/>
        </w:rPr>
        <w:t>িলেহেঁতেন। কিয়নো যিহঁত দ্বী</w:t>
      </w:r>
      <w:r w:rsidR="00D974D5" w:rsidRPr="0012001F">
        <w:rPr>
          <w:rFonts w:eastAsia="Nikosh"/>
          <w:cs/>
          <w:lang w:bidi="as-IN"/>
        </w:rPr>
        <w:t>ন</w:t>
      </w:r>
      <w:r w:rsidRPr="0012001F">
        <w:rPr>
          <w:rFonts w:eastAsia="Nikosh"/>
          <w:cs/>
          <w:lang w:bidi="as-IN"/>
        </w:rPr>
        <w:t xml:space="preserve"> হেৰাইছে সিহঁত পৃথিৱীত পুত:পৱিত্ৰ, আনন্দময় আৰু</w:t>
      </w:r>
      <w:r w:rsidR="00D974D5" w:rsidRPr="0012001F">
        <w:rPr>
          <w:rFonts w:eastAsia="Nikosh"/>
          <w:cs/>
          <w:lang w:bidi="as-IN"/>
        </w:rPr>
        <w:t xml:space="preserve"> </w:t>
      </w:r>
      <w:r w:rsidR="000D1BF5" w:rsidRPr="0012001F">
        <w:rPr>
          <w:rFonts w:eastAsia="Nikosh"/>
          <w:cs/>
          <w:lang w:bidi="as-IN"/>
        </w:rPr>
        <w:t>সুখী</w:t>
      </w:r>
      <w:r w:rsidRPr="0012001F">
        <w:rPr>
          <w:rFonts w:eastAsia="Nikosh"/>
          <w:cs/>
          <w:lang w:bidi="as-IN"/>
        </w:rPr>
        <w:t xml:space="preserve"> জীৱন যাপনত ব্যৰ্থ</w:t>
      </w:r>
      <w:r w:rsidR="00D974D5" w:rsidRPr="0012001F">
        <w:rPr>
          <w:rFonts w:eastAsia="Nikosh" w:cs="Mangal"/>
          <w:cs/>
          <w:lang w:bidi="hi-IN"/>
        </w:rPr>
        <w:t xml:space="preserve">। </w:t>
      </w:r>
      <w:r w:rsidRPr="0012001F">
        <w:rPr>
          <w:rFonts w:eastAsia="Nikosh"/>
          <w:cs/>
          <w:lang w:bidi="as-IN"/>
        </w:rPr>
        <w:t>বাস্তৱ দৰ্শন আৰু</w:t>
      </w:r>
      <w:r w:rsidR="000D1BF5" w:rsidRPr="0012001F">
        <w:rPr>
          <w:rFonts w:eastAsia="Nikosh"/>
          <w:cs/>
          <w:lang w:bidi="as-IN"/>
        </w:rPr>
        <w:t xml:space="preserve"> অভিজ্ঞতা এ</w:t>
      </w:r>
      <w:r w:rsidRPr="0012001F">
        <w:rPr>
          <w:rFonts w:eastAsia="Nikosh"/>
          <w:cs/>
          <w:lang w:bidi="as-IN"/>
        </w:rPr>
        <w:t>ই বিষয়ে আটাইতকৈ</w:t>
      </w:r>
      <w:r w:rsidR="000D1BF5" w:rsidRPr="0012001F">
        <w:rPr>
          <w:rFonts w:eastAsia="Nikosh"/>
          <w:cs/>
          <w:lang w:bidi="as-IN"/>
        </w:rPr>
        <w:t xml:space="preserve"> </w:t>
      </w:r>
      <w:r w:rsidRPr="0012001F">
        <w:rPr>
          <w:rFonts w:eastAsia="Nikosh"/>
          <w:cs/>
          <w:lang w:bidi="as-IN"/>
        </w:rPr>
        <w:t>ডাঙৰ সাক্ষী। আৰবৰ</w:t>
      </w:r>
      <w:r w:rsidR="000D1BF5" w:rsidRPr="0012001F">
        <w:rPr>
          <w:rFonts w:eastAsia="Nikosh"/>
          <w:cs/>
          <w:lang w:bidi="as-IN"/>
        </w:rPr>
        <w:t xml:space="preserve"> মুশ</w:t>
      </w:r>
      <w:r w:rsidRPr="0012001F">
        <w:rPr>
          <w:rFonts w:eastAsia="Nikosh"/>
          <w:cs/>
          <w:lang w:bidi="as-IN"/>
        </w:rPr>
        <w:t>্বৰিক আৰু সিহঁতৰ মতাদৰ্শীসকল যিসকলৰ অকনমান ঈমান আৰু ঈমানৰ কিছুমান উছুলৰ যে</w:t>
      </w:r>
      <w:r w:rsidR="000D1BF5" w:rsidRPr="0012001F">
        <w:rPr>
          <w:rFonts w:eastAsia="Nikosh"/>
          <w:cs/>
          <w:lang w:bidi="as-IN"/>
        </w:rPr>
        <w:t>ন</w:t>
      </w:r>
      <w:r w:rsidRPr="0012001F">
        <w:rPr>
          <w:rFonts w:eastAsia="Nikosh"/>
          <w:cs/>
          <w:lang w:bidi="as-IN"/>
        </w:rPr>
        <w:t>ে, তাওহীদুৰ ৰুবুবিয়্যাহ (আল্লাহক প্ৰতিপালক হিচাপে স্বীকৃতি) আৰু প্ৰতিদান দিৱসৰ স্বীকৃতি সম্পৰ্কে</w:t>
      </w:r>
      <w:r w:rsidR="00B44B80" w:rsidRPr="0012001F">
        <w:rPr>
          <w:rFonts w:eastAsia="Nikosh"/>
          <w:cs/>
          <w:lang w:bidi="as-IN"/>
        </w:rPr>
        <w:t xml:space="preserve"> সামান্য স্বীকৃতি </w:t>
      </w:r>
      <w:r w:rsidRPr="0012001F">
        <w:rPr>
          <w:rFonts w:eastAsia="Nikosh"/>
          <w:cs/>
          <w:lang w:bidi="as-IN"/>
        </w:rPr>
        <w:t>আছিল সিহঁত নিসন্দেহে বৰ্তমানৰ বস্তুবাদীসকলতকৈ ভাল</w:t>
      </w:r>
      <w:r w:rsidR="000D1BF5" w:rsidRPr="0012001F">
        <w:rPr>
          <w:rFonts w:eastAsia="Nikosh"/>
          <w:cs/>
          <w:lang w:bidi="as-IN"/>
        </w:rPr>
        <w:t xml:space="preserve"> </w:t>
      </w:r>
      <w:r w:rsidRPr="0012001F">
        <w:rPr>
          <w:rFonts w:eastAsia="Nikosh"/>
          <w:cs/>
          <w:lang w:bidi="as-IN"/>
        </w:rPr>
        <w:t>আছিল। ইয়াৰ বাহিৰেও</w:t>
      </w:r>
      <w:r w:rsidR="000D1BF5" w:rsidRPr="0012001F">
        <w:rPr>
          <w:rFonts w:eastAsia="Nikosh"/>
          <w:cs/>
          <w:lang w:bidi="as-IN"/>
        </w:rPr>
        <w:t xml:space="preserve"> এ</w:t>
      </w:r>
      <w:r w:rsidRPr="0012001F">
        <w:rPr>
          <w:rFonts w:eastAsia="Nikosh"/>
          <w:cs/>
          <w:lang w:bidi="as-IN"/>
        </w:rPr>
        <w:t>ই কথা সকলোৰেই অৱ</w:t>
      </w:r>
      <w:r w:rsidR="000D1BF5" w:rsidRPr="0012001F">
        <w:rPr>
          <w:rFonts w:eastAsia="Nikosh"/>
          <w:cs/>
          <w:lang w:bidi="as-IN"/>
        </w:rPr>
        <w:t>শ্য জ্</w:t>
      </w:r>
      <w:r w:rsidRPr="0012001F">
        <w:rPr>
          <w:rFonts w:eastAsia="Nikosh"/>
          <w:cs/>
          <w:lang w:bidi="as-IN"/>
        </w:rPr>
        <w:t>ঞাতব্য বিষয় যে, আল্লাহৰ ৰাছুলসকলে আল্লাহৰ তৰফৰ পৰা যি</w:t>
      </w:r>
      <w:r w:rsidR="00033FC0" w:rsidRPr="0012001F">
        <w:rPr>
          <w:rFonts w:eastAsia="Nikosh"/>
          <w:cs/>
          <w:lang w:bidi="as-IN"/>
        </w:rPr>
        <w:t>বোৰ সংক্ষিপ্ত আৰু</w:t>
      </w:r>
      <w:r w:rsidR="00624D50" w:rsidRPr="0012001F">
        <w:rPr>
          <w:rFonts w:eastAsia="Nikosh"/>
          <w:cs/>
          <w:lang w:bidi="as-IN"/>
        </w:rPr>
        <w:t xml:space="preserve"> বিস</w:t>
      </w:r>
      <w:r w:rsidR="00033FC0" w:rsidRPr="0012001F">
        <w:rPr>
          <w:rFonts w:eastAsia="Nikosh"/>
          <w:cs/>
          <w:lang w:bidi="as-IN"/>
        </w:rPr>
        <w:t>্তাৰিত অহী, হিদায়ত, নূৰ</w:t>
      </w:r>
      <w:r w:rsidR="00624D50" w:rsidRPr="0012001F">
        <w:rPr>
          <w:rFonts w:eastAsia="Nikosh"/>
          <w:cs/>
          <w:lang w:bidi="as-IN"/>
        </w:rPr>
        <w:t>, সঠিক ইল</w:t>
      </w:r>
      <w:r w:rsidR="00033FC0" w:rsidRPr="0012001F">
        <w:rPr>
          <w:rFonts w:eastAsia="Nikosh"/>
          <w:cs/>
          <w:lang w:bidi="as-IN"/>
        </w:rPr>
        <w:t>্ম আৰু সৰ্বময় কল্যাণ লৈ আহিছে সেইবোৰ</w:t>
      </w:r>
      <w:r w:rsidR="00624D50" w:rsidRPr="0012001F">
        <w:rPr>
          <w:rFonts w:eastAsia="Nikosh"/>
          <w:cs/>
          <w:lang w:bidi="as-IN"/>
        </w:rPr>
        <w:t xml:space="preserve"> সুস্থ জ্ঞান</w:t>
      </w:r>
      <w:r w:rsidR="00033FC0" w:rsidRPr="0012001F">
        <w:rPr>
          <w:rFonts w:eastAsia="Nikosh"/>
          <w:cs/>
          <w:lang w:bidi="as-IN"/>
        </w:rPr>
        <w:t>ে আৰু</w:t>
      </w:r>
      <w:r w:rsidR="00624D50" w:rsidRPr="0012001F">
        <w:rPr>
          <w:rFonts w:eastAsia="Nikosh"/>
          <w:cs/>
          <w:lang w:bidi="as-IN"/>
        </w:rPr>
        <w:t xml:space="preserve"> বিবেক</w:t>
      </w:r>
      <w:r w:rsidR="00033FC0" w:rsidRPr="0012001F">
        <w:rPr>
          <w:rFonts w:eastAsia="Nikosh"/>
          <w:cs/>
          <w:lang w:bidi="as-IN"/>
        </w:rPr>
        <w:t>ে স্বীকৃতি দি</w:t>
      </w:r>
      <w:r w:rsidR="00624D50" w:rsidRPr="0012001F">
        <w:rPr>
          <w:rFonts w:eastAsia="Nikosh"/>
          <w:cs/>
          <w:lang w:bidi="as-IN"/>
        </w:rPr>
        <w:t>য়</w:t>
      </w:r>
      <w:r w:rsidR="00033FC0" w:rsidRPr="0012001F">
        <w:rPr>
          <w:rFonts w:eastAsia="Nikosh"/>
          <w:cs/>
          <w:lang w:bidi="as-IN"/>
        </w:rPr>
        <w:t>ে</w:t>
      </w:r>
      <w:r w:rsidR="00624D50" w:rsidRPr="0012001F">
        <w:rPr>
          <w:rFonts w:eastAsia="Nikosh"/>
          <w:cs/>
          <w:lang w:bidi="as-IN"/>
        </w:rPr>
        <w:t>, সে</w:t>
      </w:r>
      <w:r w:rsidR="00033FC0" w:rsidRPr="0012001F">
        <w:rPr>
          <w:rFonts w:eastAsia="Nikosh"/>
          <w:cs/>
          <w:lang w:bidi="as-IN"/>
        </w:rPr>
        <w:t>ই বিবেক অৱশ্যই জানে যে, সকলোৱেই</w:t>
      </w:r>
      <w:r w:rsidR="00624D50" w:rsidRPr="0012001F">
        <w:rPr>
          <w:rFonts w:eastAsia="Nikosh"/>
          <w:cs/>
          <w:lang w:bidi="as-IN"/>
        </w:rPr>
        <w:t xml:space="preserve"> এ</w:t>
      </w:r>
      <w:r w:rsidR="00033FC0" w:rsidRPr="0012001F">
        <w:rPr>
          <w:rFonts w:eastAsia="Nikosh"/>
          <w:cs/>
          <w:lang w:bidi="as-IN"/>
        </w:rPr>
        <w:t>ই জ্ঞানৰ অত্যন্ত মুখাপেক্ষী আৰু ৰাছুলসকলে লৈ অহা সকলো বিষয় মানিবলৈ সেই বিবেক প্ৰ</w:t>
      </w:r>
      <w:r w:rsidR="00624D50" w:rsidRPr="0012001F">
        <w:rPr>
          <w:rFonts w:eastAsia="Nikosh"/>
          <w:cs/>
          <w:lang w:bidi="as-IN"/>
        </w:rPr>
        <w:t>স্তুত থাকে</w:t>
      </w:r>
      <w:r w:rsidR="00624D50" w:rsidRPr="0012001F">
        <w:rPr>
          <w:rFonts w:eastAsia="Nikosh" w:cs="Mangal"/>
          <w:cs/>
          <w:lang w:bidi="hi-IN"/>
        </w:rPr>
        <w:t xml:space="preserve">। </w:t>
      </w:r>
      <w:r w:rsidR="00624D50" w:rsidRPr="0012001F">
        <w:rPr>
          <w:rFonts w:eastAsia="Nikosh"/>
          <w:cs/>
          <w:lang w:bidi="bn-IN"/>
        </w:rPr>
        <w:t xml:space="preserve">সঠিক </w:t>
      </w:r>
      <w:r w:rsidR="00DF2ABF" w:rsidRPr="0012001F">
        <w:rPr>
          <w:rFonts w:eastAsia="Nikosh"/>
          <w:cs/>
          <w:lang w:bidi="as-IN"/>
        </w:rPr>
        <w:t>বিবেক</w:t>
      </w:r>
      <w:r w:rsidR="00033FC0" w:rsidRPr="0012001F">
        <w:rPr>
          <w:rFonts w:eastAsia="Nikosh"/>
          <w:cs/>
          <w:lang w:bidi="as-IN"/>
        </w:rPr>
        <w:t>ে বুজে</w:t>
      </w:r>
      <w:r w:rsidR="00624D50" w:rsidRPr="0012001F">
        <w:rPr>
          <w:rFonts w:eastAsia="Nikosh"/>
          <w:cs/>
          <w:lang w:bidi="as-IN"/>
        </w:rPr>
        <w:t xml:space="preserve"> যে, </w:t>
      </w:r>
      <w:r w:rsidR="00033FC0" w:rsidRPr="0012001F">
        <w:rPr>
          <w:rFonts w:eastAsia="Nikosh"/>
          <w:cs/>
          <w:lang w:bidi="as-IN"/>
        </w:rPr>
        <w:t>ৰাছুলসকলে যি উপকাৰী</w:t>
      </w:r>
      <w:r w:rsidR="00DF2ABF" w:rsidRPr="0012001F">
        <w:rPr>
          <w:rFonts w:eastAsia="Nikosh"/>
          <w:cs/>
          <w:lang w:bidi="as-IN"/>
        </w:rPr>
        <w:t xml:space="preserve"> ইল</w:t>
      </w:r>
      <w:r w:rsidR="00033FC0" w:rsidRPr="0012001F">
        <w:rPr>
          <w:rFonts w:eastAsia="Nikosh"/>
          <w:cs/>
          <w:lang w:bidi="as-IN"/>
        </w:rPr>
        <w:t>্ম আৰু কিতাব লৈ আহিছে</w:t>
      </w:r>
      <w:r w:rsidR="00DF2ABF" w:rsidRPr="0012001F">
        <w:rPr>
          <w:rFonts w:eastAsia="Nikosh"/>
          <w:cs/>
          <w:lang w:bidi="as-IN"/>
        </w:rPr>
        <w:t xml:space="preserve"> </w:t>
      </w:r>
      <w:r w:rsidR="00033FC0" w:rsidRPr="0012001F">
        <w:rPr>
          <w:rFonts w:eastAsia="Nikosh"/>
          <w:cs/>
          <w:lang w:bidi="as-IN"/>
        </w:rPr>
        <w:t>পৃথিৱীৰ আদিৰ পৰা অন্ত লৈকে সকলোৱে একত্ৰিত হৈও এই ধৰণৰ কিতাব সিহঁতে ৰচনা কৰিবলৈ</w:t>
      </w:r>
      <w:r w:rsidR="00DF2ABF" w:rsidRPr="0012001F">
        <w:rPr>
          <w:rFonts w:eastAsia="Nikosh"/>
          <w:cs/>
          <w:lang w:bidi="as-IN"/>
        </w:rPr>
        <w:t xml:space="preserve"> সক্ষম </w:t>
      </w:r>
      <w:r w:rsidR="00033FC0" w:rsidRPr="0012001F">
        <w:rPr>
          <w:rFonts w:eastAsia="Nikosh"/>
          <w:cs/>
          <w:lang w:bidi="as-IN"/>
        </w:rPr>
        <w:t>নহ</w:t>
      </w:r>
      <w:r w:rsidR="00033FC0" w:rsidRPr="0012001F">
        <w:rPr>
          <w:rFonts w:eastAsia="Nikosh"/>
        </w:rPr>
        <w:t>’</w:t>
      </w:r>
      <w:r w:rsidR="00033FC0" w:rsidRPr="0012001F">
        <w:rPr>
          <w:rFonts w:eastAsia="Nikosh"/>
          <w:cs/>
          <w:lang w:bidi="as-IN"/>
        </w:rPr>
        <w:t>ব। ইয়াৰ বাহিৰেও</w:t>
      </w:r>
      <w:r w:rsidR="00DF2ABF" w:rsidRPr="0012001F">
        <w:rPr>
          <w:rFonts w:eastAsia="Nikosh"/>
          <w:cs/>
          <w:lang w:bidi="as-IN"/>
        </w:rPr>
        <w:t xml:space="preserve"> সুস্থ বিবেক</w:t>
      </w:r>
      <w:r w:rsidR="00033FC0" w:rsidRPr="0012001F">
        <w:rPr>
          <w:rFonts w:eastAsia="Nikosh"/>
          <w:cs/>
          <w:lang w:bidi="as-IN"/>
        </w:rPr>
        <w:t>ে জানে যে, নবীসকলৰ উক্ত অহী না</w:t>
      </w:r>
      <w:r w:rsidR="00DF2ABF" w:rsidRPr="0012001F">
        <w:rPr>
          <w:rFonts w:eastAsia="Nikosh"/>
          <w:cs/>
          <w:lang w:bidi="as-IN"/>
        </w:rPr>
        <w:t>থাক</w:t>
      </w:r>
      <w:r w:rsidR="00033FC0" w:rsidRPr="0012001F">
        <w:rPr>
          <w:rFonts w:eastAsia="Nikosh"/>
          <w:cs/>
          <w:lang w:bidi="as-IN"/>
        </w:rPr>
        <w:t>িলে মানৱ</w:t>
      </w:r>
      <w:r w:rsidR="00DF2ABF" w:rsidRPr="0012001F">
        <w:rPr>
          <w:rFonts w:eastAsia="Nikosh"/>
          <w:cs/>
          <w:lang w:bidi="as-IN"/>
        </w:rPr>
        <w:t xml:space="preserve"> জাত</w:t>
      </w:r>
      <w:r w:rsidR="00033FC0" w:rsidRPr="0012001F">
        <w:rPr>
          <w:rFonts w:eastAsia="Nikosh"/>
          <w:cs/>
          <w:lang w:bidi="as-IN"/>
        </w:rPr>
        <w:t>ি অৱ</w:t>
      </w:r>
      <w:r w:rsidR="00DF2ABF" w:rsidRPr="0012001F">
        <w:rPr>
          <w:rFonts w:eastAsia="Nikosh"/>
          <w:cs/>
          <w:lang w:bidi="as-IN"/>
        </w:rPr>
        <w:t xml:space="preserve">শ্যই </w:t>
      </w:r>
      <w:r w:rsidR="00033FC0" w:rsidRPr="0012001F">
        <w:rPr>
          <w:rFonts w:eastAsia="Nikosh"/>
          <w:cs/>
          <w:lang w:bidi="as-IN"/>
        </w:rPr>
        <w:t xml:space="preserve">স্পষ্ট গোমৰাহী, মহা </w:t>
      </w:r>
      <w:r w:rsidR="00033FC0" w:rsidRPr="0012001F">
        <w:rPr>
          <w:rFonts w:eastAsia="Nikosh"/>
          <w:cs/>
          <w:lang w:bidi="as-IN"/>
        </w:rPr>
        <w:lastRenderedPageBreak/>
        <w:t>অন্ধকাৰ, দুৰ্ভাগ্য আৰু স</w:t>
      </w:r>
      <w:r w:rsidR="00DF2ABF" w:rsidRPr="0012001F">
        <w:rPr>
          <w:rFonts w:eastAsia="Nikosh"/>
          <w:cs/>
          <w:lang w:bidi="as-IN"/>
        </w:rPr>
        <w:t>দা</w:t>
      </w:r>
      <w:r w:rsidR="00033FC0" w:rsidRPr="0012001F">
        <w:rPr>
          <w:rFonts w:eastAsia="Nikosh"/>
          <w:cs/>
          <w:lang w:bidi="as-IN"/>
        </w:rPr>
        <w:t>য় ধ্বংসত পতিত হ</w:t>
      </w:r>
      <w:r w:rsidR="00BE34D5" w:rsidRPr="0012001F">
        <w:rPr>
          <w:rFonts w:eastAsia="Nikosh"/>
        </w:rPr>
        <w:t>’</w:t>
      </w:r>
      <w:r w:rsidR="00033FC0" w:rsidRPr="0012001F">
        <w:rPr>
          <w:rFonts w:eastAsia="Nikosh"/>
          <w:cs/>
          <w:lang w:bidi="as-IN"/>
        </w:rPr>
        <w:t>লেহেঁতেন</w:t>
      </w:r>
      <w:r w:rsidR="00DF2ABF" w:rsidRPr="0012001F">
        <w:rPr>
          <w:rFonts w:eastAsia="Nikosh" w:cs="Mangal"/>
          <w:cs/>
          <w:lang w:bidi="hi-IN"/>
        </w:rPr>
        <w:t xml:space="preserve">। </w:t>
      </w:r>
      <w:r w:rsidR="00DF2ABF" w:rsidRPr="0012001F">
        <w:rPr>
          <w:rFonts w:eastAsia="Nikosh" w:cs="Vrinda"/>
          <w:cs/>
          <w:lang w:bidi="bn-IN"/>
        </w:rPr>
        <w:t>আল্লাহ তা</w:t>
      </w:r>
      <w:r w:rsidR="00DF2ABF" w:rsidRPr="0012001F">
        <w:rPr>
          <w:rFonts w:eastAsia="Nikosh"/>
          <w:lang w:bidi="as-IN"/>
        </w:rPr>
        <w:t>‘</w:t>
      </w:r>
      <w:r w:rsidR="00DF2ABF" w:rsidRPr="0012001F">
        <w:rPr>
          <w:rFonts w:eastAsia="Nikosh"/>
          <w:cs/>
          <w:lang w:bidi="as-IN"/>
        </w:rPr>
        <w:t>আলা</w:t>
      </w:r>
      <w:r w:rsidR="00033FC0" w:rsidRPr="0012001F">
        <w:rPr>
          <w:rFonts w:eastAsia="Nikosh"/>
          <w:cs/>
          <w:lang w:bidi="as-IN"/>
        </w:rPr>
        <w:t>ই কৈছে</w:t>
      </w:r>
      <w:r w:rsidR="00DF2ABF">
        <w:rPr>
          <w:rFonts w:eastAsia="Nikosh"/>
          <w:lang w:bidi="as-IN"/>
        </w:rPr>
        <w:t>,</w:t>
      </w:r>
    </w:p>
    <w:p w:rsidR="00391CD9" w:rsidRPr="00DD2E1E" w:rsidRDefault="00DF2ABF" w:rsidP="00DF2ABF">
      <w:pPr>
        <w:spacing w:after="0" w:line="240" w:lineRule="auto"/>
        <w:jc w:val="both"/>
        <w:rPr>
          <w:rFonts w:eastAsia="Nikosh"/>
          <w:szCs w:val="30"/>
          <w:cs/>
          <w:lang w:bidi="as-IN"/>
        </w:rPr>
      </w:pPr>
      <w:r>
        <w:rPr>
          <w:rFonts w:ascii="KFGQPC Uthman Taha Naskh" w:hAnsi="Times New Roman" w:cs="KFGQPC Uthman Taha Naskh"/>
          <w:color w:val="008000"/>
          <w:rtl/>
        </w:rPr>
        <w:t>﴿</w:t>
      </w:r>
      <w:r>
        <w:rPr>
          <w:rFonts w:ascii="KFGQPC Uthmanic Script HAFS" w:hAnsi="Times New Roman" w:cs="KFGQPC Uthmanic Script HAFS"/>
          <w:color w:val="008000"/>
          <w:rtl/>
        </w:rPr>
        <w:t>لَقَدۡ مَنَّ ٱللَّهُ عَلَى ٱلۡمُؤۡمِنِينَ إِذۡ بَعَثَ فِيهِمۡ رَسُولٗا مِّنۡ أَنفُسِهِمۡ يَتۡلُواْ عَلَيۡهِمۡ ءَايَٰتِهِۦ وَيُزَكِّيهِمۡ وَيُعَلِّمُهُمُ ٱلۡكِتَٰبَ وَٱلۡحِكۡمَةَ وَإِن كَانُواْ مِن قَبۡلُ لَفِي ضَلَٰلٖ مُّبِينٍ١٦٤</w:t>
      </w:r>
      <w:r>
        <w:rPr>
          <w:rFonts w:ascii="KFGQPC Uthman Taha Naskh" w:hAnsi="Times New Roman" w:cs="KFGQPC Uthman Taha Naskh"/>
          <w:color w:val="008000"/>
          <w:rtl/>
        </w:rPr>
        <w:t xml:space="preserve">﴾ </w:t>
      </w:r>
      <w:r>
        <w:rPr>
          <w:rFonts w:ascii="KFGQPC Uthman Taha Naskh" w:hAnsi="Times New Roman" w:cs="KFGQPC Uthman Taha Naskh"/>
          <w:color w:val="008000"/>
          <w:rtl/>
          <w:cs/>
          <w:lang w:bidi="as-IN"/>
        </w:rPr>
        <w:t>[</w:t>
      </w:r>
      <w:r>
        <w:rPr>
          <w:rFonts w:ascii="KFGQPC Uthman Taha Naskh" w:hAnsi="Times New Roman" w:cs="KFGQPC Uthman Taha Naskh"/>
          <w:color w:val="008000"/>
          <w:rtl/>
          <w:cs/>
        </w:rPr>
        <w:t>ال عمران</w:t>
      </w:r>
      <w:r>
        <w:rPr>
          <w:rFonts w:ascii="KFGQPC Uthman Taha Naskh" w:hAnsi="Times New Roman" w:cs="KFGQPC Uthman Taha Naskh"/>
          <w:color w:val="008000"/>
          <w:rtl/>
          <w:cs/>
          <w:lang w:bidi="as-IN"/>
        </w:rPr>
        <w:t xml:space="preserve">: </w:t>
      </w:r>
      <w:r>
        <w:rPr>
          <w:rFonts w:ascii="KFGQPC Uthman Taha Naskh" w:hAnsi="Times New Roman" w:cs="KFGQPC Uthman Taha Naskh"/>
          <w:color w:val="008000"/>
          <w:rtl/>
          <w:cs/>
        </w:rPr>
        <w:t>١٦٤</w:t>
      </w:r>
      <w:r>
        <w:rPr>
          <w:rFonts w:ascii="KFGQPC Uthman Taha Naskh" w:hAnsi="Times New Roman" w:cs="KFGQPC Uthman Taha Naskh"/>
          <w:color w:val="008000"/>
          <w:rtl/>
          <w:cs/>
          <w:lang w:bidi="as-IN"/>
        </w:rPr>
        <w:t xml:space="preserve">]  </w:t>
      </w:r>
    </w:p>
    <w:p w:rsidR="003B0B03" w:rsidRDefault="00DF2ABF" w:rsidP="00DF2ABF">
      <w:pPr>
        <w:bidi w:val="0"/>
        <w:spacing w:after="0" w:line="240" w:lineRule="auto"/>
        <w:jc w:val="both"/>
        <w:rPr>
          <w:rFonts w:eastAsia="Nikosh"/>
          <w:cs/>
          <w:lang w:bidi="as-IN"/>
        </w:rPr>
      </w:pPr>
      <w:r>
        <w:rPr>
          <w:rFonts w:eastAsia="Nikosh"/>
          <w:cs/>
          <w:lang w:bidi="as-IN"/>
        </w:rPr>
        <w:t>“</w:t>
      </w:r>
      <w:r w:rsidR="006B5688">
        <w:rPr>
          <w:rFonts w:eastAsia="Nikosh"/>
          <w:cs/>
          <w:lang w:bidi="as-IN"/>
        </w:rPr>
        <w:t>অ</w:t>
      </w:r>
      <w:r w:rsidR="006B5688">
        <w:rPr>
          <w:rFonts w:eastAsia="Nikosh" w:hint="cs"/>
          <w:cs/>
          <w:lang w:bidi="as-IN"/>
        </w:rPr>
        <w:t>ৱ</w:t>
      </w:r>
      <w:r w:rsidR="00B44B80">
        <w:rPr>
          <w:rFonts w:eastAsia="Nikosh"/>
          <w:cs/>
          <w:lang w:bidi="as-IN"/>
        </w:rPr>
        <w:t>শ্যই আল্লাহ</w:t>
      </w:r>
      <w:r w:rsidR="006B5688">
        <w:rPr>
          <w:rFonts w:eastAsia="Nikosh" w:hint="cs"/>
          <w:cs/>
          <w:lang w:bidi="as-IN"/>
        </w:rPr>
        <w:t>ে</w:t>
      </w:r>
      <w:r w:rsidR="006B5688">
        <w:rPr>
          <w:rFonts w:eastAsia="Nikosh"/>
          <w:cs/>
          <w:lang w:bidi="as-IN"/>
        </w:rPr>
        <w:t xml:space="preserve"> মুমিন</w:t>
      </w:r>
      <w:r w:rsidR="006B5688">
        <w:rPr>
          <w:rFonts w:eastAsia="Nikosh" w:hint="cs"/>
          <w:cs/>
          <w:lang w:bidi="as-IN"/>
        </w:rPr>
        <w:t>সকলৰ</w:t>
      </w:r>
      <w:r w:rsidR="00B44B80">
        <w:rPr>
          <w:rFonts w:eastAsia="Nikosh"/>
          <w:cs/>
          <w:lang w:bidi="as-IN"/>
        </w:rPr>
        <w:t xml:space="preserve"> ও</w:t>
      </w:r>
      <w:r w:rsidR="006B5688">
        <w:rPr>
          <w:rFonts w:eastAsia="Nikosh"/>
          <w:cs/>
          <w:lang w:bidi="as-IN"/>
        </w:rPr>
        <w:t>প</w:t>
      </w:r>
      <w:r w:rsidR="006B5688">
        <w:rPr>
          <w:rFonts w:eastAsia="Nikosh" w:hint="cs"/>
          <w:cs/>
          <w:lang w:bidi="as-IN"/>
        </w:rPr>
        <w:t>ৰত</w:t>
      </w:r>
      <w:r w:rsidR="006B5688">
        <w:rPr>
          <w:rFonts w:eastAsia="Nikosh"/>
          <w:cs/>
          <w:lang w:bidi="as-IN"/>
        </w:rPr>
        <w:t xml:space="preserve"> অনুগ্</w:t>
      </w:r>
      <w:r w:rsidR="006B5688">
        <w:rPr>
          <w:rFonts w:eastAsia="Nikosh" w:hint="cs"/>
          <w:cs/>
          <w:lang w:bidi="as-IN"/>
        </w:rPr>
        <w:t>ৰ</w:t>
      </w:r>
      <w:r w:rsidR="006B5688">
        <w:rPr>
          <w:rFonts w:eastAsia="Nikosh"/>
          <w:cs/>
          <w:lang w:bidi="as-IN"/>
        </w:rPr>
        <w:t>হ ক</w:t>
      </w:r>
      <w:r w:rsidR="006B5688">
        <w:rPr>
          <w:rFonts w:eastAsia="Nikosh" w:hint="cs"/>
          <w:cs/>
          <w:lang w:bidi="as-IN"/>
        </w:rPr>
        <w:t>ৰি</w:t>
      </w:r>
      <w:r w:rsidR="006B5688">
        <w:rPr>
          <w:rFonts w:eastAsia="Nikosh"/>
          <w:cs/>
          <w:lang w:bidi="as-IN"/>
        </w:rPr>
        <w:t>ছে</w:t>
      </w:r>
      <w:r w:rsidRPr="005F04B8">
        <w:rPr>
          <w:rFonts w:eastAsia="Nikosh"/>
          <w:lang w:bidi="as-IN"/>
        </w:rPr>
        <w:t xml:space="preserve">, </w:t>
      </w:r>
      <w:r w:rsidR="006B5688">
        <w:rPr>
          <w:rFonts w:eastAsia="Nikosh" w:hint="cs"/>
          <w:cs/>
          <w:lang w:bidi="as-IN"/>
        </w:rPr>
        <w:t>যেতিয়া</w:t>
      </w:r>
      <w:r w:rsidR="006B5688">
        <w:rPr>
          <w:rFonts w:eastAsia="Nikosh"/>
          <w:cs/>
          <w:lang w:bidi="as-IN"/>
        </w:rPr>
        <w:t xml:space="preserve"> </w:t>
      </w:r>
      <w:r w:rsidR="006B5688">
        <w:rPr>
          <w:rFonts w:eastAsia="Nikosh" w:hint="cs"/>
          <w:cs/>
          <w:lang w:bidi="as-IN"/>
        </w:rPr>
        <w:t>তেওঁ</w:t>
      </w:r>
      <w:r w:rsidR="006B5688">
        <w:rPr>
          <w:rFonts w:eastAsia="Nikosh"/>
          <w:cs/>
          <w:lang w:bidi="as-IN"/>
        </w:rPr>
        <w:t xml:space="preserve"> </w:t>
      </w:r>
      <w:r w:rsidR="006B5688">
        <w:rPr>
          <w:rFonts w:eastAsia="Nikosh" w:hint="cs"/>
          <w:cs/>
          <w:lang w:bidi="as-IN"/>
        </w:rPr>
        <w:t>সিহঁতৰ মাজৰ পৰাই সিহঁতৰ</w:t>
      </w:r>
      <w:r w:rsidR="006B5688">
        <w:rPr>
          <w:rFonts w:eastAsia="Nikosh"/>
          <w:cs/>
          <w:lang w:bidi="as-IN"/>
        </w:rPr>
        <w:t xml:space="preserve"> প্</w:t>
      </w:r>
      <w:r w:rsidR="006B5688">
        <w:rPr>
          <w:rFonts w:eastAsia="Nikosh" w:hint="cs"/>
          <w:cs/>
          <w:lang w:bidi="as-IN"/>
        </w:rPr>
        <w:t>ৰ</w:t>
      </w:r>
      <w:r w:rsidR="006B5688">
        <w:rPr>
          <w:rFonts w:eastAsia="Nikosh"/>
          <w:cs/>
          <w:lang w:bidi="as-IN"/>
        </w:rPr>
        <w:t xml:space="preserve">তি এজন </w:t>
      </w:r>
      <w:r w:rsidR="006B5688">
        <w:rPr>
          <w:rFonts w:eastAsia="Nikosh" w:hint="cs"/>
          <w:cs/>
          <w:lang w:bidi="as-IN"/>
        </w:rPr>
        <w:t>ৰাছুল</w:t>
      </w:r>
      <w:r w:rsidR="0094197F">
        <w:rPr>
          <w:rFonts w:eastAsia="Nikosh"/>
          <w:cs/>
          <w:lang w:bidi="as-IN"/>
        </w:rPr>
        <w:t xml:space="preserve"> পঠ</w:t>
      </w:r>
      <w:r w:rsidR="0094197F">
        <w:rPr>
          <w:rFonts w:eastAsia="Nikosh" w:hint="cs"/>
          <w:cs/>
          <w:lang w:bidi="as-IN"/>
        </w:rPr>
        <w:t>াই</w:t>
      </w:r>
      <w:r w:rsidR="0094197F">
        <w:rPr>
          <w:rFonts w:eastAsia="Nikosh"/>
          <w:cs/>
          <w:lang w:bidi="as-IN"/>
        </w:rPr>
        <w:t>ছ</w:t>
      </w:r>
      <w:r w:rsidR="0094197F">
        <w:rPr>
          <w:rFonts w:eastAsia="Nikosh" w:hint="cs"/>
          <w:cs/>
          <w:lang w:bidi="as-IN"/>
        </w:rPr>
        <w:t>িল</w:t>
      </w:r>
      <w:r w:rsidRPr="005F04B8">
        <w:rPr>
          <w:rFonts w:eastAsia="Nikosh"/>
          <w:lang w:bidi="as-IN"/>
        </w:rPr>
        <w:t xml:space="preserve">, </w:t>
      </w:r>
      <w:r w:rsidR="0094197F">
        <w:rPr>
          <w:rFonts w:eastAsia="Nikosh"/>
          <w:cs/>
          <w:lang w:bidi="as-IN"/>
        </w:rPr>
        <w:t>য</w:t>
      </w:r>
      <w:r w:rsidR="0094197F">
        <w:rPr>
          <w:rFonts w:eastAsia="Nikosh" w:hint="cs"/>
          <w:cs/>
          <w:lang w:bidi="as-IN"/>
        </w:rPr>
        <w:t>িয়ে</w:t>
      </w:r>
      <w:r w:rsidR="0094197F">
        <w:rPr>
          <w:rFonts w:eastAsia="Nikosh"/>
          <w:cs/>
          <w:lang w:bidi="as-IN"/>
        </w:rPr>
        <w:t xml:space="preserve"> </w:t>
      </w:r>
      <w:r w:rsidR="0094197F">
        <w:rPr>
          <w:rFonts w:eastAsia="Nikosh" w:hint="cs"/>
          <w:cs/>
          <w:lang w:bidi="as-IN"/>
        </w:rPr>
        <w:t>সিহঁতৰ ওচৰত</w:t>
      </w:r>
      <w:r w:rsidR="0094197F">
        <w:rPr>
          <w:rFonts w:eastAsia="Nikosh"/>
          <w:cs/>
          <w:lang w:bidi="as-IN"/>
        </w:rPr>
        <w:t xml:space="preserve"> </w:t>
      </w:r>
      <w:r w:rsidR="0094197F">
        <w:rPr>
          <w:rFonts w:eastAsia="Nikosh" w:hint="cs"/>
          <w:cs/>
          <w:lang w:bidi="as-IN"/>
        </w:rPr>
        <w:t>তেওঁৰ</w:t>
      </w:r>
      <w:r w:rsidR="0094197F">
        <w:rPr>
          <w:rFonts w:eastAsia="Nikosh"/>
          <w:cs/>
          <w:lang w:bidi="as-IN"/>
        </w:rPr>
        <w:t xml:space="preserve"> আয়াতসমূহ তিলা</w:t>
      </w:r>
      <w:r w:rsidR="0094197F">
        <w:rPr>
          <w:rFonts w:eastAsia="Nikosh" w:hint="cs"/>
          <w:cs/>
          <w:lang w:bidi="as-IN"/>
        </w:rPr>
        <w:t>ৱা</w:t>
      </w:r>
      <w:r w:rsidR="0094197F">
        <w:rPr>
          <w:rFonts w:eastAsia="Nikosh"/>
          <w:cs/>
          <w:lang w:bidi="as-IN"/>
        </w:rPr>
        <w:t>ত ক</w:t>
      </w:r>
      <w:r w:rsidR="0094197F">
        <w:rPr>
          <w:rFonts w:eastAsia="Nikosh" w:hint="cs"/>
          <w:cs/>
          <w:lang w:bidi="as-IN"/>
        </w:rPr>
        <w:t>ৰে</w:t>
      </w:r>
      <w:r w:rsidR="0094197F">
        <w:rPr>
          <w:rFonts w:eastAsia="Nikosh"/>
          <w:cs/>
          <w:lang w:bidi="as-IN"/>
        </w:rPr>
        <w:t xml:space="preserve"> </w:t>
      </w:r>
      <w:r w:rsidR="0094197F">
        <w:rPr>
          <w:rFonts w:eastAsia="Nikosh" w:hint="cs"/>
          <w:cs/>
          <w:lang w:bidi="as-IN"/>
        </w:rPr>
        <w:t>আৰু</w:t>
      </w:r>
      <w:r w:rsidR="0094197F">
        <w:rPr>
          <w:rFonts w:eastAsia="Nikosh"/>
          <w:cs/>
          <w:lang w:bidi="as-IN"/>
        </w:rPr>
        <w:t xml:space="preserve"> </w:t>
      </w:r>
      <w:r w:rsidR="0094197F">
        <w:rPr>
          <w:rFonts w:eastAsia="Nikosh" w:hint="cs"/>
          <w:cs/>
          <w:lang w:bidi="as-IN"/>
        </w:rPr>
        <w:t>সিহঁতক</w:t>
      </w:r>
      <w:r w:rsidR="0094197F">
        <w:rPr>
          <w:rFonts w:eastAsia="Nikosh"/>
          <w:cs/>
          <w:lang w:bidi="as-IN"/>
        </w:rPr>
        <w:t xml:space="preserve"> প</w:t>
      </w:r>
      <w:r w:rsidR="0094197F">
        <w:rPr>
          <w:rFonts w:eastAsia="Nikosh" w:hint="cs"/>
          <w:cs/>
          <w:lang w:bidi="as-IN"/>
        </w:rPr>
        <w:t>ৰি</w:t>
      </w:r>
      <w:r w:rsidRPr="005F04B8">
        <w:rPr>
          <w:rFonts w:eastAsia="Nikosh"/>
          <w:cs/>
          <w:lang w:bidi="as-IN"/>
        </w:rPr>
        <w:t>শুদ্ধ</w:t>
      </w:r>
      <w:r w:rsidR="0094197F">
        <w:rPr>
          <w:rFonts w:eastAsia="Nikosh"/>
          <w:cs/>
          <w:lang w:bidi="as-IN"/>
        </w:rPr>
        <w:t xml:space="preserve"> ক</w:t>
      </w:r>
      <w:r w:rsidR="0094197F">
        <w:rPr>
          <w:rFonts w:eastAsia="Nikosh" w:hint="cs"/>
          <w:cs/>
          <w:lang w:bidi="as-IN"/>
        </w:rPr>
        <w:t>ৰে</w:t>
      </w:r>
      <w:r w:rsidR="0094197F">
        <w:rPr>
          <w:rFonts w:eastAsia="Nikosh"/>
          <w:cs/>
          <w:lang w:bidi="as-IN"/>
        </w:rPr>
        <w:t xml:space="preserve"> আ</w:t>
      </w:r>
      <w:r w:rsidR="0094197F">
        <w:rPr>
          <w:rFonts w:eastAsia="Nikosh" w:hint="cs"/>
          <w:cs/>
          <w:lang w:bidi="as-IN"/>
        </w:rPr>
        <w:t>ৰু</w:t>
      </w:r>
      <w:r w:rsidR="0094197F">
        <w:rPr>
          <w:rFonts w:eastAsia="Nikosh"/>
          <w:cs/>
          <w:lang w:bidi="as-IN"/>
        </w:rPr>
        <w:t xml:space="preserve"> </w:t>
      </w:r>
      <w:r w:rsidR="0094197F">
        <w:rPr>
          <w:rFonts w:eastAsia="Nikosh" w:hint="cs"/>
          <w:cs/>
          <w:lang w:bidi="as-IN"/>
        </w:rPr>
        <w:t>সিহঁতক</w:t>
      </w:r>
      <w:r w:rsidR="0094197F">
        <w:rPr>
          <w:rFonts w:eastAsia="Nikosh"/>
          <w:cs/>
          <w:lang w:bidi="as-IN"/>
        </w:rPr>
        <w:t xml:space="preserve"> কিতাব </w:t>
      </w:r>
      <w:r w:rsidR="0094197F">
        <w:rPr>
          <w:rFonts w:eastAsia="Nikosh" w:hint="cs"/>
          <w:cs/>
          <w:lang w:bidi="as-IN"/>
        </w:rPr>
        <w:t>আৰু</w:t>
      </w:r>
      <w:r w:rsidRPr="005F04B8">
        <w:rPr>
          <w:rFonts w:eastAsia="Nikosh"/>
          <w:cs/>
          <w:lang w:bidi="as-IN"/>
        </w:rPr>
        <w:t xml:space="preserve"> </w:t>
      </w:r>
      <w:r w:rsidR="0094197F">
        <w:rPr>
          <w:rFonts w:eastAsia="Nikosh"/>
          <w:cs/>
          <w:lang w:bidi="as-IN"/>
        </w:rPr>
        <w:t>হিকমত শিক্ষা দ</w:t>
      </w:r>
      <w:r w:rsidR="0094197F">
        <w:rPr>
          <w:rFonts w:eastAsia="Nikosh" w:hint="cs"/>
          <w:cs/>
          <w:lang w:bidi="as-IN"/>
        </w:rPr>
        <w:t>ি</w:t>
      </w:r>
      <w:r w:rsidR="00B44B80">
        <w:rPr>
          <w:rFonts w:eastAsia="Nikosh"/>
          <w:cs/>
          <w:lang w:bidi="as-IN"/>
        </w:rPr>
        <w:t>য়</w:t>
      </w:r>
      <w:r w:rsidR="0094197F">
        <w:rPr>
          <w:rFonts w:eastAsia="Nikosh" w:hint="cs"/>
          <w:cs/>
          <w:lang w:bidi="as-IN"/>
        </w:rPr>
        <w:t>ে</w:t>
      </w:r>
      <w:r w:rsidR="0094197F">
        <w:rPr>
          <w:rFonts w:eastAsia="Nikosh" w:cs="Mangal"/>
          <w:cs/>
          <w:lang w:bidi="hi-IN"/>
        </w:rPr>
        <w:t xml:space="preserve">। </w:t>
      </w:r>
      <w:r w:rsidR="0094197F">
        <w:rPr>
          <w:rFonts w:eastAsia="Nikosh" w:cs="Vrinda"/>
          <w:cs/>
          <w:lang w:bidi="bn-IN"/>
        </w:rPr>
        <w:t xml:space="preserve">যদিও </w:t>
      </w:r>
      <w:r w:rsidR="0094197F">
        <w:rPr>
          <w:rFonts w:eastAsia="Nikosh" w:hint="cs"/>
          <w:cs/>
          <w:lang w:bidi="as-IN"/>
        </w:rPr>
        <w:t>সিহঁত</w:t>
      </w:r>
      <w:r w:rsidR="0094197F">
        <w:rPr>
          <w:rFonts w:eastAsia="Nikosh"/>
          <w:cs/>
          <w:lang w:bidi="as-IN"/>
        </w:rPr>
        <w:t xml:space="preserve"> </w:t>
      </w:r>
      <w:r w:rsidR="0094197F">
        <w:rPr>
          <w:rFonts w:eastAsia="Nikosh" w:hint="cs"/>
          <w:cs/>
          <w:lang w:bidi="as-IN"/>
        </w:rPr>
        <w:t>ইয়াৰ আগত</w:t>
      </w:r>
      <w:r w:rsidR="0094197F">
        <w:rPr>
          <w:rFonts w:eastAsia="Nikosh"/>
          <w:cs/>
          <w:lang w:bidi="as-IN"/>
        </w:rPr>
        <w:t xml:space="preserve"> স্পষ্ট ভ্</w:t>
      </w:r>
      <w:r w:rsidR="0094197F">
        <w:rPr>
          <w:rFonts w:eastAsia="Nikosh" w:hint="cs"/>
          <w:cs/>
          <w:lang w:bidi="as-IN"/>
        </w:rPr>
        <w:t>ৰা</w:t>
      </w:r>
      <w:r w:rsidR="0094197F">
        <w:rPr>
          <w:rFonts w:eastAsia="Nikosh"/>
          <w:cs/>
          <w:lang w:bidi="as-IN"/>
        </w:rPr>
        <w:t>ন্তিত</w:t>
      </w:r>
      <w:r w:rsidRPr="005F04B8">
        <w:rPr>
          <w:rFonts w:eastAsia="Nikosh"/>
          <w:cs/>
          <w:lang w:bidi="as-IN"/>
        </w:rPr>
        <w:t xml:space="preserve"> </w:t>
      </w:r>
      <w:r w:rsidR="0094197F">
        <w:rPr>
          <w:rFonts w:eastAsia="Nikosh" w:hint="cs"/>
          <w:cs/>
          <w:lang w:bidi="as-IN"/>
        </w:rPr>
        <w:t>আ</w:t>
      </w:r>
      <w:r w:rsidRPr="005F04B8">
        <w:rPr>
          <w:rFonts w:eastAsia="Nikosh"/>
          <w:cs/>
          <w:lang w:bidi="as-IN"/>
        </w:rPr>
        <w:t>ছিল।</w:t>
      </w:r>
      <w:r w:rsidR="003A52FE">
        <w:rPr>
          <w:rFonts w:eastAsia="Nikosh"/>
          <w:cs/>
          <w:lang w:bidi="as-IN"/>
        </w:rPr>
        <w:t>”</w:t>
      </w:r>
      <w:r>
        <w:rPr>
          <w:rFonts w:eastAsia="Nikosh"/>
          <w:cs/>
          <w:lang w:bidi="as-IN"/>
        </w:rPr>
        <w:t xml:space="preserve"> [</w:t>
      </w:r>
      <w:r w:rsidR="0094197F">
        <w:rPr>
          <w:rFonts w:eastAsia="Nikosh" w:hint="cs"/>
          <w:cs/>
          <w:lang w:bidi="as-IN"/>
        </w:rPr>
        <w:t>ছুৰা</w:t>
      </w:r>
      <w:r w:rsidR="0094197F">
        <w:rPr>
          <w:rFonts w:eastAsia="Nikosh"/>
          <w:cs/>
          <w:lang w:bidi="as-IN"/>
        </w:rPr>
        <w:t xml:space="preserve"> আলে ইম</w:t>
      </w:r>
      <w:r w:rsidR="0094197F">
        <w:rPr>
          <w:rFonts w:eastAsia="Nikosh" w:hint="cs"/>
          <w:cs/>
          <w:lang w:bidi="as-IN"/>
        </w:rPr>
        <w:t>ৰা</w:t>
      </w:r>
      <w:r w:rsidRPr="00DF2ABF">
        <w:rPr>
          <w:rFonts w:eastAsia="Nikosh"/>
          <w:cs/>
          <w:lang w:bidi="as-IN"/>
        </w:rPr>
        <w:t>ন</w:t>
      </w:r>
      <w:r>
        <w:rPr>
          <w:rFonts w:eastAsia="Nikosh"/>
          <w:cs/>
          <w:lang w:bidi="as-IN"/>
        </w:rPr>
        <w:t>, আয়াত: ১৬৪]</w:t>
      </w:r>
    </w:p>
    <w:p w:rsidR="00BE34D5" w:rsidRDefault="00A57EBC" w:rsidP="00676A1E">
      <w:pPr>
        <w:bidi w:val="0"/>
        <w:spacing w:after="0" w:line="240" w:lineRule="auto"/>
        <w:jc w:val="both"/>
        <w:rPr>
          <w:rFonts w:eastAsia="Nikosh"/>
          <w:lang w:bidi="as-IN"/>
        </w:rPr>
      </w:pPr>
      <w:r>
        <w:rPr>
          <w:rFonts w:eastAsia="Nikosh" w:hint="cs"/>
          <w:cs/>
          <w:lang w:bidi="as-IN"/>
        </w:rPr>
        <w:t>এতেকে</w:t>
      </w:r>
      <w:r w:rsidR="00AD7BD0">
        <w:rPr>
          <w:rFonts w:eastAsia="Nikosh"/>
          <w:lang w:bidi="as-IN"/>
        </w:rPr>
        <w:t>,</w:t>
      </w:r>
      <w:r>
        <w:rPr>
          <w:rFonts w:eastAsia="Nikosh"/>
          <w:cs/>
          <w:lang w:bidi="as-IN"/>
        </w:rPr>
        <w:t xml:space="preserve"> </w:t>
      </w:r>
      <w:r>
        <w:rPr>
          <w:rFonts w:eastAsia="Nikosh" w:hint="cs"/>
          <w:cs/>
          <w:lang w:bidi="as-IN"/>
        </w:rPr>
        <w:t>ৰাছুলসকলে লৈ অহা</w:t>
      </w:r>
      <w:r w:rsidR="003A52FE">
        <w:rPr>
          <w:rFonts w:eastAsia="Nikosh"/>
          <w:cs/>
          <w:lang w:bidi="as-IN"/>
        </w:rPr>
        <w:t xml:space="preserve"> জ্ঞান</w:t>
      </w:r>
      <w:r>
        <w:rPr>
          <w:rFonts w:eastAsia="Nikosh" w:hint="cs"/>
          <w:cs/>
          <w:lang w:bidi="as-IN"/>
        </w:rPr>
        <w:t>ৰ বাহিৰে</w:t>
      </w:r>
      <w:r>
        <w:rPr>
          <w:rFonts w:eastAsia="Nikosh"/>
          <w:cs/>
          <w:lang w:bidi="as-IN"/>
        </w:rPr>
        <w:t xml:space="preserve"> মানু</w:t>
      </w:r>
      <w:r>
        <w:rPr>
          <w:rFonts w:eastAsia="Nikosh" w:hint="cs"/>
          <w:cs/>
          <w:lang w:bidi="as-IN"/>
        </w:rPr>
        <w:t>হৰ</w:t>
      </w:r>
      <w:r>
        <w:rPr>
          <w:rFonts w:eastAsia="Nikosh"/>
          <w:cs/>
          <w:lang w:bidi="as-IN"/>
        </w:rPr>
        <w:t xml:space="preserve"> বিবেক সঠিক পূ</w:t>
      </w:r>
      <w:r>
        <w:rPr>
          <w:rFonts w:eastAsia="Nikosh" w:hint="cs"/>
          <w:cs/>
          <w:lang w:bidi="as-IN"/>
        </w:rPr>
        <w:t>ৰ্ণ</w:t>
      </w:r>
      <w:r>
        <w:rPr>
          <w:rFonts w:eastAsia="Nikosh"/>
          <w:cs/>
          <w:lang w:bidi="as-IN"/>
        </w:rPr>
        <w:t>তা</w:t>
      </w:r>
      <w:r>
        <w:rPr>
          <w:rFonts w:eastAsia="Nikosh" w:hint="cs"/>
          <w:cs/>
          <w:lang w:bidi="as-IN"/>
        </w:rPr>
        <w:t>ত</w:t>
      </w:r>
      <w:r>
        <w:rPr>
          <w:rFonts w:eastAsia="Nikosh"/>
          <w:cs/>
          <w:lang w:bidi="as-IN"/>
        </w:rPr>
        <w:t xml:space="preserve"> </w:t>
      </w:r>
      <w:r>
        <w:rPr>
          <w:rFonts w:eastAsia="Nikosh" w:hint="cs"/>
          <w:cs/>
          <w:lang w:bidi="as-IN"/>
        </w:rPr>
        <w:t>উপনীত হ</w:t>
      </w:r>
      <w:r>
        <w:rPr>
          <w:rFonts w:eastAsia="Nikosh" w:cstheme="minorBidi"/>
        </w:rPr>
        <w:t>’</w:t>
      </w:r>
      <w:r>
        <w:rPr>
          <w:rFonts w:eastAsia="Nikosh" w:hint="cs"/>
          <w:cs/>
          <w:lang w:bidi="as-IN"/>
        </w:rPr>
        <w:t>ব নোৱাৰে</w:t>
      </w:r>
      <w:r w:rsidR="003A52FE">
        <w:rPr>
          <w:rFonts w:eastAsia="Nikosh" w:cs="Mangal"/>
          <w:cs/>
          <w:lang w:bidi="hi-IN"/>
        </w:rPr>
        <w:t xml:space="preserve">। </w:t>
      </w:r>
      <w:r w:rsidR="003A52FE">
        <w:rPr>
          <w:rFonts w:eastAsia="Nikosh" w:cs="Vrinda"/>
          <w:cs/>
          <w:lang w:bidi="bn-IN"/>
        </w:rPr>
        <w:t>এ</w:t>
      </w:r>
      <w:r>
        <w:rPr>
          <w:rFonts w:eastAsia="Nikosh" w:hint="cs"/>
          <w:cs/>
          <w:lang w:bidi="as-IN"/>
        </w:rPr>
        <w:t>ই বাবে</w:t>
      </w:r>
      <w:r>
        <w:rPr>
          <w:rFonts w:eastAsia="Nikosh"/>
          <w:cs/>
          <w:lang w:bidi="as-IN"/>
        </w:rPr>
        <w:t xml:space="preserve">ই সঠিক জ্ঞান </w:t>
      </w:r>
      <w:r>
        <w:rPr>
          <w:rFonts w:eastAsia="Nikosh" w:hint="cs"/>
          <w:cs/>
          <w:lang w:bidi="as-IN"/>
        </w:rPr>
        <w:t>আৰু</w:t>
      </w:r>
      <w:r>
        <w:rPr>
          <w:rFonts w:eastAsia="Nikosh"/>
          <w:cs/>
          <w:lang w:bidi="as-IN"/>
        </w:rPr>
        <w:t xml:space="preserve"> দূ</w:t>
      </w:r>
      <w:r>
        <w:rPr>
          <w:rFonts w:eastAsia="Nikosh" w:hint="cs"/>
          <w:cs/>
          <w:lang w:bidi="as-IN"/>
        </w:rPr>
        <w:t>ৰ</w:t>
      </w:r>
      <w:r>
        <w:rPr>
          <w:rFonts w:eastAsia="Nikosh"/>
          <w:cs/>
          <w:lang w:bidi="as-IN"/>
        </w:rPr>
        <w:t>দ</w:t>
      </w:r>
      <w:r>
        <w:rPr>
          <w:rFonts w:eastAsia="Nikosh" w:hint="cs"/>
          <w:cs/>
          <w:lang w:bidi="as-IN"/>
        </w:rPr>
        <w:t>ৰ্শি</w:t>
      </w:r>
      <w:r>
        <w:rPr>
          <w:rFonts w:eastAsia="Nikosh"/>
          <w:cs/>
          <w:lang w:bidi="as-IN"/>
        </w:rPr>
        <w:t>তা</w:t>
      </w:r>
      <w:r>
        <w:rPr>
          <w:rFonts w:eastAsia="Nikosh" w:hint="cs"/>
          <w:cs/>
          <w:lang w:bidi="as-IN"/>
        </w:rPr>
        <w:t>ৰ</w:t>
      </w:r>
      <w:r>
        <w:rPr>
          <w:rFonts w:eastAsia="Nikosh"/>
          <w:cs/>
          <w:lang w:bidi="as-IN"/>
        </w:rPr>
        <w:t xml:space="preserve"> অভা</w:t>
      </w:r>
      <w:r>
        <w:rPr>
          <w:rFonts w:eastAsia="Nikosh" w:hint="cs"/>
          <w:cs/>
          <w:lang w:bidi="as-IN"/>
        </w:rPr>
        <w:t>ৱত</w:t>
      </w:r>
      <w:r w:rsidR="003A52FE">
        <w:rPr>
          <w:rFonts w:eastAsia="Nikosh"/>
          <w:cs/>
          <w:lang w:bidi="as-IN"/>
        </w:rPr>
        <w:t xml:space="preserve"> </w:t>
      </w:r>
      <w:r>
        <w:rPr>
          <w:rFonts w:eastAsia="Nikosh" w:hint="cs"/>
          <w:cs/>
          <w:lang w:bidi="as-IN"/>
        </w:rPr>
        <w:t>কিছুমান</w:t>
      </w:r>
      <w:r w:rsidR="00FD5B95">
        <w:rPr>
          <w:rFonts w:eastAsia="Nikosh"/>
          <w:cs/>
          <w:lang w:bidi="as-IN"/>
        </w:rPr>
        <w:t xml:space="preserve"> শব্দ</w:t>
      </w:r>
      <w:r>
        <w:rPr>
          <w:rFonts w:eastAsia="Nikosh" w:hint="cs"/>
          <w:cs/>
          <w:lang w:bidi="as-IN"/>
        </w:rPr>
        <w:t>ৰ</w:t>
      </w:r>
      <w:r w:rsidR="00FD5B95">
        <w:rPr>
          <w:rFonts w:eastAsia="Nikosh"/>
          <w:cs/>
          <w:lang w:bidi="as-IN"/>
        </w:rPr>
        <w:t xml:space="preserve"> </w:t>
      </w:r>
      <w:r>
        <w:rPr>
          <w:rFonts w:eastAsia="Nikosh"/>
          <w:cs/>
          <w:lang w:bidi="as-IN"/>
        </w:rPr>
        <w:t>দ্বা</w:t>
      </w:r>
      <w:r>
        <w:rPr>
          <w:rFonts w:eastAsia="Nikosh" w:hint="cs"/>
          <w:cs/>
          <w:lang w:bidi="as-IN"/>
        </w:rPr>
        <w:t>ৰা</w:t>
      </w:r>
      <w:r w:rsidR="00FD5B95">
        <w:rPr>
          <w:rFonts w:eastAsia="Nikosh"/>
          <w:cs/>
          <w:lang w:bidi="as-IN"/>
        </w:rPr>
        <w:t xml:space="preserve"> </w:t>
      </w:r>
      <w:r>
        <w:rPr>
          <w:rFonts w:eastAsia="Nikosh"/>
          <w:cs/>
          <w:lang w:bidi="as-IN"/>
        </w:rPr>
        <w:t>বাতিলক সুসজ্জিত ক</w:t>
      </w:r>
      <w:r>
        <w:rPr>
          <w:rFonts w:eastAsia="Nikosh" w:hint="cs"/>
          <w:cs/>
          <w:lang w:bidi="as-IN"/>
        </w:rPr>
        <w:t>ৰি</w:t>
      </w:r>
      <w:r>
        <w:rPr>
          <w:rFonts w:eastAsia="Nikosh"/>
          <w:cs/>
          <w:lang w:bidi="as-IN"/>
        </w:rPr>
        <w:t xml:space="preserve"> সত্যক</w:t>
      </w:r>
      <w:r w:rsidR="003A52FE">
        <w:rPr>
          <w:rFonts w:eastAsia="Nikosh"/>
          <w:cs/>
          <w:lang w:bidi="as-IN"/>
        </w:rPr>
        <w:t xml:space="preserve"> </w:t>
      </w:r>
      <w:r>
        <w:rPr>
          <w:rFonts w:eastAsia="Nikosh"/>
          <w:cs/>
          <w:lang w:bidi="as-IN"/>
        </w:rPr>
        <w:t>প্</w:t>
      </w:r>
      <w:r>
        <w:rPr>
          <w:rFonts w:eastAsia="Nikosh" w:hint="cs"/>
          <w:cs/>
          <w:lang w:bidi="as-IN"/>
        </w:rPr>
        <w:t>ৰ</w:t>
      </w:r>
      <w:r w:rsidR="0023151B">
        <w:rPr>
          <w:rFonts w:eastAsia="Nikosh"/>
          <w:cs/>
          <w:lang w:bidi="as-IN"/>
        </w:rPr>
        <w:t>ত্যাখ্যান</w:t>
      </w:r>
      <w:r>
        <w:rPr>
          <w:rFonts w:eastAsia="Nikosh" w:hint="cs"/>
          <w:cs/>
          <w:lang w:bidi="as-IN"/>
        </w:rPr>
        <w:t xml:space="preserve"> </w:t>
      </w:r>
      <w:r>
        <w:rPr>
          <w:rFonts w:eastAsia="Nikosh"/>
          <w:cs/>
          <w:lang w:bidi="as-IN"/>
        </w:rPr>
        <w:t>ক</w:t>
      </w:r>
      <w:r>
        <w:rPr>
          <w:rFonts w:eastAsia="Nikosh" w:hint="cs"/>
          <w:cs/>
          <w:lang w:bidi="as-IN"/>
        </w:rPr>
        <w:t>ৰাৰ</w:t>
      </w:r>
      <w:r>
        <w:rPr>
          <w:rFonts w:eastAsia="Nikosh"/>
          <w:cs/>
          <w:lang w:bidi="as-IN"/>
        </w:rPr>
        <w:t xml:space="preserve"> </w:t>
      </w:r>
      <w:r>
        <w:rPr>
          <w:rFonts w:eastAsia="Nikosh" w:hint="cs"/>
          <w:cs/>
          <w:lang w:bidi="as-IN"/>
        </w:rPr>
        <w:t>বাবে সিহঁতে</w:t>
      </w:r>
      <w:r>
        <w:rPr>
          <w:rFonts w:eastAsia="Nikosh"/>
          <w:cs/>
          <w:lang w:bidi="as-IN"/>
        </w:rPr>
        <w:t xml:space="preserve"> (বস্তুবাদী</w:t>
      </w:r>
      <w:r>
        <w:rPr>
          <w:rFonts w:eastAsia="Nikosh" w:hint="cs"/>
          <w:cs/>
          <w:lang w:bidi="as-IN"/>
        </w:rPr>
        <w:t>সকলে</w:t>
      </w:r>
      <w:r w:rsidR="00431413">
        <w:rPr>
          <w:rFonts w:eastAsia="Nikosh"/>
          <w:cs/>
          <w:lang w:bidi="as-IN"/>
        </w:rPr>
        <w:t xml:space="preserve">) </w:t>
      </w:r>
      <w:r>
        <w:rPr>
          <w:rFonts w:eastAsia="Nikosh" w:hint="cs"/>
          <w:cs/>
          <w:lang w:bidi="as-IN"/>
        </w:rPr>
        <w:t>বহু</w:t>
      </w:r>
      <w:r>
        <w:rPr>
          <w:rFonts w:eastAsia="Nikosh"/>
          <w:cs/>
          <w:lang w:bidi="as-IN"/>
        </w:rPr>
        <w:t xml:space="preserve"> মানু</w:t>
      </w:r>
      <w:r>
        <w:rPr>
          <w:rFonts w:eastAsia="Nikosh" w:hint="cs"/>
          <w:cs/>
          <w:lang w:bidi="as-IN"/>
        </w:rPr>
        <w:t>হ</w:t>
      </w:r>
      <w:r>
        <w:rPr>
          <w:rFonts w:eastAsia="Nikosh"/>
          <w:cs/>
          <w:lang w:bidi="as-IN"/>
        </w:rPr>
        <w:t>ক ধোঁকা</w:t>
      </w:r>
      <w:r>
        <w:rPr>
          <w:rFonts w:eastAsia="Nikosh" w:hint="cs"/>
          <w:cs/>
          <w:lang w:bidi="as-IN"/>
        </w:rPr>
        <w:t>ত</w:t>
      </w:r>
      <w:r>
        <w:rPr>
          <w:rFonts w:eastAsia="Nikosh"/>
          <w:cs/>
          <w:lang w:bidi="as-IN"/>
        </w:rPr>
        <w:t xml:space="preserve"> </w:t>
      </w:r>
      <w:r>
        <w:rPr>
          <w:rFonts w:eastAsia="Nikosh" w:hint="cs"/>
          <w:cs/>
          <w:lang w:bidi="as-IN"/>
        </w:rPr>
        <w:t>পেলাইছে</w:t>
      </w:r>
      <w:r w:rsidR="0023151B">
        <w:rPr>
          <w:rFonts w:eastAsia="Nikosh"/>
          <w:cs/>
          <w:lang w:bidi="hi-IN"/>
        </w:rPr>
        <w:t>।</w:t>
      </w:r>
      <w:r>
        <w:rPr>
          <w:rFonts w:eastAsia="Nikosh"/>
          <w:cs/>
          <w:lang w:bidi="as-IN"/>
        </w:rPr>
        <w:t xml:space="preserve"> যে</w:t>
      </w:r>
      <w:r w:rsidR="00431413">
        <w:rPr>
          <w:rFonts w:eastAsia="Nikosh"/>
          <w:cs/>
          <w:lang w:bidi="as-IN"/>
        </w:rPr>
        <w:t>ন</w:t>
      </w:r>
      <w:r>
        <w:rPr>
          <w:rFonts w:eastAsia="Nikosh" w:hint="cs"/>
          <w:cs/>
          <w:lang w:bidi="as-IN"/>
        </w:rPr>
        <w:t>ে</w:t>
      </w:r>
      <w:r>
        <w:rPr>
          <w:rFonts w:eastAsia="Nikosh"/>
          <w:cs/>
          <w:lang w:bidi="as-IN"/>
        </w:rPr>
        <w:t xml:space="preserve">, </w:t>
      </w:r>
      <w:r>
        <w:rPr>
          <w:rFonts w:eastAsia="Nikosh" w:hint="cs"/>
          <w:cs/>
          <w:lang w:bidi="as-IN"/>
        </w:rPr>
        <w:t>সিহঁতে</w:t>
      </w:r>
      <w:r>
        <w:rPr>
          <w:rFonts w:eastAsia="Nikosh"/>
          <w:cs/>
          <w:lang w:bidi="as-IN"/>
        </w:rPr>
        <w:t xml:space="preserve"> দ</w:t>
      </w:r>
      <w:r>
        <w:rPr>
          <w:rFonts w:eastAsia="Nikosh" w:hint="cs"/>
          <w:cs/>
          <w:lang w:bidi="as-IN"/>
        </w:rPr>
        <w:t>্বী</w:t>
      </w:r>
      <w:r>
        <w:rPr>
          <w:rFonts w:eastAsia="Nikosh"/>
          <w:cs/>
          <w:lang w:bidi="as-IN"/>
        </w:rPr>
        <w:t>ন</w:t>
      </w:r>
      <w:r>
        <w:rPr>
          <w:rFonts w:eastAsia="Nikosh" w:hint="cs"/>
          <w:cs/>
          <w:lang w:bidi="as-IN"/>
        </w:rPr>
        <w:t>ৰ</w:t>
      </w:r>
      <w:r>
        <w:rPr>
          <w:rFonts w:eastAsia="Nikosh"/>
          <w:cs/>
          <w:lang w:bidi="as-IN"/>
        </w:rPr>
        <w:t xml:space="preserve"> জ্ঞান </w:t>
      </w:r>
      <w:r>
        <w:rPr>
          <w:rFonts w:eastAsia="Nikosh" w:hint="cs"/>
          <w:cs/>
          <w:lang w:bidi="as-IN"/>
        </w:rPr>
        <w:t>আৰু</w:t>
      </w:r>
      <w:r w:rsidR="00431413">
        <w:rPr>
          <w:rFonts w:eastAsia="Nikosh"/>
          <w:cs/>
          <w:lang w:bidi="as-IN"/>
        </w:rPr>
        <w:t xml:space="preserve"> সুউচ্চ আখলাক</w:t>
      </w:r>
      <w:r>
        <w:rPr>
          <w:rFonts w:eastAsia="Nikosh" w:hint="cs"/>
          <w:cs/>
          <w:lang w:bidi="as-IN"/>
        </w:rPr>
        <w:t xml:space="preserve"> </w:t>
      </w:r>
      <w:r>
        <w:rPr>
          <w:rFonts w:eastAsia="Nikosh"/>
          <w:cs/>
          <w:lang w:bidi="as-IN"/>
        </w:rPr>
        <w:t xml:space="preserve">সমূহক পশ্চাদগামিতা </w:t>
      </w:r>
      <w:r>
        <w:rPr>
          <w:rFonts w:eastAsia="Nikosh" w:hint="cs"/>
          <w:cs/>
          <w:lang w:bidi="as-IN"/>
        </w:rPr>
        <w:t>আৰু</w:t>
      </w:r>
      <w:r>
        <w:rPr>
          <w:rFonts w:eastAsia="Nikosh"/>
          <w:cs/>
          <w:lang w:bidi="as-IN"/>
        </w:rPr>
        <w:t xml:space="preserve"> </w:t>
      </w:r>
      <w:r>
        <w:rPr>
          <w:rFonts w:eastAsia="Nikosh" w:hint="cs"/>
          <w:cs/>
          <w:lang w:bidi="as-IN"/>
        </w:rPr>
        <w:t>সিহঁতৰ</w:t>
      </w:r>
      <w:r>
        <w:rPr>
          <w:rFonts w:eastAsia="Nikosh"/>
          <w:cs/>
          <w:lang w:bidi="as-IN"/>
        </w:rPr>
        <w:t xml:space="preserve"> জ্ঞান-বিজ্ঞান </w:t>
      </w:r>
      <w:r>
        <w:rPr>
          <w:rFonts w:eastAsia="Nikosh" w:hint="cs"/>
          <w:cs/>
          <w:lang w:bidi="as-IN"/>
        </w:rPr>
        <w:t>আৰু</w:t>
      </w:r>
      <w:r>
        <w:rPr>
          <w:rFonts w:eastAsia="Nikosh"/>
          <w:cs/>
          <w:lang w:bidi="as-IN"/>
        </w:rPr>
        <w:t xml:space="preserve"> দ</w:t>
      </w:r>
      <w:r>
        <w:rPr>
          <w:rFonts w:eastAsia="Nikosh" w:hint="cs"/>
          <w:cs/>
          <w:lang w:bidi="as-IN"/>
        </w:rPr>
        <w:t>্বী</w:t>
      </w:r>
      <w:r>
        <w:rPr>
          <w:rFonts w:eastAsia="Nikosh"/>
          <w:cs/>
          <w:lang w:bidi="as-IN"/>
        </w:rPr>
        <w:t>ন</w:t>
      </w:r>
      <w:r>
        <w:rPr>
          <w:rFonts w:eastAsia="Nikosh" w:hint="cs"/>
          <w:cs/>
          <w:lang w:bidi="as-IN"/>
        </w:rPr>
        <w:t>ৰ</w:t>
      </w:r>
      <w:r>
        <w:rPr>
          <w:rFonts w:eastAsia="Nikosh"/>
          <w:cs/>
          <w:lang w:bidi="as-IN"/>
        </w:rPr>
        <w:t xml:space="preserve"> বিপ</w:t>
      </w:r>
      <w:r>
        <w:rPr>
          <w:rFonts w:eastAsia="Nikosh" w:hint="cs"/>
          <w:cs/>
          <w:lang w:bidi="as-IN"/>
        </w:rPr>
        <w:t>ৰী</w:t>
      </w:r>
      <w:r>
        <w:rPr>
          <w:rFonts w:eastAsia="Nikosh"/>
          <w:cs/>
          <w:lang w:bidi="as-IN"/>
        </w:rPr>
        <w:t xml:space="preserve">ত আখলাকক সংস্কৃতি </w:t>
      </w:r>
      <w:r>
        <w:rPr>
          <w:rFonts w:eastAsia="Nikosh" w:hint="cs"/>
          <w:cs/>
          <w:lang w:bidi="as-IN"/>
        </w:rPr>
        <w:t>আৰু</w:t>
      </w:r>
      <w:r>
        <w:rPr>
          <w:rFonts w:eastAsia="Nikosh"/>
          <w:cs/>
          <w:lang w:bidi="as-IN"/>
        </w:rPr>
        <w:t xml:space="preserve"> প্</w:t>
      </w:r>
      <w:r>
        <w:rPr>
          <w:rFonts w:eastAsia="Nikosh" w:hint="cs"/>
          <w:cs/>
          <w:lang w:bidi="as-IN"/>
        </w:rPr>
        <w:t>ৰ</w:t>
      </w:r>
      <w:r w:rsidR="00431413">
        <w:rPr>
          <w:rFonts w:eastAsia="Nikosh"/>
          <w:cs/>
          <w:lang w:bidi="as-IN"/>
        </w:rPr>
        <w:t>গতি ব</w:t>
      </w:r>
      <w:r>
        <w:rPr>
          <w:rFonts w:eastAsia="Nikosh" w:hint="cs"/>
          <w:cs/>
          <w:lang w:bidi="as-IN"/>
        </w:rPr>
        <w:t>ু</w:t>
      </w:r>
      <w:r>
        <w:rPr>
          <w:rFonts w:eastAsia="Nikosh"/>
          <w:cs/>
          <w:lang w:bidi="as-IN"/>
        </w:rPr>
        <w:t>ল</w:t>
      </w:r>
      <w:r>
        <w:rPr>
          <w:rFonts w:eastAsia="Nikosh" w:hint="cs"/>
          <w:cs/>
          <w:lang w:bidi="as-IN"/>
        </w:rPr>
        <w:t>ি</w:t>
      </w:r>
      <w:r>
        <w:rPr>
          <w:rFonts w:eastAsia="Nikosh"/>
          <w:cs/>
          <w:lang w:bidi="as-IN"/>
        </w:rPr>
        <w:t xml:space="preserve"> নামক</w:t>
      </w:r>
      <w:r>
        <w:rPr>
          <w:rFonts w:eastAsia="Nikosh" w:hint="cs"/>
          <w:cs/>
          <w:lang w:bidi="as-IN"/>
        </w:rPr>
        <w:t>ৰ</w:t>
      </w:r>
      <w:r>
        <w:rPr>
          <w:rFonts w:eastAsia="Nikosh"/>
          <w:cs/>
          <w:lang w:bidi="as-IN"/>
        </w:rPr>
        <w:t>ণ ক</w:t>
      </w:r>
      <w:r>
        <w:rPr>
          <w:rFonts w:eastAsia="Nikosh" w:hint="cs"/>
          <w:cs/>
          <w:lang w:bidi="as-IN"/>
        </w:rPr>
        <w:t>ৰি</w:t>
      </w:r>
      <w:r>
        <w:rPr>
          <w:rFonts w:eastAsia="Nikosh"/>
          <w:cs/>
          <w:lang w:bidi="as-IN"/>
        </w:rPr>
        <w:t xml:space="preserve"> থাকে</w:t>
      </w:r>
      <w:r w:rsidR="00431413">
        <w:rPr>
          <w:rFonts w:eastAsia="Nikosh" w:cs="Mangal"/>
          <w:cs/>
          <w:lang w:bidi="hi-IN"/>
        </w:rPr>
        <w:t xml:space="preserve">। </w:t>
      </w:r>
      <w:r w:rsidR="00431413">
        <w:rPr>
          <w:rFonts w:eastAsia="Nikosh" w:cs="Vrinda"/>
          <w:cs/>
          <w:lang w:bidi="bn-IN"/>
        </w:rPr>
        <w:t>সুস্থ জ্</w:t>
      </w:r>
      <w:r>
        <w:rPr>
          <w:rFonts w:eastAsia="Nikosh"/>
          <w:cs/>
          <w:lang w:bidi="as-IN"/>
        </w:rPr>
        <w:t>ঞান</w:t>
      </w:r>
      <w:r>
        <w:rPr>
          <w:rFonts w:eastAsia="Nikosh" w:hint="cs"/>
          <w:cs/>
          <w:lang w:bidi="as-IN"/>
        </w:rPr>
        <w:t>ৰ</w:t>
      </w:r>
      <w:r>
        <w:rPr>
          <w:rFonts w:eastAsia="Nikosh"/>
          <w:cs/>
          <w:lang w:bidi="as-IN"/>
        </w:rPr>
        <w:t xml:space="preserve"> অধিকা</w:t>
      </w:r>
      <w:r>
        <w:rPr>
          <w:rFonts w:eastAsia="Nikosh" w:hint="cs"/>
          <w:cs/>
          <w:lang w:bidi="as-IN"/>
        </w:rPr>
        <w:t>ৰী</w:t>
      </w:r>
      <w:r>
        <w:rPr>
          <w:rFonts w:eastAsia="Nikosh"/>
          <w:cs/>
          <w:lang w:bidi="as-IN"/>
        </w:rPr>
        <w:t xml:space="preserve"> সকল</w:t>
      </w:r>
      <w:r>
        <w:rPr>
          <w:rFonts w:eastAsia="Nikosh" w:hint="cs"/>
          <w:cs/>
          <w:lang w:bidi="as-IN"/>
        </w:rPr>
        <w:t>ৰ</w:t>
      </w:r>
      <w:r>
        <w:rPr>
          <w:rFonts w:eastAsia="Nikosh"/>
          <w:cs/>
          <w:lang w:bidi="as-IN"/>
        </w:rPr>
        <w:t xml:space="preserve"> </w:t>
      </w:r>
      <w:r>
        <w:rPr>
          <w:rFonts w:eastAsia="Nikosh" w:hint="cs"/>
          <w:cs/>
          <w:lang w:bidi="as-IN"/>
        </w:rPr>
        <w:t>ওচৰত</w:t>
      </w:r>
      <w:r w:rsidR="00431413">
        <w:rPr>
          <w:rFonts w:eastAsia="Nikosh"/>
          <w:cs/>
          <w:lang w:bidi="as-IN"/>
        </w:rPr>
        <w:t xml:space="preserve"> এ</w:t>
      </w:r>
      <w:r>
        <w:rPr>
          <w:rFonts w:eastAsia="Nikosh" w:hint="cs"/>
          <w:cs/>
          <w:lang w:bidi="as-IN"/>
        </w:rPr>
        <w:t>ই</w:t>
      </w:r>
      <w:r>
        <w:rPr>
          <w:rFonts w:eastAsia="Nikosh"/>
          <w:cs/>
          <w:lang w:bidi="as-IN"/>
        </w:rPr>
        <w:t>ট</w:t>
      </w:r>
      <w:r>
        <w:rPr>
          <w:rFonts w:eastAsia="Nikosh" w:hint="cs"/>
          <w:cs/>
          <w:lang w:bidi="as-IN"/>
        </w:rPr>
        <w:t>ো</w:t>
      </w:r>
      <w:r>
        <w:rPr>
          <w:rFonts w:eastAsia="Nikosh"/>
          <w:cs/>
          <w:lang w:bidi="as-IN"/>
        </w:rPr>
        <w:t xml:space="preserve"> স্পষ্ট যে, </w:t>
      </w:r>
      <w:r>
        <w:rPr>
          <w:rFonts w:eastAsia="Nikosh" w:hint="cs"/>
          <w:cs/>
          <w:lang w:bidi="as-IN"/>
        </w:rPr>
        <w:t>যিবোৰ</w:t>
      </w:r>
      <w:r>
        <w:rPr>
          <w:rFonts w:eastAsia="Nikosh"/>
          <w:cs/>
          <w:lang w:bidi="as-IN"/>
        </w:rPr>
        <w:t xml:space="preserve"> সংস্কৃতি </w:t>
      </w:r>
      <w:r>
        <w:rPr>
          <w:rFonts w:eastAsia="Nikosh" w:hint="cs"/>
          <w:cs/>
          <w:lang w:bidi="as-IN"/>
        </w:rPr>
        <w:t>আৰু</w:t>
      </w:r>
      <w:r>
        <w:rPr>
          <w:rFonts w:eastAsia="Nikosh"/>
          <w:cs/>
          <w:lang w:bidi="as-IN"/>
        </w:rPr>
        <w:t xml:space="preserve"> সংস্কা</w:t>
      </w:r>
      <w:r>
        <w:rPr>
          <w:rFonts w:eastAsia="Nikosh" w:hint="cs"/>
          <w:cs/>
          <w:lang w:bidi="as-IN"/>
        </w:rPr>
        <w:t>ৰৰ</w:t>
      </w:r>
      <w:r w:rsidR="00431413">
        <w:rPr>
          <w:rFonts w:eastAsia="Nikosh"/>
          <w:cs/>
          <w:lang w:bidi="as-IN"/>
        </w:rPr>
        <w:t xml:space="preserve"> </w:t>
      </w:r>
      <w:r w:rsidR="00A1386D">
        <w:rPr>
          <w:rFonts w:eastAsia="Nikosh"/>
          <w:cs/>
          <w:lang w:bidi="as-IN"/>
        </w:rPr>
        <w:t>মূল</w:t>
      </w:r>
      <w:r>
        <w:rPr>
          <w:rFonts w:eastAsia="Nikosh"/>
          <w:cs/>
          <w:lang w:bidi="as-IN"/>
        </w:rPr>
        <w:t>নীতিসমূহ দ</w:t>
      </w:r>
      <w:r>
        <w:rPr>
          <w:rFonts w:eastAsia="Nikosh" w:hint="cs"/>
          <w:cs/>
          <w:lang w:bidi="as-IN"/>
        </w:rPr>
        <w:t>্বী</w:t>
      </w:r>
      <w:r>
        <w:rPr>
          <w:rFonts w:eastAsia="Nikosh"/>
          <w:cs/>
          <w:lang w:bidi="as-IN"/>
        </w:rPr>
        <w:t>ন</w:t>
      </w:r>
      <w:r>
        <w:rPr>
          <w:rFonts w:eastAsia="Nikosh" w:hint="cs"/>
          <w:cs/>
          <w:lang w:bidi="as-IN"/>
        </w:rPr>
        <w:t>ৰ</w:t>
      </w:r>
      <w:r>
        <w:rPr>
          <w:rFonts w:eastAsia="Nikosh"/>
          <w:cs/>
          <w:lang w:bidi="as-IN"/>
        </w:rPr>
        <w:t xml:space="preserve"> হিদায়ত</w:t>
      </w:r>
      <w:r>
        <w:rPr>
          <w:rFonts w:eastAsia="Nikosh" w:hint="cs"/>
          <w:cs/>
          <w:lang w:bidi="as-IN"/>
        </w:rPr>
        <w:t>ত</w:t>
      </w:r>
      <w:r>
        <w:rPr>
          <w:rFonts w:eastAsia="Nikosh"/>
          <w:cs/>
          <w:lang w:bidi="as-IN"/>
        </w:rPr>
        <w:t xml:space="preserve"> </w:t>
      </w:r>
      <w:r>
        <w:rPr>
          <w:rFonts w:eastAsia="Nikosh" w:hint="cs"/>
          <w:cs/>
          <w:lang w:bidi="as-IN"/>
        </w:rPr>
        <w:t>আৰু</w:t>
      </w:r>
      <w:r>
        <w:rPr>
          <w:rFonts w:eastAsia="Nikosh"/>
          <w:cs/>
          <w:lang w:bidi="as-IN"/>
        </w:rPr>
        <w:t xml:space="preserve"> দি</w:t>
      </w:r>
      <w:r>
        <w:rPr>
          <w:rFonts w:eastAsia="Nikosh" w:hint="cs"/>
          <w:cs/>
          <w:lang w:bidi="as-IN"/>
        </w:rPr>
        <w:t>শ</w:t>
      </w:r>
      <w:r w:rsidR="00431413">
        <w:rPr>
          <w:rFonts w:eastAsia="Nikosh"/>
          <w:cs/>
          <w:lang w:bidi="as-IN"/>
        </w:rPr>
        <w:t xml:space="preserve"> </w:t>
      </w:r>
      <w:r>
        <w:rPr>
          <w:rFonts w:eastAsia="Nikosh"/>
          <w:cs/>
          <w:lang w:bidi="as-IN"/>
        </w:rPr>
        <w:t>নি</w:t>
      </w:r>
      <w:r>
        <w:rPr>
          <w:rFonts w:eastAsia="Nikosh" w:hint="cs"/>
          <w:cs/>
          <w:lang w:bidi="as-IN"/>
        </w:rPr>
        <w:t>ৰ্দে</w:t>
      </w:r>
      <w:r>
        <w:rPr>
          <w:rFonts w:eastAsia="Nikosh"/>
          <w:cs/>
          <w:lang w:bidi="as-IN"/>
        </w:rPr>
        <w:t>শনা</w:t>
      </w:r>
      <w:r>
        <w:rPr>
          <w:rFonts w:eastAsia="Nikosh" w:hint="cs"/>
          <w:cs/>
          <w:lang w:bidi="as-IN"/>
        </w:rPr>
        <w:t>ৰ লগত</w:t>
      </w:r>
      <w:r w:rsidR="00431413">
        <w:rPr>
          <w:rFonts w:eastAsia="Nikosh"/>
          <w:cs/>
          <w:lang w:bidi="as-IN"/>
        </w:rPr>
        <w:t xml:space="preserve"> সম্পৃক্ত ন</w:t>
      </w:r>
      <w:r>
        <w:rPr>
          <w:rFonts w:eastAsia="Nikosh" w:hint="cs"/>
          <w:cs/>
          <w:lang w:bidi="as-IN"/>
        </w:rPr>
        <w:t>হ</w:t>
      </w:r>
      <w:r>
        <w:rPr>
          <w:rFonts w:eastAsia="Nikosh"/>
          <w:cs/>
          <w:lang w:bidi="as-IN"/>
        </w:rPr>
        <w:t xml:space="preserve">য় </w:t>
      </w:r>
      <w:r>
        <w:rPr>
          <w:rFonts w:eastAsia="Nikosh" w:hint="cs"/>
          <w:cs/>
          <w:lang w:bidi="as-IN"/>
        </w:rPr>
        <w:t>সেয়া</w:t>
      </w:r>
      <w:r>
        <w:rPr>
          <w:rFonts w:eastAsia="Nikosh"/>
          <w:cs/>
          <w:lang w:bidi="as-IN"/>
        </w:rPr>
        <w:t xml:space="preserve"> </w:t>
      </w:r>
      <w:r>
        <w:rPr>
          <w:rFonts w:eastAsia="Nikosh" w:hint="cs"/>
          <w:cs/>
          <w:lang w:bidi="as-IN"/>
        </w:rPr>
        <w:t>নিশ্চয়</w:t>
      </w:r>
      <w:r>
        <w:rPr>
          <w:rFonts w:eastAsia="Nikosh"/>
          <w:cs/>
          <w:lang w:bidi="as-IN"/>
        </w:rPr>
        <w:t xml:space="preserve"> </w:t>
      </w:r>
      <w:r>
        <w:rPr>
          <w:rFonts w:eastAsia="Nikosh" w:hint="cs"/>
          <w:cs/>
          <w:lang w:bidi="as-IN"/>
        </w:rPr>
        <w:t>পৃথিৱী</w:t>
      </w:r>
      <w:r>
        <w:rPr>
          <w:rFonts w:eastAsia="Nikosh"/>
          <w:cs/>
          <w:lang w:bidi="as-IN"/>
        </w:rPr>
        <w:t xml:space="preserve"> </w:t>
      </w:r>
      <w:r>
        <w:rPr>
          <w:rFonts w:eastAsia="Nikosh" w:hint="cs"/>
          <w:cs/>
          <w:lang w:bidi="as-IN"/>
        </w:rPr>
        <w:t>আৰু</w:t>
      </w:r>
      <w:r>
        <w:rPr>
          <w:rFonts w:eastAsia="Nikosh"/>
          <w:cs/>
          <w:lang w:bidi="as-IN"/>
        </w:rPr>
        <w:t xml:space="preserve"> </w:t>
      </w:r>
      <w:r>
        <w:rPr>
          <w:rFonts w:eastAsia="Nikosh" w:hint="cs"/>
          <w:cs/>
          <w:lang w:bidi="as-IN"/>
        </w:rPr>
        <w:t>পৰকালৰ বাবে</w:t>
      </w:r>
      <w:r w:rsidR="00431413">
        <w:rPr>
          <w:rFonts w:eastAsia="Nikosh"/>
          <w:cs/>
          <w:lang w:bidi="as-IN"/>
        </w:rPr>
        <w:t xml:space="preserve"> অকল্যাণ</w:t>
      </w:r>
      <w:r>
        <w:rPr>
          <w:rFonts w:eastAsia="Nikosh"/>
          <w:cs/>
          <w:lang w:bidi="as-IN"/>
        </w:rPr>
        <w:t>ক</w:t>
      </w:r>
      <w:r>
        <w:rPr>
          <w:rFonts w:eastAsia="Nikosh" w:hint="cs"/>
          <w:cs/>
          <w:lang w:bidi="as-IN"/>
        </w:rPr>
        <w:t>ৰ</w:t>
      </w:r>
      <w:r>
        <w:rPr>
          <w:rFonts w:eastAsia="Nikosh"/>
          <w:cs/>
          <w:lang w:bidi="as-IN"/>
        </w:rPr>
        <w:t xml:space="preserve"> </w:t>
      </w:r>
      <w:r>
        <w:rPr>
          <w:rFonts w:eastAsia="Nikosh" w:hint="cs"/>
          <w:cs/>
          <w:lang w:bidi="as-IN"/>
        </w:rPr>
        <w:t>আৰু</w:t>
      </w:r>
      <w:r w:rsidR="00431413">
        <w:rPr>
          <w:rFonts w:eastAsia="Nikosh"/>
          <w:cs/>
          <w:lang w:bidi="as-IN"/>
        </w:rPr>
        <w:t xml:space="preserve"> </w:t>
      </w:r>
      <w:r w:rsidR="0053570F">
        <w:rPr>
          <w:rFonts w:eastAsia="Nikosh"/>
          <w:cs/>
          <w:lang w:bidi="as-IN"/>
        </w:rPr>
        <w:t>পথ</w:t>
      </w:r>
      <w:r>
        <w:rPr>
          <w:rFonts w:eastAsia="Nikosh"/>
          <w:cs/>
          <w:lang w:bidi="as-IN"/>
        </w:rPr>
        <w:t>ভ্</w:t>
      </w:r>
      <w:r>
        <w:rPr>
          <w:rFonts w:eastAsia="Nikosh" w:hint="cs"/>
          <w:cs/>
          <w:lang w:bidi="as-IN"/>
        </w:rPr>
        <w:t>ৰ</w:t>
      </w:r>
      <w:r w:rsidR="00431413">
        <w:rPr>
          <w:rFonts w:eastAsia="Nikosh"/>
          <w:cs/>
          <w:lang w:bidi="as-IN"/>
        </w:rPr>
        <w:t>ষ্টতা।</w:t>
      </w:r>
      <w:r>
        <w:rPr>
          <w:rFonts w:eastAsia="Nikosh"/>
          <w:cs/>
          <w:lang w:bidi="as-IN"/>
        </w:rPr>
        <w:t xml:space="preserve"> </w:t>
      </w:r>
      <w:r>
        <w:rPr>
          <w:rFonts w:eastAsia="Nikosh" w:hint="cs"/>
          <w:cs/>
          <w:lang w:bidi="as-IN"/>
        </w:rPr>
        <w:t>অকনমান</w:t>
      </w:r>
      <w:r>
        <w:rPr>
          <w:rFonts w:eastAsia="Nikosh"/>
          <w:cs/>
          <w:lang w:bidi="as-IN"/>
        </w:rPr>
        <w:t xml:space="preserve"> চিন্তা-ভা</w:t>
      </w:r>
      <w:r>
        <w:rPr>
          <w:rFonts w:eastAsia="Nikosh" w:hint="cs"/>
          <w:cs/>
          <w:lang w:bidi="as-IN"/>
        </w:rPr>
        <w:t>ৱ</w:t>
      </w:r>
      <w:r>
        <w:rPr>
          <w:rFonts w:eastAsia="Nikosh"/>
          <w:cs/>
          <w:lang w:bidi="as-IN"/>
        </w:rPr>
        <w:t>না ক</w:t>
      </w:r>
      <w:r>
        <w:rPr>
          <w:rFonts w:eastAsia="Nikosh" w:hint="cs"/>
          <w:cs/>
          <w:lang w:bidi="as-IN"/>
        </w:rPr>
        <w:t>ৰি</w:t>
      </w:r>
      <w:r w:rsidR="00C72551">
        <w:rPr>
          <w:rFonts w:eastAsia="Nikosh"/>
          <w:cs/>
          <w:lang w:bidi="as-IN"/>
        </w:rPr>
        <w:t>লেই দেখ</w:t>
      </w:r>
      <w:r>
        <w:rPr>
          <w:rFonts w:eastAsia="Nikosh" w:hint="cs"/>
          <w:cs/>
          <w:lang w:bidi="as-IN"/>
        </w:rPr>
        <w:t>িবলৈ</w:t>
      </w:r>
      <w:r>
        <w:rPr>
          <w:rFonts w:eastAsia="Nikosh"/>
          <w:cs/>
          <w:lang w:bidi="as-IN"/>
        </w:rPr>
        <w:t xml:space="preserve"> </w:t>
      </w:r>
      <w:r>
        <w:rPr>
          <w:rFonts w:eastAsia="Nikosh" w:hint="cs"/>
          <w:cs/>
          <w:lang w:bidi="as-IN"/>
        </w:rPr>
        <w:t>পোৱা যাব</w:t>
      </w:r>
      <w:r>
        <w:rPr>
          <w:rFonts w:eastAsia="Nikosh"/>
          <w:cs/>
          <w:lang w:bidi="as-IN"/>
        </w:rPr>
        <w:t xml:space="preserve"> যে, </w:t>
      </w:r>
      <w:r>
        <w:rPr>
          <w:rFonts w:eastAsia="Nikosh" w:hint="cs"/>
          <w:cs/>
          <w:lang w:bidi="as-IN"/>
        </w:rPr>
        <w:t>যিসকলক</w:t>
      </w:r>
      <w:r w:rsidR="00C72551">
        <w:rPr>
          <w:rFonts w:eastAsia="Nikosh"/>
          <w:cs/>
          <w:lang w:bidi="as-IN"/>
        </w:rPr>
        <w:t xml:space="preserve"> বস্তুবাদ</w:t>
      </w:r>
      <w:r w:rsidR="00B44B80">
        <w:rPr>
          <w:rFonts w:eastAsia="Nikosh"/>
          <w:cs/>
          <w:lang w:bidi="as-IN"/>
        </w:rPr>
        <w:t>ী সভ্য ব</w:t>
      </w:r>
      <w:r>
        <w:rPr>
          <w:rFonts w:eastAsia="Nikosh" w:hint="cs"/>
          <w:cs/>
          <w:lang w:bidi="as-IN"/>
        </w:rPr>
        <w:t>ু</w:t>
      </w:r>
      <w:r w:rsidR="00B44B80">
        <w:rPr>
          <w:rFonts w:eastAsia="Nikosh"/>
          <w:cs/>
          <w:lang w:bidi="as-IN"/>
        </w:rPr>
        <w:t>ল</w:t>
      </w:r>
      <w:r>
        <w:rPr>
          <w:rFonts w:eastAsia="Nikosh" w:hint="cs"/>
          <w:cs/>
          <w:lang w:bidi="as-IN"/>
        </w:rPr>
        <w:t>ি কোৱা</w:t>
      </w:r>
      <w:r>
        <w:rPr>
          <w:rFonts w:eastAsia="Nikosh"/>
          <w:cs/>
          <w:lang w:bidi="as-IN"/>
        </w:rPr>
        <w:t xml:space="preserve"> হয় </w:t>
      </w:r>
      <w:r>
        <w:rPr>
          <w:rFonts w:eastAsia="Nikosh" w:hint="cs"/>
          <w:cs/>
          <w:lang w:bidi="as-IN"/>
        </w:rPr>
        <w:t>সিহঁত</w:t>
      </w:r>
      <w:r>
        <w:rPr>
          <w:rFonts w:eastAsia="Nikosh"/>
          <w:cs/>
          <w:lang w:bidi="as-IN"/>
        </w:rPr>
        <w:t xml:space="preserve"> চা</w:t>
      </w:r>
      <w:r>
        <w:rPr>
          <w:rFonts w:eastAsia="Nikosh" w:hint="cs"/>
          <w:cs/>
          <w:lang w:bidi="as-IN"/>
        </w:rPr>
        <w:t>ৰি</w:t>
      </w:r>
      <w:r>
        <w:rPr>
          <w:rFonts w:eastAsia="Nikosh"/>
          <w:cs/>
          <w:lang w:bidi="as-IN"/>
        </w:rPr>
        <w:t>ত্</w:t>
      </w:r>
      <w:r>
        <w:rPr>
          <w:rFonts w:eastAsia="Nikosh" w:hint="cs"/>
          <w:cs/>
          <w:lang w:bidi="as-IN"/>
        </w:rPr>
        <w:t>ৰি</w:t>
      </w:r>
      <w:r w:rsidR="00B44B80">
        <w:rPr>
          <w:rFonts w:eastAsia="Nikosh"/>
          <w:cs/>
          <w:lang w:bidi="as-IN"/>
        </w:rPr>
        <w:t>ক অধঃ</w:t>
      </w:r>
      <w:r>
        <w:rPr>
          <w:rFonts w:eastAsia="Nikosh"/>
          <w:cs/>
          <w:lang w:bidi="as-IN"/>
        </w:rPr>
        <w:t>পতন</w:t>
      </w:r>
      <w:r>
        <w:rPr>
          <w:rFonts w:eastAsia="Nikosh" w:hint="cs"/>
          <w:cs/>
          <w:lang w:bidi="as-IN"/>
        </w:rPr>
        <w:t>ত</w:t>
      </w:r>
      <w:r>
        <w:rPr>
          <w:rFonts w:eastAsia="Nikosh"/>
          <w:cs/>
          <w:lang w:bidi="as-IN"/>
        </w:rPr>
        <w:t xml:space="preserve"> </w:t>
      </w:r>
      <w:r>
        <w:rPr>
          <w:rFonts w:eastAsia="Nikosh" w:hint="cs"/>
          <w:cs/>
          <w:lang w:bidi="as-IN"/>
        </w:rPr>
        <w:t>আৰু</w:t>
      </w:r>
      <w:r>
        <w:rPr>
          <w:rFonts w:eastAsia="Nikosh"/>
          <w:cs/>
          <w:lang w:bidi="as-IN"/>
        </w:rPr>
        <w:t xml:space="preserve"> স</w:t>
      </w:r>
      <w:r>
        <w:rPr>
          <w:rFonts w:eastAsia="Nikosh" w:hint="cs"/>
          <w:cs/>
          <w:lang w:bidi="as-IN"/>
        </w:rPr>
        <w:t>কলো</w:t>
      </w:r>
      <w:r>
        <w:rPr>
          <w:rFonts w:eastAsia="Nikosh"/>
          <w:cs/>
          <w:lang w:bidi="as-IN"/>
        </w:rPr>
        <w:t xml:space="preserve"> ক্ষতিক</w:t>
      </w:r>
      <w:r>
        <w:rPr>
          <w:rFonts w:eastAsia="Nikosh" w:hint="cs"/>
          <w:cs/>
          <w:lang w:bidi="as-IN"/>
        </w:rPr>
        <w:t>ৰ</w:t>
      </w:r>
      <w:r>
        <w:rPr>
          <w:rFonts w:eastAsia="Nikosh"/>
          <w:cs/>
          <w:lang w:bidi="as-IN"/>
        </w:rPr>
        <w:t xml:space="preserve"> কা</w:t>
      </w:r>
      <w:r>
        <w:rPr>
          <w:rFonts w:eastAsia="Nikosh" w:hint="cs"/>
          <w:cs/>
          <w:lang w:bidi="as-IN"/>
        </w:rPr>
        <w:t>মত</w:t>
      </w:r>
      <w:r>
        <w:rPr>
          <w:rFonts w:eastAsia="Nikosh"/>
          <w:cs/>
          <w:lang w:bidi="as-IN"/>
        </w:rPr>
        <w:t xml:space="preserve"> অগ্</w:t>
      </w:r>
      <w:r>
        <w:rPr>
          <w:rFonts w:eastAsia="Nikosh" w:hint="cs"/>
          <w:cs/>
          <w:lang w:bidi="as-IN"/>
        </w:rPr>
        <w:t>ৰ</w:t>
      </w:r>
      <w:r>
        <w:rPr>
          <w:rFonts w:eastAsia="Nikosh"/>
          <w:cs/>
          <w:lang w:bidi="as-IN"/>
        </w:rPr>
        <w:t xml:space="preserve">গামী </w:t>
      </w:r>
      <w:r>
        <w:rPr>
          <w:rFonts w:eastAsia="Nikosh" w:hint="cs"/>
          <w:cs/>
          <w:lang w:bidi="as-IN"/>
        </w:rPr>
        <w:t>আৰু</w:t>
      </w:r>
      <w:r>
        <w:rPr>
          <w:rFonts w:eastAsia="Nikosh"/>
          <w:cs/>
          <w:lang w:bidi="as-IN"/>
        </w:rPr>
        <w:t xml:space="preserve"> উপকা</w:t>
      </w:r>
      <w:r>
        <w:rPr>
          <w:rFonts w:eastAsia="Nikosh" w:hint="cs"/>
          <w:cs/>
          <w:lang w:bidi="as-IN"/>
        </w:rPr>
        <w:t>ৰী</w:t>
      </w:r>
      <w:r>
        <w:rPr>
          <w:rFonts w:eastAsia="Nikosh"/>
          <w:cs/>
          <w:lang w:bidi="as-IN"/>
        </w:rPr>
        <w:t xml:space="preserve"> কা</w:t>
      </w:r>
      <w:r>
        <w:rPr>
          <w:rFonts w:eastAsia="Nikosh" w:hint="cs"/>
          <w:cs/>
          <w:lang w:bidi="as-IN"/>
        </w:rPr>
        <w:t>মত</w:t>
      </w:r>
      <w:r>
        <w:rPr>
          <w:rFonts w:eastAsia="Nikosh"/>
          <w:cs/>
          <w:lang w:bidi="as-IN"/>
        </w:rPr>
        <w:t xml:space="preserve"> নিম্নগামী। </w:t>
      </w:r>
      <w:r>
        <w:rPr>
          <w:rFonts w:eastAsia="Nikosh" w:hint="cs"/>
          <w:cs/>
          <w:lang w:bidi="as-IN"/>
        </w:rPr>
        <w:t>আনহাতে</w:t>
      </w:r>
      <w:r w:rsidR="00C72551">
        <w:rPr>
          <w:rFonts w:eastAsia="Nikosh"/>
          <w:cs/>
          <w:lang w:bidi="as-IN"/>
        </w:rPr>
        <w:t xml:space="preserve"> </w:t>
      </w:r>
      <w:r>
        <w:rPr>
          <w:rFonts w:eastAsia="Nikosh"/>
          <w:cs/>
          <w:lang w:bidi="as-IN"/>
        </w:rPr>
        <w:t xml:space="preserve">সুস্থ সভ্যতা </w:t>
      </w:r>
      <w:r>
        <w:rPr>
          <w:rFonts w:eastAsia="Nikosh" w:hint="cs"/>
          <w:cs/>
          <w:lang w:bidi="as-IN"/>
        </w:rPr>
        <w:t>আৰু</w:t>
      </w:r>
      <w:r>
        <w:rPr>
          <w:rFonts w:eastAsia="Nikosh"/>
          <w:cs/>
          <w:lang w:bidi="as-IN"/>
        </w:rPr>
        <w:t xml:space="preserve"> সংস্কৃতি </w:t>
      </w:r>
      <w:r>
        <w:rPr>
          <w:rFonts w:eastAsia="Nikosh" w:hint="cs"/>
          <w:cs/>
          <w:lang w:bidi="as-IN"/>
        </w:rPr>
        <w:t>হৈছে</w:t>
      </w:r>
      <w:r>
        <w:rPr>
          <w:rFonts w:eastAsia="Nikosh"/>
          <w:cs/>
          <w:lang w:bidi="as-IN"/>
        </w:rPr>
        <w:t xml:space="preserve"> বিবেক</w:t>
      </w:r>
      <w:r>
        <w:rPr>
          <w:rFonts w:eastAsia="Nikosh" w:hint="cs"/>
          <w:cs/>
          <w:lang w:bidi="as-IN"/>
        </w:rPr>
        <w:t>ৰ</w:t>
      </w:r>
      <w:r>
        <w:rPr>
          <w:rFonts w:eastAsia="Nikosh"/>
          <w:cs/>
          <w:lang w:bidi="as-IN"/>
        </w:rPr>
        <w:t xml:space="preserve"> সভ্যতা </w:t>
      </w:r>
      <w:r>
        <w:rPr>
          <w:rFonts w:eastAsia="Nikosh" w:hint="cs"/>
          <w:cs/>
          <w:lang w:bidi="as-IN"/>
        </w:rPr>
        <w:t>যিটো</w:t>
      </w:r>
      <w:r w:rsidR="00231485">
        <w:rPr>
          <w:rFonts w:eastAsia="Nikosh"/>
          <w:cs/>
          <w:lang w:bidi="as-IN"/>
        </w:rPr>
        <w:t xml:space="preserve"> </w:t>
      </w:r>
      <w:r>
        <w:rPr>
          <w:rFonts w:eastAsia="Nikosh" w:hint="cs"/>
          <w:cs/>
          <w:lang w:bidi="as-IN"/>
        </w:rPr>
        <w:t>ৰাছুলসকলৰ</w:t>
      </w:r>
      <w:r>
        <w:rPr>
          <w:rFonts w:eastAsia="Nikosh"/>
          <w:cs/>
          <w:lang w:bidi="as-IN"/>
        </w:rPr>
        <w:t xml:space="preserve"> হিদায়ত </w:t>
      </w:r>
      <w:r>
        <w:rPr>
          <w:rFonts w:eastAsia="Nikosh" w:hint="cs"/>
          <w:cs/>
          <w:lang w:bidi="as-IN"/>
        </w:rPr>
        <w:t>আৰু</w:t>
      </w:r>
      <w:r>
        <w:rPr>
          <w:rFonts w:eastAsia="Nikosh"/>
          <w:cs/>
          <w:lang w:bidi="as-IN"/>
        </w:rPr>
        <w:t xml:space="preserve"> </w:t>
      </w:r>
      <w:r>
        <w:rPr>
          <w:rFonts w:eastAsia="Nikosh" w:hint="cs"/>
          <w:cs/>
          <w:lang w:bidi="as-IN"/>
        </w:rPr>
        <w:t>তেওঁলোকে</w:t>
      </w:r>
      <w:r>
        <w:rPr>
          <w:rFonts w:eastAsia="Nikosh"/>
          <w:cs/>
          <w:lang w:bidi="as-IN"/>
        </w:rPr>
        <w:t xml:space="preserve"> </w:t>
      </w:r>
      <w:r>
        <w:rPr>
          <w:rFonts w:eastAsia="Nikosh" w:hint="cs"/>
          <w:cs/>
          <w:lang w:bidi="as-IN"/>
        </w:rPr>
        <w:t>লৈ অহা</w:t>
      </w:r>
      <w:r w:rsidR="00C72551">
        <w:rPr>
          <w:rFonts w:eastAsia="Nikosh"/>
          <w:cs/>
          <w:lang w:bidi="as-IN"/>
        </w:rPr>
        <w:t xml:space="preserve"> সঠিক জ্ঞা</w:t>
      </w:r>
      <w:r>
        <w:rPr>
          <w:rFonts w:eastAsia="Nikosh"/>
          <w:cs/>
          <w:lang w:bidi="as-IN"/>
        </w:rPr>
        <w:t xml:space="preserve">নসম্পন্ন বিবেক। </w:t>
      </w:r>
      <w:r>
        <w:rPr>
          <w:rFonts w:eastAsia="Nikosh" w:hint="cs"/>
          <w:cs/>
          <w:lang w:bidi="as-IN"/>
        </w:rPr>
        <w:t>আৰু</w:t>
      </w:r>
      <w:r w:rsidR="00231485">
        <w:rPr>
          <w:rFonts w:eastAsia="Nikosh"/>
          <w:cs/>
          <w:lang w:bidi="as-IN"/>
        </w:rPr>
        <w:t xml:space="preserve"> </w:t>
      </w:r>
      <w:r>
        <w:rPr>
          <w:rFonts w:eastAsia="Nikosh"/>
          <w:cs/>
          <w:lang w:bidi="as-IN"/>
        </w:rPr>
        <w:t>চা</w:t>
      </w:r>
      <w:r>
        <w:rPr>
          <w:rFonts w:eastAsia="Nikosh" w:hint="cs"/>
          <w:cs/>
          <w:lang w:bidi="as-IN"/>
        </w:rPr>
        <w:t>ৰি</w:t>
      </w:r>
      <w:r>
        <w:rPr>
          <w:rFonts w:eastAsia="Nikosh"/>
          <w:cs/>
          <w:lang w:bidi="as-IN"/>
        </w:rPr>
        <w:t>ত্</w:t>
      </w:r>
      <w:r>
        <w:rPr>
          <w:rFonts w:eastAsia="Nikosh" w:hint="cs"/>
          <w:cs/>
          <w:lang w:bidi="as-IN"/>
        </w:rPr>
        <w:t>ৰি</w:t>
      </w:r>
      <w:r>
        <w:rPr>
          <w:rFonts w:eastAsia="Nikosh"/>
          <w:cs/>
          <w:lang w:bidi="as-IN"/>
        </w:rPr>
        <w:t xml:space="preserve">ক সভ্যতা </w:t>
      </w:r>
      <w:r>
        <w:rPr>
          <w:rFonts w:eastAsia="Nikosh" w:hint="cs"/>
          <w:cs/>
          <w:lang w:bidi="as-IN"/>
        </w:rPr>
        <w:t>হৈছে</w:t>
      </w:r>
      <w:r>
        <w:rPr>
          <w:rFonts w:eastAsia="Nikosh"/>
          <w:cs/>
          <w:lang w:bidi="as-IN"/>
        </w:rPr>
        <w:t xml:space="preserve"> প্</w:t>
      </w:r>
      <w:r>
        <w:rPr>
          <w:rFonts w:eastAsia="Nikosh" w:hint="cs"/>
          <w:cs/>
          <w:lang w:bidi="as-IN"/>
        </w:rPr>
        <w:t>ৰ</w:t>
      </w:r>
      <w:r>
        <w:rPr>
          <w:rFonts w:eastAsia="Nikosh"/>
          <w:cs/>
          <w:lang w:bidi="as-IN"/>
        </w:rPr>
        <w:t>শংসিত সুন্দ</w:t>
      </w:r>
      <w:r>
        <w:rPr>
          <w:rFonts w:eastAsia="Nikosh" w:hint="cs"/>
          <w:cs/>
          <w:lang w:bidi="as-IN"/>
        </w:rPr>
        <w:t>ৰ</w:t>
      </w:r>
      <w:r>
        <w:rPr>
          <w:rFonts w:eastAsia="Nikosh"/>
          <w:cs/>
          <w:lang w:bidi="as-IN"/>
        </w:rPr>
        <w:t xml:space="preserve"> সচ্চ</w:t>
      </w:r>
      <w:r>
        <w:rPr>
          <w:rFonts w:eastAsia="Nikosh" w:hint="cs"/>
          <w:cs/>
          <w:lang w:bidi="as-IN"/>
        </w:rPr>
        <w:t>ৰি</w:t>
      </w:r>
      <w:r>
        <w:rPr>
          <w:rFonts w:eastAsia="Nikosh"/>
          <w:cs/>
          <w:lang w:bidi="as-IN"/>
        </w:rPr>
        <w:t>ত্</w:t>
      </w:r>
      <w:r>
        <w:rPr>
          <w:rFonts w:eastAsia="Nikosh" w:hint="cs"/>
          <w:cs/>
          <w:lang w:bidi="as-IN"/>
        </w:rPr>
        <w:t>ৰ</w:t>
      </w:r>
      <w:r>
        <w:rPr>
          <w:rFonts w:eastAsia="Nikosh"/>
          <w:cs/>
          <w:lang w:bidi="as-IN"/>
        </w:rPr>
        <w:t xml:space="preserve"> </w:t>
      </w:r>
      <w:r>
        <w:rPr>
          <w:rFonts w:eastAsia="Nikosh" w:hint="cs"/>
          <w:cs/>
          <w:lang w:bidi="as-IN"/>
        </w:rPr>
        <w:t>আৰু</w:t>
      </w:r>
      <w:r>
        <w:rPr>
          <w:rFonts w:eastAsia="Nikosh"/>
          <w:cs/>
          <w:lang w:bidi="as-IN"/>
        </w:rPr>
        <w:t xml:space="preserve"> উপকা</w:t>
      </w:r>
      <w:r>
        <w:rPr>
          <w:rFonts w:eastAsia="Nikosh" w:hint="cs"/>
          <w:cs/>
          <w:lang w:bidi="as-IN"/>
        </w:rPr>
        <w:t>ৰী</w:t>
      </w:r>
      <w:r w:rsidR="00231485">
        <w:rPr>
          <w:rFonts w:eastAsia="Nikosh"/>
          <w:cs/>
          <w:lang w:bidi="as-IN"/>
        </w:rPr>
        <w:t xml:space="preserve"> </w:t>
      </w:r>
      <w:r>
        <w:rPr>
          <w:rFonts w:eastAsia="Nikosh"/>
          <w:cs/>
          <w:lang w:bidi="as-IN"/>
        </w:rPr>
        <w:t>দি</w:t>
      </w:r>
      <w:r>
        <w:rPr>
          <w:rFonts w:eastAsia="Nikosh" w:hint="cs"/>
          <w:cs/>
          <w:lang w:bidi="as-IN"/>
        </w:rPr>
        <w:t>শ</w:t>
      </w:r>
      <w:r>
        <w:rPr>
          <w:rFonts w:eastAsia="Nikosh"/>
          <w:cs/>
          <w:lang w:bidi="as-IN"/>
        </w:rPr>
        <w:t xml:space="preserve"> নি</w:t>
      </w:r>
      <w:r>
        <w:rPr>
          <w:rFonts w:eastAsia="Nikosh" w:hint="cs"/>
          <w:cs/>
          <w:lang w:bidi="as-IN"/>
        </w:rPr>
        <w:t>ৰ্দে</w:t>
      </w:r>
      <w:r>
        <w:rPr>
          <w:rFonts w:eastAsia="Nikosh"/>
          <w:cs/>
          <w:lang w:bidi="as-IN"/>
        </w:rPr>
        <w:t>শনা</w:t>
      </w:r>
      <w:r>
        <w:rPr>
          <w:rFonts w:eastAsia="Nikosh" w:hint="cs"/>
          <w:cs/>
          <w:lang w:bidi="as-IN"/>
        </w:rPr>
        <w:t>ত</w:t>
      </w:r>
      <w:r w:rsidR="00231485">
        <w:rPr>
          <w:rFonts w:eastAsia="Nikosh"/>
          <w:cs/>
          <w:lang w:bidi="as-IN"/>
        </w:rPr>
        <w:t xml:space="preserve"> সভ্য</w:t>
      </w:r>
      <w:r>
        <w:rPr>
          <w:rFonts w:eastAsia="Nikosh"/>
          <w:cs/>
          <w:lang w:bidi="as-IN"/>
        </w:rPr>
        <w:t xml:space="preserve"> </w:t>
      </w:r>
      <w:r>
        <w:rPr>
          <w:rFonts w:eastAsia="Nikosh" w:hint="cs"/>
          <w:cs/>
          <w:lang w:bidi="as-IN"/>
        </w:rPr>
        <w:t>হোৱা</w:t>
      </w:r>
      <w:r>
        <w:rPr>
          <w:rFonts w:eastAsia="Nikosh"/>
          <w:cs/>
          <w:lang w:bidi="as-IN"/>
        </w:rPr>
        <w:t xml:space="preserve"> </w:t>
      </w:r>
      <w:r>
        <w:rPr>
          <w:rFonts w:eastAsia="Nikosh" w:hint="cs"/>
          <w:cs/>
          <w:lang w:bidi="as-IN"/>
        </w:rPr>
        <w:t>যিটো</w:t>
      </w:r>
      <w:r>
        <w:rPr>
          <w:rFonts w:eastAsia="Nikosh"/>
          <w:cs/>
          <w:lang w:bidi="as-IN"/>
        </w:rPr>
        <w:t xml:space="preserve"> </w:t>
      </w:r>
      <w:r>
        <w:rPr>
          <w:rFonts w:eastAsia="Nikosh"/>
          <w:cs/>
          <w:lang w:bidi="as-IN"/>
        </w:rPr>
        <w:lastRenderedPageBreak/>
        <w:t>সক</w:t>
      </w:r>
      <w:r>
        <w:rPr>
          <w:rFonts w:eastAsia="Nikosh" w:hint="cs"/>
          <w:cs/>
          <w:lang w:bidi="as-IN"/>
        </w:rPr>
        <w:t>লোৰে</w:t>
      </w:r>
      <w:r>
        <w:rPr>
          <w:rFonts w:eastAsia="Nikosh"/>
          <w:cs/>
          <w:lang w:bidi="as-IN"/>
        </w:rPr>
        <w:t xml:space="preserve"> </w:t>
      </w:r>
      <w:r>
        <w:rPr>
          <w:rFonts w:eastAsia="Nikosh" w:hint="cs"/>
          <w:cs/>
          <w:lang w:bidi="as-IN"/>
        </w:rPr>
        <w:t>বাবে</w:t>
      </w:r>
      <w:r w:rsidR="00231485">
        <w:rPr>
          <w:rFonts w:eastAsia="Nikosh"/>
          <w:cs/>
          <w:lang w:bidi="as-IN"/>
        </w:rPr>
        <w:t xml:space="preserve"> কল্যা</w:t>
      </w:r>
      <w:r>
        <w:rPr>
          <w:rFonts w:eastAsia="Nikosh"/>
          <w:cs/>
          <w:lang w:bidi="as-IN"/>
        </w:rPr>
        <w:t>ণক</w:t>
      </w:r>
      <w:r>
        <w:rPr>
          <w:rFonts w:eastAsia="Nikosh" w:hint="cs"/>
          <w:cs/>
          <w:lang w:bidi="as-IN"/>
        </w:rPr>
        <w:t>ৰ</w:t>
      </w:r>
      <w:r>
        <w:rPr>
          <w:rFonts w:eastAsia="Nikosh"/>
          <w:cs/>
          <w:lang w:bidi="as-IN"/>
        </w:rPr>
        <w:t xml:space="preserve"> </w:t>
      </w:r>
      <w:r>
        <w:rPr>
          <w:rFonts w:eastAsia="Nikosh" w:hint="cs"/>
          <w:cs/>
          <w:lang w:bidi="as-IN"/>
        </w:rPr>
        <w:t>আৰু</w:t>
      </w:r>
      <w:r w:rsidR="00D146D8">
        <w:rPr>
          <w:rFonts w:eastAsia="Nikosh"/>
          <w:cs/>
          <w:lang w:bidi="as-IN"/>
        </w:rPr>
        <w:t xml:space="preserve"> সঠিকতা, ভাল</w:t>
      </w:r>
      <w:r w:rsidR="00676A1E">
        <w:rPr>
          <w:rFonts w:eastAsia="Nikosh"/>
          <w:cs/>
          <w:lang w:bidi="as-IN"/>
        </w:rPr>
        <w:t xml:space="preserve"> </w:t>
      </w:r>
      <w:r w:rsidR="00D146D8">
        <w:rPr>
          <w:rFonts w:eastAsia="Nikosh" w:hint="cs"/>
          <w:cs/>
          <w:lang w:bidi="as-IN"/>
        </w:rPr>
        <w:t>আৰু</w:t>
      </w:r>
      <w:r w:rsidR="00D146D8">
        <w:rPr>
          <w:rFonts w:eastAsia="Nikosh"/>
          <w:cs/>
          <w:lang w:bidi="as-IN"/>
        </w:rPr>
        <w:t xml:space="preserve"> সফলতা</w:t>
      </w:r>
      <w:r w:rsidR="00D146D8">
        <w:rPr>
          <w:rFonts w:eastAsia="Nikosh" w:hint="cs"/>
          <w:cs/>
          <w:lang w:bidi="as-IN"/>
        </w:rPr>
        <w:t>ৰ</w:t>
      </w:r>
      <w:r w:rsidR="00D146D8">
        <w:rPr>
          <w:rFonts w:eastAsia="Nikosh"/>
          <w:cs/>
          <w:lang w:bidi="as-IN"/>
        </w:rPr>
        <w:t xml:space="preserve"> কা</w:t>
      </w:r>
      <w:r w:rsidR="00D146D8">
        <w:rPr>
          <w:rFonts w:eastAsia="Nikosh" w:hint="cs"/>
          <w:cs/>
          <w:lang w:bidi="as-IN"/>
        </w:rPr>
        <w:t>মত</w:t>
      </w:r>
      <w:r w:rsidR="00D146D8">
        <w:rPr>
          <w:rFonts w:eastAsia="Nikosh"/>
          <w:cs/>
          <w:lang w:bidi="as-IN"/>
        </w:rPr>
        <w:t xml:space="preserve"> সঠিক জ্ঞান</w:t>
      </w:r>
      <w:r w:rsidR="00D146D8">
        <w:rPr>
          <w:rFonts w:eastAsia="Nikosh" w:hint="cs"/>
          <w:cs/>
          <w:lang w:bidi="as-IN"/>
        </w:rPr>
        <w:t>ৰ</w:t>
      </w:r>
      <w:r w:rsidR="00D146D8">
        <w:rPr>
          <w:rFonts w:eastAsia="Nikosh"/>
          <w:cs/>
          <w:lang w:bidi="as-IN"/>
        </w:rPr>
        <w:t xml:space="preserve"> দ্বা</w:t>
      </w:r>
      <w:r w:rsidR="00D146D8">
        <w:rPr>
          <w:rFonts w:eastAsia="Nikosh" w:hint="cs"/>
          <w:cs/>
          <w:lang w:bidi="as-IN"/>
        </w:rPr>
        <w:t>ৰা</w:t>
      </w:r>
      <w:r w:rsidR="00231485">
        <w:rPr>
          <w:rFonts w:eastAsia="Nikosh"/>
          <w:cs/>
          <w:lang w:bidi="as-IN"/>
        </w:rPr>
        <w:t xml:space="preserve"> সহযোগিতা</w:t>
      </w:r>
      <w:r w:rsidR="00D146D8">
        <w:rPr>
          <w:rFonts w:eastAsia="Nikosh"/>
          <w:cs/>
          <w:lang w:bidi="as-IN"/>
        </w:rPr>
        <w:t xml:space="preserve"> ক</w:t>
      </w:r>
      <w:r w:rsidR="00D146D8">
        <w:rPr>
          <w:rFonts w:eastAsia="Nikosh" w:hint="cs"/>
          <w:cs/>
          <w:lang w:bidi="as-IN"/>
        </w:rPr>
        <w:t>ৰা</w:t>
      </w:r>
      <w:r w:rsidR="00D146D8">
        <w:rPr>
          <w:rFonts w:eastAsia="Nikosh" w:cs="Mangal"/>
          <w:cs/>
          <w:lang w:bidi="hi-IN"/>
        </w:rPr>
        <w:t xml:space="preserve">। </w:t>
      </w:r>
      <w:r w:rsidR="00D146D8">
        <w:rPr>
          <w:rFonts w:eastAsia="Nikosh" w:cs="Vrinda"/>
          <w:cs/>
          <w:lang w:bidi="bn-IN"/>
        </w:rPr>
        <w:t>ই</w:t>
      </w:r>
      <w:r w:rsidR="00D146D8">
        <w:rPr>
          <w:rFonts w:eastAsia="Nikosh" w:hint="cs"/>
          <w:cs/>
          <w:lang w:bidi="as-IN"/>
        </w:rPr>
        <w:t>ছ</w:t>
      </w:r>
      <w:r w:rsidR="00676A1E">
        <w:rPr>
          <w:rFonts w:eastAsia="Nikosh"/>
          <w:cs/>
          <w:lang w:bidi="as-IN"/>
        </w:rPr>
        <w:t>লাম</w:t>
      </w:r>
      <w:r w:rsidR="00D146D8">
        <w:rPr>
          <w:rFonts w:eastAsia="Nikosh" w:hint="cs"/>
          <w:cs/>
          <w:lang w:bidi="as-IN"/>
        </w:rPr>
        <w:t>ে</w:t>
      </w:r>
      <w:r w:rsidR="00D146D8">
        <w:rPr>
          <w:rFonts w:eastAsia="Nikosh"/>
          <w:cs/>
          <w:lang w:bidi="as-IN"/>
        </w:rPr>
        <w:t xml:space="preserve"> স</w:t>
      </w:r>
      <w:r w:rsidR="00676A1E">
        <w:rPr>
          <w:rFonts w:eastAsia="Nikosh"/>
          <w:cs/>
          <w:lang w:bidi="as-IN"/>
        </w:rPr>
        <w:t>দা</w:t>
      </w:r>
      <w:r w:rsidR="00D146D8">
        <w:rPr>
          <w:rFonts w:eastAsia="Nikosh" w:hint="cs"/>
          <w:cs/>
          <w:lang w:bidi="as-IN"/>
        </w:rPr>
        <w:t>য়</w:t>
      </w:r>
      <w:r w:rsidR="00D146D8">
        <w:rPr>
          <w:rFonts w:eastAsia="Nikosh"/>
          <w:cs/>
          <w:lang w:bidi="as-IN"/>
        </w:rPr>
        <w:t xml:space="preserve"> </w:t>
      </w:r>
      <w:r w:rsidR="00D146D8">
        <w:rPr>
          <w:rFonts w:eastAsia="Nikosh" w:hint="cs"/>
          <w:cs/>
          <w:lang w:bidi="as-IN"/>
        </w:rPr>
        <w:t>পৃথিৱী</w:t>
      </w:r>
      <w:r w:rsidR="00D146D8">
        <w:rPr>
          <w:rFonts w:eastAsia="Nikosh"/>
          <w:cs/>
          <w:lang w:bidi="as-IN"/>
        </w:rPr>
        <w:t xml:space="preserve"> </w:t>
      </w:r>
      <w:r w:rsidR="00D146D8">
        <w:rPr>
          <w:rFonts w:eastAsia="Nikosh" w:hint="cs"/>
          <w:cs/>
          <w:lang w:bidi="as-IN"/>
        </w:rPr>
        <w:t>আৰু</w:t>
      </w:r>
      <w:r w:rsidR="00D146D8">
        <w:rPr>
          <w:rFonts w:eastAsia="Nikosh"/>
          <w:cs/>
          <w:lang w:bidi="as-IN"/>
        </w:rPr>
        <w:t xml:space="preserve"> </w:t>
      </w:r>
      <w:r w:rsidR="00D146D8">
        <w:rPr>
          <w:rFonts w:eastAsia="Nikosh" w:hint="cs"/>
          <w:cs/>
          <w:lang w:bidi="as-IN"/>
        </w:rPr>
        <w:t>পৰকালৰ</w:t>
      </w:r>
      <w:r w:rsidR="00D146D8">
        <w:rPr>
          <w:rFonts w:eastAsia="Nikosh"/>
          <w:cs/>
          <w:lang w:bidi="as-IN"/>
        </w:rPr>
        <w:t xml:space="preserve"> সৌভাগ্য অ</w:t>
      </w:r>
      <w:r w:rsidR="00D146D8">
        <w:rPr>
          <w:rFonts w:eastAsia="Nikosh" w:hint="cs"/>
          <w:cs/>
          <w:lang w:bidi="as-IN"/>
        </w:rPr>
        <w:t>ৰ্জ</w:t>
      </w:r>
      <w:r w:rsidR="00D146D8">
        <w:rPr>
          <w:rFonts w:eastAsia="Nikosh"/>
          <w:cs/>
          <w:lang w:bidi="as-IN"/>
        </w:rPr>
        <w:t xml:space="preserve">ন </w:t>
      </w:r>
      <w:r w:rsidR="00D146D8">
        <w:rPr>
          <w:rFonts w:eastAsia="Nikosh" w:hint="cs"/>
          <w:cs/>
          <w:lang w:bidi="as-IN"/>
        </w:rPr>
        <w:t>আৰু</w:t>
      </w:r>
      <w:r w:rsidR="00D146D8">
        <w:rPr>
          <w:rFonts w:eastAsia="Nikosh"/>
          <w:cs/>
          <w:lang w:bidi="as-IN"/>
        </w:rPr>
        <w:t xml:space="preserve"> উভয় জগত</w:t>
      </w:r>
      <w:r w:rsidR="00D146D8">
        <w:rPr>
          <w:rFonts w:eastAsia="Nikosh" w:hint="cs"/>
          <w:cs/>
          <w:lang w:bidi="as-IN"/>
        </w:rPr>
        <w:t>ত</w:t>
      </w:r>
      <w:r w:rsidR="00D146D8">
        <w:rPr>
          <w:rFonts w:eastAsia="Nikosh"/>
          <w:cs/>
          <w:lang w:bidi="as-IN"/>
        </w:rPr>
        <w:t xml:space="preserve"> স</w:t>
      </w:r>
      <w:r w:rsidR="00676A1E">
        <w:rPr>
          <w:rFonts w:eastAsia="Nikosh"/>
          <w:cs/>
          <w:lang w:bidi="as-IN"/>
        </w:rPr>
        <w:t>ন</w:t>
      </w:r>
      <w:r w:rsidR="00D146D8">
        <w:rPr>
          <w:rFonts w:eastAsia="Nikosh" w:hint="cs"/>
          <w:cs/>
          <w:lang w:bidi="as-IN"/>
        </w:rPr>
        <w:t>্মান</w:t>
      </w:r>
      <w:r w:rsidR="00D146D8">
        <w:rPr>
          <w:rFonts w:eastAsia="Nikosh"/>
          <w:cs/>
          <w:lang w:bidi="as-IN"/>
        </w:rPr>
        <w:t xml:space="preserve"> </w:t>
      </w:r>
      <w:r w:rsidR="00D146D8">
        <w:rPr>
          <w:rFonts w:eastAsia="Nikosh" w:hint="cs"/>
          <w:cs/>
          <w:lang w:bidi="as-IN"/>
        </w:rPr>
        <w:t>আৰু</w:t>
      </w:r>
      <w:r w:rsidR="00D146D8">
        <w:rPr>
          <w:rFonts w:eastAsia="Nikosh"/>
          <w:cs/>
          <w:lang w:bidi="as-IN"/>
        </w:rPr>
        <w:t xml:space="preserve"> ম</w:t>
      </w:r>
      <w:r w:rsidR="00D146D8">
        <w:rPr>
          <w:rFonts w:eastAsia="Nikosh" w:hint="cs"/>
          <w:cs/>
          <w:lang w:bidi="as-IN"/>
        </w:rPr>
        <w:t>ৰ্য</w:t>
      </w:r>
      <w:r w:rsidR="00D146D8">
        <w:rPr>
          <w:rFonts w:eastAsia="Nikosh"/>
          <w:cs/>
          <w:lang w:bidi="as-IN"/>
        </w:rPr>
        <w:t>দা লাভ ক</w:t>
      </w:r>
      <w:r w:rsidR="00D146D8">
        <w:rPr>
          <w:rFonts w:eastAsia="Nikosh" w:hint="cs"/>
          <w:cs/>
          <w:lang w:bidi="as-IN"/>
        </w:rPr>
        <w:t>ৰিবলৈ</w:t>
      </w:r>
      <w:r w:rsidR="00D146D8">
        <w:rPr>
          <w:rFonts w:eastAsia="Nikosh"/>
          <w:cs/>
          <w:lang w:bidi="as-IN"/>
        </w:rPr>
        <w:t xml:space="preserve"> আদেশ </w:t>
      </w:r>
      <w:r w:rsidR="00D146D8">
        <w:rPr>
          <w:rFonts w:eastAsia="Nikosh" w:hint="cs"/>
          <w:cs/>
          <w:lang w:bidi="as-IN"/>
        </w:rPr>
        <w:t>আৰু</w:t>
      </w:r>
      <w:r w:rsidR="00D146D8">
        <w:rPr>
          <w:rFonts w:eastAsia="Nikosh"/>
          <w:cs/>
          <w:lang w:bidi="as-IN"/>
        </w:rPr>
        <w:t xml:space="preserve"> উৎসাহিত ক</w:t>
      </w:r>
      <w:r w:rsidR="00D146D8">
        <w:rPr>
          <w:rFonts w:eastAsia="Nikosh" w:hint="cs"/>
          <w:cs/>
          <w:lang w:bidi="as-IN"/>
        </w:rPr>
        <w:t>ৰে</w:t>
      </w:r>
      <w:r w:rsidR="00D146D8">
        <w:rPr>
          <w:rFonts w:eastAsia="Nikosh" w:cs="Mangal"/>
          <w:cs/>
          <w:lang w:bidi="hi-IN"/>
        </w:rPr>
        <w:t xml:space="preserve">। </w:t>
      </w:r>
      <w:r w:rsidR="00D146D8">
        <w:rPr>
          <w:rFonts w:eastAsia="Nikosh" w:cs="Vrinda"/>
          <w:cs/>
          <w:lang w:bidi="bn-IN"/>
        </w:rPr>
        <w:t>দ</w:t>
      </w:r>
      <w:r w:rsidR="00D146D8">
        <w:rPr>
          <w:rFonts w:eastAsia="Nikosh" w:hint="cs"/>
          <w:cs/>
          <w:lang w:bidi="as-IN"/>
        </w:rPr>
        <w:t>্বী</w:t>
      </w:r>
      <w:r w:rsidR="00D146D8">
        <w:rPr>
          <w:rFonts w:eastAsia="Nikosh"/>
          <w:cs/>
          <w:lang w:bidi="as-IN"/>
        </w:rPr>
        <w:t>ন ই</w:t>
      </w:r>
      <w:r w:rsidR="00D146D8">
        <w:rPr>
          <w:rFonts w:eastAsia="Nikosh" w:hint="cs"/>
          <w:cs/>
          <w:lang w:bidi="as-IN"/>
        </w:rPr>
        <w:t>ছ</w:t>
      </w:r>
      <w:r w:rsidR="00676A1E">
        <w:rPr>
          <w:rFonts w:eastAsia="Nikosh"/>
          <w:cs/>
          <w:lang w:bidi="as-IN"/>
        </w:rPr>
        <w:t>লাম</w:t>
      </w:r>
      <w:r w:rsidR="00D146D8">
        <w:rPr>
          <w:rFonts w:eastAsia="Nikosh" w:hint="cs"/>
          <w:cs/>
          <w:lang w:bidi="as-IN"/>
        </w:rPr>
        <w:t>ে</w:t>
      </w:r>
      <w:r w:rsidR="00D146D8">
        <w:rPr>
          <w:rFonts w:eastAsia="Nikosh"/>
          <w:cs/>
          <w:lang w:bidi="as-IN"/>
        </w:rPr>
        <w:t xml:space="preserve"> ক</w:t>
      </w:r>
      <w:r w:rsidR="00D146D8">
        <w:rPr>
          <w:rFonts w:eastAsia="Nikosh" w:hint="cs"/>
          <w:cs/>
          <w:lang w:bidi="as-IN"/>
        </w:rPr>
        <w:t>োৰ</w:t>
      </w:r>
      <w:r w:rsidR="00D146D8">
        <w:rPr>
          <w:rFonts w:eastAsia="Nikosh"/>
          <w:cs/>
          <w:lang w:bidi="as-IN"/>
        </w:rPr>
        <w:t xml:space="preserve">আন </w:t>
      </w:r>
      <w:r w:rsidR="00D146D8">
        <w:rPr>
          <w:rFonts w:eastAsia="Nikosh" w:hint="cs"/>
          <w:cs/>
          <w:lang w:bidi="as-IN"/>
        </w:rPr>
        <w:t>আৰু</w:t>
      </w:r>
      <w:r w:rsidR="00D146D8">
        <w:rPr>
          <w:rFonts w:eastAsia="Nikosh"/>
          <w:cs/>
          <w:lang w:bidi="as-IN"/>
        </w:rPr>
        <w:t xml:space="preserve"> হাদী</w:t>
      </w:r>
      <w:r w:rsidR="00D146D8">
        <w:rPr>
          <w:rFonts w:eastAsia="Nikosh" w:hint="cs"/>
          <w:cs/>
          <w:lang w:bidi="as-IN"/>
        </w:rPr>
        <w:t>ছত</w:t>
      </w:r>
      <w:r w:rsidR="00D146D8">
        <w:rPr>
          <w:rFonts w:eastAsia="Nikosh"/>
          <w:cs/>
          <w:lang w:bidi="as-IN"/>
        </w:rPr>
        <w:t xml:space="preserve"> সংক্ষিপ্তা</w:t>
      </w:r>
      <w:r w:rsidR="00D146D8">
        <w:rPr>
          <w:rFonts w:eastAsia="Nikosh" w:hint="cs"/>
          <w:cs/>
          <w:lang w:bidi="as-IN"/>
        </w:rPr>
        <w:t>ভাৱে</w:t>
      </w:r>
      <w:r w:rsidR="00676A1E">
        <w:rPr>
          <w:rFonts w:eastAsia="Nikosh"/>
          <w:cs/>
          <w:lang w:bidi="as-IN"/>
        </w:rPr>
        <w:t xml:space="preserve"> </w:t>
      </w:r>
      <w:r w:rsidR="00D146D8">
        <w:rPr>
          <w:rFonts w:eastAsia="Nikosh" w:hint="cs"/>
          <w:cs/>
          <w:lang w:bidi="as-IN"/>
        </w:rPr>
        <w:t>আৰু</w:t>
      </w:r>
      <w:r w:rsidR="00D146D8">
        <w:rPr>
          <w:rFonts w:eastAsia="Nikosh"/>
          <w:cs/>
          <w:lang w:bidi="as-IN"/>
        </w:rPr>
        <w:t xml:space="preserve"> সবিস্তা</w:t>
      </w:r>
      <w:r w:rsidR="00D146D8">
        <w:rPr>
          <w:rFonts w:eastAsia="Nikosh" w:hint="cs"/>
          <w:cs/>
          <w:lang w:bidi="as-IN"/>
        </w:rPr>
        <w:t>ৰে</w:t>
      </w:r>
      <w:r w:rsidR="00D146D8">
        <w:rPr>
          <w:rFonts w:eastAsia="Nikosh"/>
          <w:cs/>
          <w:lang w:bidi="as-IN"/>
        </w:rPr>
        <w:t xml:space="preserve"> </w:t>
      </w:r>
      <w:r w:rsidR="00D146D8">
        <w:rPr>
          <w:rFonts w:eastAsia="Nikosh" w:hint="cs"/>
          <w:cs/>
          <w:lang w:bidi="as-IN"/>
        </w:rPr>
        <w:t>যি</w:t>
      </w:r>
      <w:r w:rsidR="00D146D8">
        <w:rPr>
          <w:rFonts w:eastAsia="Nikosh"/>
          <w:cs/>
          <w:lang w:bidi="as-IN"/>
        </w:rPr>
        <w:t xml:space="preserve"> </w:t>
      </w:r>
      <w:r w:rsidR="00D146D8">
        <w:rPr>
          <w:rFonts w:eastAsia="Nikosh" w:hint="cs"/>
          <w:cs/>
          <w:lang w:bidi="as-IN"/>
        </w:rPr>
        <w:t>লৈ</w:t>
      </w:r>
      <w:r w:rsidR="00D146D8">
        <w:rPr>
          <w:rFonts w:eastAsia="Nikosh"/>
          <w:cs/>
          <w:lang w:bidi="as-IN"/>
        </w:rPr>
        <w:t xml:space="preserve"> </w:t>
      </w:r>
      <w:r w:rsidR="00D146D8">
        <w:rPr>
          <w:rFonts w:eastAsia="Nikosh" w:hint="cs"/>
          <w:cs/>
          <w:lang w:bidi="as-IN"/>
        </w:rPr>
        <w:t>আহিছে</w:t>
      </w:r>
      <w:r w:rsidR="00D146D8">
        <w:rPr>
          <w:rFonts w:eastAsia="Nikosh"/>
          <w:cs/>
          <w:lang w:bidi="as-IN"/>
        </w:rPr>
        <w:t xml:space="preserve"> সে</w:t>
      </w:r>
      <w:r w:rsidR="00D146D8">
        <w:rPr>
          <w:rFonts w:eastAsia="Nikosh" w:hint="cs"/>
          <w:cs/>
          <w:lang w:bidi="as-IN"/>
        </w:rPr>
        <w:t>ইবোৰক লৈ</w:t>
      </w:r>
      <w:r w:rsidR="00D146D8">
        <w:rPr>
          <w:rFonts w:eastAsia="Nikosh"/>
          <w:cs/>
          <w:lang w:bidi="as-IN"/>
        </w:rPr>
        <w:t xml:space="preserve"> </w:t>
      </w:r>
      <w:r w:rsidR="00D146D8">
        <w:rPr>
          <w:rFonts w:eastAsia="Nikosh" w:hint="cs"/>
          <w:cs/>
          <w:lang w:bidi="as-IN"/>
        </w:rPr>
        <w:t>কোনোবাই</w:t>
      </w:r>
      <w:r w:rsidR="00D146D8">
        <w:rPr>
          <w:rFonts w:eastAsia="Nikosh"/>
          <w:cs/>
          <w:lang w:bidi="as-IN"/>
        </w:rPr>
        <w:t xml:space="preserve"> গ</w:t>
      </w:r>
      <w:r w:rsidR="00D146D8">
        <w:rPr>
          <w:rFonts w:eastAsia="Nikosh" w:hint="cs"/>
          <w:cs/>
          <w:lang w:bidi="as-IN"/>
        </w:rPr>
        <w:t>ৱে</w:t>
      </w:r>
      <w:r w:rsidR="00D146D8">
        <w:rPr>
          <w:rFonts w:eastAsia="Nikosh"/>
          <w:cs/>
          <w:lang w:bidi="as-IN"/>
        </w:rPr>
        <w:t>ষণা ক</w:t>
      </w:r>
      <w:r w:rsidR="00D146D8">
        <w:rPr>
          <w:rFonts w:eastAsia="Nikosh" w:hint="cs"/>
          <w:cs/>
          <w:lang w:bidi="as-IN"/>
        </w:rPr>
        <w:t>ৰি</w:t>
      </w:r>
      <w:r w:rsidR="00D146D8">
        <w:rPr>
          <w:rFonts w:eastAsia="Nikosh"/>
          <w:cs/>
          <w:lang w:bidi="as-IN"/>
        </w:rPr>
        <w:t>লে জা</w:t>
      </w:r>
      <w:r w:rsidR="00D146D8">
        <w:rPr>
          <w:rFonts w:eastAsia="Nikosh" w:hint="cs"/>
          <w:cs/>
          <w:lang w:bidi="as-IN"/>
        </w:rPr>
        <w:t>নিব</w:t>
      </w:r>
      <w:r w:rsidR="00D146D8">
        <w:rPr>
          <w:rFonts w:eastAsia="Nikosh"/>
          <w:cs/>
          <w:lang w:bidi="as-IN"/>
        </w:rPr>
        <w:t xml:space="preserve"> পা</w:t>
      </w:r>
      <w:r w:rsidR="00D146D8">
        <w:rPr>
          <w:rFonts w:eastAsia="Nikosh" w:hint="cs"/>
          <w:cs/>
          <w:lang w:bidi="as-IN"/>
        </w:rPr>
        <w:t>ৰি</w:t>
      </w:r>
      <w:r w:rsidR="00D146D8">
        <w:rPr>
          <w:rFonts w:eastAsia="Nikosh"/>
          <w:cs/>
          <w:lang w:bidi="as-IN"/>
        </w:rPr>
        <w:t>ব যে, ই</w:t>
      </w:r>
      <w:r w:rsidR="00D146D8">
        <w:rPr>
          <w:rFonts w:eastAsia="Nikosh" w:hint="cs"/>
          <w:cs/>
          <w:lang w:bidi="as-IN"/>
        </w:rPr>
        <w:t>ছ</w:t>
      </w:r>
      <w:r w:rsidR="00D146D8">
        <w:rPr>
          <w:rFonts w:eastAsia="Nikosh"/>
          <w:cs/>
          <w:lang w:bidi="as-IN"/>
        </w:rPr>
        <w:t>লাম</w:t>
      </w:r>
      <w:r w:rsidR="00D146D8">
        <w:rPr>
          <w:rFonts w:eastAsia="Nikosh" w:hint="cs"/>
          <w:cs/>
          <w:lang w:bidi="as-IN"/>
        </w:rPr>
        <w:t>ৰ</w:t>
      </w:r>
      <w:r w:rsidR="00D146D8">
        <w:rPr>
          <w:rFonts w:eastAsia="Nikosh"/>
          <w:cs/>
          <w:lang w:bidi="as-IN"/>
        </w:rPr>
        <w:t xml:space="preserve"> হিদায়ত </w:t>
      </w:r>
      <w:r w:rsidR="00D146D8">
        <w:rPr>
          <w:rFonts w:eastAsia="Nikosh" w:hint="cs"/>
          <w:cs/>
          <w:lang w:bidi="as-IN"/>
        </w:rPr>
        <w:t>আৰু</w:t>
      </w:r>
      <w:r w:rsidR="00D146D8">
        <w:rPr>
          <w:rFonts w:eastAsia="Nikosh"/>
          <w:cs/>
          <w:lang w:bidi="as-IN"/>
        </w:rPr>
        <w:t xml:space="preserve"> দি</w:t>
      </w:r>
      <w:r w:rsidR="00D146D8">
        <w:rPr>
          <w:rFonts w:eastAsia="Nikosh" w:hint="cs"/>
          <w:cs/>
          <w:lang w:bidi="as-IN"/>
        </w:rPr>
        <w:t>শ</w:t>
      </w:r>
      <w:r w:rsidR="00D146D8">
        <w:rPr>
          <w:rFonts w:eastAsia="Nikosh"/>
          <w:cs/>
          <w:lang w:bidi="as-IN"/>
        </w:rPr>
        <w:t xml:space="preserve"> নি</w:t>
      </w:r>
      <w:r w:rsidR="00D146D8">
        <w:rPr>
          <w:rFonts w:eastAsia="Nikosh" w:hint="cs"/>
          <w:cs/>
          <w:lang w:bidi="as-IN"/>
        </w:rPr>
        <w:t>ৰ্দে</w:t>
      </w:r>
      <w:r w:rsidR="00D146D8">
        <w:rPr>
          <w:rFonts w:eastAsia="Nikosh"/>
          <w:cs/>
          <w:lang w:bidi="as-IN"/>
        </w:rPr>
        <w:t>শনা</w:t>
      </w:r>
      <w:r w:rsidR="00D146D8">
        <w:rPr>
          <w:rFonts w:eastAsia="Nikosh" w:hint="cs"/>
          <w:cs/>
          <w:lang w:bidi="as-IN"/>
        </w:rPr>
        <w:t>ৰ ফালে</w:t>
      </w:r>
      <w:r w:rsidR="00D146D8">
        <w:rPr>
          <w:rFonts w:eastAsia="Nikosh"/>
          <w:cs/>
          <w:lang w:bidi="as-IN"/>
        </w:rPr>
        <w:t xml:space="preserve"> </w:t>
      </w:r>
      <w:r w:rsidR="00D146D8">
        <w:rPr>
          <w:rFonts w:eastAsia="Nikosh" w:hint="cs"/>
          <w:cs/>
          <w:lang w:bidi="as-IN"/>
        </w:rPr>
        <w:t>উভতি</w:t>
      </w:r>
      <w:r w:rsidR="00D146D8">
        <w:rPr>
          <w:rFonts w:eastAsia="Nikosh"/>
          <w:cs/>
          <w:lang w:bidi="as-IN"/>
        </w:rPr>
        <w:t xml:space="preserve"> নগ</w:t>
      </w:r>
      <w:r w:rsidR="00D146D8">
        <w:rPr>
          <w:rFonts w:eastAsia="Nikosh" w:cstheme="minorBidi"/>
        </w:rPr>
        <w:t>’</w:t>
      </w:r>
      <w:r w:rsidR="00D146D8">
        <w:rPr>
          <w:rFonts w:eastAsia="Nikosh"/>
          <w:cs/>
          <w:lang w:bidi="as-IN"/>
        </w:rPr>
        <w:t xml:space="preserve">লে </w:t>
      </w:r>
      <w:r w:rsidR="00D146D8">
        <w:rPr>
          <w:rFonts w:eastAsia="Nikosh" w:hint="cs"/>
          <w:cs/>
          <w:lang w:bidi="as-IN"/>
        </w:rPr>
        <w:t>আৰু</w:t>
      </w:r>
      <w:r w:rsidR="00676A1E">
        <w:rPr>
          <w:rFonts w:eastAsia="Nikosh"/>
          <w:cs/>
          <w:lang w:bidi="as-IN"/>
        </w:rPr>
        <w:t xml:space="preserve"> সে</w:t>
      </w:r>
      <w:r w:rsidR="00D146D8">
        <w:rPr>
          <w:rFonts w:eastAsia="Nikosh" w:hint="cs"/>
          <w:cs/>
          <w:lang w:bidi="as-IN"/>
        </w:rPr>
        <w:t>ই</w:t>
      </w:r>
      <w:r w:rsidR="00D146D8">
        <w:rPr>
          <w:rFonts w:eastAsia="Nikosh"/>
          <w:cs/>
          <w:lang w:bidi="as-IN"/>
        </w:rPr>
        <w:t xml:space="preserve"> অনুযায়ী </w:t>
      </w:r>
      <w:r w:rsidR="00D146D8">
        <w:rPr>
          <w:rFonts w:eastAsia="Nikosh" w:hint="cs"/>
          <w:cs/>
          <w:lang w:bidi="as-IN"/>
        </w:rPr>
        <w:t>আমল নকৰিলে</w:t>
      </w:r>
      <w:r w:rsidR="00D146D8">
        <w:rPr>
          <w:rFonts w:eastAsia="Nikosh"/>
          <w:cs/>
          <w:lang w:bidi="as-IN"/>
        </w:rPr>
        <w:t xml:space="preserve"> মান</w:t>
      </w:r>
      <w:r w:rsidR="00D146D8">
        <w:rPr>
          <w:rFonts w:eastAsia="Nikosh" w:hint="cs"/>
          <w:cs/>
          <w:lang w:bidi="as-IN"/>
        </w:rPr>
        <w:t>ৱ</w:t>
      </w:r>
      <w:r w:rsidR="00D146D8">
        <w:rPr>
          <w:rFonts w:eastAsia="Nikosh"/>
          <w:cs/>
          <w:lang w:bidi="as-IN"/>
        </w:rPr>
        <w:t xml:space="preserve"> জাতি কল্যাণ সাধিত হ</w:t>
      </w:r>
      <w:r w:rsidR="00D146D8">
        <w:rPr>
          <w:rFonts w:eastAsia="Nikosh" w:cstheme="minorBidi"/>
        </w:rPr>
        <w:t>’</w:t>
      </w:r>
      <w:r w:rsidR="00D146D8">
        <w:rPr>
          <w:rFonts w:eastAsia="Nikosh"/>
          <w:cs/>
          <w:lang w:bidi="as-IN"/>
        </w:rPr>
        <w:t xml:space="preserve">ব </w:t>
      </w:r>
      <w:r w:rsidR="00D146D8">
        <w:rPr>
          <w:rFonts w:eastAsia="Nikosh" w:hint="cs"/>
          <w:cs/>
          <w:lang w:bidi="as-IN"/>
        </w:rPr>
        <w:t>নোৱাৰিব</w:t>
      </w:r>
      <w:r w:rsidR="00D146D8">
        <w:rPr>
          <w:rFonts w:eastAsia="Nikosh" w:cs="Mangal"/>
          <w:cs/>
          <w:lang w:bidi="hi-IN"/>
        </w:rPr>
        <w:t xml:space="preserve">। </w:t>
      </w:r>
      <w:r w:rsidR="00D146D8">
        <w:rPr>
          <w:rFonts w:eastAsia="Nikosh" w:cs="Vrinda"/>
          <w:cs/>
          <w:lang w:bidi="bn-IN"/>
        </w:rPr>
        <w:t>ই</w:t>
      </w:r>
      <w:r w:rsidR="00D146D8">
        <w:rPr>
          <w:rFonts w:eastAsia="Nikosh" w:hint="cs"/>
          <w:cs/>
          <w:lang w:bidi="as-IN"/>
        </w:rPr>
        <w:t>ছ</w:t>
      </w:r>
      <w:r w:rsidR="00676A1E">
        <w:rPr>
          <w:rFonts w:eastAsia="Nikosh"/>
          <w:cs/>
          <w:lang w:bidi="as-IN"/>
        </w:rPr>
        <w:t>লাম</w:t>
      </w:r>
      <w:r w:rsidR="00D146D8">
        <w:rPr>
          <w:rFonts w:eastAsia="Nikosh"/>
          <w:cs/>
          <w:lang w:bidi="as-IN"/>
        </w:rPr>
        <w:t xml:space="preserve"> যেন</w:t>
      </w:r>
      <w:r w:rsidR="00D146D8">
        <w:rPr>
          <w:rFonts w:eastAsia="Nikosh" w:hint="cs"/>
          <w:cs/>
          <w:lang w:bidi="as-IN"/>
        </w:rPr>
        <w:t>েকৈ</w:t>
      </w:r>
      <w:r w:rsidR="00D146D8">
        <w:rPr>
          <w:rFonts w:eastAsia="Nikosh"/>
          <w:cs/>
          <w:lang w:bidi="as-IN"/>
        </w:rPr>
        <w:t xml:space="preserve"> আক্বীদা, আখলাক </w:t>
      </w:r>
      <w:r w:rsidR="00D146D8">
        <w:rPr>
          <w:rFonts w:eastAsia="Nikosh" w:hint="cs"/>
          <w:cs/>
          <w:lang w:bidi="as-IN"/>
        </w:rPr>
        <w:t>আৰু</w:t>
      </w:r>
      <w:r w:rsidR="00D146D8">
        <w:rPr>
          <w:rFonts w:eastAsia="Nikosh"/>
          <w:cs/>
          <w:lang w:bidi="as-IN"/>
        </w:rPr>
        <w:t xml:space="preserve"> ভাল কা</w:t>
      </w:r>
      <w:r w:rsidR="00D146D8">
        <w:rPr>
          <w:rFonts w:eastAsia="Nikosh" w:hint="cs"/>
          <w:cs/>
          <w:lang w:bidi="as-IN"/>
        </w:rPr>
        <w:t>মৰ</w:t>
      </w:r>
      <w:r w:rsidR="00D146D8">
        <w:rPr>
          <w:rFonts w:eastAsia="Nikosh"/>
          <w:cs/>
          <w:lang w:bidi="as-IN"/>
        </w:rPr>
        <w:t xml:space="preserve"> ক্ষেত্</w:t>
      </w:r>
      <w:r w:rsidR="00D146D8">
        <w:rPr>
          <w:rFonts w:eastAsia="Nikosh" w:hint="cs"/>
          <w:cs/>
          <w:lang w:bidi="as-IN"/>
        </w:rPr>
        <w:t>ৰত</w:t>
      </w:r>
      <w:r w:rsidR="00D146D8">
        <w:rPr>
          <w:rFonts w:eastAsia="Nikosh"/>
          <w:cs/>
          <w:lang w:bidi="as-IN"/>
        </w:rPr>
        <w:t xml:space="preserve"> প্</w:t>
      </w:r>
      <w:r w:rsidR="00D146D8">
        <w:rPr>
          <w:rFonts w:eastAsia="Nikosh" w:hint="cs"/>
          <w:cs/>
          <w:lang w:bidi="as-IN"/>
        </w:rPr>
        <w:t>ৰ</w:t>
      </w:r>
      <w:r w:rsidR="00D146D8">
        <w:rPr>
          <w:rFonts w:eastAsia="Nikosh"/>
          <w:cs/>
          <w:lang w:bidi="as-IN"/>
        </w:rPr>
        <w:t>যোজ্য তে</w:t>
      </w:r>
      <w:r w:rsidR="00D146D8">
        <w:rPr>
          <w:rFonts w:eastAsia="Nikosh" w:hint="cs"/>
          <w:cs/>
          <w:lang w:bidi="as-IN"/>
        </w:rPr>
        <w:t>নেকৈ</w:t>
      </w:r>
      <w:r w:rsidR="00676A1E">
        <w:rPr>
          <w:rFonts w:eastAsia="Nikosh"/>
          <w:cs/>
          <w:lang w:bidi="as-IN"/>
        </w:rPr>
        <w:t xml:space="preserve"> </w:t>
      </w:r>
      <w:r w:rsidR="00D146D8">
        <w:rPr>
          <w:rFonts w:eastAsia="Nikosh" w:hint="cs"/>
          <w:cs/>
          <w:lang w:bidi="as-IN"/>
        </w:rPr>
        <w:t>ই পৃথিৱীৰ</w:t>
      </w:r>
      <w:r w:rsidR="00D146D8">
        <w:rPr>
          <w:rFonts w:eastAsia="Nikosh"/>
          <w:cs/>
          <w:lang w:bidi="as-IN"/>
        </w:rPr>
        <w:t xml:space="preserve"> কা</w:t>
      </w:r>
      <w:r w:rsidR="00D146D8">
        <w:rPr>
          <w:rFonts w:eastAsia="Nikosh" w:hint="cs"/>
          <w:cs/>
          <w:lang w:bidi="as-IN"/>
        </w:rPr>
        <w:t>মৰ</w:t>
      </w:r>
      <w:r w:rsidR="00D146D8">
        <w:rPr>
          <w:rFonts w:eastAsia="Nikosh"/>
          <w:cs/>
          <w:lang w:bidi="as-IN"/>
        </w:rPr>
        <w:t xml:space="preserve"> </w:t>
      </w:r>
      <w:r w:rsidR="00D146D8">
        <w:rPr>
          <w:rFonts w:eastAsia="Nikosh" w:hint="cs"/>
          <w:cs/>
          <w:lang w:bidi="as-IN"/>
        </w:rPr>
        <w:t>বাবেও</w:t>
      </w:r>
      <w:r w:rsidR="00D146D8">
        <w:rPr>
          <w:rFonts w:eastAsia="Nikosh"/>
          <w:cs/>
          <w:lang w:bidi="as-IN"/>
        </w:rPr>
        <w:t xml:space="preserve"> প্</w:t>
      </w:r>
      <w:r w:rsidR="00D146D8">
        <w:rPr>
          <w:rFonts w:eastAsia="Nikosh" w:hint="cs"/>
          <w:cs/>
          <w:lang w:bidi="as-IN"/>
        </w:rPr>
        <w:t>ৰ</w:t>
      </w:r>
      <w:r w:rsidR="00D146D8">
        <w:rPr>
          <w:rFonts w:eastAsia="Nikosh"/>
          <w:cs/>
          <w:lang w:bidi="as-IN"/>
        </w:rPr>
        <w:t>যোজ্য। ই</w:t>
      </w:r>
      <w:r w:rsidR="00D146D8">
        <w:rPr>
          <w:rFonts w:eastAsia="Nikosh" w:hint="cs"/>
          <w:cs/>
          <w:lang w:bidi="as-IN"/>
        </w:rPr>
        <w:t>ছ</w:t>
      </w:r>
      <w:r w:rsidR="00676A1E">
        <w:rPr>
          <w:rFonts w:eastAsia="Nikosh"/>
          <w:cs/>
          <w:lang w:bidi="as-IN"/>
        </w:rPr>
        <w:t>লাম</w:t>
      </w:r>
      <w:r w:rsidR="00D146D8">
        <w:rPr>
          <w:rFonts w:eastAsia="Nikosh" w:hint="cs"/>
          <w:cs/>
          <w:lang w:bidi="as-IN"/>
        </w:rPr>
        <w:t>ে</w:t>
      </w:r>
      <w:r w:rsidR="00D146D8">
        <w:rPr>
          <w:rFonts w:eastAsia="Nikosh"/>
          <w:cs/>
          <w:lang w:bidi="as-IN"/>
        </w:rPr>
        <w:t xml:space="preserve"> স</w:t>
      </w:r>
      <w:r w:rsidR="00676A1E">
        <w:rPr>
          <w:rFonts w:eastAsia="Nikosh"/>
          <w:cs/>
          <w:lang w:bidi="as-IN"/>
        </w:rPr>
        <w:t>দা</w:t>
      </w:r>
      <w:r w:rsidR="00D146D8">
        <w:rPr>
          <w:rFonts w:eastAsia="Nikosh" w:hint="cs"/>
          <w:cs/>
          <w:lang w:bidi="as-IN"/>
        </w:rPr>
        <w:t>য়</w:t>
      </w:r>
      <w:r w:rsidR="00D146D8">
        <w:rPr>
          <w:rFonts w:eastAsia="Nikosh"/>
          <w:cs/>
          <w:lang w:bidi="as-IN"/>
        </w:rPr>
        <w:t xml:space="preserve"> সক</w:t>
      </w:r>
      <w:r w:rsidR="00D146D8">
        <w:rPr>
          <w:rFonts w:eastAsia="Nikosh" w:hint="cs"/>
          <w:cs/>
          <w:lang w:bidi="as-IN"/>
        </w:rPr>
        <w:t>লোৰে</w:t>
      </w:r>
      <w:r w:rsidR="00D146D8">
        <w:rPr>
          <w:rFonts w:eastAsia="Nikosh"/>
          <w:cs/>
          <w:lang w:bidi="as-IN"/>
        </w:rPr>
        <w:t xml:space="preserve"> ব্যক্তিগত </w:t>
      </w:r>
      <w:r w:rsidR="00D146D8">
        <w:rPr>
          <w:rFonts w:eastAsia="Nikosh" w:hint="cs"/>
          <w:cs/>
          <w:lang w:bidi="as-IN"/>
        </w:rPr>
        <w:t>আৰু</w:t>
      </w:r>
      <w:r w:rsidR="00D146D8">
        <w:rPr>
          <w:rFonts w:eastAsia="Nikosh"/>
          <w:cs/>
          <w:lang w:bidi="as-IN"/>
        </w:rPr>
        <w:t xml:space="preserve"> সমষ্টিক কল্যাণ </w:t>
      </w:r>
      <w:r w:rsidR="00D146D8">
        <w:rPr>
          <w:rFonts w:eastAsia="Nikosh" w:hint="cs"/>
          <w:cs/>
          <w:lang w:bidi="as-IN"/>
        </w:rPr>
        <w:t>আৰু</w:t>
      </w:r>
      <w:r w:rsidR="00D146D8">
        <w:rPr>
          <w:rFonts w:eastAsia="Nikosh"/>
          <w:cs/>
          <w:lang w:bidi="as-IN"/>
        </w:rPr>
        <w:t xml:space="preserve"> উপকা</w:t>
      </w:r>
      <w:r w:rsidR="00D146D8">
        <w:rPr>
          <w:rFonts w:eastAsia="Nikosh" w:hint="cs"/>
          <w:cs/>
          <w:lang w:bidi="as-IN"/>
        </w:rPr>
        <w:t>ৰৰ</w:t>
      </w:r>
      <w:r w:rsidR="00676A1E">
        <w:rPr>
          <w:rFonts w:eastAsia="Nikosh"/>
          <w:cs/>
          <w:lang w:bidi="as-IN"/>
        </w:rPr>
        <w:t xml:space="preserve"> প</w:t>
      </w:r>
      <w:r w:rsidR="00D146D8">
        <w:rPr>
          <w:rFonts w:eastAsia="Nikosh"/>
          <w:cs/>
          <w:lang w:bidi="as-IN"/>
        </w:rPr>
        <w:t>থ নি</w:t>
      </w:r>
      <w:r w:rsidR="00D146D8">
        <w:rPr>
          <w:rFonts w:eastAsia="Nikosh" w:hint="cs"/>
          <w:cs/>
          <w:lang w:bidi="as-IN"/>
        </w:rPr>
        <w:t>ৰ্দে</w:t>
      </w:r>
      <w:r w:rsidR="00D146D8">
        <w:rPr>
          <w:rFonts w:eastAsia="Nikosh"/>
          <w:cs/>
          <w:lang w:bidi="as-IN"/>
        </w:rPr>
        <w:t xml:space="preserve">শ </w:t>
      </w:r>
      <w:r w:rsidR="00D146D8">
        <w:rPr>
          <w:rFonts w:eastAsia="Nikosh" w:hint="cs"/>
          <w:cs/>
          <w:lang w:bidi="as-IN"/>
        </w:rPr>
        <w:t>দিয়ে</w:t>
      </w:r>
      <w:r w:rsidR="00B44B80">
        <w:rPr>
          <w:rFonts w:eastAsia="Nikosh" w:cs="Mangal"/>
          <w:cs/>
          <w:lang w:bidi="hi-IN"/>
        </w:rPr>
        <w:t xml:space="preserve">। </w:t>
      </w:r>
    </w:p>
    <w:p w:rsidR="00B84727" w:rsidRDefault="00B44B80" w:rsidP="00BE34D5">
      <w:pPr>
        <w:bidi w:val="0"/>
        <w:spacing w:after="0" w:line="240" w:lineRule="auto"/>
        <w:jc w:val="both"/>
        <w:rPr>
          <w:rFonts w:eastAsia="Nikosh"/>
          <w:cs/>
          <w:lang w:bidi="as-IN"/>
        </w:rPr>
      </w:pPr>
      <w:r>
        <w:rPr>
          <w:rFonts w:eastAsia="Nikosh"/>
          <w:cs/>
          <w:lang w:bidi="as-IN"/>
        </w:rPr>
        <w:t>আল্লাহ</w:t>
      </w:r>
      <w:r w:rsidR="00D146D8">
        <w:rPr>
          <w:rFonts w:eastAsia="Nikosh" w:hint="cs"/>
          <w:cs/>
          <w:lang w:bidi="as-IN"/>
        </w:rPr>
        <w:t>েই হৈছে</w:t>
      </w:r>
      <w:r w:rsidR="00D146D8">
        <w:rPr>
          <w:rFonts w:eastAsia="Nikosh"/>
          <w:cs/>
          <w:lang w:bidi="as-IN"/>
        </w:rPr>
        <w:t xml:space="preserve"> তাওফীকদাতা </w:t>
      </w:r>
      <w:r w:rsidR="00D146D8">
        <w:rPr>
          <w:rFonts w:eastAsia="Nikosh" w:hint="cs"/>
          <w:cs/>
          <w:lang w:bidi="as-IN"/>
        </w:rPr>
        <w:t>আৰু</w:t>
      </w:r>
      <w:r w:rsidR="00D146D8">
        <w:rPr>
          <w:rFonts w:eastAsia="Nikosh"/>
          <w:cs/>
          <w:lang w:bidi="as-IN"/>
        </w:rPr>
        <w:t xml:space="preserve"> হিদায়তকা</w:t>
      </w:r>
      <w:r w:rsidR="00D146D8">
        <w:rPr>
          <w:rFonts w:eastAsia="Nikosh" w:hint="cs"/>
          <w:cs/>
          <w:lang w:bidi="as-IN"/>
        </w:rPr>
        <w:t>ৰী</w:t>
      </w:r>
      <w:r w:rsidR="00676A1E">
        <w:rPr>
          <w:rFonts w:eastAsia="Nikosh" w:cs="Mangal"/>
          <w:cs/>
          <w:lang w:bidi="hi-IN"/>
        </w:rPr>
        <w:t xml:space="preserve">। </w:t>
      </w:r>
      <w:r w:rsidR="00676A1E">
        <w:rPr>
          <w:rFonts w:eastAsia="Nikosh" w:cs="Vrinda"/>
          <w:cs/>
          <w:lang w:bidi="bn-IN"/>
        </w:rPr>
        <w:t>আল্লাহ</w:t>
      </w:r>
      <w:r w:rsidR="00D146D8">
        <w:rPr>
          <w:rFonts w:eastAsia="Nikosh" w:hint="cs"/>
          <w:cs/>
          <w:lang w:bidi="as-IN"/>
        </w:rPr>
        <w:t xml:space="preserve"> তাআলাই</w:t>
      </w:r>
      <w:r w:rsidR="00D146D8">
        <w:rPr>
          <w:rFonts w:eastAsia="Nikosh"/>
          <w:cs/>
          <w:lang w:bidi="as-IN"/>
        </w:rPr>
        <w:t xml:space="preserve"> মুহাম্মাদ </w:t>
      </w:r>
      <w:r w:rsidR="00D146D8">
        <w:rPr>
          <w:rFonts w:eastAsia="Nikosh" w:hint="cs"/>
          <w:cs/>
          <w:lang w:bidi="as-IN"/>
        </w:rPr>
        <w:t>চা</w:t>
      </w:r>
      <w:r w:rsidR="00D146D8">
        <w:rPr>
          <w:rFonts w:eastAsia="Nikosh"/>
          <w:cs/>
          <w:lang w:bidi="as-IN"/>
        </w:rPr>
        <w:t xml:space="preserve">ল্লাল্লাহু আলাইহি </w:t>
      </w:r>
      <w:r w:rsidR="00D146D8">
        <w:rPr>
          <w:rFonts w:eastAsia="Nikosh" w:hint="cs"/>
          <w:cs/>
          <w:lang w:bidi="as-IN"/>
        </w:rPr>
        <w:t>অছা</w:t>
      </w:r>
      <w:r w:rsidR="00D146D8">
        <w:rPr>
          <w:rFonts w:eastAsia="Nikosh"/>
          <w:cs/>
          <w:lang w:bidi="as-IN"/>
        </w:rPr>
        <w:t>ল্লাম</w:t>
      </w:r>
      <w:r w:rsidR="00D146D8">
        <w:rPr>
          <w:rFonts w:eastAsia="Nikosh" w:hint="cs"/>
          <w:cs/>
          <w:lang w:bidi="as-IN"/>
        </w:rPr>
        <w:t>ৰ</w:t>
      </w:r>
      <w:r>
        <w:rPr>
          <w:rFonts w:eastAsia="Nikosh"/>
          <w:cs/>
          <w:lang w:bidi="as-IN"/>
        </w:rPr>
        <w:t xml:space="preserve"> ও</w:t>
      </w:r>
      <w:r w:rsidR="00D146D8">
        <w:rPr>
          <w:rFonts w:eastAsia="Nikosh"/>
          <w:cs/>
          <w:lang w:bidi="as-IN"/>
        </w:rPr>
        <w:t>প</w:t>
      </w:r>
      <w:r w:rsidR="00D146D8">
        <w:rPr>
          <w:rFonts w:eastAsia="Nikosh" w:hint="cs"/>
          <w:cs/>
          <w:lang w:bidi="as-IN"/>
        </w:rPr>
        <w:t>ৰত</w:t>
      </w:r>
      <w:r w:rsidR="00676A1E">
        <w:rPr>
          <w:rFonts w:eastAsia="Nikosh"/>
          <w:cs/>
          <w:lang w:bidi="as-IN"/>
        </w:rPr>
        <w:t xml:space="preserve"> </w:t>
      </w:r>
      <w:r w:rsidR="00D146D8">
        <w:rPr>
          <w:rFonts w:eastAsia="Nikosh" w:hint="cs"/>
          <w:cs/>
          <w:lang w:bidi="as-IN"/>
        </w:rPr>
        <w:t>ৰ</w:t>
      </w:r>
      <w:r w:rsidR="00D146D8">
        <w:rPr>
          <w:rFonts w:eastAsia="Nikosh"/>
          <w:cs/>
          <w:lang w:bidi="as-IN"/>
        </w:rPr>
        <w:t xml:space="preserve">হমত </w:t>
      </w:r>
      <w:r w:rsidR="00D146D8">
        <w:rPr>
          <w:rFonts w:eastAsia="Nikosh" w:hint="cs"/>
          <w:cs/>
          <w:lang w:bidi="as-IN"/>
        </w:rPr>
        <w:t>আৰু</w:t>
      </w:r>
      <w:r w:rsidR="00D146D8">
        <w:rPr>
          <w:rFonts w:eastAsia="Nikosh"/>
          <w:cs/>
          <w:lang w:bidi="as-IN"/>
        </w:rPr>
        <w:t xml:space="preserve"> শান্তি ব</w:t>
      </w:r>
      <w:r w:rsidR="00D146D8">
        <w:rPr>
          <w:rFonts w:eastAsia="Nikosh" w:hint="cs"/>
          <w:cs/>
          <w:lang w:bidi="as-IN"/>
        </w:rPr>
        <w:t>ৰ্ষ</w:t>
      </w:r>
      <w:r w:rsidR="00D146D8">
        <w:rPr>
          <w:rFonts w:eastAsia="Nikosh"/>
          <w:cs/>
          <w:lang w:bidi="as-IN"/>
        </w:rPr>
        <w:t>ণ ক</w:t>
      </w:r>
      <w:r w:rsidR="00D146D8">
        <w:rPr>
          <w:rFonts w:eastAsia="Nikosh" w:hint="cs"/>
          <w:cs/>
          <w:lang w:bidi="as-IN"/>
        </w:rPr>
        <w:t>ৰক</w:t>
      </w:r>
      <w:r w:rsidR="00B84727">
        <w:rPr>
          <w:rFonts w:eastAsia="Nikosh"/>
          <w:cs/>
          <w:lang w:bidi="hi-IN"/>
        </w:rPr>
        <w:t>।</w:t>
      </w:r>
    </w:p>
    <w:p w:rsidR="00B94134" w:rsidRDefault="00B94134">
      <w:pPr>
        <w:bidi w:val="0"/>
        <w:rPr>
          <w:rFonts w:eastAsia="Nikosh"/>
          <w:cs/>
          <w:lang w:bidi="as-IN"/>
        </w:rPr>
      </w:pPr>
      <w:r>
        <w:rPr>
          <w:rFonts w:eastAsia="Nikosh"/>
          <w:cs/>
          <w:lang w:bidi="as-IN"/>
        </w:rPr>
        <w:br w:type="page"/>
      </w:r>
    </w:p>
    <w:p w:rsidR="00DD2E1E" w:rsidRDefault="00DD2E1E" w:rsidP="00DD2E1E">
      <w:pPr>
        <w:tabs>
          <w:tab w:val="left" w:pos="1080"/>
        </w:tabs>
        <w:bidi w:val="0"/>
        <w:spacing w:after="0" w:line="240" w:lineRule="auto"/>
        <w:jc w:val="center"/>
        <w:rPr>
          <w:rFonts w:eastAsia="Nikosh"/>
          <w:cs/>
          <w:lang w:bidi="as-IN"/>
        </w:rPr>
      </w:pPr>
      <w:r w:rsidRPr="00D25B99">
        <w:rPr>
          <w:rFonts w:asciiTheme="majorBidi" w:hAnsiTheme="majorBidi" w:cstheme="majorBidi"/>
          <w:noProof/>
          <w:color w:val="006666"/>
          <w:sz w:val="36"/>
          <w:szCs w:val="36"/>
        </w:rPr>
        <w:lastRenderedPageBreak/>
        <w:drawing>
          <wp:anchor distT="0" distB="0" distL="114300" distR="114300" simplePos="0" relativeHeight="251661312" behindDoc="1" locked="0" layoutInCell="1" allowOverlap="1">
            <wp:simplePos x="0" y="0"/>
            <wp:positionH relativeFrom="page">
              <wp:posOffset>-19174</wp:posOffset>
            </wp:positionH>
            <wp:positionV relativeFrom="page">
              <wp:posOffset>-47682</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sectPr w:rsidR="00DD2E1E" w:rsidSect="00C54CC4">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36B" w:rsidRDefault="002E236B" w:rsidP="00E32771">
      <w:pPr>
        <w:spacing w:after="0" w:line="240" w:lineRule="auto"/>
      </w:pPr>
      <w:r>
        <w:separator/>
      </w:r>
    </w:p>
  </w:endnote>
  <w:endnote w:type="continuationSeparator" w:id="0">
    <w:p w:rsidR="002E236B" w:rsidRDefault="002E236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D2ADD69E-CA79-4568-8169-931872558D67}"/>
    <w:embedBold r:id="rId2" w:fontKey="{E7CAA710-D4CA-4EAE-B7A5-BEB3A1F77124}"/>
  </w:font>
  <w:font w:name="Calibri">
    <w:panose1 w:val="020F0502020204030204"/>
    <w:charset w:val="00"/>
    <w:family w:val="swiss"/>
    <w:pitch w:val="variable"/>
    <w:sig w:usb0="A00002EF" w:usb1="4000207B" w:usb2="00000000" w:usb3="00000000" w:csb0="0000009F" w:csb1="00000000"/>
    <w:embedRegular r:id="rId3" w:fontKey="{38745496-818F-4943-B4F9-A23C7A513433}"/>
    <w:embedBold r:id="rId4" w:fontKey="{87E81138-835B-43E6-98AA-DDADA05C185B}"/>
  </w:font>
  <w:font w:name="Courier New">
    <w:panose1 w:val="02070309020205020404"/>
    <w:charset w:val="00"/>
    <w:family w:val="modern"/>
    <w:pitch w:val="fixed"/>
    <w:sig w:usb0="E0002AFF" w:usb1="40007843" w:usb2="00000001" w:usb3="00000000" w:csb0="000001FF" w:csb1="00000000"/>
    <w:embedRegular r:id="rId5" w:fontKey="{DCD995F8-BABD-41D4-8778-3AE0AD544534}"/>
  </w:font>
  <w:font w:name="Times New Roman">
    <w:panose1 w:val="02020603050405020304"/>
    <w:charset w:val="00"/>
    <w:family w:val="roman"/>
    <w:pitch w:val="variable"/>
    <w:sig w:usb0="E0002AFF" w:usb1="00007843" w:usb2="00000001" w:usb3="00000000" w:csb0="000001FF" w:csb1="00000000"/>
    <w:embedRegular r:id="rId6" w:fontKey="{074C0CDD-01F2-41DF-869F-1051E57A3436}"/>
    <w:embedBold r:id="rId7" w:fontKey="{E098055F-3FAD-4F30-BE40-578FC1DE45DB}"/>
  </w:font>
  <w:font w:name="Wingdings">
    <w:panose1 w:val="05000000000000000000"/>
    <w:charset w:val="02"/>
    <w:family w:val="auto"/>
    <w:pitch w:val="variable"/>
    <w:sig w:usb0="00000000" w:usb1="10000000" w:usb2="00000000" w:usb3="00000000" w:csb0="80000000" w:csb1="00000000"/>
    <w:embedRegular r:id="rId8" w:fontKey="{D1943245-E816-4CB3-9FF4-4252E8638EB7}"/>
  </w:font>
  <w:font w:name="Symbol">
    <w:panose1 w:val="05050102010706020507"/>
    <w:charset w:val="02"/>
    <w:family w:val="roman"/>
    <w:pitch w:val="variable"/>
    <w:sig w:usb0="00000203" w:usb1="10000000" w:usb2="00000000" w:usb3="00000000" w:csb0="80000005" w:csb1="00000000"/>
    <w:embedRegular r:id="rId9" w:fontKey="{F48F97F5-E721-41F0-9DBD-106F3AC3080E}"/>
  </w:font>
  <w:font w:name="Nikosh">
    <w:charset w:val="00"/>
    <w:family w:val="auto"/>
    <w:pitch w:val="variable"/>
    <w:sig w:usb0="00018003" w:usb1="00000000" w:usb2="00000000" w:usb3="00000000" w:csb0="00000001" w:csb1="00000000"/>
    <w:embedRegular r:id="rId10" w:fontKey="{31E03BD7-B377-43D5-AE0C-EECF0F25E41D}"/>
    <w:embedBold r:id="rId11" w:fontKey="{A2536517-ECB2-40A2-93B2-FEE8E1986FB8}"/>
  </w:font>
  <w:font w:name="Kalpurush ANSI">
    <w:panose1 w:val="02000000000000000000"/>
    <w:charset w:val="00"/>
    <w:family w:val="auto"/>
    <w:pitch w:val="variable"/>
    <w:sig w:usb0="A00000AF" w:usb1="00000048" w:usb2="00000000" w:usb3="00000000" w:csb0="00000111" w:csb1="00000000"/>
    <w:embedRegular r:id="rId12" w:fontKey="{F6EE4B4A-763E-458A-B230-ED6A508FB0D7}"/>
  </w:font>
  <w:font w:name="NikoshBAN">
    <w:altName w:val="Times New Roman"/>
    <w:charset w:val="00"/>
    <w:family w:val="auto"/>
    <w:pitch w:val="variable"/>
    <w:sig w:usb0="00018003" w:usb1="00000000" w:usb2="00000000" w:usb3="00000000" w:csb0="00000001" w:csb1="00000000"/>
    <w:embedRegular r:id="rId13" w:fontKey="{9E883FFD-DFCB-419F-9032-152E96B0AC7D}"/>
  </w:font>
  <w:font w:name="Vrinda">
    <w:panose1 w:val="020B0502040204020203"/>
    <w:charset w:val="00"/>
    <w:family w:val="auto"/>
    <w:pitch w:val="variable"/>
    <w:sig w:usb0="00010003" w:usb1="00000000" w:usb2="00000000" w:usb3="00000000" w:csb0="00000001" w:csb1="00000000"/>
    <w:embedRegular r:id="rId14" w:fontKey="{3C430D1E-7181-4D28-9D63-89B95603AEE9}"/>
  </w:font>
  <w:font w:name="Garamond">
    <w:panose1 w:val="02020404030301010803"/>
    <w:charset w:val="00"/>
    <w:family w:val="roman"/>
    <w:pitch w:val="variable"/>
    <w:sig w:usb0="00000287" w:usb1="00000000" w:usb2="00000000" w:usb3="00000000" w:csb0="0000009F" w:csb1="00000000"/>
    <w:embedBold r:id="rId15" w:fontKey="{80066B06-AEFC-4E8D-A25F-F41E8EAFD60D}"/>
  </w:font>
  <w:font w:name="Calibri Light">
    <w:panose1 w:val="020F0302020204030204"/>
    <w:charset w:val="00"/>
    <w:family w:val="swiss"/>
    <w:pitch w:val="variable"/>
    <w:sig w:usb0="A00002EF" w:usb1="4000207B" w:usb2="00000000" w:usb3="00000000" w:csb0="0000019F" w:csb1="00000000"/>
    <w:embedRegular r:id="rId16" w:fontKey="{3EB882B9-5E14-43EC-978E-C5399E365447}"/>
    <w:embedBold r:id="rId17" w:fontKey="{45AE9F8D-0A46-4588-9FAE-E70F5B18DDB1}"/>
  </w:font>
  <w:font w:name="Arial">
    <w:panose1 w:val="020B0604020202020204"/>
    <w:charset w:val="00"/>
    <w:family w:val="swiss"/>
    <w:pitch w:val="variable"/>
    <w:sig w:usb0="E0002AFF" w:usb1="00007843" w:usb2="00000001" w:usb3="00000000" w:csb0="000001FF" w:csb1="00000000"/>
    <w:embedRegular r:id="rId18" w:fontKey="{4579CEAE-52F2-457A-BA55-0E017306D37D}"/>
    <w:embedBold r:id="rId19" w:fontKey="{2AAB12C0-DF25-4662-B7F7-08BE4725AE6D}"/>
  </w:font>
  <w:font w:name="Tahoma">
    <w:panose1 w:val="020B0604030504040204"/>
    <w:charset w:val="00"/>
    <w:family w:val="swiss"/>
    <w:pitch w:val="variable"/>
    <w:sig w:usb0="61002A87" w:usb1="80000000" w:usb2="00000008" w:usb3="00000000" w:csb0="000101FF" w:csb1="00000000"/>
    <w:embedRegular r:id="rId20" w:fontKey="{1B2505A2-24B3-4922-8985-B05F039C86BA}"/>
  </w:font>
  <w:font w:name="SimSun">
    <w:altName w:val="宋体"/>
    <w:panose1 w:val="02010600030101010101"/>
    <w:charset w:val="86"/>
    <w:family w:val="auto"/>
    <w:notTrueType/>
    <w:pitch w:val="variable"/>
    <w:sig w:usb0="00000001" w:usb1="080E0000" w:usb2="00000010" w:usb3="00000000" w:csb0="00040000" w:csb1="00000000"/>
  </w:font>
  <w:font w:name="Traditional Arabic">
    <w:panose1 w:val="02020603050405020304"/>
    <w:charset w:val="B2"/>
    <w:family w:val="auto"/>
    <w:pitch w:val="variable"/>
    <w:sig w:usb0="00002001" w:usb1="00000000" w:usb2="00000000" w:usb3="00000000" w:csb0="00000040" w:csb1="00000000"/>
    <w:embedRegular r:id="rId21" w:fontKey="{6CA9E9A6-69D2-4D97-8997-8F56150FFC8A}"/>
  </w:font>
  <w:font w:name="KFGQPC Uthman Taha Naskh">
    <w:panose1 w:val="02000000000000000000"/>
    <w:charset w:val="B2"/>
    <w:family w:val="auto"/>
    <w:pitch w:val="variable"/>
    <w:sig w:usb0="80002001" w:usb1="90000000" w:usb2="00000008" w:usb3="00000000" w:csb0="00000040" w:csb1="00000000"/>
    <w:embedRegular r:id="rId22" w:fontKey="{E9AEB499-32A5-4521-A097-51B1F63F4334}"/>
  </w:font>
  <w:font w:name="KFGQPC Uthmanic Script HAFS">
    <w:panose1 w:val="02000000000000000000"/>
    <w:charset w:val="B2"/>
    <w:family w:val="auto"/>
    <w:pitch w:val="variable"/>
    <w:sig w:usb0="00002001" w:usb1="00000000" w:usb2="00000000" w:usb3="00000000" w:csb0="00000040" w:csb1="00000000"/>
    <w:embedRegular r:id="rId23" w:fontKey="{866E37E9-67C5-4E99-979D-2686203F4BAA}"/>
  </w:font>
  <w:font w:name="Gotham Narrow Medium">
    <w:altName w:val="Times New Roman"/>
    <w:charset w:val="00"/>
    <w:family w:val="auto"/>
    <w:pitch w:val="variable"/>
    <w:sig w:usb0="00000001" w:usb1="4000004A" w:usb2="00000000" w:usb3="00000000" w:csb0="0000009B" w:csb1="00000000"/>
    <w:embedRegular r:id="rId24" w:fontKey="{D1FA9090-20F8-4232-9EFF-0DF4CA64A487}"/>
  </w:font>
  <w:font w:name="Mohammad Bold Normal">
    <w:charset w:val="B2"/>
    <w:family w:val="auto"/>
    <w:pitch w:val="variable"/>
    <w:sig w:usb0="00002001" w:usb1="00000000" w:usb2="00000000" w:usb3="00000000" w:csb0="00000040" w:csb1="00000000"/>
    <w:embedRegular r:id="rId25" w:fontKey="{0CE4E78C-B175-4EBE-B433-DAF37D0DA6E7}"/>
    <w:embedBold r:id="rId26" w:fontKey="{1FD149DD-05FC-4FAB-9FF9-07C5594423E9}"/>
  </w:font>
  <w:font w:name="Wingdings 2">
    <w:panose1 w:val="05020102010507070707"/>
    <w:charset w:val="02"/>
    <w:family w:val="roman"/>
    <w:pitch w:val="variable"/>
    <w:sig w:usb0="00000000" w:usb1="10000000" w:usb2="00000000" w:usb3="00000000" w:csb0="80000000" w:csb1="00000000"/>
    <w:embedRegular r:id="rId27" w:fontKey="{BEEA36CD-C5B7-45D7-8FCB-D7B99B84549C}"/>
  </w:font>
  <w:font w:name="ae_AlArabiya">
    <w:altName w:val="Times New Roman"/>
    <w:panose1 w:val="02060603050605020204"/>
    <w:charset w:val="00"/>
    <w:family w:val="roman"/>
    <w:pitch w:val="variable"/>
    <w:sig w:usb0="800020AF" w:usb1="C000204A" w:usb2="00000008" w:usb3="00000000" w:csb0="00000041" w:csb1="00000000"/>
    <w:embedBold r:id="rId28" w:fontKey="{D8B7E823-15B5-4290-8309-9B7514F8AE12}"/>
  </w:font>
  <w:font w:name="Gotham Narrow Light">
    <w:altName w:val="Times New Roman"/>
    <w:charset w:val="00"/>
    <w:family w:val="auto"/>
    <w:pitch w:val="variable"/>
    <w:sig w:usb0="00000001" w:usb1="4000004A" w:usb2="00000000" w:usb3="00000000" w:csb0="0000009B" w:csb1="00000000"/>
    <w:embedRegular r:id="rId29" w:fontKey="{F85EC7B0-53C3-47B4-B556-B567C3C02B7B}"/>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charset w:val="00"/>
    <w:family w:val="auto"/>
    <w:pitch w:val="variable"/>
    <w:sig w:usb0="00000001" w:usb1="4000004A" w:usb2="00000000" w:usb3="00000000" w:csb0="0000009B" w:csb1="00000000"/>
    <w:embedRegular r:id="rId30" w:fontKey="{CEA0FA83-FAB2-4239-841D-A0751122B64B}"/>
    <w:embedBold r:id="rId31" w:fontKey="{879475B8-D9FA-4517-8D6F-FA4917220F27}"/>
  </w:font>
  <w:font w:name="Mangal">
    <w:panose1 w:val="02040503050203030202"/>
    <w:charset w:val="00"/>
    <w:family w:val="roman"/>
    <w:pitch w:val="variable"/>
    <w:sig w:usb0="00008003" w:usb1="00000000" w:usb2="00000000" w:usb3="00000000" w:csb0="00000001" w:csb1="00000000"/>
    <w:embedRegular r:id="rId32" w:fontKey="{FF173E2B-D3AF-4952-AC50-7D54EA252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FB146A">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FB146A">
    <w:pPr>
      <w:pStyle w:val="Footer"/>
      <w:rPr>
        <w:lang w:bidi="ar-EG"/>
      </w:rPr>
    </w:pPr>
    <w:r>
      <w:rPr>
        <w:noProof/>
      </w:rPr>
      <w:drawing>
        <wp:anchor distT="0" distB="0" distL="114300" distR="114300" simplePos="0" relativeHeight="25168281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36B" w:rsidRDefault="002E236B" w:rsidP="0034393E">
      <w:pPr>
        <w:bidi w:val="0"/>
        <w:spacing w:after="0" w:line="240" w:lineRule="auto"/>
      </w:pPr>
      <w:r>
        <w:separator/>
      </w:r>
    </w:p>
  </w:footnote>
  <w:footnote w:type="continuationSeparator" w:id="0">
    <w:p w:rsidR="002E236B" w:rsidRDefault="002E236B" w:rsidP="00E32771">
      <w:pPr>
        <w:spacing w:after="0" w:line="240" w:lineRule="auto"/>
      </w:pPr>
      <w:r>
        <w:continuationSeparator/>
      </w:r>
    </w:p>
  </w:footnote>
  <w:footnote w:id="1">
    <w:p w:rsidR="00FB146A" w:rsidRPr="0012001F" w:rsidRDefault="00FB146A" w:rsidP="000173F2">
      <w:pPr>
        <w:pStyle w:val="FootnoteText"/>
        <w:rPr>
          <w:szCs w:val="25"/>
          <w:cs/>
          <w:lang w:bidi="as-IN"/>
        </w:rPr>
      </w:pPr>
      <w:r w:rsidRPr="0012001F">
        <w:rPr>
          <w:rStyle w:val="FootnoteReference"/>
          <w:lang w:bidi="as-IN"/>
        </w:rPr>
        <w:footnoteRef/>
      </w:r>
      <w:r w:rsidRPr="0012001F">
        <w:rPr>
          <w:cs/>
          <w:lang w:bidi="as-IN"/>
        </w:rPr>
        <w:t xml:space="preserve"> ছহীহ মুছলিম</w:t>
      </w:r>
      <w:r w:rsidRPr="0012001F">
        <w:rPr>
          <w:lang w:bidi="as-IN"/>
        </w:rPr>
        <w:t xml:space="preserve">, </w:t>
      </w:r>
      <w:r w:rsidRPr="0012001F">
        <w:rPr>
          <w:cs/>
          <w:lang w:bidi="as-IN"/>
        </w:rPr>
        <w:t>কিতাবুল ঈমান</w:t>
      </w:r>
      <w:r w:rsidRPr="0012001F">
        <w:rPr>
          <w:lang w:bidi="as-IN"/>
        </w:rPr>
        <w:t xml:space="preserve">, </w:t>
      </w:r>
      <w:r w:rsidRPr="0012001F">
        <w:rPr>
          <w:cs/>
          <w:lang w:bidi="as-IN"/>
        </w:rPr>
        <w:t>১</w:t>
      </w:r>
      <w:r w:rsidRPr="0012001F">
        <w:rPr>
          <w:lang w:bidi="as-IN"/>
        </w:rPr>
        <w:t>/</w:t>
      </w:r>
      <w:r w:rsidRPr="0012001F">
        <w:rPr>
          <w:cs/>
          <w:lang w:bidi="as-IN"/>
        </w:rPr>
        <w:t>৩৬</w:t>
      </w:r>
      <w:r w:rsidRPr="0012001F">
        <w:rPr>
          <w:lang w:bidi="as-IN"/>
        </w:rPr>
        <w:t xml:space="preserve">, </w:t>
      </w:r>
      <w:r w:rsidRPr="0012001F">
        <w:rPr>
          <w:cs/>
          <w:lang w:bidi="as-IN"/>
        </w:rPr>
        <w:t>হাদীছ নং ৮, ওমৰ ইবনে খাত্তাব ৰাদিয়াল্লাহুৰ পৰা বৰ্ণিত; ছহীহ বুখাৰী</w:t>
      </w:r>
      <w:r w:rsidRPr="0012001F">
        <w:rPr>
          <w:lang w:bidi="as-IN"/>
        </w:rPr>
        <w:t xml:space="preserve">, </w:t>
      </w:r>
      <w:r w:rsidRPr="0012001F">
        <w:rPr>
          <w:cs/>
          <w:lang w:bidi="as-IN"/>
        </w:rPr>
        <w:t>কিতাবুল ঈমান</w:t>
      </w:r>
      <w:r w:rsidRPr="0012001F">
        <w:rPr>
          <w:lang w:bidi="as-IN"/>
        </w:rPr>
        <w:t xml:space="preserve">, </w:t>
      </w:r>
      <w:r w:rsidRPr="0012001F">
        <w:rPr>
          <w:cs/>
          <w:lang w:bidi="as-IN"/>
        </w:rPr>
        <w:t>১</w:t>
      </w:r>
      <w:r w:rsidRPr="0012001F">
        <w:rPr>
          <w:lang w:bidi="as-IN"/>
        </w:rPr>
        <w:t>/</w:t>
      </w:r>
      <w:r w:rsidRPr="0012001F">
        <w:rPr>
          <w:cs/>
          <w:lang w:bidi="as-IN"/>
        </w:rPr>
        <w:t>২৭</w:t>
      </w:r>
      <w:r w:rsidRPr="0012001F">
        <w:rPr>
          <w:lang w:bidi="as-IN"/>
        </w:rPr>
        <w:t>,</w:t>
      </w:r>
      <w:r w:rsidRPr="0012001F">
        <w:rPr>
          <w:cs/>
          <w:lang w:bidi="as-IN"/>
        </w:rPr>
        <w:t xml:space="preserve"> হাদীছ নং ৮; ছহীহ মুছলিম</w:t>
      </w:r>
      <w:r w:rsidRPr="0012001F">
        <w:rPr>
          <w:lang w:bidi="as-IN"/>
        </w:rPr>
        <w:t xml:space="preserve">, </w:t>
      </w:r>
      <w:r w:rsidRPr="0012001F">
        <w:rPr>
          <w:cs/>
          <w:lang w:bidi="as-IN"/>
        </w:rPr>
        <w:t>কিতাবুল ঈমান</w:t>
      </w:r>
      <w:r w:rsidRPr="0012001F">
        <w:rPr>
          <w:lang w:bidi="as-IN"/>
        </w:rPr>
        <w:t xml:space="preserve">, </w:t>
      </w:r>
      <w:r w:rsidRPr="0012001F">
        <w:rPr>
          <w:cs/>
          <w:lang w:bidi="as-IN"/>
        </w:rPr>
        <w:t>১</w:t>
      </w:r>
      <w:r w:rsidRPr="0012001F">
        <w:rPr>
          <w:lang w:bidi="as-IN"/>
        </w:rPr>
        <w:t>/</w:t>
      </w:r>
      <w:r w:rsidRPr="0012001F">
        <w:rPr>
          <w:cs/>
          <w:lang w:bidi="as-IN"/>
        </w:rPr>
        <w:t>৩৯</w:t>
      </w:r>
      <w:r w:rsidRPr="0012001F">
        <w:rPr>
          <w:lang w:bidi="as-IN"/>
        </w:rPr>
        <w:t>,</w:t>
      </w:r>
      <w:r w:rsidRPr="0012001F">
        <w:rPr>
          <w:cs/>
          <w:lang w:bidi="as-IN"/>
        </w:rPr>
        <w:t xml:space="preserve"> হাদীছ নং ৯, উভয়ে আবু হুৰাইৰা ৰাদিয়াল্লাহু </w:t>
      </w:r>
      <w:r w:rsidRPr="0012001F">
        <w:rPr>
          <w:lang w:bidi="as-IN"/>
        </w:rPr>
        <w:t>‘</w:t>
      </w:r>
      <w:r w:rsidRPr="0012001F">
        <w:rPr>
          <w:cs/>
          <w:lang w:bidi="as-IN"/>
        </w:rPr>
        <w:t>আনহুৰ পৰা বৰ্ণানা কৰিছে</w:t>
      </w:r>
      <w:r w:rsidRPr="0012001F">
        <w:rPr>
          <w:cs/>
          <w:lang w:bidi="hi-IN"/>
        </w:rPr>
        <w:t>।</w:t>
      </w:r>
    </w:p>
  </w:footnote>
  <w:footnote w:id="2">
    <w:p w:rsidR="00FB146A" w:rsidRPr="0012001F" w:rsidRDefault="00FB146A" w:rsidP="000B2D10">
      <w:pPr>
        <w:pStyle w:val="FootnoteText"/>
        <w:rPr>
          <w:cs/>
          <w:lang w:bidi="as-IN"/>
        </w:rPr>
      </w:pPr>
      <w:r w:rsidRPr="0012001F">
        <w:rPr>
          <w:rStyle w:val="FootnoteReference"/>
          <w:lang w:bidi="as-IN"/>
        </w:rPr>
        <w:footnoteRef/>
      </w:r>
      <w:r w:rsidRPr="0012001F">
        <w:rPr>
          <w:cs/>
          <w:lang w:bidi="as-IN"/>
        </w:rPr>
        <w:t xml:space="preserve"> আল্লাহক একমাত্ৰ সৃষ্টিকৰ্তা, জীৱিকাদাতা, পৰিচালনাকাৰী আৰু লালন-পালনকাৰী হিচাপে স্বীকাৰ কৰাক </w:t>
      </w:r>
      <w:r w:rsidRPr="0012001F">
        <w:rPr>
          <w:rFonts w:eastAsia="Nikosh"/>
          <w:cs/>
          <w:lang w:bidi="as-IN"/>
        </w:rPr>
        <w:t>ৰুবুবিয়্যাত বোলে</w:t>
      </w:r>
      <w:r w:rsidRPr="0012001F">
        <w:rPr>
          <w:rFonts w:eastAsia="Nikosh" w:cs="Mangal"/>
          <w:cs/>
          <w:lang w:bidi="hi-IN"/>
        </w:rPr>
        <w:t xml:space="preserve">। </w:t>
      </w:r>
      <w:r w:rsidRPr="0012001F">
        <w:rPr>
          <w:rFonts w:eastAsia="Nikosh"/>
          <w:cs/>
          <w:lang w:bidi="as-IN"/>
        </w:rPr>
        <w:t xml:space="preserve">-অনুবাদক। </w:t>
      </w:r>
    </w:p>
  </w:footnote>
  <w:footnote w:id="3">
    <w:p w:rsidR="00FB146A" w:rsidRPr="0012001F" w:rsidRDefault="00FB146A">
      <w:pPr>
        <w:pStyle w:val="FootnoteText"/>
        <w:rPr>
          <w:cs/>
          <w:lang w:bidi="as-IN"/>
        </w:rPr>
      </w:pPr>
      <w:r w:rsidRPr="0012001F">
        <w:rPr>
          <w:rStyle w:val="FootnoteReference"/>
          <w:lang w:bidi="as-IN"/>
        </w:rPr>
        <w:footnoteRef/>
      </w:r>
      <w:r w:rsidRPr="0012001F">
        <w:rPr>
          <w:cs/>
          <w:lang w:bidi="as-IN"/>
        </w:rPr>
        <w:t xml:space="preserve"> ছহীহ বুখাৰী</w:t>
      </w:r>
      <w:r w:rsidRPr="0012001F">
        <w:rPr>
          <w:lang w:bidi="as-IN"/>
        </w:rPr>
        <w:t xml:space="preserve">, </w:t>
      </w:r>
      <w:r w:rsidRPr="0012001F">
        <w:rPr>
          <w:cs/>
          <w:lang w:bidi="as-IN"/>
        </w:rPr>
        <w:t>কিতাবুল ঈমান, ১/৮৯, ৫/২৮৯, ৩৭৫, ১০/৫০৭, হাদীছ নং ৩৩, ২৬৮২, ২৭৪৯, ৬০৯৫; ছহীহ মুছলিম</w:t>
      </w:r>
      <w:r w:rsidRPr="0012001F">
        <w:rPr>
          <w:lang w:bidi="as-IN"/>
        </w:rPr>
        <w:t xml:space="preserve">, </w:t>
      </w:r>
      <w:r w:rsidRPr="0012001F">
        <w:rPr>
          <w:cs/>
          <w:lang w:bidi="as-IN"/>
        </w:rPr>
        <w:t xml:space="preserve">কিতাবুল ঈমান, ১/৭৮, হাদীছ নং ৫৯। বুখাৰী আৰু মুছলিম উভয়েই হাদীছটো আবূ হুৰাইৰা ৰাদিয়াল্লাহু </w:t>
      </w:r>
      <w:r w:rsidRPr="0012001F">
        <w:rPr>
          <w:lang w:bidi="as-IN"/>
        </w:rPr>
        <w:t>‘</w:t>
      </w:r>
      <w:r w:rsidRPr="0012001F">
        <w:rPr>
          <w:cs/>
          <w:lang w:bidi="as-IN"/>
        </w:rPr>
        <w:t xml:space="preserve">আনহুৰ পৰা বৰ্ণনা কৰিছে। </w:t>
      </w:r>
    </w:p>
  </w:footnote>
  <w:footnote w:id="4">
    <w:p w:rsidR="00FB146A" w:rsidRPr="0012001F" w:rsidRDefault="00FB146A">
      <w:pPr>
        <w:pStyle w:val="FootnoteText"/>
        <w:rPr>
          <w:szCs w:val="25"/>
          <w:cs/>
          <w:lang w:bidi="as-IN"/>
        </w:rPr>
      </w:pPr>
      <w:r w:rsidRPr="0012001F">
        <w:rPr>
          <w:rStyle w:val="FootnoteReference"/>
          <w:lang w:bidi="as-IN"/>
        </w:rPr>
        <w:footnoteRef/>
      </w:r>
      <w:r w:rsidRPr="0012001F">
        <w:rPr>
          <w:cs/>
          <w:lang w:bidi="as-IN"/>
        </w:rPr>
        <w:t xml:space="preserve"> মুছনাদ আহমদ, ২/৩৩২; আবু দাউদ, কিতাবুছ ছুন্নাহ, ৫/৪, হাদীছ নং ৪৫৯৭; তিৰমিজী, কিতাবুল ঈমান, ৫/২৫, হাদীছ নং ২৬৪১; ইবনে মাজাহ, কিতাবুল ফিতান, ২/১৩২১, হাদীছ নং ৩৯৯২; ইবনে হিব্বান, হাদীছ নং ৬৭৩১; আল-আজুৰীয়ে তেওঁৰ শ্বৰী‘আহতত, পৃষ্ঠা নং ১৫; মুহাম্মাদ ইবনে নছৰ তেওঁৰ ছুন্নাহতত, পৃষ্ঠা নং ১৭-১৮; হাকিমে তেওঁৰ মুছতাদৰাকত, ১/৬ ও ১/১২৮; আল-ইছফিৰায়ীয়ে তেওঁৰ ফিৰাক বাইনাল ফিৰাক, পৃষ্ঠা নং ৪ ও ৫; তেওঁলোক সকলোৱে মুহাম্মাদ ইবনে ‘আমৰ ইবনে ‘আলকামা ইবনে ওৱাক্কাছ আল-লাইছীৰ পৰা, তেওঁ আবু ছালমা ইবনে আব্দুৰ ৰহমানৰ পৰা, তেওঁ আবু হুৰাইৰা ৰাদিয়াল্লাহু </w:t>
      </w:r>
      <w:r w:rsidRPr="0012001F">
        <w:rPr>
          <w:lang w:bidi="as-IN"/>
        </w:rPr>
        <w:t>‘</w:t>
      </w:r>
      <w:r w:rsidRPr="0012001F">
        <w:rPr>
          <w:cs/>
          <w:lang w:bidi="as-IN"/>
        </w:rPr>
        <w:t>আনহুৰ পৰা, তেওঁ ৰাছুলুল্লাহ চাল্লাল্লাহু আলাইহি অছাল্লামৰ পৰা হাদীছটো বৰ্ণনা কৰিছে, কিন্তু তেওঁলোকৰ বৰ্ণনাত নিম্নোক্ত শব্দাৱলী নাই।</w:t>
      </w:r>
    </w:p>
    <w:p w:rsidR="00FB146A" w:rsidRPr="0012001F" w:rsidRDefault="00FB146A" w:rsidP="000B7A9F">
      <w:pPr>
        <w:spacing w:after="0" w:line="240" w:lineRule="auto"/>
        <w:jc w:val="both"/>
        <w:rPr>
          <w:color w:val="0000CC"/>
          <w:sz w:val="20"/>
          <w:szCs w:val="20"/>
          <w:cs/>
          <w:lang w:bidi="as-IN"/>
        </w:rPr>
      </w:pPr>
      <w:r w:rsidRPr="0012001F">
        <w:rPr>
          <w:rFonts w:ascii="Times New Roman" w:hAnsi="Times New Roman" w:cs="Times New Roman" w:hint="cs"/>
          <w:color w:val="0000CC"/>
          <w:sz w:val="20"/>
          <w:szCs w:val="20"/>
          <w:rtl/>
          <w:cs/>
          <w:lang w:bidi="as-IN"/>
        </w:rPr>
        <w:t>«</w:t>
      </w:r>
      <w:r w:rsidRPr="0012001F">
        <w:rPr>
          <w:rFonts w:ascii="Times New Roman" w:hAnsi="Times New Roman" w:cs="Times New Roman" w:hint="cs"/>
          <w:color w:val="0000CC"/>
          <w:sz w:val="20"/>
          <w:szCs w:val="20"/>
          <w:rtl/>
          <w:cs/>
        </w:rPr>
        <w:t>كُلُّها</w:t>
      </w:r>
      <w:r w:rsidRPr="0012001F">
        <w:rPr>
          <w:color w:val="0000CC"/>
          <w:sz w:val="20"/>
          <w:szCs w:val="20"/>
          <w:rtl/>
          <w:cs/>
        </w:rPr>
        <w:t xml:space="preserve"> </w:t>
      </w:r>
      <w:r w:rsidRPr="0012001F">
        <w:rPr>
          <w:rFonts w:ascii="Times New Roman" w:hAnsi="Times New Roman" w:cs="Times New Roman" w:hint="cs"/>
          <w:color w:val="0000CC"/>
          <w:sz w:val="20"/>
          <w:szCs w:val="20"/>
          <w:rtl/>
          <w:cs/>
        </w:rPr>
        <w:t>فِي</w:t>
      </w:r>
      <w:r w:rsidRPr="0012001F">
        <w:rPr>
          <w:color w:val="0000CC"/>
          <w:sz w:val="20"/>
          <w:szCs w:val="20"/>
          <w:rtl/>
          <w:cs/>
        </w:rPr>
        <w:t xml:space="preserve"> </w:t>
      </w:r>
      <w:r w:rsidRPr="0012001F">
        <w:rPr>
          <w:rFonts w:ascii="Times New Roman" w:hAnsi="Times New Roman" w:cs="Times New Roman" w:hint="cs"/>
          <w:color w:val="0000CC"/>
          <w:sz w:val="20"/>
          <w:szCs w:val="20"/>
          <w:rtl/>
          <w:cs/>
        </w:rPr>
        <w:t>النَّارِ</w:t>
      </w:r>
      <w:r w:rsidRPr="0012001F">
        <w:rPr>
          <w:color w:val="0000CC"/>
          <w:sz w:val="20"/>
          <w:szCs w:val="20"/>
          <w:rtl/>
          <w:cs/>
        </w:rPr>
        <w:t xml:space="preserve"> </w:t>
      </w:r>
      <w:r w:rsidRPr="0012001F">
        <w:rPr>
          <w:rFonts w:ascii="Times New Roman" w:hAnsi="Times New Roman" w:cs="Times New Roman" w:hint="cs"/>
          <w:color w:val="0000CC"/>
          <w:sz w:val="20"/>
          <w:szCs w:val="20"/>
          <w:rtl/>
          <w:cs/>
        </w:rPr>
        <w:t>إلا</w:t>
      </w:r>
      <w:r w:rsidRPr="0012001F">
        <w:rPr>
          <w:color w:val="0000CC"/>
          <w:sz w:val="20"/>
          <w:szCs w:val="20"/>
          <w:rtl/>
          <w:cs/>
        </w:rPr>
        <w:t xml:space="preserve"> </w:t>
      </w:r>
      <w:r w:rsidRPr="0012001F">
        <w:rPr>
          <w:rFonts w:ascii="Times New Roman" w:hAnsi="Times New Roman" w:cs="Times New Roman" w:hint="cs"/>
          <w:color w:val="0000CC"/>
          <w:sz w:val="20"/>
          <w:szCs w:val="20"/>
          <w:rtl/>
          <w:cs/>
        </w:rPr>
        <w:t>وَاحِدَةً</w:t>
      </w:r>
      <w:r w:rsidRPr="0012001F">
        <w:rPr>
          <w:color w:val="0000CC"/>
          <w:sz w:val="20"/>
          <w:szCs w:val="20"/>
          <w:rtl/>
          <w:cs/>
        </w:rPr>
        <w:t xml:space="preserve"> </w:t>
      </w:r>
      <w:r w:rsidRPr="0012001F">
        <w:rPr>
          <w:rFonts w:ascii="Times New Roman" w:hAnsi="Times New Roman" w:cs="Times New Roman" w:hint="cs"/>
          <w:color w:val="0000CC"/>
          <w:sz w:val="20"/>
          <w:szCs w:val="20"/>
          <w:rtl/>
          <w:cs/>
        </w:rPr>
        <w:t>،</w:t>
      </w:r>
      <w:r w:rsidRPr="0012001F">
        <w:rPr>
          <w:color w:val="0000CC"/>
          <w:sz w:val="20"/>
          <w:szCs w:val="20"/>
          <w:rtl/>
          <w:cs/>
        </w:rPr>
        <w:t xml:space="preserve"> </w:t>
      </w:r>
      <w:r w:rsidRPr="0012001F">
        <w:rPr>
          <w:color w:val="0000CC"/>
          <w:sz w:val="20"/>
          <w:szCs w:val="20"/>
          <w:rtl/>
          <w:cs/>
          <w:lang w:bidi="as-IN"/>
        </w:rPr>
        <w:t xml:space="preserve">................. </w:t>
      </w:r>
      <w:r w:rsidRPr="0012001F">
        <w:rPr>
          <w:rFonts w:ascii="Times New Roman" w:hAnsi="Times New Roman" w:cs="Times New Roman" w:hint="cs"/>
          <w:color w:val="0000CC"/>
          <w:sz w:val="20"/>
          <w:szCs w:val="20"/>
          <w:rtl/>
        </w:rPr>
        <w:t>هُوَ</w:t>
      </w:r>
      <w:r w:rsidRPr="0012001F">
        <w:rPr>
          <w:color w:val="0000CC"/>
          <w:sz w:val="20"/>
          <w:szCs w:val="20"/>
          <w:rtl/>
        </w:rPr>
        <w:t xml:space="preserve"> </w:t>
      </w:r>
      <w:r w:rsidRPr="0012001F">
        <w:rPr>
          <w:rFonts w:ascii="Times New Roman" w:hAnsi="Times New Roman" w:cs="Times New Roman" w:hint="cs"/>
          <w:color w:val="0000CC"/>
          <w:sz w:val="20"/>
          <w:szCs w:val="20"/>
          <w:rtl/>
        </w:rPr>
        <w:t>مَا</w:t>
      </w:r>
      <w:r w:rsidRPr="0012001F">
        <w:rPr>
          <w:color w:val="0000CC"/>
          <w:sz w:val="20"/>
          <w:szCs w:val="20"/>
          <w:rtl/>
        </w:rPr>
        <w:t xml:space="preserve"> </w:t>
      </w:r>
      <w:r w:rsidRPr="0012001F">
        <w:rPr>
          <w:rFonts w:ascii="Times New Roman" w:hAnsi="Times New Roman" w:cs="Times New Roman" w:hint="cs"/>
          <w:color w:val="0000CC"/>
          <w:sz w:val="20"/>
          <w:szCs w:val="20"/>
          <w:rtl/>
        </w:rPr>
        <w:t>أَنَا</w:t>
      </w:r>
      <w:r w:rsidRPr="0012001F">
        <w:rPr>
          <w:color w:val="0000CC"/>
          <w:sz w:val="20"/>
          <w:szCs w:val="20"/>
          <w:rtl/>
        </w:rPr>
        <w:t xml:space="preserve"> </w:t>
      </w:r>
      <w:r w:rsidRPr="0012001F">
        <w:rPr>
          <w:rFonts w:ascii="Times New Roman" w:hAnsi="Times New Roman" w:cs="Times New Roman" w:hint="cs"/>
          <w:color w:val="0000CC"/>
          <w:sz w:val="20"/>
          <w:szCs w:val="20"/>
          <w:rtl/>
        </w:rPr>
        <w:t>عَلَيْهِ</w:t>
      </w:r>
      <w:r w:rsidRPr="0012001F">
        <w:rPr>
          <w:color w:val="0000CC"/>
          <w:sz w:val="20"/>
          <w:szCs w:val="20"/>
          <w:rtl/>
        </w:rPr>
        <w:t xml:space="preserve"> </w:t>
      </w:r>
      <w:r w:rsidRPr="0012001F">
        <w:rPr>
          <w:rFonts w:ascii="Times New Roman" w:hAnsi="Times New Roman" w:cs="Times New Roman" w:hint="cs"/>
          <w:color w:val="0000CC"/>
          <w:sz w:val="20"/>
          <w:szCs w:val="20"/>
          <w:rtl/>
        </w:rPr>
        <w:t>الْيَوْمَ</w:t>
      </w:r>
      <w:r w:rsidRPr="0012001F">
        <w:rPr>
          <w:color w:val="0000CC"/>
          <w:sz w:val="20"/>
          <w:szCs w:val="20"/>
          <w:rtl/>
        </w:rPr>
        <w:t xml:space="preserve"> </w:t>
      </w:r>
      <w:r w:rsidRPr="0012001F">
        <w:rPr>
          <w:rFonts w:ascii="Times New Roman" w:hAnsi="Times New Roman" w:cs="Times New Roman" w:hint="cs"/>
          <w:color w:val="0000CC"/>
          <w:sz w:val="20"/>
          <w:szCs w:val="20"/>
          <w:rtl/>
        </w:rPr>
        <w:t>وَأَصْحَابِي</w:t>
      </w:r>
      <w:r w:rsidRPr="0012001F">
        <w:rPr>
          <w:rFonts w:ascii="Times New Roman" w:hAnsi="Times New Roman" w:cs="Times New Roman" w:hint="cs"/>
          <w:color w:val="0000CC"/>
          <w:sz w:val="20"/>
          <w:szCs w:val="20"/>
          <w:rtl/>
          <w:cs/>
          <w:lang w:bidi="as-IN"/>
        </w:rPr>
        <w:t>»</w:t>
      </w:r>
      <w:r w:rsidRPr="0012001F">
        <w:rPr>
          <w:color w:val="0000CC"/>
          <w:sz w:val="20"/>
          <w:szCs w:val="20"/>
          <w:rtl/>
          <w:cs/>
          <w:lang w:bidi="as-IN"/>
        </w:rPr>
        <w:t>.</w:t>
      </w:r>
    </w:p>
    <w:p w:rsidR="00FB146A" w:rsidRPr="0012001F" w:rsidRDefault="00FB146A" w:rsidP="000075C5">
      <w:pPr>
        <w:pStyle w:val="FootnoteText"/>
        <w:ind w:firstLine="0"/>
        <w:rPr>
          <w:cs/>
          <w:lang w:bidi="as-IN"/>
        </w:rPr>
      </w:pPr>
      <w:r w:rsidRPr="0012001F">
        <w:rPr>
          <w:cs/>
          <w:lang w:bidi="as-IN"/>
        </w:rPr>
        <w:t>হাদীছৰ ছনদটো হাছান। ছনদৰ সকলো বৰ্ণনাকাৰী ছিক্বাহ, কেৱল মুহাম্মাদ ইবনে ‘আমৰ ইবনে ‘আলকামাৰ বাহিৰে</w:t>
      </w:r>
      <w:r w:rsidRPr="0012001F">
        <w:rPr>
          <w:rFonts w:cs="Mangal"/>
          <w:cs/>
          <w:lang w:bidi="hi-IN"/>
        </w:rPr>
        <w:t xml:space="preserve">। </w:t>
      </w:r>
      <w:r w:rsidRPr="0012001F">
        <w:rPr>
          <w:cs/>
          <w:lang w:bidi="as-IN"/>
        </w:rPr>
        <w:t>ইমাম যাহাবী ৰাহিমাহুল্লাহে মিযানত ৩/৬৭৩ কৈছে: তেওঁ বিখ্যাত শ্বাইখ, হাছানুল হাদীছ, আবু ছালমা ইবনে আব্দুৰ ৰহমানৰ পৰা অধিক বৰ্ণনা কৰিছে। ইমাম বুখাৰীয়ে তেওঁৰ হাদীছ মুতাবা‘আ হিচাপে বৰ্ণনা কৰিছে</w:t>
      </w:r>
      <w:r w:rsidRPr="0012001F">
        <w:rPr>
          <w:rFonts w:cs="Mangal"/>
          <w:cs/>
          <w:lang w:bidi="hi-IN"/>
        </w:rPr>
        <w:t xml:space="preserve">। </w:t>
      </w:r>
      <w:r w:rsidRPr="0012001F">
        <w:rPr>
          <w:cs/>
          <w:lang w:bidi="bn-IN"/>
        </w:rPr>
        <w:t>এ</w:t>
      </w:r>
      <w:r w:rsidRPr="0012001F">
        <w:rPr>
          <w:cs/>
          <w:lang w:bidi="as-IN"/>
        </w:rPr>
        <w:t>ই হাদীছ সম্পৰ্কে ইমাম তিৰমিজী ৰাহিমাহুল্লাহে কৈছে, হাদীছটো হাছান ছহীহ। ইমাম হাকিম আৰু ইবনে হিব্বানে হাদীছটোক ছহীহ বুলি কৈছে</w:t>
      </w:r>
      <w:r w:rsidRPr="0012001F">
        <w:rPr>
          <w:rFonts w:cs="Mangal"/>
          <w:cs/>
          <w:lang w:bidi="hi-IN"/>
        </w:rPr>
        <w:t xml:space="preserve">। </w:t>
      </w:r>
      <w:r w:rsidRPr="0012001F">
        <w:rPr>
          <w:cs/>
          <w:lang w:bidi="bn-IN"/>
        </w:rPr>
        <w:t>এ</w:t>
      </w:r>
      <w:r w:rsidRPr="0012001F">
        <w:rPr>
          <w:cs/>
          <w:lang w:bidi="as-IN"/>
        </w:rPr>
        <w:t>ই হাদীছটো ছাহাবীসকলৰ পৰা এদল বৰ্ণনাকাৰীয়ে বৰ্ণনা কৰিছে। চাওঁক, মাকাছিদুল হাছানাহ, ছাখাভী, পৃষ্ঠা, ১৫৮; নুযুমুল মুতানাছিৰাহ মিনাল হাদীছিল মুতাৱাতিৰাহ, কাত্তানী, পৃষ্ঠা, ৩২-৩৪</w:t>
      </w:r>
      <w:r w:rsidRPr="0012001F">
        <w:rPr>
          <w:cs/>
          <w:lang w:bidi="hi-IN"/>
        </w:rPr>
        <w:t>।</w:t>
      </w:r>
    </w:p>
    <w:p w:rsidR="00FB146A" w:rsidRPr="0012001F" w:rsidRDefault="00FB146A" w:rsidP="000075C5">
      <w:pPr>
        <w:pStyle w:val="FootnoteText"/>
        <w:ind w:left="0" w:firstLine="170"/>
        <w:rPr>
          <w:cs/>
          <w:lang w:bidi="as-IN"/>
        </w:rPr>
      </w:pPr>
      <w:r w:rsidRPr="0012001F">
        <w:rPr>
          <w:cs/>
          <w:lang w:bidi="as-IN"/>
        </w:rPr>
        <w:t xml:space="preserve">আনহাতে হাদীছত অতিৰিক্ত: </w:t>
      </w:r>
    </w:p>
    <w:p w:rsidR="00FB146A" w:rsidRPr="0012001F" w:rsidRDefault="00FB146A" w:rsidP="00EF6932">
      <w:pPr>
        <w:spacing w:after="0" w:line="240" w:lineRule="auto"/>
        <w:jc w:val="both"/>
        <w:rPr>
          <w:color w:val="0000CC"/>
          <w:sz w:val="20"/>
          <w:szCs w:val="20"/>
          <w:cs/>
          <w:lang w:bidi="as-IN"/>
        </w:rPr>
      </w:pPr>
      <w:r w:rsidRPr="0012001F">
        <w:rPr>
          <w:rFonts w:ascii="Times New Roman" w:hAnsi="Times New Roman" w:cs="Times New Roman" w:hint="cs"/>
          <w:color w:val="0000CC"/>
          <w:sz w:val="20"/>
          <w:szCs w:val="20"/>
          <w:rtl/>
          <w:cs/>
          <w:lang w:bidi="as-IN"/>
        </w:rPr>
        <w:t>«</w:t>
      </w:r>
      <w:r w:rsidRPr="0012001F">
        <w:rPr>
          <w:rFonts w:ascii="Times New Roman" w:hAnsi="Times New Roman" w:cs="Times New Roman" w:hint="cs"/>
          <w:color w:val="0000CC"/>
          <w:sz w:val="20"/>
          <w:szCs w:val="20"/>
          <w:rtl/>
          <w:cs/>
        </w:rPr>
        <w:t>كُلُّها</w:t>
      </w:r>
      <w:r w:rsidRPr="0012001F">
        <w:rPr>
          <w:color w:val="0000CC"/>
          <w:sz w:val="20"/>
          <w:szCs w:val="20"/>
          <w:rtl/>
          <w:cs/>
        </w:rPr>
        <w:t xml:space="preserve"> </w:t>
      </w:r>
      <w:r w:rsidRPr="0012001F">
        <w:rPr>
          <w:rFonts w:ascii="Times New Roman" w:hAnsi="Times New Roman" w:cs="Times New Roman" w:hint="cs"/>
          <w:color w:val="0000CC"/>
          <w:sz w:val="20"/>
          <w:szCs w:val="20"/>
          <w:rtl/>
          <w:cs/>
        </w:rPr>
        <w:t>فِي</w:t>
      </w:r>
      <w:r w:rsidRPr="0012001F">
        <w:rPr>
          <w:color w:val="0000CC"/>
          <w:sz w:val="20"/>
          <w:szCs w:val="20"/>
          <w:rtl/>
          <w:cs/>
        </w:rPr>
        <w:t xml:space="preserve"> </w:t>
      </w:r>
      <w:r w:rsidRPr="0012001F">
        <w:rPr>
          <w:rFonts w:ascii="Times New Roman" w:hAnsi="Times New Roman" w:cs="Times New Roman" w:hint="cs"/>
          <w:color w:val="0000CC"/>
          <w:sz w:val="20"/>
          <w:szCs w:val="20"/>
          <w:rtl/>
          <w:cs/>
        </w:rPr>
        <w:t>النَّارِ</w:t>
      </w:r>
      <w:r w:rsidRPr="0012001F">
        <w:rPr>
          <w:color w:val="0000CC"/>
          <w:sz w:val="20"/>
          <w:szCs w:val="20"/>
          <w:rtl/>
          <w:cs/>
        </w:rPr>
        <w:t xml:space="preserve"> </w:t>
      </w:r>
      <w:r w:rsidRPr="0012001F">
        <w:rPr>
          <w:rFonts w:ascii="Times New Roman" w:hAnsi="Times New Roman" w:cs="Times New Roman" w:hint="cs"/>
          <w:color w:val="0000CC"/>
          <w:sz w:val="20"/>
          <w:szCs w:val="20"/>
          <w:rtl/>
          <w:cs/>
        </w:rPr>
        <w:t>إلا</w:t>
      </w:r>
      <w:r w:rsidRPr="0012001F">
        <w:rPr>
          <w:color w:val="0000CC"/>
          <w:sz w:val="20"/>
          <w:szCs w:val="20"/>
          <w:rtl/>
        </w:rPr>
        <w:t xml:space="preserve"> </w:t>
      </w:r>
      <w:r w:rsidRPr="0012001F">
        <w:rPr>
          <w:rFonts w:ascii="Times New Roman" w:hAnsi="Times New Roman" w:cs="Times New Roman" w:hint="cs"/>
          <w:color w:val="0000CC"/>
          <w:sz w:val="20"/>
          <w:szCs w:val="20"/>
          <w:rtl/>
        </w:rPr>
        <w:t>وَاحِدَةً</w:t>
      </w:r>
      <w:r w:rsidRPr="0012001F">
        <w:rPr>
          <w:color w:val="0000CC"/>
          <w:sz w:val="20"/>
          <w:szCs w:val="20"/>
          <w:rtl/>
        </w:rPr>
        <w:t xml:space="preserve"> </w:t>
      </w:r>
      <w:r w:rsidRPr="0012001F">
        <w:rPr>
          <w:rFonts w:ascii="Times New Roman" w:hAnsi="Times New Roman" w:cs="Times New Roman" w:hint="cs"/>
          <w:color w:val="0000CC"/>
          <w:sz w:val="20"/>
          <w:szCs w:val="20"/>
          <w:rtl/>
        </w:rPr>
        <w:t>وهي</w:t>
      </w:r>
      <w:r w:rsidRPr="0012001F">
        <w:rPr>
          <w:color w:val="0000CC"/>
          <w:sz w:val="20"/>
          <w:szCs w:val="20"/>
          <w:rtl/>
        </w:rPr>
        <w:t xml:space="preserve"> </w:t>
      </w:r>
      <w:r w:rsidRPr="0012001F">
        <w:rPr>
          <w:rFonts w:ascii="Times New Roman" w:hAnsi="Times New Roman" w:cs="Times New Roman" w:hint="cs"/>
          <w:color w:val="0000CC"/>
          <w:sz w:val="20"/>
          <w:szCs w:val="20"/>
          <w:rtl/>
        </w:rPr>
        <w:t>الجماعة</w:t>
      </w:r>
      <w:r w:rsidRPr="0012001F">
        <w:rPr>
          <w:rFonts w:ascii="Times New Roman" w:hAnsi="Times New Roman" w:cs="Times New Roman" w:hint="cs"/>
          <w:color w:val="0000CC"/>
          <w:sz w:val="20"/>
          <w:szCs w:val="20"/>
          <w:rtl/>
          <w:cs/>
          <w:lang w:bidi="as-IN"/>
        </w:rPr>
        <w:t>»</w:t>
      </w:r>
      <w:r w:rsidRPr="0012001F">
        <w:rPr>
          <w:color w:val="0000CC"/>
          <w:sz w:val="20"/>
          <w:szCs w:val="20"/>
          <w:rtl/>
          <w:cs/>
          <w:lang w:bidi="as-IN"/>
        </w:rPr>
        <w:t>.</w:t>
      </w:r>
    </w:p>
    <w:p w:rsidR="00FB146A" w:rsidRPr="0012001F" w:rsidRDefault="00FB146A" w:rsidP="000075C5">
      <w:pPr>
        <w:pStyle w:val="FootnoteText"/>
        <w:ind w:firstLine="0"/>
        <w:rPr>
          <w:cs/>
          <w:lang w:bidi="as-IN"/>
        </w:rPr>
      </w:pPr>
      <w:r w:rsidRPr="0012001F">
        <w:rPr>
          <w:cs/>
          <w:lang w:bidi="as-IN"/>
        </w:rPr>
        <w:t xml:space="preserve">এই অংশখিনি মুছনাদে আহমাদত (৪/১০২) মু‘আবিয়া ৰাদিয়াল্লাহু </w:t>
      </w:r>
      <w:r w:rsidRPr="0012001F">
        <w:rPr>
          <w:lang w:bidi="as-IN"/>
        </w:rPr>
        <w:t>‘</w:t>
      </w:r>
      <w:r w:rsidRPr="0012001F">
        <w:rPr>
          <w:cs/>
          <w:lang w:bidi="as-IN"/>
        </w:rPr>
        <w:t>আনহুৰ পৰা বৰ্ণিত হাদীছত আহিছে। ইয়াৰ বাহিৰেও এই অংশখিনি আবু দাউদ, কিতাবুছ ছুন্নাহ, ৫/৫; আযুৰুমীৰ শ্বৰী‘আহ, পৃষ্ঠা ১৮; হাকিমৰ মুছতাদৰাক, ১/১২৮; আৰু অন্যান্য কিতাপত উল্লেখ আছে। ইমাম হাকিমে এই হাদীছটো বৰ্ণনা কৰাৰ পিছত কৈছে, ‘হাদীছৰ এই ছনদসমূহ এই হাদীছটো ছহীহ হোৱাৰ বিষয়ে প্ৰমাণ, এই মত ইমাম যাহাবী ৰাহিমাহুল্লাহেও স্বীকৃতি দিছে</w:t>
      </w:r>
      <w:r w:rsidRPr="0012001F">
        <w:rPr>
          <w:rFonts w:cs="Mangal"/>
          <w:cs/>
          <w:lang w:bidi="hi-IN"/>
        </w:rPr>
        <w:t xml:space="preserve">। </w:t>
      </w:r>
      <w:r w:rsidRPr="0012001F">
        <w:rPr>
          <w:cs/>
          <w:lang w:bidi="bn-IN"/>
        </w:rPr>
        <w:t>ইমাম শাতেবী</w:t>
      </w:r>
      <w:r w:rsidRPr="0012001F">
        <w:rPr>
          <w:cs/>
          <w:lang w:bidi="as-IN"/>
        </w:rPr>
        <w:t xml:space="preserve"> ৰাহিমাহুল্লাহে আল-ই‘তিছামত হাদীছটোক ছহীহ বুলি কৈছে</w:t>
      </w:r>
      <w:r w:rsidRPr="0012001F">
        <w:rPr>
          <w:rFonts w:cs="Mangal"/>
          <w:cs/>
          <w:lang w:bidi="hi-IN"/>
        </w:rPr>
        <w:t xml:space="preserve">। </w:t>
      </w:r>
    </w:p>
    <w:p w:rsidR="00FB146A" w:rsidRPr="0012001F" w:rsidRDefault="00FB146A" w:rsidP="000075C5">
      <w:pPr>
        <w:pStyle w:val="FootnoteText"/>
        <w:ind w:firstLine="0"/>
        <w:rPr>
          <w:cs/>
          <w:lang w:bidi="as-IN"/>
        </w:rPr>
      </w:pPr>
      <w:r w:rsidRPr="0012001F">
        <w:rPr>
          <w:cs/>
          <w:lang w:bidi="as-IN"/>
        </w:rPr>
        <w:t xml:space="preserve">মুছনাদে আহমাদত (৩/১২০) আনাছ ৰাদিয়াল্লাহু </w:t>
      </w:r>
      <w:r w:rsidRPr="0012001F">
        <w:rPr>
          <w:lang w:bidi="as-IN"/>
        </w:rPr>
        <w:t>‘</w:t>
      </w:r>
      <w:r w:rsidRPr="0012001F">
        <w:rPr>
          <w:cs/>
          <w:lang w:bidi="as-IN"/>
        </w:rPr>
        <w:t xml:space="preserve">আনহুৰ পৰা বৰ্ণিত হাদীছত এই অতিৰিক্ত অংশখিনি বৰ্ণিত আছে; আজুৰীৰ আশ্ব-শ্বাৰী‘আহৰ পৃষ্ঠা নং ১৬-১৭ তো বৰ্ণিত আছে। </w:t>
      </w:r>
    </w:p>
    <w:p w:rsidR="00FB146A" w:rsidRPr="0012001F" w:rsidRDefault="00FB146A" w:rsidP="000075C5">
      <w:pPr>
        <w:pStyle w:val="FootnoteText"/>
        <w:ind w:firstLine="0"/>
        <w:rPr>
          <w:cs/>
          <w:lang w:bidi="as-IN"/>
        </w:rPr>
      </w:pPr>
      <w:r w:rsidRPr="0012001F">
        <w:rPr>
          <w:cs/>
          <w:lang w:bidi="as-IN"/>
        </w:rPr>
        <w:t xml:space="preserve">ইয়াৰ বাহিৰেও আজুৰীৰ আশ্ব-শ্বাৰী‘আহৰ পৃষ্ঠা ১৭-১৮ ত ছা‘দ ইবনু আবি ওৱাক্কাছ ৰাদিয়াল্লাহু </w:t>
      </w:r>
      <w:r w:rsidRPr="0012001F">
        <w:rPr>
          <w:lang w:bidi="as-IN"/>
        </w:rPr>
        <w:t>‘</w:t>
      </w:r>
      <w:r w:rsidRPr="0012001F">
        <w:rPr>
          <w:cs/>
          <w:lang w:bidi="as-IN"/>
        </w:rPr>
        <w:t xml:space="preserve">আনহুৰ পৰা বৰ্ণিত আছে। </w:t>
      </w:r>
    </w:p>
    <w:p w:rsidR="00FB146A" w:rsidRPr="0012001F" w:rsidRDefault="00FB146A" w:rsidP="000075C5">
      <w:pPr>
        <w:pStyle w:val="FootnoteText"/>
        <w:ind w:left="0" w:firstLine="170"/>
        <w:rPr>
          <w:cs/>
          <w:lang w:bidi="as-IN"/>
        </w:rPr>
      </w:pPr>
      <w:r w:rsidRPr="0012001F">
        <w:rPr>
          <w:cs/>
          <w:lang w:bidi="as-IN"/>
        </w:rPr>
        <w:t xml:space="preserve">আনহাতে হাদীছৰ আৰু এটা অতিৰিক্ত অংশ, </w:t>
      </w:r>
    </w:p>
    <w:p w:rsidR="00FB146A" w:rsidRPr="0012001F" w:rsidRDefault="00FB146A" w:rsidP="00FF0BFE">
      <w:pPr>
        <w:spacing w:after="0" w:line="240" w:lineRule="auto"/>
        <w:jc w:val="both"/>
        <w:rPr>
          <w:color w:val="0000CC"/>
          <w:sz w:val="20"/>
          <w:szCs w:val="20"/>
          <w:cs/>
          <w:lang w:bidi="as-IN"/>
        </w:rPr>
      </w:pPr>
      <w:r w:rsidRPr="0012001F">
        <w:rPr>
          <w:rFonts w:ascii="Times New Roman" w:hAnsi="Times New Roman" w:cs="Times New Roman" w:hint="cs"/>
          <w:color w:val="0000CC"/>
          <w:sz w:val="20"/>
          <w:szCs w:val="20"/>
          <w:rtl/>
          <w:cs/>
          <w:lang w:bidi="as-IN"/>
        </w:rPr>
        <w:t>«</w:t>
      </w:r>
      <w:r w:rsidRPr="0012001F">
        <w:rPr>
          <w:rFonts w:ascii="Times New Roman" w:hAnsi="Times New Roman" w:cs="Times New Roman" w:hint="cs"/>
          <w:color w:val="0000CC"/>
          <w:sz w:val="20"/>
          <w:szCs w:val="20"/>
          <w:rtl/>
          <w:cs/>
        </w:rPr>
        <w:t>كُلُّها</w:t>
      </w:r>
      <w:r w:rsidRPr="0012001F">
        <w:rPr>
          <w:color w:val="0000CC"/>
          <w:sz w:val="20"/>
          <w:szCs w:val="20"/>
          <w:rtl/>
          <w:cs/>
        </w:rPr>
        <w:t xml:space="preserve"> </w:t>
      </w:r>
      <w:r w:rsidRPr="0012001F">
        <w:rPr>
          <w:rFonts w:ascii="Times New Roman" w:hAnsi="Times New Roman" w:cs="Times New Roman" w:hint="cs"/>
          <w:color w:val="0000CC"/>
          <w:sz w:val="20"/>
          <w:szCs w:val="20"/>
          <w:rtl/>
          <w:cs/>
        </w:rPr>
        <w:t>فِي</w:t>
      </w:r>
      <w:r w:rsidRPr="0012001F">
        <w:rPr>
          <w:color w:val="0000CC"/>
          <w:sz w:val="20"/>
          <w:szCs w:val="20"/>
          <w:rtl/>
          <w:cs/>
        </w:rPr>
        <w:t xml:space="preserve"> </w:t>
      </w:r>
      <w:r w:rsidRPr="0012001F">
        <w:rPr>
          <w:rFonts w:ascii="Times New Roman" w:hAnsi="Times New Roman" w:cs="Times New Roman" w:hint="cs"/>
          <w:color w:val="0000CC"/>
          <w:sz w:val="20"/>
          <w:szCs w:val="20"/>
          <w:rtl/>
          <w:cs/>
        </w:rPr>
        <w:t>النَّارِ</w:t>
      </w:r>
      <w:r w:rsidRPr="0012001F">
        <w:rPr>
          <w:color w:val="0000CC"/>
          <w:sz w:val="20"/>
          <w:szCs w:val="20"/>
          <w:rtl/>
          <w:cs/>
        </w:rPr>
        <w:t xml:space="preserve"> </w:t>
      </w:r>
      <w:r w:rsidRPr="0012001F">
        <w:rPr>
          <w:rFonts w:ascii="Times New Roman" w:hAnsi="Times New Roman" w:cs="Times New Roman" w:hint="cs"/>
          <w:color w:val="0000CC"/>
          <w:sz w:val="20"/>
          <w:szCs w:val="20"/>
          <w:rtl/>
          <w:cs/>
        </w:rPr>
        <w:t>إلا</w:t>
      </w:r>
      <w:r w:rsidRPr="0012001F">
        <w:rPr>
          <w:color w:val="0000CC"/>
          <w:sz w:val="20"/>
          <w:szCs w:val="20"/>
          <w:rtl/>
          <w:cs/>
        </w:rPr>
        <w:t xml:space="preserve"> </w:t>
      </w:r>
      <w:r w:rsidRPr="0012001F">
        <w:rPr>
          <w:rFonts w:ascii="Times New Roman" w:hAnsi="Times New Roman" w:cs="Times New Roman" w:hint="cs"/>
          <w:color w:val="0000CC"/>
          <w:sz w:val="20"/>
          <w:szCs w:val="20"/>
          <w:rtl/>
          <w:cs/>
        </w:rPr>
        <w:t>وَاحِدَةً</w:t>
      </w:r>
      <w:r w:rsidRPr="0012001F">
        <w:rPr>
          <w:color w:val="0000CC"/>
          <w:sz w:val="20"/>
          <w:szCs w:val="20"/>
          <w:rtl/>
          <w:cs/>
        </w:rPr>
        <w:t xml:space="preserve"> </w:t>
      </w:r>
      <w:r w:rsidRPr="0012001F">
        <w:rPr>
          <w:rFonts w:ascii="Times New Roman" w:hAnsi="Times New Roman" w:cs="Times New Roman" w:hint="cs"/>
          <w:color w:val="0000CC"/>
          <w:sz w:val="20"/>
          <w:szCs w:val="20"/>
          <w:rtl/>
          <w:cs/>
        </w:rPr>
        <w:t>،</w:t>
      </w:r>
      <w:r w:rsidRPr="0012001F">
        <w:rPr>
          <w:color w:val="0000CC"/>
          <w:sz w:val="20"/>
          <w:szCs w:val="20"/>
          <w:rtl/>
          <w:cs/>
        </w:rPr>
        <w:t xml:space="preserve"> </w:t>
      </w:r>
      <w:r w:rsidRPr="0012001F">
        <w:rPr>
          <w:color w:val="0000CC"/>
          <w:sz w:val="20"/>
          <w:szCs w:val="20"/>
          <w:rtl/>
          <w:cs/>
          <w:lang w:bidi="as-IN"/>
        </w:rPr>
        <w:t xml:space="preserve">................. </w:t>
      </w:r>
      <w:r w:rsidRPr="0012001F">
        <w:rPr>
          <w:rFonts w:ascii="Times New Roman" w:hAnsi="Times New Roman" w:cs="Times New Roman" w:hint="cs"/>
          <w:color w:val="0000CC"/>
          <w:sz w:val="20"/>
          <w:szCs w:val="20"/>
          <w:rtl/>
        </w:rPr>
        <w:t>هُوَ</w:t>
      </w:r>
      <w:r w:rsidRPr="0012001F">
        <w:rPr>
          <w:color w:val="0000CC"/>
          <w:sz w:val="20"/>
          <w:szCs w:val="20"/>
          <w:rtl/>
        </w:rPr>
        <w:t xml:space="preserve"> </w:t>
      </w:r>
      <w:r w:rsidRPr="0012001F">
        <w:rPr>
          <w:rFonts w:ascii="Times New Roman" w:hAnsi="Times New Roman" w:cs="Times New Roman" w:hint="cs"/>
          <w:color w:val="0000CC"/>
          <w:sz w:val="20"/>
          <w:szCs w:val="20"/>
          <w:rtl/>
        </w:rPr>
        <w:t>مَا</w:t>
      </w:r>
      <w:r w:rsidRPr="0012001F">
        <w:rPr>
          <w:color w:val="0000CC"/>
          <w:sz w:val="20"/>
          <w:szCs w:val="20"/>
          <w:rtl/>
        </w:rPr>
        <w:t xml:space="preserve"> </w:t>
      </w:r>
      <w:r w:rsidRPr="0012001F">
        <w:rPr>
          <w:rFonts w:ascii="Times New Roman" w:hAnsi="Times New Roman" w:cs="Times New Roman" w:hint="cs"/>
          <w:color w:val="0000CC"/>
          <w:sz w:val="20"/>
          <w:szCs w:val="20"/>
          <w:rtl/>
        </w:rPr>
        <w:t>أَنَا</w:t>
      </w:r>
      <w:r w:rsidRPr="0012001F">
        <w:rPr>
          <w:color w:val="0000CC"/>
          <w:sz w:val="20"/>
          <w:szCs w:val="20"/>
          <w:rtl/>
        </w:rPr>
        <w:t xml:space="preserve"> </w:t>
      </w:r>
      <w:r w:rsidRPr="0012001F">
        <w:rPr>
          <w:rFonts w:ascii="Times New Roman" w:hAnsi="Times New Roman" w:cs="Times New Roman" w:hint="cs"/>
          <w:color w:val="0000CC"/>
          <w:sz w:val="20"/>
          <w:szCs w:val="20"/>
          <w:rtl/>
        </w:rPr>
        <w:t>عَلَيْهِ</w:t>
      </w:r>
      <w:r w:rsidRPr="0012001F">
        <w:rPr>
          <w:color w:val="0000CC"/>
          <w:sz w:val="20"/>
          <w:szCs w:val="20"/>
          <w:rtl/>
        </w:rPr>
        <w:t xml:space="preserve"> </w:t>
      </w:r>
      <w:r w:rsidRPr="0012001F">
        <w:rPr>
          <w:rFonts w:ascii="Times New Roman" w:hAnsi="Times New Roman" w:cs="Times New Roman" w:hint="cs"/>
          <w:color w:val="0000CC"/>
          <w:sz w:val="20"/>
          <w:szCs w:val="20"/>
          <w:rtl/>
        </w:rPr>
        <w:t>الْيَوْمَ</w:t>
      </w:r>
      <w:r w:rsidRPr="0012001F">
        <w:rPr>
          <w:color w:val="0000CC"/>
          <w:sz w:val="20"/>
          <w:szCs w:val="20"/>
          <w:rtl/>
        </w:rPr>
        <w:t xml:space="preserve"> </w:t>
      </w:r>
      <w:r w:rsidRPr="0012001F">
        <w:rPr>
          <w:rFonts w:ascii="Times New Roman" w:hAnsi="Times New Roman" w:cs="Times New Roman" w:hint="cs"/>
          <w:color w:val="0000CC"/>
          <w:sz w:val="20"/>
          <w:szCs w:val="20"/>
          <w:rtl/>
        </w:rPr>
        <w:t>وَأَصْحَابِي</w:t>
      </w:r>
      <w:r w:rsidRPr="0012001F">
        <w:rPr>
          <w:rFonts w:ascii="Times New Roman" w:hAnsi="Times New Roman" w:cs="Times New Roman" w:hint="cs"/>
          <w:color w:val="0000CC"/>
          <w:sz w:val="20"/>
          <w:szCs w:val="20"/>
          <w:rtl/>
          <w:cs/>
          <w:lang w:bidi="as-IN"/>
        </w:rPr>
        <w:t>»</w:t>
      </w:r>
      <w:r w:rsidRPr="0012001F">
        <w:rPr>
          <w:color w:val="0000CC"/>
          <w:sz w:val="20"/>
          <w:szCs w:val="20"/>
          <w:rtl/>
          <w:cs/>
          <w:lang w:bidi="as-IN"/>
        </w:rPr>
        <w:t>.</w:t>
      </w:r>
    </w:p>
    <w:p w:rsidR="00FB146A" w:rsidRPr="0012001F" w:rsidRDefault="00FB146A" w:rsidP="000075C5">
      <w:pPr>
        <w:pStyle w:val="FootnoteText"/>
        <w:ind w:firstLine="0"/>
        <w:rPr>
          <w:cs/>
          <w:lang w:bidi="as-IN"/>
        </w:rPr>
      </w:pPr>
      <w:r w:rsidRPr="0012001F">
        <w:rPr>
          <w:cs/>
          <w:lang w:bidi="as-IN"/>
        </w:rPr>
        <w:t xml:space="preserve">আজুৰীৰ আশ্ব-শ্বাৰী‘আহৰ পৃষ্ঠা ১৫-১৬ ত আব্দুল্লাহ ইবনে ‘আমৰ ৰাদিয়াল্লাহু </w:t>
      </w:r>
      <w:r w:rsidRPr="0012001F">
        <w:rPr>
          <w:lang w:bidi="as-IN"/>
        </w:rPr>
        <w:t>‘</w:t>
      </w:r>
      <w:r w:rsidRPr="0012001F">
        <w:rPr>
          <w:cs/>
          <w:lang w:bidi="as-IN"/>
        </w:rPr>
        <w:t xml:space="preserve">আনহুৰ পৰা বৰ্ণিত আছে। তাবৰানী ৰাহিমাহুল্লাহ মু‘জামুছ ছাগীৰত (১/২৫৬) আনাছ ইবনু মালিক ৰাদিয়াল্লাহু </w:t>
      </w:r>
      <w:r w:rsidRPr="0012001F">
        <w:rPr>
          <w:lang w:bidi="as-IN"/>
        </w:rPr>
        <w:t>‘</w:t>
      </w:r>
      <w:r w:rsidRPr="0012001F">
        <w:rPr>
          <w:cs/>
          <w:lang w:bidi="as-IN"/>
        </w:rPr>
        <w:t>আনহুৰ পৰা বৰ্ণনা কৰিছে</w:t>
      </w:r>
      <w:r w:rsidRPr="0012001F">
        <w:rPr>
          <w:rFonts w:cs="Mangal"/>
          <w:cs/>
          <w:lang w:bidi="hi-IN"/>
        </w:rPr>
        <w:t xml:space="preserve">। </w:t>
      </w:r>
    </w:p>
    <w:p w:rsidR="00FB146A" w:rsidRPr="0012001F" w:rsidRDefault="00FB146A" w:rsidP="00FF0BFE">
      <w:pPr>
        <w:pStyle w:val="FootnoteText"/>
        <w:bidi/>
        <w:ind w:left="0" w:firstLine="0"/>
        <w:rPr>
          <w:cs/>
          <w:lang w:bidi="as-IN"/>
        </w:rPr>
      </w:pPr>
    </w:p>
    <w:p w:rsidR="00FB146A" w:rsidRPr="0012001F" w:rsidRDefault="00FB146A" w:rsidP="00EF6932">
      <w:pPr>
        <w:pStyle w:val="FootnoteText"/>
        <w:bidi/>
        <w:ind w:left="0" w:firstLine="0"/>
        <w:rPr>
          <w:rtl/>
          <w:cs/>
          <w:lang w:bidi="as-IN"/>
        </w:rPr>
      </w:pPr>
    </w:p>
    <w:p w:rsidR="00FB146A" w:rsidRPr="0012001F" w:rsidRDefault="00FB146A" w:rsidP="000B7A9F">
      <w:pPr>
        <w:pStyle w:val="FootnoteText"/>
        <w:bidi/>
        <w:rPr>
          <w:szCs w:val="25"/>
          <w:rtl/>
          <w:cs/>
          <w:lang w:bidi="as-I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pPr>
      <w:pStyle w:val="Header"/>
      <w:rPr>
        <w:lang w:bidi="ar-EG"/>
      </w:rPr>
    </w:pPr>
    <w:r>
      <w:rPr>
        <w:noProof/>
      </w:rPr>
      <w:pict>
        <v:group id="Group 21" o:spid="_x0000_s2075"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8"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77"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6"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B146A" w:rsidRPr="00A507EE" w:rsidRDefault="00FB146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rsidP="0006155F">
    <w:pPr>
      <w:tabs>
        <w:tab w:val="center" w:pos="4153"/>
        <w:tab w:val="right" w:pos="8306"/>
      </w:tabs>
      <w:spacing w:after="0" w:line="240" w:lineRule="auto"/>
    </w:pPr>
    <w:r>
      <w:rPr>
        <w:noProof/>
      </w:rPr>
      <w:pict>
        <v:group id="Group 28" o:spid="_x0000_s2070" style="position:absolute;left:0;text-align:left;margin-left:-20.9pt;margin-top:-21.75pt;width:351.35pt;height:29pt;z-index:251679744;mso-width-relative:margin;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">
          <v:shapetype id="_x0000_t202" coordsize="21600,21600" o:spt="202" path="m,l,21600r21600,l21600,xe">
            <v:stroke joinstyle="miter"/>
            <v:path gradientshapeok="t" o:connecttype="rect"/>
          </v:shapetype>
          <v:shape id="Text Box 2" o:spid="_x0000_s2074" type="#_x0000_t202" style="position:absolute;left:285;top:341;width:17442;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FB146A" w:rsidRPr="00BE6D32" w:rsidRDefault="00FB146A" w:rsidP="00BE6D32">
                  <w:pPr>
                    <w:tabs>
                      <w:tab w:val="left" w:pos="1080"/>
                    </w:tabs>
                    <w:bidi w:val="0"/>
                    <w:spacing w:after="0" w:line="240" w:lineRule="auto"/>
                    <w:jc w:val="both"/>
                    <w:rPr>
                      <w:color w:val="336699"/>
                      <w:sz w:val="20"/>
                      <w:szCs w:val="20"/>
                      <w:lang w:bidi="bn-BD"/>
                    </w:rPr>
                  </w:pPr>
                  <w:r w:rsidRPr="00BE6D32">
                    <w:rPr>
                      <w:rFonts w:hint="cs"/>
                      <w:color w:val="336699"/>
                      <w:sz w:val="20"/>
                      <w:szCs w:val="20"/>
                      <w:cs/>
                      <w:lang w:bidi="bn-BD"/>
                    </w:rPr>
                    <w:t xml:space="preserve">অতি গুরুত্বপূর্ণ কতিপয় </w:t>
                  </w:r>
                  <w:r w:rsidRPr="00BE6D32">
                    <w:rPr>
                      <w:color w:val="336699"/>
                      <w:sz w:val="20"/>
                      <w:szCs w:val="20"/>
                      <w:cs/>
                      <w:lang w:bidi="bn-BD"/>
                    </w:rPr>
                    <w:t>প্রশ্নোত্তর</w:t>
                  </w:r>
                </w:p>
                <w:p w:rsidR="00FB146A" w:rsidRPr="00D42C64" w:rsidRDefault="00FB146A" w:rsidP="00BE6D32">
                  <w:pPr>
                    <w:bidi w:val="0"/>
                    <w:rPr>
                      <w:color w:val="336699"/>
                      <w:sz w:val="18"/>
                      <w:szCs w:val="18"/>
                      <w:cs/>
                      <w:lang w:bidi="bn-BD"/>
                    </w:rPr>
                  </w:pPr>
                </w:p>
                <w:p w:rsidR="00FB146A" w:rsidRPr="00AD76AE" w:rsidRDefault="00FB146A" w:rsidP="0034393E">
                  <w:pPr>
                    <w:bidi w:val="0"/>
                    <w:spacing w:after="0" w:line="240" w:lineRule="auto"/>
                    <w:ind w:firstLine="115"/>
                    <w:rPr>
                      <w:color w:val="205B83"/>
                      <w:sz w:val="16"/>
                      <w:szCs w:val="20"/>
                      <w:cs/>
                      <w:lang w:bidi="bn-BD"/>
                    </w:rPr>
                  </w:pPr>
                </w:p>
              </w:txbxContent>
            </v:textbox>
          </v:shape>
          <v:line id="Straight Connector 25" o:spid="_x0000_s207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72" type="#_x0000_t202" style="position:absolute;left:35433;top:818;width:7981;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FB146A" w:rsidRPr="00AD76AE" w:rsidRDefault="00FB146A"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Pr>
                      <w:rFonts w:ascii="Kalpurush ANSI" w:hAnsi="Kalpurush ANSI" w:cstheme="majorBidi"/>
                      <w:noProof/>
                      <w:color w:val="205B83"/>
                      <w:sz w:val="20"/>
                      <w:szCs w:val="20"/>
                      <w:lang w:bidi="ar-EG"/>
                    </w:rPr>
                    <w:t>59</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71"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pPr>
      <w:pStyle w:val="Header"/>
      <w:rPr>
        <w:lang w:bidi="ar-EG"/>
      </w:rPr>
    </w:pPr>
    <w:r>
      <w:rPr>
        <w:rFonts w:asciiTheme="majorBidi" w:hAnsiTheme="majorBidi" w:cstheme="majorBidi"/>
        <w:noProof/>
      </w:rPr>
      <w:pict>
        <v:group id="Group 18" o:spid="_x0000_s2067"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68"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64"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6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B146A" w:rsidRPr="0062751C" w:rsidRDefault="00FB146A" w:rsidP="00614D4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614D45">
                    <w:rPr>
                      <w:rFonts w:asciiTheme="majorBidi" w:hAnsiTheme="majorBidi" w:cstheme="majorBidi"/>
                      <w:color w:val="205B83"/>
                      <w:lang w:bidi="ar-EG"/>
                    </w:rPr>
                    <w:t>7</w:t>
                  </w:r>
                </w:p>
              </w:txbxContent>
            </v:textbox>
          </v:rect>
          <v:shape id="Picture 5" o:spid="_x0000_s2065"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pPr>
      <w:pStyle w:val="Header"/>
      <w:rPr>
        <w:lang w:bidi="ar-EG"/>
      </w:rPr>
    </w:pPr>
    <w:r>
      <w:rPr>
        <w:noProof/>
      </w:rPr>
      <w:pict>
        <v:group id="Group 14" o:spid="_x0000_s2060" style="position:absolute;left:0;text-align:left;margin-left:-12.1pt;margin-top:-23.7pt;width:339.75pt;height:28.95pt;z-index:2516858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h8cAA&#10;AADbAAAADwAAAGRycy9kb3ducmV2LnhtbERPTYvCMBC9C/6HMAveNF1BKV2jyEJVXC/rFvY6NGNb&#10;bCYlibX++40g7G0e73NWm8G0oifnG8sK3mcJCOLS6oYrBcVPPk1B+ICssbVMCh7kYbMej1aYaXvn&#10;b+rPoRIxhH2GCuoQukxKX9Zk0M9sRxy5i3UGQ4SuktrhPYabVs6TZCkNNhwbauzos6byer4ZBaf0&#10;kuJ+9/tV6G16zF3h8v7qlJq8DdsPEIGG8C9+uQ86zl/A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Bh8cAAAADbAAAADwAAAAAAAAAAAAAAAACYAgAAZHJzL2Rvd25y&#10;ZXYueG1sUEsFBgAAAAAEAAQA9QAAAIUDAAAAAA==&#10;" fillcolor="white [3201]" strokecolor="#385e66" strokeweight=".5pt">
            <v:textbox>
              <w:txbxContent>
                <w:p w:rsidR="00FB146A" w:rsidRPr="00B71399" w:rsidRDefault="00FB146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19"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2hr8AAADbAAAADwAAAGRycy9kb3ducmV2LnhtbERPTWvCQBC9F/wPywi91Y09iE1dJQSE&#10;HquWnifZ6W4wOxuzU43/vlso9DaP9zmb3RR6daUxdZENLBcFKOI22o6dgY/T/mkNKgmyxT4yGbhT&#10;gt129rDB0sYbH+h6FKdyCKcSDXiRodQ6tZ4CpkUciDP3FceAkuHotB3xlsNDr5+LYqUDdpwbPA5U&#10;e2rPx+9gQEJTXD595eqhaSqZmvu7k9qYx/lUvYISmuRf/Od+s3n+C/z+kg/Q2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C2hr8AAADbAAAADwAAAAAAAAAAAAAAAACh&#10;AgAAZHJzL2Rvd25yZXYueG1sUEsFBgAAAAAEAAQA+QAAAI0DA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6ar8A&#10;AADbAAAADwAAAGRycy9kb3ducmV2LnhtbERPTWsCMRC9F/wPYYTeaqKHVlajqFAQL6IVz+Nm3Kxu&#10;JkuSumt/fXMo9Ph43/Nl7xrxoBBrzxrGIwWCuPSm5krD6evzbQoiJmSDjWfS8KQIy8XgZY6F8R0f&#10;6HFMlcghHAvUYFNqCyljaclhHPmWOHNXHxymDEMlTcAuh7tGTpR6lw5rzg0WW9pYKu/Hb6fhXN1o&#10;Xe/Cj9pL1d2n/nC6fFitX4f9agYiUZ/+xX/urdEwyev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3pqvwAAANsAAAAPAAAAAAAAAAAAAAAAAJgCAABkcnMvZG93bnJl&#10;di54bWxQSwUGAAAAAAQABAD1AAAAhAMAAAAA&#10;" fillcolor="white [3212]" stroked="f">
            <v:textbox>
              <w:txbxContent>
                <w:p w:rsidR="00FB146A" w:rsidRPr="00A507EE" w:rsidRDefault="00FB146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rsidP="0006155F">
    <w:pPr>
      <w:tabs>
        <w:tab w:val="center" w:pos="4153"/>
        <w:tab w:val="right" w:pos="8306"/>
      </w:tabs>
      <w:spacing w:after="0" w:line="240" w:lineRule="auto"/>
    </w:pPr>
    <w:r>
      <w:rPr>
        <w:noProof/>
      </w:rPr>
      <w:pict>
        <v:group id="Group 23" o:spid="_x0000_s2055" style="position:absolute;left:0;text-align:left;margin-left:-20.9pt;margin-top:-21.75pt;width:351.35pt;height:29pt;z-index:251686912;mso-width-relative:margin;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">
          <v:shapetype id="_x0000_t202" coordsize="21600,21600" o:spt="202" path="m,l,21600r21600,l21600,xe">
            <v:stroke joinstyle="miter"/>
            <v:path gradientshapeok="t" o:connecttype="rect"/>
          </v:shapetype>
          <v:shape id="Text Box 2" o:spid="_x0000_s2059" type="#_x0000_t202" style="position:absolute;left:285;top:341;width:17442;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v:textbox style="mso-next-textbox:#Text Box 2">
              <w:txbxContent>
                <w:p w:rsidR="00FB146A" w:rsidRPr="00BE6D32" w:rsidRDefault="00FB146A" w:rsidP="00BE6D32">
                  <w:pPr>
                    <w:tabs>
                      <w:tab w:val="left" w:pos="1080"/>
                    </w:tabs>
                    <w:bidi w:val="0"/>
                    <w:spacing w:after="0" w:line="240" w:lineRule="auto"/>
                    <w:jc w:val="both"/>
                    <w:rPr>
                      <w:color w:val="336699"/>
                      <w:sz w:val="20"/>
                      <w:szCs w:val="20"/>
                      <w:lang w:bidi="as-IN"/>
                    </w:rPr>
                  </w:pPr>
                  <w:r>
                    <w:rPr>
                      <w:rFonts w:hint="cs"/>
                      <w:color w:val="336699"/>
                      <w:sz w:val="20"/>
                      <w:szCs w:val="20"/>
                      <w:cs/>
                      <w:lang w:bidi="bn-BD"/>
                    </w:rPr>
                    <w:t>অতি গু</w:t>
                  </w:r>
                  <w:r>
                    <w:rPr>
                      <w:rFonts w:hint="cs"/>
                      <w:color w:val="336699"/>
                      <w:sz w:val="20"/>
                      <w:szCs w:val="20"/>
                      <w:cs/>
                      <w:lang w:bidi="as-IN"/>
                    </w:rPr>
                    <w:t>ৰু</w:t>
                  </w:r>
                  <w:r>
                    <w:rPr>
                      <w:rFonts w:hint="cs"/>
                      <w:color w:val="336699"/>
                      <w:sz w:val="20"/>
                      <w:szCs w:val="20"/>
                      <w:cs/>
                      <w:lang w:bidi="bn-BD"/>
                    </w:rPr>
                    <w:t>ত্বপূ</w:t>
                  </w:r>
                  <w:r>
                    <w:rPr>
                      <w:rFonts w:hint="cs"/>
                      <w:color w:val="336699"/>
                      <w:sz w:val="20"/>
                      <w:szCs w:val="20"/>
                      <w:cs/>
                      <w:lang w:bidi="as-IN"/>
                    </w:rPr>
                    <w:t>ৰ্ণ কিছুমান প্ৰশ্নোত্তৰ</w:t>
                  </w:r>
                </w:p>
                <w:p w:rsidR="00FB146A" w:rsidRPr="00D42C64" w:rsidRDefault="00FB146A" w:rsidP="00BE6D32">
                  <w:pPr>
                    <w:bidi w:val="0"/>
                    <w:rPr>
                      <w:color w:val="336699"/>
                      <w:sz w:val="18"/>
                      <w:szCs w:val="18"/>
                      <w:cs/>
                      <w:lang w:bidi="bn-BD"/>
                    </w:rPr>
                  </w:pPr>
                </w:p>
                <w:p w:rsidR="00FB146A" w:rsidRPr="00B71399" w:rsidRDefault="00FB146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DD7E34">
                    <w:rPr>
                      <w:rFonts w:ascii="Gotham Narrow Book" w:hAnsi="Gotham Narrow Book" w:cs="Mohammad Bold Normal"/>
                      <w:b/>
                      <w:bCs/>
                      <w:noProof/>
                      <w:color w:val="205B83"/>
                      <w:lang w:bidi="ar-EG"/>
                    </w:rPr>
                    <w:t>17</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30"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9De74AAADbAAAADwAAAGRycy9kb3ducmV2LnhtbERPTWvCQBC9F/oflin0VjdaEImuEgIF&#10;j62K50l2uhuanY3ZqcZ/7x4KPT7e92Y3hV5daUxdZAPzWQGKuI22Y2fgdPx4W4FKgmyxj0wG7pRg&#10;t31+2mBp442/6HoQp3IIpxINeJGh1Dq1ngKmWRyIM/cdx4CS4ei0HfGWw0OvF0Wx1AE7zg0eB6o9&#10;tT+H32BAQlNczr5y9dA0lUzN/dNJbczry1StQQlN8i/+c++tgfe8Pn/JP0Bv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z0N7vgAAANsAAAAPAAAAAAAAAAAAAAAAAKEC&#10;AABkcnMvZG93bnJldi54bWxQSwUGAAAAAAQABAD5AAAAjAMAAAAA&#10;" strokecolor="#4c818e" strokeweight="1pt">
            <v:stroke joinstyle="miter"/>
          </v:line>
          <v:shape id="Text Box 2" o:spid="_x0000_s2057" type="#_x0000_t202" style="position:absolute;left:35433;top:818;width:7981;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HbMUA&#10;AADbAAAADwAAAGRycy9kb3ducmV2LnhtbESPQWvCQBSE74L/YXmF3nQTAyLRVYpSaYUcjD3U2yP7&#10;moRm36bZbRL99d1CocdhZr5hNrvRNKKnztWWFcTzCARxYXXNpYK3y/NsBcJ5ZI2NZVJwIwe77XSy&#10;wVTbgc/U574UAcIuRQWV920qpSsqMujmtiUO3oftDPogu1LqDocAN41cRNFSGqw5LFTY0r6i4jP/&#10;NgoO5utSvubxO2XXbG/u0Sk5NqjU48P4tAbhafT/4b/2i1aQxP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IdsxQAAANsAAAAPAAAAAAAAAAAAAAAAAJgCAABkcnMv&#10;ZG93bnJldi54bWxQSwUGAAAAAAQABAD1AAAAigMAAAAA&#10;" fillcolor="window" strokecolor="#307072">
            <v:textbox>
              <w:txbxContent>
                <w:p w:rsidR="00FB146A" w:rsidRPr="00AD76AE" w:rsidRDefault="00FB146A"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DD7E34">
                    <w:rPr>
                      <w:rFonts w:ascii="Kalpurush ANSI" w:hAnsi="Kalpurush ANSI" w:cstheme="majorBidi"/>
                      <w:noProof/>
                      <w:color w:val="205B83"/>
                      <w:sz w:val="20"/>
                      <w:szCs w:val="20"/>
                      <w:lang w:bidi="ar-EG"/>
                    </w:rPr>
                    <w:t>17</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2"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sV8YA&#10;AADbAAAADwAAAGRycy9kb3ducmV2LnhtbESPQWvCQBSE74L/YXlCL6IbbakhdRNCoVAoPZgUxNsj&#10;+0xSs29jdqvpv+8KBY/DzHzDbLPRdOJCg2stK1gtIxDEldUt1wq+yrdFDMJ5ZI2dZVLwSw6ydDrZ&#10;YqLtlXd0KXwtAoRdggoa7/tESlc1ZNAtbU8cvKMdDPogh1rqAa8Bbjq5jqJnabDlsNBgT68NVafi&#10;xyjI7dNpX2yiz9iUh49i/M7n52Ou1MNszF9AeBr9PfzfftcKHtd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psV8YAAADbAAAADwAAAAAAAAAAAAAAAACYAgAAZHJz&#10;L2Rvd25yZXYueG1sUEsFBgAAAAAEAAQA9QAAAIsDA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6A" w:rsidRDefault="002E236B">
    <w:pPr>
      <w:pStyle w:val="Header"/>
      <w:rPr>
        <w:lang w:bidi="ar-EG"/>
      </w:rPr>
    </w:pPr>
    <w:r>
      <w:rPr>
        <w:rFonts w:asciiTheme="majorBidi" w:hAnsiTheme="majorBidi" w:cstheme="majorBidi"/>
        <w:noProof/>
      </w:rPr>
      <w:pict>
        <v:group id="Group 33" o:spid="_x0000_s2052" style="position:absolute;left:0;text-align:left;margin-left:-42.55pt;margin-top:-35.45pt;width:408.45pt;height:594.85pt;z-index:25168486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ROvCAAAA2wAAAA8AAABkcnMvZG93bnJldi54bWxEj1uLwjAUhN8F/0M4C/um6Xrd7RpFhAXx&#10;Rbzh66E5bcM2J6WJWv+9EQQfh5n5hpktWluJKzXeOFbw1U9AEGdOGy4UHA9/vW8QPiBrrByTgjt5&#10;WMy7nRmm2t14R9d9KESEsE9RQRlCnUrps5Is+r6riaOXu8ZiiLIppG7wFuG2koMkmUiLhuNCiTWt&#10;Ssr+9xer4Gd5NNJsCneZTjFPxqeczqetUp8f7fIXRKA2vMOv9lorGI7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0TrwgAAANsAAAAPAAAAAAAAAAAAAAAAAJ8C&#10;AABkcnMvZG93bnJldi54bWxQSwUGAAAAAAQABAD3AAAAjgMAAAAA&#10;">
            <v:imagedata r:id="rId1" o:title="" recolortarget="#1c3259 [1448]"/>
            <v:path arrowok="t"/>
          </v:shape>
          <v:shape id="Picture 35"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8Xm/FAAAA2wAAAA8AAABkcnMvZG93bnJldi54bWxEj0FrwkAUhO9C/8PyCr2ZTSxKidmEEhBL&#10;1YO2F2+v2dckNPs2ZFeN/94VhB6HmfmGyYrRdOJMg2stK0iiGARxZXXLtYLvr9X0DYTzyBo7y6Tg&#10;Sg6K/GmSYarthfd0PvhaBAi7FBU03veplK5qyKCLbE8cvF87GPRBDrXUA14C3HRyFscLabDlsNBg&#10;T2VD1d/hZBRsk9162+1Ks7Fl8lm743X82ZdKvTyP70sQnkb/H360P7SC1zncv4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F5vxQAAANsAAAAPAAAAAAAAAAAAAAAA&#10;AJ8CAABkcnMvZG93bnJldi54bWxQSwUGAAAAAAQABAD3AAAAkQMAAAAA&#10;">
            <v:imagedata r:id="rId2" o:title="" recolortarget="#1c3259 [1448]"/>
            <v:path arrowok="t"/>
          </v:shape>
        </v:group>
      </w:pict>
    </w:r>
    <w:r>
      <w:rPr>
        <w:rFonts w:asciiTheme="majorBidi" w:hAnsiTheme="majorBidi" w:cstheme="majorBidi"/>
        <w:noProof/>
      </w:rPr>
      <w:pict>
        <v:group id="Group 36" o:spid="_x0000_s2049" style="position:absolute;left:0;text-align:left;margin-left:-36.15pt;margin-top:-17.9pt;width:383.6pt;height:23.05pt;z-index:25168179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">
          <v:rect id="Rectangle 37"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QfMMA&#10;AADbAAAADwAAAGRycy9kb3ducmV2LnhtbESPQWsCMRSE74L/IbxCb5ptC6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jQfMMAAADbAAAADwAAAAAAAAAAAAAAAACYAgAAZHJzL2Rv&#10;d25yZXYueG1sUEsFBgAAAAAEAAQA9QAAAIgDAAAAAA==&#10;" filled="f" stroked="f" strokeweight="1pt">
            <v:textbox>
              <w:txbxContent>
                <w:p w:rsidR="00FB146A" w:rsidRPr="0062751C" w:rsidRDefault="00FB146A" w:rsidP="00614D4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614D45">
                    <w:rPr>
                      <w:rFonts w:asciiTheme="majorBidi" w:hAnsiTheme="majorBidi" w:cstheme="majorBidi"/>
                      <w:color w:val="205B83"/>
                      <w:lang w:bidi="ar-EG"/>
                    </w:rPr>
                    <w:t>7</w:t>
                  </w:r>
                </w:p>
              </w:txbxContent>
            </v:textbox>
          </v:rect>
          <v:shape id="Picture 38"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C7DAAAA2wAAAA8AAABkcnMvZG93bnJldi54bWxET8tqAjEU3Qv9h3ALbkQzVigyGqUtiiJq&#10;8bFweZlcJ0MnN9NJdMa/N4tCl4fzns5bW4o71b5wrGA4SEAQZ04XnCs4n5b9MQgfkDWWjknBgzzM&#10;Zy+dKabaNXyg+zHkIoawT1GBCaFKpfSZIYt+4CriyF1dbTFEWOdS19jEcFvKtyR5lxYLjg0GK/oy&#10;lP0cb1bB/ne5eTTZ9+XTjPf5rlqde8V2oVT3tf2YgAjUhn/xn3utFYzi2Pgl/g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78LsMAAADbAAAADwAAAAAAAAAAAAAAAACf&#10;AgAAZHJzL2Rvd25yZXYueG1sUEsFBgAAAAAEAAQA9wAAAI8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698"/>
    <w:multiLevelType w:val="hybridMultilevel"/>
    <w:tmpl w:val="0FD600AC"/>
    <w:lvl w:ilvl="0" w:tplc="F3E06A94">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5DAF"/>
    <w:multiLevelType w:val="hybridMultilevel"/>
    <w:tmpl w:val="8EB4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6F0A48"/>
    <w:multiLevelType w:val="hybridMultilevel"/>
    <w:tmpl w:val="1C1477C8"/>
    <w:lvl w:ilvl="0" w:tplc="9760BF6C">
      <w:numFmt w:val="bullet"/>
      <w:lvlText w:val=""/>
      <w:lvlJc w:val="left"/>
      <w:pPr>
        <w:ind w:left="360" w:hanging="360"/>
      </w:pPr>
      <w:rPr>
        <w:rFonts w:ascii="Symbol" w:eastAsiaTheme="minorHAnsi" w:hAnsi="Symbol" w:cs="Kalpurus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7345E2"/>
    <w:multiLevelType w:val="hybridMultilevel"/>
    <w:tmpl w:val="42483FEE"/>
    <w:lvl w:ilvl="0" w:tplc="314CB91C">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647F2"/>
    <w:multiLevelType w:val="hybridMultilevel"/>
    <w:tmpl w:val="97AC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81293"/>
    <w:multiLevelType w:val="hybridMultilevel"/>
    <w:tmpl w:val="384873FA"/>
    <w:lvl w:ilvl="0" w:tplc="0ECCE636">
      <w:numFmt w:val="bullet"/>
      <w:lvlText w:val="-"/>
      <w:lvlJc w:val="left"/>
      <w:pPr>
        <w:ind w:left="720" w:hanging="360"/>
      </w:pPr>
      <w:rPr>
        <w:rFonts w:ascii="Kalpurush" w:eastAsia="Times New Roman"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029B2"/>
    <w:multiLevelType w:val="hybridMultilevel"/>
    <w:tmpl w:val="B2D08572"/>
    <w:lvl w:ilvl="0" w:tplc="ADB461DC">
      <w:start w:val="1"/>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A65B4"/>
    <w:multiLevelType w:val="hybridMultilevel"/>
    <w:tmpl w:val="FB64F4C8"/>
    <w:lvl w:ilvl="0" w:tplc="2E2011F4">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F3243"/>
    <w:multiLevelType w:val="hybridMultilevel"/>
    <w:tmpl w:val="F5648928"/>
    <w:lvl w:ilvl="0" w:tplc="4C40987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76C2D"/>
    <w:multiLevelType w:val="hybridMultilevel"/>
    <w:tmpl w:val="187E1986"/>
    <w:lvl w:ilvl="0" w:tplc="161801B0">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6D99"/>
    <w:multiLevelType w:val="hybridMultilevel"/>
    <w:tmpl w:val="9A3E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3401A"/>
    <w:multiLevelType w:val="hybridMultilevel"/>
    <w:tmpl w:val="EA2A0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54C44"/>
    <w:multiLevelType w:val="hybridMultilevel"/>
    <w:tmpl w:val="44222D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AD70D6"/>
    <w:multiLevelType w:val="hybridMultilevel"/>
    <w:tmpl w:val="0420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06407"/>
    <w:multiLevelType w:val="hybridMultilevel"/>
    <w:tmpl w:val="C7AA3A6E"/>
    <w:lvl w:ilvl="0" w:tplc="92FAEF2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2789E"/>
    <w:multiLevelType w:val="hybridMultilevel"/>
    <w:tmpl w:val="2132E356"/>
    <w:lvl w:ilvl="0" w:tplc="BAFE4F8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31044"/>
    <w:multiLevelType w:val="hybridMultilevel"/>
    <w:tmpl w:val="F84E74C4"/>
    <w:lvl w:ilvl="0" w:tplc="50ECC7EA">
      <w:start w:val="5"/>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1">
    <w:nsid w:val="4D8E77C4"/>
    <w:multiLevelType w:val="hybridMultilevel"/>
    <w:tmpl w:val="1F50C4E8"/>
    <w:lvl w:ilvl="0" w:tplc="2500F77E">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25651"/>
    <w:multiLevelType w:val="hybridMultilevel"/>
    <w:tmpl w:val="A712E046"/>
    <w:lvl w:ilvl="0" w:tplc="7E38C874">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62926"/>
    <w:multiLevelType w:val="hybridMultilevel"/>
    <w:tmpl w:val="831AFE12"/>
    <w:lvl w:ilvl="0" w:tplc="50928AD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55C40367"/>
    <w:multiLevelType w:val="hybridMultilevel"/>
    <w:tmpl w:val="FF8E737C"/>
    <w:lvl w:ilvl="0" w:tplc="314CB91C">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6561D1"/>
    <w:multiLevelType w:val="hybridMultilevel"/>
    <w:tmpl w:val="B3322C70"/>
    <w:lvl w:ilvl="0" w:tplc="FFFFFFFF">
      <w:start w:val="32"/>
      <w:numFmt w:val="decimal"/>
      <w:lvlText w:val="%1."/>
      <w:lvlJc w:val="left"/>
      <w:pPr>
        <w:tabs>
          <w:tab w:val="num" w:pos="360"/>
        </w:tabs>
        <w:ind w:left="36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C6E79AA"/>
    <w:multiLevelType w:val="hybridMultilevel"/>
    <w:tmpl w:val="A0FC6C06"/>
    <w:lvl w:ilvl="0" w:tplc="C3F40BF2">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98435C"/>
    <w:multiLevelType w:val="hybridMultilevel"/>
    <w:tmpl w:val="D5D28B7C"/>
    <w:lvl w:ilvl="0" w:tplc="2C08B044">
      <w:start w:val="1"/>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DF1320"/>
    <w:multiLevelType w:val="hybridMultilevel"/>
    <w:tmpl w:val="CB003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874031"/>
    <w:multiLevelType w:val="hybridMultilevel"/>
    <w:tmpl w:val="CD64F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7D18A1"/>
    <w:multiLevelType w:val="hybridMultilevel"/>
    <w:tmpl w:val="ABFC8BD8"/>
    <w:lvl w:ilvl="0" w:tplc="9EA480C0">
      <w:numFmt w:val="bullet"/>
      <w:lvlText w:val="-"/>
      <w:lvlJc w:val="left"/>
      <w:pPr>
        <w:ind w:left="720" w:hanging="360"/>
      </w:pPr>
      <w:rPr>
        <w:rFonts w:ascii="Vrinda" w:eastAsiaTheme="minorHAnsi"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1734C"/>
    <w:multiLevelType w:val="hybridMultilevel"/>
    <w:tmpl w:val="08E80F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A76A78"/>
    <w:multiLevelType w:val="hybridMultilevel"/>
    <w:tmpl w:val="3572A21A"/>
    <w:lvl w:ilvl="0" w:tplc="F7BEB78E">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5019E"/>
    <w:multiLevelType w:val="hybridMultilevel"/>
    <w:tmpl w:val="9566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64E01"/>
    <w:multiLevelType w:val="hybridMultilevel"/>
    <w:tmpl w:val="70AA98E2"/>
    <w:lvl w:ilvl="0" w:tplc="50ECC7EA">
      <w:start w:val="5"/>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
  </w:num>
  <w:num w:numId="4">
    <w:abstractNumId w:val="28"/>
  </w:num>
  <w:num w:numId="5">
    <w:abstractNumId w:val="26"/>
  </w:num>
  <w:num w:numId="6">
    <w:abstractNumId w:val="3"/>
  </w:num>
  <w:num w:numId="7">
    <w:abstractNumId w:val="27"/>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0"/>
  </w:num>
  <w:num w:numId="11">
    <w:abstractNumId w:val="35"/>
  </w:num>
  <w:num w:numId="12">
    <w:abstractNumId w:val="4"/>
  </w:num>
  <w:num w:numId="13">
    <w:abstractNumId w:val="23"/>
  </w:num>
  <w:num w:numId="14">
    <w:abstractNumId w:val="10"/>
  </w:num>
  <w:num w:numId="15">
    <w:abstractNumId w:val="17"/>
  </w:num>
  <w:num w:numId="16">
    <w:abstractNumId w:val="18"/>
  </w:num>
  <w:num w:numId="17">
    <w:abstractNumId w:val="11"/>
  </w:num>
  <w:num w:numId="18">
    <w:abstractNumId w:val="22"/>
  </w:num>
  <w:num w:numId="19">
    <w:abstractNumId w:val="34"/>
  </w:num>
  <w:num w:numId="20">
    <w:abstractNumId w:val="32"/>
  </w:num>
  <w:num w:numId="21">
    <w:abstractNumId w:val="14"/>
  </w:num>
  <w:num w:numId="22">
    <w:abstractNumId w:val="30"/>
  </w:num>
  <w:num w:numId="23">
    <w:abstractNumId w:val="8"/>
  </w:num>
  <w:num w:numId="24">
    <w:abstractNumId w:val="33"/>
  </w:num>
  <w:num w:numId="25">
    <w:abstractNumId w:val="9"/>
  </w:num>
  <w:num w:numId="26">
    <w:abstractNumId w:val="25"/>
  </w:num>
  <w:num w:numId="27">
    <w:abstractNumId w:val="5"/>
  </w:num>
  <w:num w:numId="28">
    <w:abstractNumId w:val="6"/>
  </w:num>
  <w:num w:numId="29">
    <w:abstractNumId w:val="36"/>
  </w:num>
  <w:num w:numId="30">
    <w:abstractNumId w:val="21"/>
  </w:num>
  <w:num w:numId="31">
    <w:abstractNumId w:val="12"/>
  </w:num>
  <w:num w:numId="32">
    <w:abstractNumId w:val="1"/>
  </w:num>
  <w:num w:numId="33">
    <w:abstractNumId w:val="19"/>
  </w:num>
  <w:num w:numId="34">
    <w:abstractNumId w:val="37"/>
  </w:num>
  <w:num w:numId="35">
    <w:abstractNumId w:val="7"/>
  </w:num>
  <w:num w:numId="36">
    <w:abstractNumId w:val="31"/>
  </w:num>
  <w:num w:numId="37">
    <w:abstractNumId w:val="1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hideGrammaticalErrors/>
  <w:proofState w:grammar="clean"/>
  <w:attachedTemplate r:id="rId1"/>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3289D"/>
    <w:rsid w:val="000016BC"/>
    <w:rsid w:val="000018F9"/>
    <w:rsid w:val="00003D9F"/>
    <w:rsid w:val="00006B12"/>
    <w:rsid w:val="000075C5"/>
    <w:rsid w:val="00007F1B"/>
    <w:rsid w:val="00010674"/>
    <w:rsid w:val="00010D77"/>
    <w:rsid w:val="00011958"/>
    <w:rsid w:val="00011BBD"/>
    <w:rsid w:val="00011F5B"/>
    <w:rsid w:val="00012715"/>
    <w:rsid w:val="000129D3"/>
    <w:rsid w:val="00013AF8"/>
    <w:rsid w:val="0001470A"/>
    <w:rsid w:val="00014EE5"/>
    <w:rsid w:val="00016A45"/>
    <w:rsid w:val="00016D7A"/>
    <w:rsid w:val="00016DDC"/>
    <w:rsid w:val="000173F2"/>
    <w:rsid w:val="00017AB9"/>
    <w:rsid w:val="00020CFD"/>
    <w:rsid w:val="00020D9B"/>
    <w:rsid w:val="0002134D"/>
    <w:rsid w:val="00022831"/>
    <w:rsid w:val="000236E8"/>
    <w:rsid w:val="00023BBC"/>
    <w:rsid w:val="00023FA2"/>
    <w:rsid w:val="000242C8"/>
    <w:rsid w:val="000243E0"/>
    <w:rsid w:val="0002504C"/>
    <w:rsid w:val="0002540B"/>
    <w:rsid w:val="00026150"/>
    <w:rsid w:val="00026489"/>
    <w:rsid w:val="00026BCB"/>
    <w:rsid w:val="00026E68"/>
    <w:rsid w:val="00027CE5"/>
    <w:rsid w:val="00030000"/>
    <w:rsid w:val="0003009F"/>
    <w:rsid w:val="00030B36"/>
    <w:rsid w:val="00031DA9"/>
    <w:rsid w:val="0003222C"/>
    <w:rsid w:val="00032362"/>
    <w:rsid w:val="000325B2"/>
    <w:rsid w:val="00032909"/>
    <w:rsid w:val="00032924"/>
    <w:rsid w:val="00032A76"/>
    <w:rsid w:val="00032ACA"/>
    <w:rsid w:val="00033C5E"/>
    <w:rsid w:val="00033FC0"/>
    <w:rsid w:val="00033FF8"/>
    <w:rsid w:val="00034051"/>
    <w:rsid w:val="00034135"/>
    <w:rsid w:val="00034F94"/>
    <w:rsid w:val="00035B85"/>
    <w:rsid w:val="00036A25"/>
    <w:rsid w:val="0003761B"/>
    <w:rsid w:val="000405EA"/>
    <w:rsid w:val="0004126E"/>
    <w:rsid w:val="0004187F"/>
    <w:rsid w:val="0004252C"/>
    <w:rsid w:val="00042788"/>
    <w:rsid w:val="000427F3"/>
    <w:rsid w:val="00042CB9"/>
    <w:rsid w:val="00043008"/>
    <w:rsid w:val="0004490E"/>
    <w:rsid w:val="00044BAF"/>
    <w:rsid w:val="00046002"/>
    <w:rsid w:val="000460F7"/>
    <w:rsid w:val="00046367"/>
    <w:rsid w:val="00046A81"/>
    <w:rsid w:val="00046D17"/>
    <w:rsid w:val="00050213"/>
    <w:rsid w:val="000504C6"/>
    <w:rsid w:val="0005067E"/>
    <w:rsid w:val="00050909"/>
    <w:rsid w:val="00052E51"/>
    <w:rsid w:val="00054663"/>
    <w:rsid w:val="00055133"/>
    <w:rsid w:val="000556F9"/>
    <w:rsid w:val="00055F51"/>
    <w:rsid w:val="00056EAB"/>
    <w:rsid w:val="000607AC"/>
    <w:rsid w:val="0006155F"/>
    <w:rsid w:val="00061FE6"/>
    <w:rsid w:val="00062772"/>
    <w:rsid w:val="00062E7C"/>
    <w:rsid w:val="0006306F"/>
    <w:rsid w:val="000645AD"/>
    <w:rsid w:val="00064FB9"/>
    <w:rsid w:val="0006559E"/>
    <w:rsid w:val="0006592A"/>
    <w:rsid w:val="0006657A"/>
    <w:rsid w:val="00066E8B"/>
    <w:rsid w:val="00067518"/>
    <w:rsid w:val="00067AF9"/>
    <w:rsid w:val="00067DCD"/>
    <w:rsid w:val="00067EB6"/>
    <w:rsid w:val="00070021"/>
    <w:rsid w:val="000702FA"/>
    <w:rsid w:val="00070342"/>
    <w:rsid w:val="00070555"/>
    <w:rsid w:val="0007072F"/>
    <w:rsid w:val="000707F0"/>
    <w:rsid w:val="00070CBC"/>
    <w:rsid w:val="0007130D"/>
    <w:rsid w:val="00071C1D"/>
    <w:rsid w:val="00071CC9"/>
    <w:rsid w:val="00072AAD"/>
    <w:rsid w:val="000739D6"/>
    <w:rsid w:val="000739ED"/>
    <w:rsid w:val="00073BB7"/>
    <w:rsid w:val="00073C0C"/>
    <w:rsid w:val="0007476A"/>
    <w:rsid w:val="00074BC6"/>
    <w:rsid w:val="00076025"/>
    <w:rsid w:val="00076552"/>
    <w:rsid w:val="00076FA2"/>
    <w:rsid w:val="00077905"/>
    <w:rsid w:val="00077998"/>
    <w:rsid w:val="000779A5"/>
    <w:rsid w:val="000805A9"/>
    <w:rsid w:val="00080858"/>
    <w:rsid w:val="00080E05"/>
    <w:rsid w:val="0008154F"/>
    <w:rsid w:val="000819E8"/>
    <w:rsid w:val="000828D8"/>
    <w:rsid w:val="00082B5A"/>
    <w:rsid w:val="000832F9"/>
    <w:rsid w:val="00083F05"/>
    <w:rsid w:val="00084717"/>
    <w:rsid w:val="000850E7"/>
    <w:rsid w:val="0008580D"/>
    <w:rsid w:val="000858EE"/>
    <w:rsid w:val="000858F5"/>
    <w:rsid w:val="00085BC2"/>
    <w:rsid w:val="00087524"/>
    <w:rsid w:val="000905F5"/>
    <w:rsid w:val="0009078A"/>
    <w:rsid w:val="00090AE3"/>
    <w:rsid w:val="00091314"/>
    <w:rsid w:val="000914B5"/>
    <w:rsid w:val="00093910"/>
    <w:rsid w:val="000941E4"/>
    <w:rsid w:val="00094659"/>
    <w:rsid w:val="00094B1D"/>
    <w:rsid w:val="00094D41"/>
    <w:rsid w:val="00095365"/>
    <w:rsid w:val="00095645"/>
    <w:rsid w:val="000959BD"/>
    <w:rsid w:val="00095AE7"/>
    <w:rsid w:val="00096460"/>
    <w:rsid w:val="00096898"/>
    <w:rsid w:val="00097327"/>
    <w:rsid w:val="000974F3"/>
    <w:rsid w:val="000A044B"/>
    <w:rsid w:val="000A04E6"/>
    <w:rsid w:val="000A05F1"/>
    <w:rsid w:val="000A2261"/>
    <w:rsid w:val="000A39B2"/>
    <w:rsid w:val="000A3BD7"/>
    <w:rsid w:val="000A45F0"/>
    <w:rsid w:val="000A4B48"/>
    <w:rsid w:val="000A530D"/>
    <w:rsid w:val="000A53B5"/>
    <w:rsid w:val="000A541C"/>
    <w:rsid w:val="000A5793"/>
    <w:rsid w:val="000A60E1"/>
    <w:rsid w:val="000A6307"/>
    <w:rsid w:val="000A6BE0"/>
    <w:rsid w:val="000A7AAD"/>
    <w:rsid w:val="000B15C3"/>
    <w:rsid w:val="000B2D10"/>
    <w:rsid w:val="000B30C1"/>
    <w:rsid w:val="000B45CB"/>
    <w:rsid w:val="000B4795"/>
    <w:rsid w:val="000B4FBD"/>
    <w:rsid w:val="000B6305"/>
    <w:rsid w:val="000B68C5"/>
    <w:rsid w:val="000B6C16"/>
    <w:rsid w:val="000B78DC"/>
    <w:rsid w:val="000B7A9F"/>
    <w:rsid w:val="000C009D"/>
    <w:rsid w:val="000C070D"/>
    <w:rsid w:val="000C080A"/>
    <w:rsid w:val="000C09CD"/>
    <w:rsid w:val="000C0C04"/>
    <w:rsid w:val="000C0E84"/>
    <w:rsid w:val="000C196A"/>
    <w:rsid w:val="000C2746"/>
    <w:rsid w:val="000C2B16"/>
    <w:rsid w:val="000C3AC8"/>
    <w:rsid w:val="000C519A"/>
    <w:rsid w:val="000C591D"/>
    <w:rsid w:val="000C6396"/>
    <w:rsid w:val="000C754F"/>
    <w:rsid w:val="000C7B50"/>
    <w:rsid w:val="000D0EE2"/>
    <w:rsid w:val="000D11E1"/>
    <w:rsid w:val="000D1A79"/>
    <w:rsid w:val="000D1BF5"/>
    <w:rsid w:val="000D3034"/>
    <w:rsid w:val="000D3147"/>
    <w:rsid w:val="000D320B"/>
    <w:rsid w:val="000D33C9"/>
    <w:rsid w:val="000D46A6"/>
    <w:rsid w:val="000D4F6C"/>
    <w:rsid w:val="000D5816"/>
    <w:rsid w:val="000D60DB"/>
    <w:rsid w:val="000D699B"/>
    <w:rsid w:val="000D6AE7"/>
    <w:rsid w:val="000D6B58"/>
    <w:rsid w:val="000D6ED2"/>
    <w:rsid w:val="000D749E"/>
    <w:rsid w:val="000D76CF"/>
    <w:rsid w:val="000E1BB1"/>
    <w:rsid w:val="000E3D2F"/>
    <w:rsid w:val="000E438B"/>
    <w:rsid w:val="000E4451"/>
    <w:rsid w:val="000E4526"/>
    <w:rsid w:val="000E465B"/>
    <w:rsid w:val="000E5409"/>
    <w:rsid w:val="000E6EF7"/>
    <w:rsid w:val="000E6F86"/>
    <w:rsid w:val="000F077B"/>
    <w:rsid w:val="000F085A"/>
    <w:rsid w:val="000F0C1D"/>
    <w:rsid w:val="000F0E97"/>
    <w:rsid w:val="000F1350"/>
    <w:rsid w:val="000F18B7"/>
    <w:rsid w:val="000F1D17"/>
    <w:rsid w:val="000F21A9"/>
    <w:rsid w:val="000F352A"/>
    <w:rsid w:val="000F3576"/>
    <w:rsid w:val="000F3CBF"/>
    <w:rsid w:val="000F5222"/>
    <w:rsid w:val="000F5650"/>
    <w:rsid w:val="000F572A"/>
    <w:rsid w:val="000F5F71"/>
    <w:rsid w:val="000F69AB"/>
    <w:rsid w:val="000F72E4"/>
    <w:rsid w:val="000F73B4"/>
    <w:rsid w:val="000F76D8"/>
    <w:rsid w:val="000F7CAB"/>
    <w:rsid w:val="00101DFE"/>
    <w:rsid w:val="00101F4B"/>
    <w:rsid w:val="00103F7C"/>
    <w:rsid w:val="0010439E"/>
    <w:rsid w:val="001048F5"/>
    <w:rsid w:val="001050B5"/>
    <w:rsid w:val="00105F78"/>
    <w:rsid w:val="00105FED"/>
    <w:rsid w:val="0010605B"/>
    <w:rsid w:val="00106720"/>
    <w:rsid w:val="00106737"/>
    <w:rsid w:val="0010691E"/>
    <w:rsid w:val="00106DA3"/>
    <w:rsid w:val="00107447"/>
    <w:rsid w:val="00107F24"/>
    <w:rsid w:val="00107FCF"/>
    <w:rsid w:val="0011073C"/>
    <w:rsid w:val="001108D3"/>
    <w:rsid w:val="00111002"/>
    <w:rsid w:val="00111A4E"/>
    <w:rsid w:val="00111C1D"/>
    <w:rsid w:val="00112763"/>
    <w:rsid w:val="001127FB"/>
    <w:rsid w:val="00113F3C"/>
    <w:rsid w:val="00114497"/>
    <w:rsid w:val="00114605"/>
    <w:rsid w:val="001146D2"/>
    <w:rsid w:val="001149ED"/>
    <w:rsid w:val="001162FF"/>
    <w:rsid w:val="001166C1"/>
    <w:rsid w:val="00117EA2"/>
    <w:rsid w:val="0012001F"/>
    <w:rsid w:val="00120275"/>
    <w:rsid w:val="0012048F"/>
    <w:rsid w:val="001214A0"/>
    <w:rsid w:val="00121A85"/>
    <w:rsid w:val="00122BEA"/>
    <w:rsid w:val="00122C87"/>
    <w:rsid w:val="0012320F"/>
    <w:rsid w:val="001241E1"/>
    <w:rsid w:val="001242F9"/>
    <w:rsid w:val="0012439B"/>
    <w:rsid w:val="001245E5"/>
    <w:rsid w:val="0012563A"/>
    <w:rsid w:val="001258ED"/>
    <w:rsid w:val="00126987"/>
    <w:rsid w:val="00127110"/>
    <w:rsid w:val="00127169"/>
    <w:rsid w:val="001279B4"/>
    <w:rsid w:val="0013118D"/>
    <w:rsid w:val="001319D0"/>
    <w:rsid w:val="00131F7B"/>
    <w:rsid w:val="00131FA6"/>
    <w:rsid w:val="0013271B"/>
    <w:rsid w:val="0013276B"/>
    <w:rsid w:val="00132F56"/>
    <w:rsid w:val="00132FA0"/>
    <w:rsid w:val="001334DB"/>
    <w:rsid w:val="001336D5"/>
    <w:rsid w:val="001337B3"/>
    <w:rsid w:val="00134AA8"/>
    <w:rsid w:val="00134B95"/>
    <w:rsid w:val="00135289"/>
    <w:rsid w:val="00135FD1"/>
    <w:rsid w:val="00136904"/>
    <w:rsid w:val="00136E1B"/>
    <w:rsid w:val="00137375"/>
    <w:rsid w:val="0013750D"/>
    <w:rsid w:val="00137D86"/>
    <w:rsid w:val="0014048A"/>
    <w:rsid w:val="00140D97"/>
    <w:rsid w:val="0014246C"/>
    <w:rsid w:val="00143127"/>
    <w:rsid w:val="00143874"/>
    <w:rsid w:val="0014411B"/>
    <w:rsid w:val="00144568"/>
    <w:rsid w:val="00144BF2"/>
    <w:rsid w:val="00144EE4"/>
    <w:rsid w:val="0014511B"/>
    <w:rsid w:val="001452D2"/>
    <w:rsid w:val="00145D3A"/>
    <w:rsid w:val="00145F18"/>
    <w:rsid w:val="0014633F"/>
    <w:rsid w:val="00150005"/>
    <w:rsid w:val="0015088C"/>
    <w:rsid w:val="00151055"/>
    <w:rsid w:val="001519BB"/>
    <w:rsid w:val="0015233C"/>
    <w:rsid w:val="001527B6"/>
    <w:rsid w:val="0015290B"/>
    <w:rsid w:val="00152A2D"/>
    <w:rsid w:val="00152D26"/>
    <w:rsid w:val="00152DBD"/>
    <w:rsid w:val="0015379C"/>
    <w:rsid w:val="00155441"/>
    <w:rsid w:val="0015594E"/>
    <w:rsid w:val="00155F2B"/>
    <w:rsid w:val="00156742"/>
    <w:rsid w:val="00156FDB"/>
    <w:rsid w:val="00157042"/>
    <w:rsid w:val="00157211"/>
    <w:rsid w:val="00157269"/>
    <w:rsid w:val="00157CDA"/>
    <w:rsid w:val="001603B3"/>
    <w:rsid w:val="00160C49"/>
    <w:rsid w:val="00161B97"/>
    <w:rsid w:val="001629B6"/>
    <w:rsid w:val="001678B4"/>
    <w:rsid w:val="00167EFD"/>
    <w:rsid w:val="00167F6B"/>
    <w:rsid w:val="00170136"/>
    <w:rsid w:val="00170172"/>
    <w:rsid w:val="00171C08"/>
    <w:rsid w:val="001722E4"/>
    <w:rsid w:val="0017290A"/>
    <w:rsid w:val="00172F40"/>
    <w:rsid w:val="00173307"/>
    <w:rsid w:val="001742F1"/>
    <w:rsid w:val="001744F3"/>
    <w:rsid w:val="00174AFA"/>
    <w:rsid w:val="0017590B"/>
    <w:rsid w:val="00175924"/>
    <w:rsid w:val="0017607E"/>
    <w:rsid w:val="0017611F"/>
    <w:rsid w:val="00176F19"/>
    <w:rsid w:val="00177BAA"/>
    <w:rsid w:val="00180015"/>
    <w:rsid w:val="001804F2"/>
    <w:rsid w:val="00180D3A"/>
    <w:rsid w:val="00181889"/>
    <w:rsid w:val="00182406"/>
    <w:rsid w:val="001828EB"/>
    <w:rsid w:val="001834D8"/>
    <w:rsid w:val="00184129"/>
    <w:rsid w:val="00185D01"/>
    <w:rsid w:val="00186217"/>
    <w:rsid w:val="00186BAA"/>
    <w:rsid w:val="00186EDF"/>
    <w:rsid w:val="0018712B"/>
    <w:rsid w:val="00187D3B"/>
    <w:rsid w:val="00190474"/>
    <w:rsid w:val="00190F01"/>
    <w:rsid w:val="00192492"/>
    <w:rsid w:val="00192689"/>
    <w:rsid w:val="00192709"/>
    <w:rsid w:val="00192C7D"/>
    <w:rsid w:val="00192CE0"/>
    <w:rsid w:val="001931BF"/>
    <w:rsid w:val="0019324E"/>
    <w:rsid w:val="001944C8"/>
    <w:rsid w:val="00195A0E"/>
    <w:rsid w:val="00195BED"/>
    <w:rsid w:val="00195CB3"/>
    <w:rsid w:val="00196101"/>
    <w:rsid w:val="00196A6A"/>
    <w:rsid w:val="0019791F"/>
    <w:rsid w:val="00197AC5"/>
    <w:rsid w:val="001A01B7"/>
    <w:rsid w:val="001A0611"/>
    <w:rsid w:val="001A0D79"/>
    <w:rsid w:val="001A1186"/>
    <w:rsid w:val="001A25C0"/>
    <w:rsid w:val="001A2DB5"/>
    <w:rsid w:val="001A41F5"/>
    <w:rsid w:val="001A42D2"/>
    <w:rsid w:val="001A4F6A"/>
    <w:rsid w:val="001A4FC4"/>
    <w:rsid w:val="001A54DD"/>
    <w:rsid w:val="001A54E7"/>
    <w:rsid w:val="001A632F"/>
    <w:rsid w:val="001A6638"/>
    <w:rsid w:val="001A6738"/>
    <w:rsid w:val="001B079C"/>
    <w:rsid w:val="001B0AAC"/>
    <w:rsid w:val="001B0AC3"/>
    <w:rsid w:val="001B1510"/>
    <w:rsid w:val="001B1561"/>
    <w:rsid w:val="001B1631"/>
    <w:rsid w:val="001B24ED"/>
    <w:rsid w:val="001B26C0"/>
    <w:rsid w:val="001B35D0"/>
    <w:rsid w:val="001B4077"/>
    <w:rsid w:val="001B441C"/>
    <w:rsid w:val="001B658D"/>
    <w:rsid w:val="001B6A50"/>
    <w:rsid w:val="001B6E3F"/>
    <w:rsid w:val="001B7390"/>
    <w:rsid w:val="001B7DD2"/>
    <w:rsid w:val="001B7F60"/>
    <w:rsid w:val="001C0ED3"/>
    <w:rsid w:val="001C1401"/>
    <w:rsid w:val="001C16ED"/>
    <w:rsid w:val="001C25D6"/>
    <w:rsid w:val="001C3BC0"/>
    <w:rsid w:val="001C4199"/>
    <w:rsid w:val="001C572E"/>
    <w:rsid w:val="001C6E37"/>
    <w:rsid w:val="001C7234"/>
    <w:rsid w:val="001D2183"/>
    <w:rsid w:val="001D27E1"/>
    <w:rsid w:val="001D28EE"/>
    <w:rsid w:val="001D46B6"/>
    <w:rsid w:val="001D47D3"/>
    <w:rsid w:val="001D4F67"/>
    <w:rsid w:val="001D4FDD"/>
    <w:rsid w:val="001D5721"/>
    <w:rsid w:val="001D5BB9"/>
    <w:rsid w:val="001E015B"/>
    <w:rsid w:val="001E1536"/>
    <w:rsid w:val="001E17F4"/>
    <w:rsid w:val="001E2333"/>
    <w:rsid w:val="001E24FE"/>
    <w:rsid w:val="001E43D1"/>
    <w:rsid w:val="001E44F6"/>
    <w:rsid w:val="001E5124"/>
    <w:rsid w:val="001E5271"/>
    <w:rsid w:val="001E5D8C"/>
    <w:rsid w:val="001E6001"/>
    <w:rsid w:val="001E6AE8"/>
    <w:rsid w:val="001E6C52"/>
    <w:rsid w:val="001E70E6"/>
    <w:rsid w:val="001E7785"/>
    <w:rsid w:val="001E77C5"/>
    <w:rsid w:val="001E7CC2"/>
    <w:rsid w:val="001E7E1A"/>
    <w:rsid w:val="001F08D8"/>
    <w:rsid w:val="001F194E"/>
    <w:rsid w:val="001F21E8"/>
    <w:rsid w:val="001F2930"/>
    <w:rsid w:val="001F2AA5"/>
    <w:rsid w:val="001F2AFC"/>
    <w:rsid w:val="001F2FA5"/>
    <w:rsid w:val="001F3352"/>
    <w:rsid w:val="001F3D46"/>
    <w:rsid w:val="001F3E9C"/>
    <w:rsid w:val="001F4E86"/>
    <w:rsid w:val="001F5DE3"/>
    <w:rsid w:val="001F60DB"/>
    <w:rsid w:val="001F6D9E"/>
    <w:rsid w:val="001F7C54"/>
    <w:rsid w:val="00200201"/>
    <w:rsid w:val="002008A7"/>
    <w:rsid w:val="002009F4"/>
    <w:rsid w:val="0020135D"/>
    <w:rsid w:val="00201598"/>
    <w:rsid w:val="0020195B"/>
    <w:rsid w:val="00202B54"/>
    <w:rsid w:val="002038AF"/>
    <w:rsid w:val="002045D9"/>
    <w:rsid w:val="002053C5"/>
    <w:rsid w:val="002054D4"/>
    <w:rsid w:val="00205511"/>
    <w:rsid w:val="002059F4"/>
    <w:rsid w:val="00205AE9"/>
    <w:rsid w:val="002075BF"/>
    <w:rsid w:val="00207956"/>
    <w:rsid w:val="0021018C"/>
    <w:rsid w:val="00210E59"/>
    <w:rsid w:val="00211499"/>
    <w:rsid w:val="00211583"/>
    <w:rsid w:val="00211EA9"/>
    <w:rsid w:val="00212C8A"/>
    <w:rsid w:val="002131F1"/>
    <w:rsid w:val="002149C5"/>
    <w:rsid w:val="00214E18"/>
    <w:rsid w:val="002150AA"/>
    <w:rsid w:val="002150B7"/>
    <w:rsid w:val="00215B39"/>
    <w:rsid w:val="00215B76"/>
    <w:rsid w:val="002160C8"/>
    <w:rsid w:val="002162B2"/>
    <w:rsid w:val="00216A6A"/>
    <w:rsid w:val="00216C99"/>
    <w:rsid w:val="00220A58"/>
    <w:rsid w:val="00220AB6"/>
    <w:rsid w:val="0022102E"/>
    <w:rsid w:val="002219E3"/>
    <w:rsid w:val="002226F9"/>
    <w:rsid w:val="002227B5"/>
    <w:rsid w:val="002239CF"/>
    <w:rsid w:val="002241E5"/>
    <w:rsid w:val="00224383"/>
    <w:rsid w:val="00224912"/>
    <w:rsid w:val="00224ADD"/>
    <w:rsid w:val="002254B3"/>
    <w:rsid w:val="00225569"/>
    <w:rsid w:val="002256F5"/>
    <w:rsid w:val="00225AFE"/>
    <w:rsid w:val="00226308"/>
    <w:rsid w:val="002304AD"/>
    <w:rsid w:val="002312F8"/>
    <w:rsid w:val="002312FE"/>
    <w:rsid w:val="00231485"/>
    <w:rsid w:val="0023151B"/>
    <w:rsid w:val="00231AAC"/>
    <w:rsid w:val="0023242B"/>
    <w:rsid w:val="00232749"/>
    <w:rsid w:val="0023289D"/>
    <w:rsid w:val="00233032"/>
    <w:rsid w:val="0023307B"/>
    <w:rsid w:val="00233A99"/>
    <w:rsid w:val="002346BC"/>
    <w:rsid w:val="002347C4"/>
    <w:rsid w:val="002352F0"/>
    <w:rsid w:val="00236966"/>
    <w:rsid w:val="00236A2F"/>
    <w:rsid w:val="00236C1E"/>
    <w:rsid w:val="00237046"/>
    <w:rsid w:val="00237CEA"/>
    <w:rsid w:val="00240444"/>
    <w:rsid w:val="00240EB7"/>
    <w:rsid w:val="00240EBF"/>
    <w:rsid w:val="0024188A"/>
    <w:rsid w:val="002423A1"/>
    <w:rsid w:val="002428CD"/>
    <w:rsid w:val="00243511"/>
    <w:rsid w:val="0024368A"/>
    <w:rsid w:val="00243B3D"/>
    <w:rsid w:val="00243C84"/>
    <w:rsid w:val="00244050"/>
    <w:rsid w:val="002452A2"/>
    <w:rsid w:val="002456B8"/>
    <w:rsid w:val="00245E52"/>
    <w:rsid w:val="00246653"/>
    <w:rsid w:val="00246CEC"/>
    <w:rsid w:val="0024727D"/>
    <w:rsid w:val="00250CD2"/>
    <w:rsid w:val="00251449"/>
    <w:rsid w:val="00251986"/>
    <w:rsid w:val="00251D58"/>
    <w:rsid w:val="00251E42"/>
    <w:rsid w:val="00252875"/>
    <w:rsid w:val="0025353F"/>
    <w:rsid w:val="00253F16"/>
    <w:rsid w:val="0025403F"/>
    <w:rsid w:val="002545DE"/>
    <w:rsid w:val="00254761"/>
    <w:rsid w:val="00254FAD"/>
    <w:rsid w:val="002557EB"/>
    <w:rsid w:val="00255C28"/>
    <w:rsid w:val="00255CD7"/>
    <w:rsid w:val="00255D79"/>
    <w:rsid w:val="00256367"/>
    <w:rsid w:val="00256B1C"/>
    <w:rsid w:val="00260122"/>
    <w:rsid w:val="002612D3"/>
    <w:rsid w:val="0026219F"/>
    <w:rsid w:val="00262D98"/>
    <w:rsid w:val="00262E3C"/>
    <w:rsid w:val="002645A2"/>
    <w:rsid w:val="0026492C"/>
    <w:rsid w:val="00264C1D"/>
    <w:rsid w:val="0026526B"/>
    <w:rsid w:val="002652E3"/>
    <w:rsid w:val="00265B9C"/>
    <w:rsid w:val="00265ED9"/>
    <w:rsid w:val="00267B22"/>
    <w:rsid w:val="00267C61"/>
    <w:rsid w:val="00270AE8"/>
    <w:rsid w:val="002713F5"/>
    <w:rsid w:val="0027235B"/>
    <w:rsid w:val="00272DC6"/>
    <w:rsid w:val="0027375A"/>
    <w:rsid w:val="002740D6"/>
    <w:rsid w:val="00274AAF"/>
    <w:rsid w:val="00274C1F"/>
    <w:rsid w:val="002759F9"/>
    <w:rsid w:val="00276619"/>
    <w:rsid w:val="00276F38"/>
    <w:rsid w:val="002773EE"/>
    <w:rsid w:val="00277783"/>
    <w:rsid w:val="00277A52"/>
    <w:rsid w:val="00277AD6"/>
    <w:rsid w:val="0028027B"/>
    <w:rsid w:val="00280C8B"/>
    <w:rsid w:val="0028112C"/>
    <w:rsid w:val="00281204"/>
    <w:rsid w:val="0028150C"/>
    <w:rsid w:val="00281837"/>
    <w:rsid w:val="002819AA"/>
    <w:rsid w:val="00282FFB"/>
    <w:rsid w:val="00284227"/>
    <w:rsid w:val="002845DB"/>
    <w:rsid w:val="00284641"/>
    <w:rsid w:val="00285BFA"/>
    <w:rsid w:val="002869AE"/>
    <w:rsid w:val="00286E32"/>
    <w:rsid w:val="00286E9D"/>
    <w:rsid w:val="00286F89"/>
    <w:rsid w:val="0029033F"/>
    <w:rsid w:val="00290D22"/>
    <w:rsid w:val="002922BC"/>
    <w:rsid w:val="00292321"/>
    <w:rsid w:val="002928DD"/>
    <w:rsid w:val="002936EA"/>
    <w:rsid w:val="0029400A"/>
    <w:rsid w:val="0029444B"/>
    <w:rsid w:val="0029459E"/>
    <w:rsid w:val="002946E1"/>
    <w:rsid w:val="002953E4"/>
    <w:rsid w:val="00295B3D"/>
    <w:rsid w:val="00295F62"/>
    <w:rsid w:val="00296BC7"/>
    <w:rsid w:val="00297A3D"/>
    <w:rsid w:val="002A002C"/>
    <w:rsid w:val="002A004B"/>
    <w:rsid w:val="002A00DD"/>
    <w:rsid w:val="002A0340"/>
    <w:rsid w:val="002A1096"/>
    <w:rsid w:val="002A201F"/>
    <w:rsid w:val="002A206E"/>
    <w:rsid w:val="002A2351"/>
    <w:rsid w:val="002A391A"/>
    <w:rsid w:val="002A3D6D"/>
    <w:rsid w:val="002A4088"/>
    <w:rsid w:val="002A42BC"/>
    <w:rsid w:val="002A4ABF"/>
    <w:rsid w:val="002A59CE"/>
    <w:rsid w:val="002A5A10"/>
    <w:rsid w:val="002A65A4"/>
    <w:rsid w:val="002A7508"/>
    <w:rsid w:val="002B0360"/>
    <w:rsid w:val="002B03C6"/>
    <w:rsid w:val="002B0AFE"/>
    <w:rsid w:val="002B0D30"/>
    <w:rsid w:val="002B1BE2"/>
    <w:rsid w:val="002B2133"/>
    <w:rsid w:val="002B2FF1"/>
    <w:rsid w:val="002B3FDB"/>
    <w:rsid w:val="002B41CB"/>
    <w:rsid w:val="002B4682"/>
    <w:rsid w:val="002B55AE"/>
    <w:rsid w:val="002B6353"/>
    <w:rsid w:val="002B662B"/>
    <w:rsid w:val="002B7216"/>
    <w:rsid w:val="002B74D0"/>
    <w:rsid w:val="002C09FA"/>
    <w:rsid w:val="002C0A3F"/>
    <w:rsid w:val="002C0FEB"/>
    <w:rsid w:val="002C13FA"/>
    <w:rsid w:val="002C2105"/>
    <w:rsid w:val="002C2664"/>
    <w:rsid w:val="002C29FB"/>
    <w:rsid w:val="002C2B77"/>
    <w:rsid w:val="002C2E2B"/>
    <w:rsid w:val="002C4E59"/>
    <w:rsid w:val="002C4F57"/>
    <w:rsid w:val="002C5367"/>
    <w:rsid w:val="002C5A8B"/>
    <w:rsid w:val="002C5D92"/>
    <w:rsid w:val="002C5F4C"/>
    <w:rsid w:val="002C65E1"/>
    <w:rsid w:val="002C699C"/>
    <w:rsid w:val="002C6B58"/>
    <w:rsid w:val="002C7455"/>
    <w:rsid w:val="002C79AE"/>
    <w:rsid w:val="002D006E"/>
    <w:rsid w:val="002D085B"/>
    <w:rsid w:val="002D1683"/>
    <w:rsid w:val="002D17C5"/>
    <w:rsid w:val="002D1935"/>
    <w:rsid w:val="002D1F61"/>
    <w:rsid w:val="002D3B52"/>
    <w:rsid w:val="002D48B8"/>
    <w:rsid w:val="002D5269"/>
    <w:rsid w:val="002D5984"/>
    <w:rsid w:val="002D59A2"/>
    <w:rsid w:val="002D5BE2"/>
    <w:rsid w:val="002D5DCC"/>
    <w:rsid w:val="002D637A"/>
    <w:rsid w:val="002D6440"/>
    <w:rsid w:val="002D654A"/>
    <w:rsid w:val="002D6644"/>
    <w:rsid w:val="002D66ED"/>
    <w:rsid w:val="002D7BED"/>
    <w:rsid w:val="002D7E13"/>
    <w:rsid w:val="002E0302"/>
    <w:rsid w:val="002E0477"/>
    <w:rsid w:val="002E1460"/>
    <w:rsid w:val="002E169C"/>
    <w:rsid w:val="002E1932"/>
    <w:rsid w:val="002E236B"/>
    <w:rsid w:val="002E29E5"/>
    <w:rsid w:val="002E348F"/>
    <w:rsid w:val="002E37A5"/>
    <w:rsid w:val="002E3C0C"/>
    <w:rsid w:val="002E4B31"/>
    <w:rsid w:val="002E4C09"/>
    <w:rsid w:val="002E5E43"/>
    <w:rsid w:val="002E606E"/>
    <w:rsid w:val="002E6868"/>
    <w:rsid w:val="002E79EA"/>
    <w:rsid w:val="002E7E56"/>
    <w:rsid w:val="002F022C"/>
    <w:rsid w:val="002F02FB"/>
    <w:rsid w:val="002F18A1"/>
    <w:rsid w:val="002F18AE"/>
    <w:rsid w:val="002F2DA9"/>
    <w:rsid w:val="002F2FCE"/>
    <w:rsid w:val="002F3024"/>
    <w:rsid w:val="002F4CD6"/>
    <w:rsid w:val="002F5731"/>
    <w:rsid w:val="002F6E58"/>
    <w:rsid w:val="002F748A"/>
    <w:rsid w:val="00300D40"/>
    <w:rsid w:val="00301101"/>
    <w:rsid w:val="00301463"/>
    <w:rsid w:val="00301F19"/>
    <w:rsid w:val="003022EE"/>
    <w:rsid w:val="0030232C"/>
    <w:rsid w:val="00302932"/>
    <w:rsid w:val="0030343E"/>
    <w:rsid w:val="003034F2"/>
    <w:rsid w:val="003038DE"/>
    <w:rsid w:val="0030542C"/>
    <w:rsid w:val="0030597C"/>
    <w:rsid w:val="00305A5F"/>
    <w:rsid w:val="003062E7"/>
    <w:rsid w:val="003067E6"/>
    <w:rsid w:val="00306D23"/>
    <w:rsid w:val="003072B2"/>
    <w:rsid w:val="00307693"/>
    <w:rsid w:val="00307DEA"/>
    <w:rsid w:val="00310773"/>
    <w:rsid w:val="003112DF"/>
    <w:rsid w:val="0031135D"/>
    <w:rsid w:val="00313E78"/>
    <w:rsid w:val="0031417E"/>
    <w:rsid w:val="00314613"/>
    <w:rsid w:val="00315D72"/>
    <w:rsid w:val="003163B4"/>
    <w:rsid w:val="00316B14"/>
    <w:rsid w:val="00316E6C"/>
    <w:rsid w:val="00317B3C"/>
    <w:rsid w:val="00320BBD"/>
    <w:rsid w:val="00320CBF"/>
    <w:rsid w:val="0032132C"/>
    <w:rsid w:val="00321C57"/>
    <w:rsid w:val="00321E6B"/>
    <w:rsid w:val="00322540"/>
    <w:rsid w:val="00322E98"/>
    <w:rsid w:val="00323399"/>
    <w:rsid w:val="003238D3"/>
    <w:rsid w:val="00323A4C"/>
    <w:rsid w:val="00323F4F"/>
    <w:rsid w:val="003248B2"/>
    <w:rsid w:val="00325EE2"/>
    <w:rsid w:val="00326082"/>
    <w:rsid w:val="00326768"/>
    <w:rsid w:val="00326B39"/>
    <w:rsid w:val="003270CF"/>
    <w:rsid w:val="00327916"/>
    <w:rsid w:val="00327B99"/>
    <w:rsid w:val="00327DD0"/>
    <w:rsid w:val="003300E2"/>
    <w:rsid w:val="0033111C"/>
    <w:rsid w:val="0033175F"/>
    <w:rsid w:val="00331AE8"/>
    <w:rsid w:val="00331C0C"/>
    <w:rsid w:val="00331C47"/>
    <w:rsid w:val="003324A8"/>
    <w:rsid w:val="003329CF"/>
    <w:rsid w:val="00333098"/>
    <w:rsid w:val="00333F92"/>
    <w:rsid w:val="003349FA"/>
    <w:rsid w:val="00335387"/>
    <w:rsid w:val="003355F0"/>
    <w:rsid w:val="003357BC"/>
    <w:rsid w:val="00335E58"/>
    <w:rsid w:val="00335E84"/>
    <w:rsid w:val="0033692D"/>
    <w:rsid w:val="00336BFD"/>
    <w:rsid w:val="00336D6E"/>
    <w:rsid w:val="00337238"/>
    <w:rsid w:val="00337347"/>
    <w:rsid w:val="0033762D"/>
    <w:rsid w:val="00337880"/>
    <w:rsid w:val="0034092E"/>
    <w:rsid w:val="00340944"/>
    <w:rsid w:val="00341240"/>
    <w:rsid w:val="0034127B"/>
    <w:rsid w:val="00341C3E"/>
    <w:rsid w:val="0034219E"/>
    <w:rsid w:val="00342404"/>
    <w:rsid w:val="00342B9D"/>
    <w:rsid w:val="00343124"/>
    <w:rsid w:val="0034393E"/>
    <w:rsid w:val="00344841"/>
    <w:rsid w:val="00344B22"/>
    <w:rsid w:val="00344D21"/>
    <w:rsid w:val="00345CB6"/>
    <w:rsid w:val="00345CF4"/>
    <w:rsid w:val="003463FE"/>
    <w:rsid w:val="0034646F"/>
    <w:rsid w:val="0034681A"/>
    <w:rsid w:val="0034705E"/>
    <w:rsid w:val="00347608"/>
    <w:rsid w:val="00350017"/>
    <w:rsid w:val="00350A20"/>
    <w:rsid w:val="00350F8C"/>
    <w:rsid w:val="00351015"/>
    <w:rsid w:val="00352DEC"/>
    <w:rsid w:val="00352DF6"/>
    <w:rsid w:val="00354148"/>
    <w:rsid w:val="003541E9"/>
    <w:rsid w:val="00355348"/>
    <w:rsid w:val="00355A49"/>
    <w:rsid w:val="00357A9B"/>
    <w:rsid w:val="00357C0B"/>
    <w:rsid w:val="0036007C"/>
    <w:rsid w:val="003600C4"/>
    <w:rsid w:val="0036055D"/>
    <w:rsid w:val="00360A09"/>
    <w:rsid w:val="0036194C"/>
    <w:rsid w:val="00361D91"/>
    <w:rsid w:val="00363043"/>
    <w:rsid w:val="00363069"/>
    <w:rsid w:val="0036367D"/>
    <w:rsid w:val="00363DE4"/>
    <w:rsid w:val="0036511E"/>
    <w:rsid w:val="0036589E"/>
    <w:rsid w:val="003658C0"/>
    <w:rsid w:val="00365D02"/>
    <w:rsid w:val="00366236"/>
    <w:rsid w:val="0036668F"/>
    <w:rsid w:val="00366D0D"/>
    <w:rsid w:val="0036767A"/>
    <w:rsid w:val="00367E07"/>
    <w:rsid w:val="00367EC2"/>
    <w:rsid w:val="003712B3"/>
    <w:rsid w:val="00371A1A"/>
    <w:rsid w:val="00371C15"/>
    <w:rsid w:val="0037291A"/>
    <w:rsid w:val="00372AC3"/>
    <w:rsid w:val="00373B16"/>
    <w:rsid w:val="00374140"/>
    <w:rsid w:val="00375AE7"/>
    <w:rsid w:val="00375FDB"/>
    <w:rsid w:val="0037629E"/>
    <w:rsid w:val="003762E3"/>
    <w:rsid w:val="00376D5F"/>
    <w:rsid w:val="003772BA"/>
    <w:rsid w:val="0037773F"/>
    <w:rsid w:val="00380B64"/>
    <w:rsid w:val="00381289"/>
    <w:rsid w:val="00381648"/>
    <w:rsid w:val="00381808"/>
    <w:rsid w:val="003819DA"/>
    <w:rsid w:val="00381A9D"/>
    <w:rsid w:val="003825D5"/>
    <w:rsid w:val="003828E1"/>
    <w:rsid w:val="00383240"/>
    <w:rsid w:val="00383DCE"/>
    <w:rsid w:val="00384F7A"/>
    <w:rsid w:val="003853EC"/>
    <w:rsid w:val="00386397"/>
    <w:rsid w:val="00387043"/>
    <w:rsid w:val="00390846"/>
    <w:rsid w:val="003910CC"/>
    <w:rsid w:val="00391CD9"/>
    <w:rsid w:val="00392672"/>
    <w:rsid w:val="003931C7"/>
    <w:rsid w:val="003935C9"/>
    <w:rsid w:val="0039593C"/>
    <w:rsid w:val="00395963"/>
    <w:rsid w:val="003963A5"/>
    <w:rsid w:val="003964C3"/>
    <w:rsid w:val="00397635"/>
    <w:rsid w:val="00397A2D"/>
    <w:rsid w:val="00397D9F"/>
    <w:rsid w:val="003A0170"/>
    <w:rsid w:val="003A09CC"/>
    <w:rsid w:val="003A0BB9"/>
    <w:rsid w:val="003A0FCC"/>
    <w:rsid w:val="003A1799"/>
    <w:rsid w:val="003A1DED"/>
    <w:rsid w:val="003A2778"/>
    <w:rsid w:val="003A2F4C"/>
    <w:rsid w:val="003A30A5"/>
    <w:rsid w:val="003A34FD"/>
    <w:rsid w:val="003A3E65"/>
    <w:rsid w:val="003A3E8E"/>
    <w:rsid w:val="003A42E8"/>
    <w:rsid w:val="003A4475"/>
    <w:rsid w:val="003A4AFF"/>
    <w:rsid w:val="003A4F22"/>
    <w:rsid w:val="003A52FE"/>
    <w:rsid w:val="003A6085"/>
    <w:rsid w:val="003A6BD9"/>
    <w:rsid w:val="003A6CEC"/>
    <w:rsid w:val="003A7018"/>
    <w:rsid w:val="003A72C0"/>
    <w:rsid w:val="003A7AF7"/>
    <w:rsid w:val="003B03BB"/>
    <w:rsid w:val="003B06CE"/>
    <w:rsid w:val="003B07EA"/>
    <w:rsid w:val="003B0B03"/>
    <w:rsid w:val="003B0DA8"/>
    <w:rsid w:val="003B1601"/>
    <w:rsid w:val="003B181C"/>
    <w:rsid w:val="003B2FD1"/>
    <w:rsid w:val="003B390E"/>
    <w:rsid w:val="003B426E"/>
    <w:rsid w:val="003B5735"/>
    <w:rsid w:val="003B58DF"/>
    <w:rsid w:val="003B5FA1"/>
    <w:rsid w:val="003C0BD8"/>
    <w:rsid w:val="003C1FC8"/>
    <w:rsid w:val="003C2716"/>
    <w:rsid w:val="003C33D9"/>
    <w:rsid w:val="003C50D6"/>
    <w:rsid w:val="003C57CD"/>
    <w:rsid w:val="003C5D3A"/>
    <w:rsid w:val="003C6355"/>
    <w:rsid w:val="003C6A7B"/>
    <w:rsid w:val="003C78DD"/>
    <w:rsid w:val="003C7979"/>
    <w:rsid w:val="003D01CB"/>
    <w:rsid w:val="003D041C"/>
    <w:rsid w:val="003D047D"/>
    <w:rsid w:val="003D0830"/>
    <w:rsid w:val="003D0C06"/>
    <w:rsid w:val="003D1387"/>
    <w:rsid w:val="003D18E6"/>
    <w:rsid w:val="003D1FE7"/>
    <w:rsid w:val="003D27CF"/>
    <w:rsid w:val="003D35A5"/>
    <w:rsid w:val="003D4506"/>
    <w:rsid w:val="003D486F"/>
    <w:rsid w:val="003D4E4A"/>
    <w:rsid w:val="003D5985"/>
    <w:rsid w:val="003D5C98"/>
    <w:rsid w:val="003D603A"/>
    <w:rsid w:val="003D61F4"/>
    <w:rsid w:val="003D681D"/>
    <w:rsid w:val="003D6E55"/>
    <w:rsid w:val="003D70FA"/>
    <w:rsid w:val="003D727E"/>
    <w:rsid w:val="003D746B"/>
    <w:rsid w:val="003D7B14"/>
    <w:rsid w:val="003E0325"/>
    <w:rsid w:val="003E1AC6"/>
    <w:rsid w:val="003E1B51"/>
    <w:rsid w:val="003E1D66"/>
    <w:rsid w:val="003E1DE4"/>
    <w:rsid w:val="003E213A"/>
    <w:rsid w:val="003E21D5"/>
    <w:rsid w:val="003E277F"/>
    <w:rsid w:val="003E3EFC"/>
    <w:rsid w:val="003E4524"/>
    <w:rsid w:val="003E49BC"/>
    <w:rsid w:val="003E514A"/>
    <w:rsid w:val="003E55BC"/>
    <w:rsid w:val="003E5813"/>
    <w:rsid w:val="003E666B"/>
    <w:rsid w:val="003E726F"/>
    <w:rsid w:val="003F019B"/>
    <w:rsid w:val="003F057B"/>
    <w:rsid w:val="003F0860"/>
    <w:rsid w:val="003F0B14"/>
    <w:rsid w:val="003F0CA4"/>
    <w:rsid w:val="003F14BE"/>
    <w:rsid w:val="003F15CF"/>
    <w:rsid w:val="003F1601"/>
    <w:rsid w:val="003F25F0"/>
    <w:rsid w:val="003F2745"/>
    <w:rsid w:val="003F283A"/>
    <w:rsid w:val="003F28DF"/>
    <w:rsid w:val="003F3F93"/>
    <w:rsid w:val="003F424D"/>
    <w:rsid w:val="003F5CD1"/>
    <w:rsid w:val="003F5FFA"/>
    <w:rsid w:val="003F6A8D"/>
    <w:rsid w:val="003F6AE4"/>
    <w:rsid w:val="003F6BF6"/>
    <w:rsid w:val="003F73F6"/>
    <w:rsid w:val="003F7457"/>
    <w:rsid w:val="003F779F"/>
    <w:rsid w:val="003F7AFB"/>
    <w:rsid w:val="003F7C60"/>
    <w:rsid w:val="003F7FD9"/>
    <w:rsid w:val="00400B58"/>
    <w:rsid w:val="00400F74"/>
    <w:rsid w:val="004028D7"/>
    <w:rsid w:val="00402B41"/>
    <w:rsid w:val="00402CC6"/>
    <w:rsid w:val="00403CA4"/>
    <w:rsid w:val="00405508"/>
    <w:rsid w:val="004067F0"/>
    <w:rsid w:val="00406D4D"/>
    <w:rsid w:val="00406FB9"/>
    <w:rsid w:val="0041171D"/>
    <w:rsid w:val="00411B91"/>
    <w:rsid w:val="00412100"/>
    <w:rsid w:val="004137C9"/>
    <w:rsid w:val="0041393D"/>
    <w:rsid w:val="00413EAD"/>
    <w:rsid w:val="00414383"/>
    <w:rsid w:val="00415856"/>
    <w:rsid w:val="00416245"/>
    <w:rsid w:val="0041639D"/>
    <w:rsid w:val="00416A24"/>
    <w:rsid w:val="0042138D"/>
    <w:rsid w:val="004224B5"/>
    <w:rsid w:val="00423E03"/>
    <w:rsid w:val="004244BE"/>
    <w:rsid w:val="004249B2"/>
    <w:rsid w:val="004250D4"/>
    <w:rsid w:val="00425561"/>
    <w:rsid w:val="00425679"/>
    <w:rsid w:val="004257C9"/>
    <w:rsid w:val="00425EE6"/>
    <w:rsid w:val="00426102"/>
    <w:rsid w:val="00426881"/>
    <w:rsid w:val="004268A4"/>
    <w:rsid w:val="00426E26"/>
    <w:rsid w:val="004271D0"/>
    <w:rsid w:val="004273BE"/>
    <w:rsid w:val="00427807"/>
    <w:rsid w:val="004278AA"/>
    <w:rsid w:val="004304BB"/>
    <w:rsid w:val="00431413"/>
    <w:rsid w:val="004316EA"/>
    <w:rsid w:val="00431CCC"/>
    <w:rsid w:val="00431D19"/>
    <w:rsid w:val="00431EAB"/>
    <w:rsid w:val="00432590"/>
    <w:rsid w:val="00433D0A"/>
    <w:rsid w:val="00433E2D"/>
    <w:rsid w:val="004347E7"/>
    <w:rsid w:val="00434A9D"/>
    <w:rsid w:val="00435262"/>
    <w:rsid w:val="0043591C"/>
    <w:rsid w:val="00436142"/>
    <w:rsid w:val="00436480"/>
    <w:rsid w:val="004364E5"/>
    <w:rsid w:val="00436525"/>
    <w:rsid w:val="0043677D"/>
    <w:rsid w:val="00436A5B"/>
    <w:rsid w:val="00436C98"/>
    <w:rsid w:val="00436CA8"/>
    <w:rsid w:val="00436EDD"/>
    <w:rsid w:val="00437508"/>
    <w:rsid w:val="004376C3"/>
    <w:rsid w:val="004407DD"/>
    <w:rsid w:val="00440869"/>
    <w:rsid w:val="00440BE3"/>
    <w:rsid w:val="00442BFB"/>
    <w:rsid w:val="00442F6D"/>
    <w:rsid w:val="0044324B"/>
    <w:rsid w:val="0044371B"/>
    <w:rsid w:val="00443847"/>
    <w:rsid w:val="004438E8"/>
    <w:rsid w:val="00445AF4"/>
    <w:rsid w:val="00445C23"/>
    <w:rsid w:val="0044606A"/>
    <w:rsid w:val="00447814"/>
    <w:rsid w:val="00447B55"/>
    <w:rsid w:val="0045005E"/>
    <w:rsid w:val="00450968"/>
    <w:rsid w:val="00451C28"/>
    <w:rsid w:val="004520C5"/>
    <w:rsid w:val="0045267F"/>
    <w:rsid w:val="00452F94"/>
    <w:rsid w:val="004533D3"/>
    <w:rsid w:val="00453B36"/>
    <w:rsid w:val="00456537"/>
    <w:rsid w:val="004569EC"/>
    <w:rsid w:val="00456E10"/>
    <w:rsid w:val="00457DDB"/>
    <w:rsid w:val="00461090"/>
    <w:rsid w:val="00461A03"/>
    <w:rsid w:val="00462691"/>
    <w:rsid w:val="00462A9C"/>
    <w:rsid w:val="00463398"/>
    <w:rsid w:val="00463869"/>
    <w:rsid w:val="0046497F"/>
    <w:rsid w:val="004650DF"/>
    <w:rsid w:val="00465315"/>
    <w:rsid w:val="00465C00"/>
    <w:rsid w:val="00465E1D"/>
    <w:rsid w:val="004670F1"/>
    <w:rsid w:val="00467551"/>
    <w:rsid w:val="0046770C"/>
    <w:rsid w:val="004678DB"/>
    <w:rsid w:val="00467BE7"/>
    <w:rsid w:val="00467DE1"/>
    <w:rsid w:val="00470B7D"/>
    <w:rsid w:val="00470CEF"/>
    <w:rsid w:val="00471960"/>
    <w:rsid w:val="00472A69"/>
    <w:rsid w:val="00472B17"/>
    <w:rsid w:val="00472DB2"/>
    <w:rsid w:val="0047358D"/>
    <w:rsid w:val="00473D7D"/>
    <w:rsid w:val="0047473E"/>
    <w:rsid w:val="0047497C"/>
    <w:rsid w:val="004759BD"/>
    <w:rsid w:val="00475B44"/>
    <w:rsid w:val="00477225"/>
    <w:rsid w:val="0047738D"/>
    <w:rsid w:val="00477A46"/>
    <w:rsid w:val="004806E6"/>
    <w:rsid w:val="00480720"/>
    <w:rsid w:val="004812EB"/>
    <w:rsid w:val="004816E0"/>
    <w:rsid w:val="00481A3B"/>
    <w:rsid w:val="004843FF"/>
    <w:rsid w:val="004845AF"/>
    <w:rsid w:val="0048511F"/>
    <w:rsid w:val="00486ABF"/>
    <w:rsid w:val="00486CCD"/>
    <w:rsid w:val="00486F2A"/>
    <w:rsid w:val="0048741F"/>
    <w:rsid w:val="00487DBC"/>
    <w:rsid w:val="00490C91"/>
    <w:rsid w:val="004910F8"/>
    <w:rsid w:val="004911C5"/>
    <w:rsid w:val="0049130D"/>
    <w:rsid w:val="004945D3"/>
    <w:rsid w:val="00494A3B"/>
    <w:rsid w:val="00494EAC"/>
    <w:rsid w:val="00495574"/>
    <w:rsid w:val="0049566C"/>
    <w:rsid w:val="004959BB"/>
    <w:rsid w:val="00495CCE"/>
    <w:rsid w:val="0049622C"/>
    <w:rsid w:val="00497977"/>
    <w:rsid w:val="004A121E"/>
    <w:rsid w:val="004A191F"/>
    <w:rsid w:val="004A1C5A"/>
    <w:rsid w:val="004A2CF1"/>
    <w:rsid w:val="004A37DF"/>
    <w:rsid w:val="004A3AAA"/>
    <w:rsid w:val="004A440C"/>
    <w:rsid w:val="004A4625"/>
    <w:rsid w:val="004A4DF5"/>
    <w:rsid w:val="004A522A"/>
    <w:rsid w:val="004A5B35"/>
    <w:rsid w:val="004A60B1"/>
    <w:rsid w:val="004A652E"/>
    <w:rsid w:val="004A67B4"/>
    <w:rsid w:val="004A6810"/>
    <w:rsid w:val="004A7A7D"/>
    <w:rsid w:val="004A7DE3"/>
    <w:rsid w:val="004B06BB"/>
    <w:rsid w:val="004B0B52"/>
    <w:rsid w:val="004B27CF"/>
    <w:rsid w:val="004B29B2"/>
    <w:rsid w:val="004B32B5"/>
    <w:rsid w:val="004B475B"/>
    <w:rsid w:val="004B56DA"/>
    <w:rsid w:val="004B5AF6"/>
    <w:rsid w:val="004B6071"/>
    <w:rsid w:val="004B61CD"/>
    <w:rsid w:val="004B6311"/>
    <w:rsid w:val="004B6EE9"/>
    <w:rsid w:val="004B775A"/>
    <w:rsid w:val="004C0F76"/>
    <w:rsid w:val="004C1156"/>
    <w:rsid w:val="004C187C"/>
    <w:rsid w:val="004C1DBE"/>
    <w:rsid w:val="004C1FDB"/>
    <w:rsid w:val="004C2FFC"/>
    <w:rsid w:val="004C369B"/>
    <w:rsid w:val="004C370A"/>
    <w:rsid w:val="004C44AA"/>
    <w:rsid w:val="004C50BC"/>
    <w:rsid w:val="004C515E"/>
    <w:rsid w:val="004C5834"/>
    <w:rsid w:val="004C60FE"/>
    <w:rsid w:val="004C68D1"/>
    <w:rsid w:val="004C6C3C"/>
    <w:rsid w:val="004C7A61"/>
    <w:rsid w:val="004C7F94"/>
    <w:rsid w:val="004D0006"/>
    <w:rsid w:val="004D1FDE"/>
    <w:rsid w:val="004D244F"/>
    <w:rsid w:val="004D3888"/>
    <w:rsid w:val="004D3E5D"/>
    <w:rsid w:val="004D4220"/>
    <w:rsid w:val="004D46B9"/>
    <w:rsid w:val="004D4B78"/>
    <w:rsid w:val="004D5083"/>
    <w:rsid w:val="004D5447"/>
    <w:rsid w:val="004D585C"/>
    <w:rsid w:val="004D5F17"/>
    <w:rsid w:val="004D631B"/>
    <w:rsid w:val="004D66EF"/>
    <w:rsid w:val="004E00BD"/>
    <w:rsid w:val="004E171B"/>
    <w:rsid w:val="004E1CFE"/>
    <w:rsid w:val="004E22F9"/>
    <w:rsid w:val="004E2AD6"/>
    <w:rsid w:val="004E2DBF"/>
    <w:rsid w:val="004E30CE"/>
    <w:rsid w:val="004E3329"/>
    <w:rsid w:val="004E3573"/>
    <w:rsid w:val="004E388F"/>
    <w:rsid w:val="004E38A0"/>
    <w:rsid w:val="004E3A48"/>
    <w:rsid w:val="004E3AAC"/>
    <w:rsid w:val="004E40EE"/>
    <w:rsid w:val="004E4D47"/>
    <w:rsid w:val="004E52ED"/>
    <w:rsid w:val="004E5572"/>
    <w:rsid w:val="004E5E7A"/>
    <w:rsid w:val="004E64C2"/>
    <w:rsid w:val="004E78EF"/>
    <w:rsid w:val="004F00A6"/>
    <w:rsid w:val="004F04B0"/>
    <w:rsid w:val="004F2043"/>
    <w:rsid w:val="004F22E5"/>
    <w:rsid w:val="004F2594"/>
    <w:rsid w:val="004F2ACA"/>
    <w:rsid w:val="004F40E6"/>
    <w:rsid w:val="004F47E4"/>
    <w:rsid w:val="004F56C7"/>
    <w:rsid w:val="004F5735"/>
    <w:rsid w:val="004F5801"/>
    <w:rsid w:val="004F5B16"/>
    <w:rsid w:val="005000FF"/>
    <w:rsid w:val="005001F1"/>
    <w:rsid w:val="00500777"/>
    <w:rsid w:val="005022B6"/>
    <w:rsid w:val="005026A5"/>
    <w:rsid w:val="00503654"/>
    <w:rsid w:val="005037CD"/>
    <w:rsid w:val="00503C6E"/>
    <w:rsid w:val="00503F2B"/>
    <w:rsid w:val="00504341"/>
    <w:rsid w:val="00504A52"/>
    <w:rsid w:val="00504B43"/>
    <w:rsid w:val="00505217"/>
    <w:rsid w:val="00505660"/>
    <w:rsid w:val="005057CA"/>
    <w:rsid w:val="00505C33"/>
    <w:rsid w:val="00505FAB"/>
    <w:rsid w:val="00506A6B"/>
    <w:rsid w:val="00506C41"/>
    <w:rsid w:val="00506F2F"/>
    <w:rsid w:val="0050718A"/>
    <w:rsid w:val="005112B3"/>
    <w:rsid w:val="005117C0"/>
    <w:rsid w:val="005119FC"/>
    <w:rsid w:val="00511A81"/>
    <w:rsid w:val="00511E30"/>
    <w:rsid w:val="00512743"/>
    <w:rsid w:val="00512813"/>
    <w:rsid w:val="005129F1"/>
    <w:rsid w:val="00512E13"/>
    <w:rsid w:val="005133C4"/>
    <w:rsid w:val="00513C24"/>
    <w:rsid w:val="00514F2A"/>
    <w:rsid w:val="00515014"/>
    <w:rsid w:val="005150ED"/>
    <w:rsid w:val="00515843"/>
    <w:rsid w:val="005166F1"/>
    <w:rsid w:val="00517338"/>
    <w:rsid w:val="005200D9"/>
    <w:rsid w:val="00520286"/>
    <w:rsid w:val="00520772"/>
    <w:rsid w:val="00520C23"/>
    <w:rsid w:val="005210B4"/>
    <w:rsid w:val="0052208A"/>
    <w:rsid w:val="00522508"/>
    <w:rsid w:val="00522E50"/>
    <w:rsid w:val="005232B0"/>
    <w:rsid w:val="005239E0"/>
    <w:rsid w:val="00523E51"/>
    <w:rsid w:val="00523F71"/>
    <w:rsid w:val="0052408A"/>
    <w:rsid w:val="00524E6B"/>
    <w:rsid w:val="00525052"/>
    <w:rsid w:val="005253A5"/>
    <w:rsid w:val="00525453"/>
    <w:rsid w:val="005259F3"/>
    <w:rsid w:val="00525E9B"/>
    <w:rsid w:val="00525EF4"/>
    <w:rsid w:val="00525F01"/>
    <w:rsid w:val="0052715A"/>
    <w:rsid w:val="005276F1"/>
    <w:rsid w:val="00527814"/>
    <w:rsid w:val="0053083F"/>
    <w:rsid w:val="005313B1"/>
    <w:rsid w:val="00531AE0"/>
    <w:rsid w:val="005322E3"/>
    <w:rsid w:val="00532C01"/>
    <w:rsid w:val="005330C8"/>
    <w:rsid w:val="005334BC"/>
    <w:rsid w:val="005335AB"/>
    <w:rsid w:val="005338D3"/>
    <w:rsid w:val="00533CC1"/>
    <w:rsid w:val="0053411A"/>
    <w:rsid w:val="0053488E"/>
    <w:rsid w:val="00534998"/>
    <w:rsid w:val="00534C0C"/>
    <w:rsid w:val="00534D11"/>
    <w:rsid w:val="005353BB"/>
    <w:rsid w:val="0053570F"/>
    <w:rsid w:val="0053583B"/>
    <w:rsid w:val="005359D9"/>
    <w:rsid w:val="00535C3C"/>
    <w:rsid w:val="00535F11"/>
    <w:rsid w:val="00536115"/>
    <w:rsid w:val="005367D3"/>
    <w:rsid w:val="00537B7D"/>
    <w:rsid w:val="0054009E"/>
    <w:rsid w:val="00541A40"/>
    <w:rsid w:val="00541BD2"/>
    <w:rsid w:val="00541E0D"/>
    <w:rsid w:val="0054268F"/>
    <w:rsid w:val="00542D7A"/>
    <w:rsid w:val="00543750"/>
    <w:rsid w:val="00543DF3"/>
    <w:rsid w:val="00544037"/>
    <w:rsid w:val="00545882"/>
    <w:rsid w:val="00545BA1"/>
    <w:rsid w:val="00545C36"/>
    <w:rsid w:val="00545CDE"/>
    <w:rsid w:val="00546F56"/>
    <w:rsid w:val="00547A20"/>
    <w:rsid w:val="00547AB1"/>
    <w:rsid w:val="00547D39"/>
    <w:rsid w:val="0055052D"/>
    <w:rsid w:val="005509A1"/>
    <w:rsid w:val="005509C2"/>
    <w:rsid w:val="005518E1"/>
    <w:rsid w:val="0055264D"/>
    <w:rsid w:val="005532E6"/>
    <w:rsid w:val="00553B87"/>
    <w:rsid w:val="00553BED"/>
    <w:rsid w:val="005543E2"/>
    <w:rsid w:val="00554E80"/>
    <w:rsid w:val="00554E8E"/>
    <w:rsid w:val="00554F17"/>
    <w:rsid w:val="0055536E"/>
    <w:rsid w:val="0055613A"/>
    <w:rsid w:val="005565FD"/>
    <w:rsid w:val="00556A76"/>
    <w:rsid w:val="00556C63"/>
    <w:rsid w:val="00557305"/>
    <w:rsid w:val="00557716"/>
    <w:rsid w:val="00557F6D"/>
    <w:rsid w:val="005604BD"/>
    <w:rsid w:val="005604E0"/>
    <w:rsid w:val="005605CB"/>
    <w:rsid w:val="00560B65"/>
    <w:rsid w:val="0056153C"/>
    <w:rsid w:val="00561AD4"/>
    <w:rsid w:val="00561BA6"/>
    <w:rsid w:val="00561DC3"/>
    <w:rsid w:val="0056213F"/>
    <w:rsid w:val="005625D4"/>
    <w:rsid w:val="005636B9"/>
    <w:rsid w:val="00563722"/>
    <w:rsid w:val="00564BD4"/>
    <w:rsid w:val="005657FE"/>
    <w:rsid w:val="00566264"/>
    <w:rsid w:val="005666DC"/>
    <w:rsid w:val="005679BE"/>
    <w:rsid w:val="00567B55"/>
    <w:rsid w:val="005704CA"/>
    <w:rsid w:val="00571010"/>
    <w:rsid w:val="005712A5"/>
    <w:rsid w:val="0057135E"/>
    <w:rsid w:val="005717A1"/>
    <w:rsid w:val="005719F6"/>
    <w:rsid w:val="00572247"/>
    <w:rsid w:val="00572457"/>
    <w:rsid w:val="00572CEF"/>
    <w:rsid w:val="0057329E"/>
    <w:rsid w:val="00573964"/>
    <w:rsid w:val="0057458A"/>
    <w:rsid w:val="00575281"/>
    <w:rsid w:val="005760FD"/>
    <w:rsid w:val="005762DD"/>
    <w:rsid w:val="00576BA3"/>
    <w:rsid w:val="005800DE"/>
    <w:rsid w:val="00580175"/>
    <w:rsid w:val="00581931"/>
    <w:rsid w:val="00581A59"/>
    <w:rsid w:val="0058238E"/>
    <w:rsid w:val="005825CD"/>
    <w:rsid w:val="00584A3B"/>
    <w:rsid w:val="00584FA0"/>
    <w:rsid w:val="0058544F"/>
    <w:rsid w:val="00585BA9"/>
    <w:rsid w:val="00586B5D"/>
    <w:rsid w:val="005875FB"/>
    <w:rsid w:val="00587ABE"/>
    <w:rsid w:val="005908A1"/>
    <w:rsid w:val="005918DF"/>
    <w:rsid w:val="00591C3B"/>
    <w:rsid w:val="005924B8"/>
    <w:rsid w:val="00592A1F"/>
    <w:rsid w:val="0059320C"/>
    <w:rsid w:val="00593929"/>
    <w:rsid w:val="00593A96"/>
    <w:rsid w:val="00594217"/>
    <w:rsid w:val="00594862"/>
    <w:rsid w:val="00594E48"/>
    <w:rsid w:val="0059568E"/>
    <w:rsid w:val="00596796"/>
    <w:rsid w:val="005967DF"/>
    <w:rsid w:val="0059721A"/>
    <w:rsid w:val="00597AAC"/>
    <w:rsid w:val="005A14D6"/>
    <w:rsid w:val="005A18F6"/>
    <w:rsid w:val="005A24A7"/>
    <w:rsid w:val="005A2680"/>
    <w:rsid w:val="005A2707"/>
    <w:rsid w:val="005A2F37"/>
    <w:rsid w:val="005A4135"/>
    <w:rsid w:val="005A441B"/>
    <w:rsid w:val="005A49BB"/>
    <w:rsid w:val="005A4E54"/>
    <w:rsid w:val="005A5EEB"/>
    <w:rsid w:val="005A608A"/>
    <w:rsid w:val="005A6412"/>
    <w:rsid w:val="005A6CBB"/>
    <w:rsid w:val="005A6CBD"/>
    <w:rsid w:val="005A760B"/>
    <w:rsid w:val="005B0955"/>
    <w:rsid w:val="005B0F94"/>
    <w:rsid w:val="005B1518"/>
    <w:rsid w:val="005B2C55"/>
    <w:rsid w:val="005B40AB"/>
    <w:rsid w:val="005B41DD"/>
    <w:rsid w:val="005B474D"/>
    <w:rsid w:val="005B4CA3"/>
    <w:rsid w:val="005B5661"/>
    <w:rsid w:val="005B5A2E"/>
    <w:rsid w:val="005B6105"/>
    <w:rsid w:val="005B6731"/>
    <w:rsid w:val="005B6A2E"/>
    <w:rsid w:val="005B730B"/>
    <w:rsid w:val="005B7D9C"/>
    <w:rsid w:val="005C04E0"/>
    <w:rsid w:val="005C073C"/>
    <w:rsid w:val="005C20F9"/>
    <w:rsid w:val="005C256F"/>
    <w:rsid w:val="005C2D96"/>
    <w:rsid w:val="005C48E8"/>
    <w:rsid w:val="005C4DDA"/>
    <w:rsid w:val="005C4E2E"/>
    <w:rsid w:val="005C6638"/>
    <w:rsid w:val="005C7041"/>
    <w:rsid w:val="005C7685"/>
    <w:rsid w:val="005C777C"/>
    <w:rsid w:val="005C794F"/>
    <w:rsid w:val="005D046C"/>
    <w:rsid w:val="005D0787"/>
    <w:rsid w:val="005D23DC"/>
    <w:rsid w:val="005D2581"/>
    <w:rsid w:val="005D28B1"/>
    <w:rsid w:val="005D4279"/>
    <w:rsid w:val="005D43F3"/>
    <w:rsid w:val="005D5223"/>
    <w:rsid w:val="005D5475"/>
    <w:rsid w:val="005D5D02"/>
    <w:rsid w:val="005D6813"/>
    <w:rsid w:val="005D6A12"/>
    <w:rsid w:val="005D6D8D"/>
    <w:rsid w:val="005D78DE"/>
    <w:rsid w:val="005E05BA"/>
    <w:rsid w:val="005E08FF"/>
    <w:rsid w:val="005E09C2"/>
    <w:rsid w:val="005E0EC2"/>
    <w:rsid w:val="005E1FCD"/>
    <w:rsid w:val="005E206D"/>
    <w:rsid w:val="005E2730"/>
    <w:rsid w:val="005E2E97"/>
    <w:rsid w:val="005E3FCC"/>
    <w:rsid w:val="005E432B"/>
    <w:rsid w:val="005E4721"/>
    <w:rsid w:val="005E48BA"/>
    <w:rsid w:val="005E4A28"/>
    <w:rsid w:val="005E4C15"/>
    <w:rsid w:val="005E4C53"/>
    <w:rsid w:val="005E542B"/>
    <w:rsid w:val="005E5C5C"/>
    <w:rsid w:val="005E6484"/>
    <w:rsid w:val="005E657B"/>
    <w:rsid w:val="005E674F"/>
    <w:rsid w:val="005E6B73"/>
    <w:rsid w:val="005E6EDA"/>
    <w:rsid w:val="005E70D2"/>
    <w:rsid w:val="005E71B1"/>
    <w:rsid w:val="005F0AA3"/>
    <w:rsid w:val="005F1CE1"/>
    <w:rsid w:val="005F1D88"/>
    <w:rsid w:val="005F2697"/>
    <w:rsid w:val="005F2A1B"/>
    <w:rsid w:val="005F3C26"/>
    <w:rsid w:val="005F4207"/>
    <w:rsid w:val="005F72F2"/>
    <w:rsid w:val="005F7F3E"/>
    <w:rsid w:val="0060045A"/>
    <w:rsid w:val="00600872"/>
    <w:rsid w:val="0060157E"/>
    <w:rsid w:val="0060174E"/>
    <w:rsid w:val="0060177E"/>
    <w:rsid w:val="0060191D"/>
    <w:rsid w:val="006019AE"/>
    <w:rsid w:val="00601C03"/>
    <w:rsid w:val="00601CA4"/>
    <w:rsid w:val="0060236C"/>
    <w:rsid w:val="00603011"/>
    <w:rsid w:val="0060317D"/>
    <w:rsid w:val="00603663"/>
    <w:rsid w:val="00603877"/>
    <w:rsid w:val="006045C1"/>
    <w:rsid w:val="00605022"/>
    <w:rsid w:val="00605774"/>
    <w:rsid w:val="00605AFC"/>
    <w:rsid w:val="00605C41"/>
    <w:rsid w:val="00606FDE"/>
    <w:rsid w:val="00610131"/>
    <w:rsid w:val="00611D0D"/>
    <w:rsid w:val="00613037"/>
    <w:rsid w:val="0061449F"/>
    <w:rsid w:val="00614D45"/>
    <w:rsid w:val="00614E86"/>
    <w:rsid w:val="0061563E"/>
    <w:rsid w:val="00615AF1"/>
    <w:rsid w:val="00616779"/>
    <w:rsid w:val="00616F3C"/>
    <w:rsid w:val="0062173F"/>
    <w:rsid w:val="00621964"/>
    <w:rsid w:val="00621A5B"/>
    <w:rsid w:val="0062241C"/>
    <w:rsid w:val="00622513"/>
    <w:rsid w:val="00622C1C"/>
    <w:rsid w:val="006230E3"/>
    <w:rsid w:val="00623199"/>
    <w:rsid w:val="00624482"/>
    <w:rsid w:val="00624D0D"/>
    <w:rsid w:val="00624D50"/>
    <w:rsid w:val="00625551"/>
    <w:rsid w:val="0062570F"/>
    <w:rsid w:val="006257D6"/>
    <w:rsid w:val="00625A4D"/>
    <w:rsid w:val="006263CF"/>
    <w:rsid w:val="00626533"/>
    <w:rsid w:val="006268AA"/>
    <w:rsid w:val="00626EAE"/>
    <w:rsid w:val="00627049"/>
    <w:rsid w:val="0062751C"/>
    <w:rsid w:val="00630135"/>
    <w:rsid w:val="006303BB"/>
    <w:rsid w:val="006311A0"/>
    <w:rsid w:val="00631CDA"/>
    <w:rsid w:val="006321F7"/>
    <w:rsid w:val="00633963"/>
    <w:rsid w:val="00634B5E"/>
    <w:rsid w:val="00635252"/>
    <w:rsid w:val="0063593C"/>
    <w:rsid w:val="00635F73"/>
    <w:rsid w:val="00636A41"/>
    <w:rsid w:val="00637052"/>
    <w:rsid w:val="006372EB"/>
    <w:rsid w:val="006374DC"/>
    <w:rsid w:val="00637B76"/>
    <w:rsid w:val="00637C4F"/>
    <w:rsid w:val="00637D8E"/>
    <w:rsid w:val="00640B27"/>
    <w:rsid w:val="006415F3"/>
    <w:rsid w:val="00643921"/>
    <w:rsid w:val="00643F5E"/>
    <w:rsid w:val="00644837"/>
    <w:rsid w:val="00644A80"/>
    <w:rsid w:val="00644B35"/>
    <w:rsid w:val="00645705"/>
    <w:rsid w:val="00645781"/>
    <w:rsid w:val="0064599C"/>
    <w:rsid w:val="006459FE"/>
    <w:rsid w:val="00646612"/>
    <w:rsid w:val="006473AC"/>
    <w:rsid w:val="00647B73"/>
    <w:rsid w:val="00647ED0"/>
    <w:rsid w:val="0065026E"/>
    <w:rsid w:val="00650351"/>
    <w:rsid w:val="0065188A"/>
    <w:rsid w:val="00652966"/>
    <w:rsid w:val="00652A83"/>
    <w:rsid w:val="0065378A"/>
    <w:rsid w:val="00653A11"/>
    <w:rsid w:val="00653B75"/>
    <w:rsid w:val="00653D8D"/>
    <w:rsid w:val="00653EE8"/>
    <w:rsid w:val="006543C7"/>
    <w:rsid w:val="00654A90"/>
    <w:rsid w:val="00654BDD"/>
    <w:rsid w:val="006557E5"/>
    <w:rsid w:val="00657096"/>
    <w:rsid w:val="00660DDE"/>
    <w:rsid w:val="00661725"/>
    <w:rsid w:val="00662A2B"/>
    <w:rsid w:val="00663264"/>
    <w:rsid w:val="00663518"/>
    <w:rsid w:val="00663EEA"/>
    <w:rsid w:val="0066502A"/>
    <w:rsid w:val="0066581C"/>
    <w:rsid w:val="006665A3"/>
    <w:rsid w:val="00667F11"/>
    <w:rsid w:val="00670463"/>
    <w:rsid w:val="006705F8"/>
    <w:rsid w:val="00670B69"/>
    <w:rsid w:val="00671ADA"/>
    <w:rsid w:val="00671C48"/>
    <w:rsid w:val="00671CEC"/>
    <w:rsid w:val="00673057"/>
    <w:rsid w:val="006741A1"/>
    <w:rsid w:val="006756EE"/>
    <w:rsid w:val="006768B7"/>
    <w:rsid w:val="0067690A"/>
    <w:rsid w:val="00676A1E"/>
    <w:rsid w:val="00676CD6"/>
    <w:rsid w:val="00677E6B"/>
    <w:rsid w:val="00680523"/>
    <w:rsid w:val="00681A21"/>
    <w:rsid w:val="00681B81"/>
    <w:rsid w:val="00681BE8"/>
    <w:rsid w:val="00682332"/>
    <w:rsid w:val="006837C2"/>
    <w:rsid w:val="006841D6"/>
    <w:rsid w:val="00684628"/>
    <w:rsid w:val="00685515"/>
    <w:rsid w:val="0068586A"/>
    <w:rsid w:val="006862B3"/>
    <w:rsid w:val="006862C7"/>
    <w:rsid w:val="00686906"/>
    <w:rsid w:val="0068700A"/>
    <w:rsid w:val="00690348"/>
    <w:rsid w:val="0069093E"/>
    <w:rsid w:val="00690B9B"/>
    <w:rsid w:val="006915AF"/>
    <w:rsid w:val="00692244"/>
    <w:rsid w:val="00692D3B"/>
    <w:rsid w:val="00694586"/>
    <w:rsid w:val="00694641"/>
    <w:rsid w:val="006949A7"/>
    <w:rsid w:val="0069526F"/>
    <w:rsid w:val="0069533C"/>
    <w:rsid w:val="006961C4"/>
    <w:rsid w:val="00697366"/>
    <w:rsid w:val="0069765E"/>
    <w:rsid w:val="006978ED"/>
    <w:rsid w:val="00697A04"/>
    <w:rsid w:val="006A00DA"/>
    <w:rsid w:val="006A0ECF"/>
    <w:rsid w:val="006A11C7"/>
    <w:rsid w:val="006A1E03"/>
    <w:rsid w:val="006A1F39"/>
    <w:rsid w:val="006A2209"/>
    <w:rsid w:val="006A2DA1"/>
    <w:rsid w:val="006A3187"/>
    <w:rsid w:val="006A3307"/>
    <w:rsid w:val="006A3604"/>
    <w:rsid w:val="006A39C0"/>
    <w:rsid w:val="006A39D1"/>
    <w:rsid w:val="006A42FE"/>
    <w:rsid w:val="006A4E8A"/>
    <w:rsid w:val="006A4ED7"/>
    <w:rsid w:val="006A5993"/>
    <w:rsid w:val="006A5A89"/>
    <w:rsid w:val="006A5B6E"/>
    <w:rsid w:val="006A5DF1"/>
    <w:rsid w:val="006A5E45"/>
    <w:rsid w:val="006A6FAB"/>
    <w:rsid w:val="006A7C42"/>
    <w:rsid w:val="006B0A40"/>
    <w:rsid w:val="006B0B08"/>
    <w:rsid w:val="006B0B93"/>
    <w:rsid w:val="006B1485"/>
    <w:rsid w:val="006B2C7D"/>
    <w:rsid w:val="006B3123"/>
    <w:rsid w:val="006B404D"/>
    <w:rsid w:val="006B4D9E"/>
    <w:rsid w:val="006B4F4B"/>
    <w:rsid w:val="006B5688"/>
    <w:rsid w:val="006B63E7"/>
    <w:rsid w:val="006B6CC3"/>
    <w:rsid w:val="006B6D71"/>
    <w:rsid w:val="006B7BF2"/>
    <w:rsid w:val="006C04CE"/>
    <w:rsid w:val="006C31D4"/>
    <w:rsid w:val="006C385A"/>
    <w:rsid w:val="006C3C51"/>
    <w:rsid w:val="006C3FD4"/>
    <w:rsid w:val="006C46ED"/>
    <w:rsid w:val="006C4AB4"/>
    <w:rsid w:val="006C4F09"/>
    <w:rsid w:val="006C6A8C"/>
    <w:rsid w:val="006C7702"/>
    <w:rsid w:val="006C797D"/>
    <w:rsid w:val="006D1A51"/>
    <w:rsid w:val="006D1AC8"/>
    <w:rsid w:val="006D22DE"/>
    <w:rsid w:val="006D3101"/>
    <w:rsid w:val="006D3D19"/>
    <w:rsid w:val="006D4B6A"/>
    <w:rsid w:val="006D5510"/>
    <w:rsid w:val="006D56C9"/>
    <w:rsid w:val="006D5966"/>
    <w:rsid w:val="006D5B81"/>
    <w:rsid w:val="006D60EF"/>
    <w:rsid w:val="006D61AB"/>
    <w:rsid w:val="006D69F6"/>
    <w:rsid w:val="006D6AE9"/>
    <w:rsid w:val="006D6C19"/>
    <w:rsid w:val="006E1944"/>
    <w:rsid w:val="006E2EE0"/>
    <w:rsid w:val="006E39CE"/>
    <w:rsid w:val="006E4151"/>
    <w:rsid w:val="006E4B87"/>
    <w:rsid w:val="006E5D09"/>
    <w:rsid w:val="006E66F9"/>
    <w:rsid w:val="006E6999"/>
    <w:rsid w:val="006E79F8"/>
    <w:rsid w:val="006E7B7B"/>
    <w:rsid w:val="006F13EC"/>
    <w:rsid w:val="006F24CB"/>
    <w:rsid w:val="006F33CE"/>
    <w:rsid w:val="006F3E4E"/>
    <w:rsid w:val="006F4B08"/>
    <w:rsid w:val="006F5159"/>
    <w:rsid w:val="006F59DA"/>
    <w:rsid w:val="006F5B66"/>
    <w:rsid w:val="006F613A"/>
    <w:rsid w:val="006F64AE"/>
    <w:rsid w:val="006F68ED"/>
    <w:rsid w:val="006F69A0"/>
    <w:rsid w:val="006F7698"/>
    <w:rsid w:val="006F7DB0"/>
    <w:rsid w:val="007007EB"/>
    <w:rsid w:val="00700E99"/>
    <w:rsid w:val="00700F64"/>
    <w:rsid w:val="00701CB9"/>
    <w:rsid w:val="007026B7"/>
    <w:rsid w:val="007027A5"/>
    <w:rsid w:val="00703A76"/>
    <w:rsid w:val="007043E9"/>
    <w:rsid w:val="00704C18"/>
    <w:rsid w:val="00704C2E"/>
    <w:rsid w:val="00705CB8"/>
    <w:rsid w:val="00705F1D"/>
    <w:rsid w:val="0070601F"/>
    <w:rsid w:val="007072E9"/>
    <w:rsid w:val="007077B0"/>
    <w:rsid w:val="00707EDD"/>
    <w:rsid w:val="007101EE"/>
    <w:rsid w:val="00710381"/>
    <w:rsid w:val="007104E8"/>
    <w:rsid w:val="00712DE7"/>
    <w:rsid w:val="0071315B"/>
    <w:rsid w:val="0071459C"/>
    <w:rsid w:val="0071466E"/>
    <w:rsid w:val="00714B35"/>
    <w:rsid w:val="00714E87"/>
    <w:rsid w:val="00714EA2"/>
    <w:rsid w:val="00716E82"/>
    <w:rsid w:val="00717005"/>
    <w:rsid w:val="00717870"/>
    <w:rsid w:val="00717CED"/>
    <w:rsid w:val="00717FAE"/>
    <w:rsid w:val="0072086C"/>
    <w:rsid w:val="007208B6"/>
    <w:rsid w:val="00720928"/>
    <w:rsid w:val="00720CDE"/>
    <w:rsid w:val="00720D0E"/>
    <w:rsid w:val="0072118F"/>
    <w:rsid w:val="00721397"/>
    <w:rsid w:val="007217E1"/>
    <w:rsid w:val="0072291B"/>
    <w:rsid w:val="00722A56"/>
    <w:rsid w:val="00722CDC"/>
    <w:rsid w:val="007230F4"/>
    <w:rsid w:val="00723445"/>
    <w:rsid w:val="00723B63"/>
    <w:rsid w:val="00725E7F"/>
    <w:rsid w:val="00726F14"/>
    <w:rsid w:val="00727BC7"/>
    <w:rsid w:val="007300FF"/>
    <w:rsid w:val="00730999"/>
    <w:rsid w:val="00730FF2"/>
    <w:rsid w:val="0073123E"/>
    <w:rsid w:val="007312C2"/>
    <w:rsid w:val="0073163E"/>
    <w:rsid w:val="00731763"/>
    <w:rsid w:val="00731826"/>
    <w:rsid w:val="0073218A"/>
    <w:rsid w:val="00732931"/>
    <w:rsid w:val="00733205"/>
    <w:rsid w:val="007339D7"/>
    <w:rsid w:val="00734021"/>
    <w:rsid w:val="007356B0"/>
    <w:rsid w:val="007359D2"/>
    <w:rsid w:val="00735AE6"/>
    <w:rsid w:val="007364FC"/>
    <w:rsid w:val="00736E44"/>
    <w:rsid w:val="007376D5"/>
    <w:rsid w:val="00737764"/>
    <w:rsid w:val="00737D64"/>
    <w:rsid w:val="00740A16"/>
    <w:rsid w:val="00741203"/>
    <w:rsid w:val="00742538"/>
    <w:rsid w:val="00742B01"/>
    <w:rsid w:val="00744884"/>
    <w:rsid w:val="00744EA5"/>
    <w:rsid w:val="0074518A"/>
    <w:rsid w:val="007453DC"/>
    <w:rsid w:val="0074545D"/>
    <w:rsid w:val="007458D3"/>
    <w:rsid w:val="00745E5E"/>
    <w:rsid w:val="007468AE"/>
    <w:rsid w:val="0074738C"/>
    <w:rsid w:val="00747D36"/>
    <w:rsid w:val="00750EF4"/>
    <w:rsid w:val="007520DE"/>
    <w:rsid w:val="00752E36"/>
    <w:rsid w:val="007534BA"/>
    <w:rsid w:val="00753ABD"/>
    <w:rsid w:val="00753DE2"/>
    <w:rsid w:val="00754521"/>
    <w:rsid w:val="00754891"/>
    <w:rsid w:val="0075517A"/>
    <w:rsid w:val="00755301"/>
    <w:rsid w:val="00755402"/>
    <w:rsid w:val="00755681"/>
    <w:rsid w:val="0075594A"/>
    <w:rsid w:val="00755ED9"/>
    <w:rsid w:val="00757E49"/>
    <w:rsid w:val="00760288"/>
    <w:rsid w:val="00761218"/>
    <w:rsid w:val="007619F2"/>
    <w:rsid w:val="00763DE5"/>
    <w:rsid w:val="007644C7"/>
    <w:rsid w:val="00764754"/>
    <w:rsid w:val="00764D0B"/>
    <w:rsid w:val="00765638"/>
    <w:rsid w:val="00765692"/>
    <w:rsid w:val="007665A8"/>
    <w:rsid w:val="007668FB"/>
    <w:rsid w:val="00766C4A"/>
    <w:rsid w:val="007679A0"/>
    <w:rsid w:val="00767EB5"/>
    <w:rsid w:val="00770F48"/>
    <w:rsid w:val="0077162A"/>
    <w:rsid w:val="00771B07"/>
    <w:rsid w:val="00772239"/>
    <w:rsid w:val="0077287F"/>
    <w:rsid w:val="00772C35"/>
    <w:rsid w:val="007731A1"/>
    <w:rsid w:val="00773408"/>
    <w:rsid w:val="007736B4"/>
    <w:rsid w:val="00773A61"/>
    <w:rsid w:val="00773DFF"/>
    <w:rsid w:val="00773E54"/>
    <w:rsid w:val="00775D5E"/>
    <w:rsid w:val="00776112"/>
    <w:rsid w:val="00776351"/>
    <w:rsid w:val="00776B03"/>
    <w:rsid w:val="00777246"/>
    <w:rsid w:val="007774D1"/>
    <w:rsid w:val="007777A3"/>
    <w:rsid w:val="00780693"/>
    <w:rsid w:val="00780EFC"/>
    <w:rsid w:val="0078129C"/>
    <w:rsid w:val="00781437"/>
    <w:rsid w:val="00781C2D"/>
    <w:rsid w:val="0078273F"/>
    <w:rsid w:val="00782A3D"/>
    <w:rsid w:val="00782B28"/>
    <w:rsid w:val="00783147"/>
    <w:rsid w:val="007842AD"/>
    <w:rsid w:val="007845C1"/>
    <w:rsid w:val="00784699"/>
    <w:rsid w:val="0078549F"/>
    <w:rsid w:val="00785607"/>
    <w:rsid w:val="00785723"/>
    <w:rsid w:val="00785998"/>
    <w:rsid w:val="007862A2"/>
    <w:rsid w:val="00786479"/>
    <w:rsid w:val="007872EB"/>
    <w:rsid w:val="00787D7A"/>
    <w:rsid w:val="007907A4"/>
    <w:rsid w:val="007907C2"/>
    <w:rsid w:val="00790C62"/>
    <w:rsid w:val="00791291"/>
    <w:rsid w:val="007927E1"/>
    <w:rsid w:val="00792803"/>
    <w:rsid w:val="007930BC"/>
    <w:rsid w:val="00793659"/>
    <w:rsid w:val="007941D5"/>
    <w:rsid w:val="007949CD"/>
    <w:rsid w:val="007952B2"/>
    <w:rsid w:val="007960E3"/>
    <w:rsid w:val="007968D5"/>
    <w:rsid w:val="00796D61"/>
    <w:rsid w:val="007A0581"/>
    <w:rsid w:val="007A0E9D"/>
    <w:rsid w:val="007A0FDD"/>
    <w:rsid w:val="007A2028"/>
    <w:rsid w:val="007A2441"/>
    <w:rsid w:val="007A3422"/>
    <w:rsid w:val="007A3B91"/>
    <w:rsid w:val="007A477F"/>
    <w:rsid w:val="007A503F"/>
    <w:rsid w:val="007A52DB"/>
    <w:rsid w:val="007A5A58"/>
    <w:rsid w:val="007A5C95"/>
    <w:rsid w:val="007A6074"/>
    <w:rsid w:val="007A6CD1"/>
    <w:rsid w:val="007A7512"/>
    <w:rsid w:val="007A7ABC"/>
    <w:rsid w:val="007B0A77"/>
    <w:rsid w:val="007B3AB5"/>
    <w:rsid w:val="007B412B"/>
    <w:rsid w:val="007B4682"/>
    <w:rsid w:val="007B4C74"/>
    <w:rsid w:val="007B56EA"/>
    <w:rsid w:val="007B64BB"/>
    <w:rsid w:val="007B671D"/>
    <w:rsid w:val="007C0076"/>
    <w:rsid w:val="007C0608"/>
    <w:rsid w:val="007C16A7"/>
    <w:rsid w:val="007C21FE"/>
    <w:rsid w:val="007C25D2"/>
    <w:rsid w:val="007C289A"/>
    <w:rsid w:val="007C388B"/>
    <w:rsid w:val="007C398C"/>
    <w:rsid w:val="007C3DDB"/>
    <w:rsid w:val="007C41F2"/>
    <w:rsid w:val="007C4810"/>
    <w:rsid w:val="007C579D"/>
    <w:rsid w:val="007C5D55"/>
    <w:rsid w:val="007C68CE"/>
    <w:rsid w:val="007C6DFF"/>
    <w:rsid w:val="007C6E8D"/>
    <w:rsid w:val="007C7C70"/>
    <w:rsid w:val="007C7EE2"/>
    <w:rsid w:val="007C7FD5"/>
    <w:rsid w:val="007D09FA"/>
    <w:rsid w:val="007D1A5A"/>
    <w:rsid w:val="007D26C9"/>
    <w:rsid w:val="007D28B6"/>
    <w:rsid w:val="007D2A7B"/>
    <w:rsid w:val="007D33B7"/>
    <w:rsid w:val="007D3FAF"/>
    <w:rsid w:val="007D515C"/>
    <w:rsid w:val="007D526C"/>
    <w:rsid w:val="007D5E92"/>
    <w:rsid w:val="007D628D"/>
    <w:rsid w:val="007D67CB"/>
    <w:rsid w:val="007D6906"/>
    <w:rsid w:val="007D6CF0"/>
    <w:rsid w:val="007D70BB"/>
    <w:rsid w:val="007E0CBC"/>
    <w:rsid w:val="007E186B"/>
    <w:rsid w:val="007E1A8B"/>
    <w:rsid w:val="007E28A3"/>
    <w:rsid w:val="007E28B8"/>
    <w:rsid w:val="007E2BBF"/>
    <w:rsid w:val="007E2CEB"/>
    <w:rsid w:val="007E3C2F"/>
    <w:rsid w:val="007E443C"/>
    <w:rsid w:val="007E47BA"/>
    <w:rsid w:val="007E582D"/>
    <w:rsid w:val="007E5889"/>
    <w:rsid w:val="007E67B1"/>
    <w:rsid w:val="007E6A68"/>
    <w:rsid w:val="007E6F67"/>
    <w:rsid w:val="007E70EB"/>
    <w:rsid w:val="007E74A6"/>
    <w:rsid w:val="007F054C"/>
    <w:rsid w:val="007F1199"/>
    <w:rsid w:val="007F196A"/>
    <w:rsid w:val="007F251A"/>
    <w:rsid w:val="007F2580"/>
    <w:rsid w:val="007F2DDF"/>
    <w:rsid w:val="007F320B"/>
    <w:rsid w:val="007F419F"/>
    <w:rsid w:val="007F42EB"/>
    <w:rsid w:val="007F4D91"/>
    <w:rsid w:val="007F4D92"/>
    <w:rsid w:val="007F54C9"/>
    <w:rsid w:val="007F5B92"/>
    <w:rsid w:val="007F6274"/>
    <w:rsid w:val="007F75F4"/>
    <w:rsid w:val="007F7758"/>
    <w:rsid w:val="007F7D73"/>
    <w:rsid w:val="0080099A"/>
    <w:rsid w:val="008012DA"/>
    <w:rsid w:val="008019FE"/>
    <w:rsid w:val="00801DD5"/>
    <w:rsid w:val="0080277A"/>
    <w:rsid w:val="00803898"/>
    <w:rsid w:val="00804FDA"/>
    <w:rsid w:val="008052A7"/>
    <w:rsid w:val="00805CF0"/>
    <w:rsid w:val="00805DB8"/>
    <w:rsid w:val="008073C2"/>
    <w:rsid w:val="00811921"/>
    <w:rsid w:val="00811951"/>
    <w:rsid w:val="0081281B"/>
    <w:rsid w:val="00812CA0"/>
    <w:rsid w:val="0081383B"/>
    <w:rsid w:val="00814452"/>
    <w:rsid w:val="00814558"/>
    <w:rsid w:val="00814CE0"/>
    <w:rsid w:val="00815953"/>
    <w:rsid w:val="008166AE"/>
    <w:rsid w:val="00816FC0"/>
    <w:rsid w:val="00817AAB"/>
    <w:rsid w:val="00817E23"/>
    <w:rsid w:val="00820ED2"/>
    <w:rsid w:val="008210B3"/>
    <w:rsid w:val="00821941"/>
    <w:rsid w:val="00821B10"/>
    <w:rsid w:val="0082493A"/>
    <w:rsid w:val="008251E7"/>
    <w:rsid w:val="00825FBB"/>
    <w:rsid w:val="00826A4D"/>
    <w:rsid w:val="0082739C"/>
    <w:rsid w:val="008279B1"/>
    <w:rsid w:val="00827FAF"/>
    <w:rsid w:val="00831258"/>
    <w:rsid w:val="00831529"/>
    <w:rsid w:val="008321F2"/>
    <w:rsid w:val="008329A7"/>
    <w:rsid w:val="00833473"/>
    <w:rsid w:val="00833616"/>
    <w:rsid w:val="008338A3"/>
    <w:rsid w:val="0083426B"/>
    <w:rsid w:val="00835012"/>
    <w:rsid w:val="00835310"/>
    <w:rsid w:val="0083564A"/>
    <w:rsid w:val="0083565E"/>
    <w:rsid w:val="0083717D"/>
    <w:rsid w:val="0083726D"/>
    <w:rsid w:val="0083733E"/>
    <w:rsid w:val="00837804"/>
    <w:rsid w:val="008378CB"/>
    <w:rsid w:val="0084068C"/>
    <w:rsid w:val="00840B0B"/>
    <w:rsid w:val="00841129"/>
    <w:rsid w:val="008420DB"/>
    <w:rsid w:val="00843110"/>
    <w:rsid w:val="008431A1"/>
    <w:rsid w:val="00843D43"/>
    <w:rsid w:val="00843EB5"/>
    <w:rsid w:val="00843F70"/>
    <w:rsid w:val="00843FB0"/>
    <w:rsid w:val="008450A6"/>
    <w:rsid w:val="00846045"/>
    <w:rsid w:val="008461C0"/>
    <w:rsid w:val="00846BFF"/>
    <w:rsid w:val="008475DE"/>
    <w:rsid w:val="00850163"/>
    <w:rsid w:val="00850813"/>
    <w:rsid w:val="00850F43"/>
    <w:rsid w:val="00850F8E"/>
    <w:rsid w:val="008510A5"/>
    <w:rsid w:val="00851528"/>
    <w:rsid w:val="008521D5"/>
    <w:rsid w:val="00852586"/>
    <w:rsid w:val="00852DA8"/>
    <w:rsid w:val="00853076"/>
    <w:rsid w:val="008533A5"/>
    <w:rsid w:val="00853759"/>
    <w:rsid w:val="00853A09"/>
    <w:rsid w:val="00853A9D"/>
    <w:rsid w:val="00853F64"/>
    <w:rsid w:val="008542C3"/>
    <w:rsid w:val="0085462A"/>
    <w:rsid w:val="00854F62"/>
    <w:rsid w:val="00855213"/>
    <w:rsid w:val="008552B6"/>
    <w:rsid w:val="008556F6"/>
    <w:rsid w:val="00855E30"/>
    <w:rsid w:val="00856B2C"/>
    <w:rsid w:val="00857067"/>
    <w:rsid w:val="0085792E"/>
    <w:rsid w:val="00857D89"/>
    <w:rsid w:val="00860CF5"/>
    <w:rsid w:val="00861165"/>
    <w:rsid w:val="008619AA"/>
    <w:rsid w:val="00862224"/>
    <w:rsid w:val="00862228"/>
    <w:rsid w:val="00862D4F"/>
    <w:rsid w:val="0086309E"/>
    <w:rsid w:val="00863C3A"/>
    <w:rsid w:val="00863F2F"/>
    <w:rsid w:val="00864D4F"/>
    <w:rsid w:val="00865161"/>
    <w:rsid w:val="0086583E"/>
    <w:rsid w:val="00865C2B"/>
    <w:rsid w:val="00866164"/>
    <w:rsid w:val="00866B9F"/>
    <w:rsid w:val="00867090"/>
    <w:rsid w:val="008673E7"/>
    <w:rsid w:val="008677E0"/>
    <w:rsid w:val="00867D67"/>
    <w:rsid w:val="00867FEB"/>
    <w:rsid w:val="00872080"/>
    <w:rsid w:val="00872B51"/>
    <w:rsid w:val="00873F9F"/>
    <w:rsid w:val="00875176"/>
    <w:rsid w:val="00876C19"/>
    <w:rsid w:val="008775FA"/>
    <w:rsid w:val="00880031"/>
    <w:rsid w:val="00880E69"/>
    <w:rsid w:val="00881D80"/>
    <w:rsid w:val="00882CA2"/>
    <w:rsid w:val="008835BC"/>
    <w:rsid w:val="00883F18"/>
    <w:rsid w:val="008853BE"/>
    <w:rsid w:val="00885CFF"/>
    <w:rsid w:val="00886E1B"/>
    <w:rsid w:val="0088719F"/>
    <w:rsid w:val="00887A57"/>
    <w:rsid w:val="00887E6D"/>
    <w:rsid w:val="0089078C"/>
    <w:rsid w:val="008914C1"/>
    <w:rsid w:val="00891897"/>
    <w:rsid w:val="00891E36"/>
    <w:rsid w:val="00892633"/>
    <w:rsid w:val="0089279B"/>
    <w:rsid w:val="008929D0"/>
    <w:rsid w:val="00893388"/>
    <w:rsid w:val="00893ABE"/>
    <w:rsid w:val="00893DD1"/>
    <w:rsid w:val="0089444D"/>
    <w:rsid w:val="008952AF"/>
    <w:rsid w:val="00895763"/>
    <w:rsid w:val="0089576B"/>
    <w:rsid w:val="00896601"/>
    <w:rsid w:val="00896F3D"/>
    <w:rsid w:val="008972E0"/>
    <w:rsid w:val="008A042C"/>
    <w:rsid w:val="008A0B0E"/>
    <w:rsid w:val="008A1C7B"/>
    <w:rsid w:val="008A227B"/>
    <w:rsid w:val="008A3026"/>
    <w:rsid w:val="008A334A"/>
    <w:rsid w:val="008A3D9C"/>
    <w:rsid w:val="008A5126"/>
    <w:rsid w:val="008A54E5"/>
    <w:rsid w:val="008A5781"/>
    <w:rsid w:val="008A6774"/>
    <w:rsid w:val="008A6963"/>
    <w:rsid w:val="008B0277"/>
    <w:rsid w:val="008B0622"/>
    <w:rsid w:val="008B0DDA"/>
    <w:rsid w:val="008B136A"/>
    <w:rsid w:val="008B2A00"/>
    <w:rsid w:val="008B2A06"/>
    <w:rsid w:val="008B2D69"/>
    <w:rsid w:val="008B35D0"/>
    <w:rsid w:val="008B3703"/>
    <w:rsid w:val="008B49AD"/>
    <w:rsid w:val="008B5660"/>
    <w:rsid w:val="008B5C71"/>
    <w:rsid w:val="008B5E52"/>
    <w:rsid w:val="008C0FB6"/>
    <w:rsid w:val="008C170E"/>
    <w:rsid w:val="008C248A"/>
    <w:rsid w:val="008C428C"/>
    <w:rsid w:val="008C42EE"/>
    <w:rsid w:val="008C436E"/>
    <w:rsid w:val="008C5BF1"/>
    <w:rsid w:val="008C7814"/>
    <w:rsid w:val="008C7CA8"/>
    <w:rsid w:val="008C7E8C"/>
    <w:rsid w:val="008D039C"/>
    <w:rsid w:val="008D04B9"/>
    <w:rsid w:val="008D0C54"/>
    <w:rsid w:val="008D169E"/>
    <w:rsid w:val="008D1B9B"/>
    <w:rsid w:val="008D1F19"/>
    <w:rsid w:val="008D2162"/>
    <w:rsid w:val="008D2386"/>
    <w:rsid w:val="008D24DE"/>
    <w:rsid w:val="008D26AD"/>
    <w:rsid w:val="008D28DC"/>
    <w:rsid w:val="008D491C"/>
    <w:rsid w:val="008D6908"/>
    <w:rsid w:val="008D6E7A"/>
    <w:rsid w:val="008D70C8"/>
    <w:rsid w:val="008D7393"/>
    <w:rsid w:val="008E0807"/>
    <w:rsid w:val="008E0F6A"/>
    <w:rsid w:val="008E15A0"/>
    <w:rsid w:val="008E2038"/>
    <w:rsid w:val="008E2258"/>
    <w:rsid w:val="008E23FD"/>
    <w:rsid w:val="008E267A"/>
    <w:rsid w:val="008E2FF9"/>
    <w:rsid w:val="008E31D0"/>
    <w:rsid w:val="008E37C2"/>
    <w:rsid w:val="008E4A40"/>
    <w:rsid w:val="008E4D1D"/>
    <w:rsid w:val="008E50CF"/>
    <w:rsid w:val="008E5564"/>
    <w:rsid w:val="008E5CE0"/>
    <w:rsid w:val="008E5DF2"/>
    <w:rsid w:val="008E602D"/>
    <w:rsid w:val="008E695C"/>
    <w:rsid w:val="008E6E67"/>
    <w:rsid w:val="008E7431"/>
    <w:rsid w:val="008E74F8"/>
    <w:rsid w:val="008E77F3"/>
    <w:rsid w:val="008F00D8"/>
    <w:rsid w:val="008F065D"/>
    <w:rsid w:val="008F0CBB"/>
    <w:rsid w:val="008F0D15"/>
    <w:rsid w:val="008F175E"/>
    <w:rsid w:val="008F186A"/>
    <w:rsid w:val="008F1FE4"/>
    <w:rsid w:val="008F1FF7"/>
    <w:rsid w:val="008F2012"/>
    <w:rsid w:val="008F3298"/>
    <w:rsid w:val="008F34F5"/>
    <w:rsid w:val="008F3BE0"/>
    <w:rsid w:val="008F3E9C"/>
    <w:rsid w:val="008F4061"/>
    <w:rsid w:val="008F41D3"/>
    <w:rsid w:val="008F4655"/>
    <w:rsid w:val="008F530F"/>
    <w:rsid w:val="008F5817"/>
    <w:rsid w:val="008F7145"/>
    <w:rsid w:val="008F7AF7"/>
    <w:rsid w:val="008F7EBE"/>
    <w:rsid w:val="008F7FFB"/>
    <w:rsid w:val="00900D00"/>
    <w:rsid w:val="009010D5"/>
    <w:rsid w:val="00901347"/>
    <w:rsid w:val="00901C48"/>
    <w:rsid w:val="00902541"/>
    <w:rsid w:val="00902584"/>
    <w:rsid w:val="0090385D"/>
    <w:rsid w:val="009039AA"/>
    <w:rsid w:val="009044B1"/>
    <w:rsid w:val="00905855"/>
    <w:rsid w:val="009058E6"/>
    <w:rsid w:val="00905B22"/>
    <w:rsid w:val="0090628B"/>
    <w:rsid w:val="0090651D"/>
    <w:rsid w:val="0090678B"/>
    <w:rsid w:val="0090795D"/>
    <w:rsid w:val="00907C18"/>
    <w:rsid w:val="00907C78"/>
    <w:rsid w:val="009107B7"/>
    <w:rsid w:val="00910A56"/>
    <w:rsid w:val="00910AF4"/>
    <w:rsid w:val="00911252"/>
    <w:rsid w:val="0091164D"/>
    <w:rsid w:val="009122EE"/>
    <w:rsid w:val="00912571"/>
    <w:rsid w:val="00912652"/>
    <w:rsid w:val="0091312B"/>
    <w:rsid w:val="009147B6"/>
    <w:rsid w:val="00914EF7"/>
    <w:rsid w:val="0091554A"/>
    <w:rsid w:val="00916A54"/>
    <w:rsid w:val="00917132"/>
    <w:rsid w:val="009171AB"/>
    <w:rsid w:val="00917450"/>
    <w:rsid w:val="00917FEA"/>
    <w:rsid w:val="00921AF2"/>
    <w:rsid w:val="00921D07"/>
    <w:rsid w:val="00921DAA"/>
    <w:rsid w:val="00923E28"/>
    <w:rsid w:val="00924330"/>
    <w:rsid w:val="00924594"/>
    <w:rsid w:val="00924BCF"/>
    <w:rsid w:val="0092562A"/>
    <w:rsid w:val="00925D5B"/>
    <w:rsid w:val="00925F92"/>
    <w:rsid w:val="009262E4"/>
    <w:rsid w:val="00927070"/>
    <w:rsid w:val="00930187"/>
    <w:rsid w:val="009305A3"/>
    <w:rsid w:val="00930E73"/>
    <w:rsid w:val="009311E8"/>
    <w:rsid w:val="00931363"/>
    <w:rsid w:val="00931BB4"/>
    <w:rsid w:val="00931ED0"/>
    <w:rsid w:val="009328B6"/>
    <w:rsid w:val="009329F0"/>
    <w:rsid w:val="00932CA4"/>
    <w:rsid w:val="009333E3"/>
    <w:rsid w:val="00933606"/>
    <w:rsid w:val="00933CAD"/>
    <w:rsid w:val="00935886"/>
    <w:rsid w:val="009370A2"/>
    <w:rsid w:val="0093752D"/>
    <w:rsid w:val="0093766E"/>
    <w:rsid w:val="00937C4E"/>
    <w:rsid w:val="0094003D"/>
    <w:rsid w:val="0094197F"/>
    <w:rsid w:val="00942292"/>
    <w:rsid w:val="00944207"/>
    <w:rsid w:val="009442A4"/>
    <w:rsid w:val="009449A8"/>
    <w:rsid w:val="00944C90"/>
    <w:rsid w:val="00944D82"/>
    <w:rsid w:val="009459E6"/>
    <w:rsid w:val="009463BB"/>
    <w:rsid w:val="00946440"/>
    <w:rsid w:val="009475AC"/>
    <w:rsid w:val="00947D91"/>
    <w:rsid w:val="009509D6"/>
    <w:rsid w:val="00950A1C"/>
    <w:rsid w:val="009517B5"/>
    <w:rsid w:val="009517D1"/>
    <w:rsid w:val="00952070"/>
    <w:rsid w:val="009522CC"/>
    <w:rsid w:val="00954A14"/>
    <w:rsid w:val="00956123"/>
    <w:rsid w:val="009563C1"/>
    <w:rsid w:val="00956FCD"/>
    <w:rsid w:val="00957934"/>
    <w:rsid w:val="00957CA7"/>
    <w:rsid w:val="009619B4"/>
    <w:rsid w:val="009619D7"/>
    <w:rsid w:val="00961A7A"/>
    <w:rsid w:val="009626E1"/>
    <w:rsid w:val="009626F6"/>
    <w:rsid w:val="00962791"/>
    <w:rsid w:val="0096284A"/>
    <w:rsid w:val="00962A4A"/>
    <w:rsid w:val="009632FE"/>
    <w:rsid w:val="00963749"/>
    <w:rsid w:val="00963763"/>
    <w:rsid w:val="009637D8"/>
    <w:rsid w:val="00963821"/>
    <w:rsid w:val="00963F1B"/>
    <w:rsid w:val="009641A9"/>
    <w:rsid w:val="0096457E"/>
    <w:rsid w:val="00965677"/>
    <w:rsid w:val="009671CB"/>
    <w:rsid w:val="00967934"/>
    <w:rsid w:val="009716FB"/>
    <w:rsid w:val="009729EB"/>
    <w:rsid w:val="009737CB"/>
    <w:rsid w:val="00973D11"/>
    <w:rsid w:val="00973EAA"/>
    <w:rsid w:val="00973EC0"/>
    <w:rsid w:val="00974F39"/>
    <w:rsid w:val="00975466"/>
    <w:rsid w:val="00975CF2"/>
    <w:rsid w:val="009760B9"/>
    <w:rsid w:val="00976A6B"/>
    <w:rsid w:val="00976D43"/>
    <w:rsid w:val="00977065"/>
    <w:rsid w:val="0097769C"/>
    <w:rsid w:val="00977F8F"/>
    <w:rsid w:val="00981025"/>
    <w:rsid w:val="00981297"/>
    <w:rsid w:val="009816D9"/>
    <w:rsid w:val="0098312D"/>
    <w:rsid w:val="0098407C"/>
    <w:rsid w:val="00984AFE"/>
    <w:rsid w:val="00984BA5"/>
    <w:rsid w:val="00985403"/>
    <w:rsid w:val="009854E2"/>
    <w:rsid w:val="009854EB"/>
    <w:rsid w:val="00986A86"/>
    <w:rsid w:val="009909D2"/>
    <w:rsid w:val="00991DBB"/>
    <w:rsid w:val="00991FF9"/>
    <w:rsid w:val="00992B68"/>
    <w:rsid w:val="00993409"/>
    <w:rsid w:val="009935EA"/>
    <w:rsid w:val="009939B9"/>
    <w:rsid w:val="0099425A"/>
    <w:rsid w:val="009942E4"/>
    <w:rsid w:val="009943EA"/>
    <w:rsid w:val="00994895"/>
    <w:rsid w:val="009954B3"/>
    <w:rsid w:val="0099582C"/>
    <w:rsid w:val="0099605F"/>
    <w:rsid w:val="009960A2"/>
    <w:rsid w:val="00996322"/>
    <w:rsid w:val="009966C3"/>
    <w:rsid w:val="009967F9"/>
    <w:rsid w:val="00996882"/>
    <w:rsid w:val="00996902"/>
    <w:rsid w:val="009975FA"/>
    <w:rsid w:val="0099767A"/>
    <w:rsid w:val="009A30E0"/>
    <w:rsid w:val="009A3AB4"/>
    <w:rsid w:val="009A3C0D"/>
    <w:rsid w:val="009A6A52"/>
    <w:rsid w:val="009A6E22"/>
    <w:rsid w:val="009A727C"/>
    <w:rsid w:val="009A77C2"/>
    <w:rsid w:val="009A7AC4"/>
    <w:rsid w:val="009B0199"/>
    <w:rsid w:val="009B02F2"/>
    <w:rsid w:val="009B0E03"/>
    <w:rsid w:val="009B1074"/>
    <w:rsid w:val="009B2367"/>
    <w:rsid w:val="009B2C8B"/>
    <w:rsid w:val="009B3C22"/>
    <w:rsid w:val="009B3E41"/>
    <w:rsid w:val="009B52A7"/>
    <w:rsid w:val="009B5CB9"/>
    <w:rsid w:val="009B623B"/>
    <w:rsid w:val="009B676E"/>
    <w:rsid w:val="009B700F"/>
    <w:rsid w:val="009B7A07"/>
    <w:rsid w:val="009B7CFA"/>
    <w:rsid w:val="009C0251"/>
    <w:rsid w:val="009C1377"/>
    <w:rsid w:val="009C1A3F"/>
    <w:rsid w:val="009C1CE5"/>
    <w:rsid w:val="009C1E44"/>
    <w:rsid w:val="009C342F"/>
    <w:rsid w:val="009C36F1"/>
    <w:rsid w:val="009C3CA9"/>
    <w:rsid w:val="009C42CB"/>
    <w:rsid w:val="009C44B1"/>
    <w:rsid w:val="009C466F"/>
    <w:rsid w:val="009C505F"/>
    <w:rsid w:val="009C58CF"/>
    <w:rsid w:val="009C64AD"/>
    <w:rsid w:val="009C654D"/>
    <w:rsid w:val="009C6B24"/>
    <w:rsid w:val="009D0445"/>
    <w:rsid w:val="009D34DE"/>
    <w:rsid w:val="009D3CC7"/>
    <w:rsid w:val="009D3FDB"/>
    <w:rsid w:val="009D46AA"/>
    <w:rsid w:val="009D47CB"/>
    <w:rsid w:val="009D4AA6"/>
    <w:rsid w:val="009D4BB4"/>
    <w:rsid w:val="009D4E2B"/>
    <w:rsid w:val="009D4EE2"/>
    <w:rsid w:val="009D5044"/>
    <w:rsid w:val="009D537C"/>
    <w:rsid w:val="009D5EEC"/>
    <w:rsid w:val="009D619E"/>
    <w:rsid w:val="009D6FAC"/>
    <w:rsid w:val="009D75BD"/>
    <w:rsid w:val="009D7717"/>
    <w:rsid w:val="009E051D"/>
    <w:rsid w:val="009E21A4"/>
    <w:rsid w:val="009E25DE"/>
    <w:rsid w:val="009E266B"/>
    <w:rsid w:val="009E2758"/>
    <w:rsid w:val="009E2889"/>
    <w:rsid w:val="009E2E2D"/>
    <w:rsid w:val="009E32EC"/>
    <w:rsid w:val="009E4491"/>
    <w:rsid w:val="009E4573"/>
    <w:rsid w:val="009E45AF"/>
    <w:rsid w:val="009E49D7"/>
    <w:rsid w:val="009E5919"/>
    <w:rsid w:val="009E6712"/>
    <w:rsid w:val="009E70B1"/>
    <w:rsid w:val="009E784C"/>
    <w:rsid w:val="009F0B83"/>
    <w:rsid w:val="009F10F1"/>
    <w:rsid w:val="009F18E1"/>
    <w:rsid w:val="009F2A41"/>
    <w:rsid w:val="009F31EC"/>
    <w:rsid w:val="009F3531"/>
    <w:rsid w:val="009F409F"/>
    <w:rsid w:val="009F47B3"/>
    <w:rsid w:val="009F48FD"/>
    <w:rsid w:val="009F62CD"/>
    <w:rsid w:val="009F6421"/>
    <w:rsid w:val="009F655B"/>
    <w:rsid w:val="009F6595"/>
    <w:rsid w:val="009F79F6"/>
    <w:rsid w:val="00A00B46"/>
    <w:rsid w:val="00A00BA0"/>
    <w:rsid w:val="00A01011"/>
    <w:rsid w:val="00A0149E"/>
    <w:rsid w:val="00A021E2"/>
    <w:rsid w:val="00A02FE5"/>
    <w:rsid w:val="00A0343D"/>
    <w:rsid w:val="00A039E1"/>
    <w:rsid w:val="00A0412D"/>
    <w:rsid w:val="00A052D6"/>
    <w:rsid w:val="00A052E1"/>
    <w:rsid w:val="00A06D15"/>
    <w:rsid w:val="00A07E46"/>
    <w:rsid w:val="00A10C7C"/>
    <w:rsid w:val="00A11729"/>
    <w:rsid w:val="00A1322B"/>
    <w:rsid w:val="00A13472"/>
    <w:rsid w:val="00A13750"/>
    <w:rsid w:val="00A1386D"/>
    <w:rsid w:val="00A13947"/>
    <w:rsid w:val="00A13DC9"/>
    <w:rsid w:val="00A13F91"/>
    <w:rsid w:val="00A1591D"/>
    <w:rsid w:val="00A15A5B"/>
    <w:rsid w:val="00A15E00"/>
    <w:rsid w:val="00A1642E"/>
    <w:rsid w:val="00A164D0"/>
    <w:rsid w:val="00A17324"/>
    <w:rsid w:val="00A17EA9"/>
    <w:rsid w:val="00A206D7"/>
    <w:rsid w:val="00A2103D"/>
    <w:rsid w:val="00A23022"/>
    <w:rsid w:val="00A23A6D"/>
    <w:rsid w:val="00A23C33"/>
    <w:rsid w:val="00A23ED7"/>
    <w:rsid w:val="00A246D8"/>
    <w:rsid w:val="00A2470A"/>
    <w:rsid w:val="00A2474E"/>
    <w:rsid w:val="00A249BB"/>
    <w:rsid w:val="00A2531A"/>
    <w:rsid w:val="00A258C6"/>
    <w:rsid w:val="00A25AA8"/>
    <w:rsid w:val="00A2637C"/>
    <w:rsid w:val="00A26682"/>
    <w:rsid w:val="00A267BE"/>
    <w:rsid w:val="00A26BFA"/>
    <w:rsid w:val="00A279FB"/>
    <w:rsid w:val="00A27D4D"/>
    <w:rsid w:val="00A301D6"/>
    <w:rsid w:val="00A308ED"/>
    <w:rsid w:val="00A30A02"/>
    <w:rsid w:val="00A30E46"/>
    <w:rsid w:val="00A31930"/>
    <w:rsid w:val="00A31C4F"/>
    <w:rsid w:val="00A338B8"/>
    <w:rsid w:val="00A34D05"/>
    <w:rsid w:val="00A352F0"/>
    <w:rsid w:val="00A373AE"/>
    <w:rsid w:val="00A379F2"/>
    <w:rsid w:val="00A37D51"/>
    <w:rsid w:val="00A40C51"/>
    <w:rsid w:val="00A40FF6"/>
    <w:rsid w:val="00A41A5B"/>
    <w:rsid w:val="00A42063"/>
    <w:rsid w:val="00A4239D"/>
    <w:rsid w:val="00A43430"/>
    <w:rsid w:val="00A4424C"/>
    <w:rsid w:val="00A44261"/>
    <w:rsid w:val="00A44826"/>
    <w:rsid w:val="00A44D92"/>
    <w:rsid w:val="00A4507B"/>
    <w:rsid w:val="00A45942"/>
    <w:rsid w:val="00A45D00"/>
    <w:rsid w:val="00A45F7C"/>
    <w:rsid w:val="00A4666D"/>
    <w:rsid w:val="00A46936"/>
    <w:rsid w:val="00A475A7"/>
    <w:rsid w:val="00A507EE"/>
    <w:rsid w:val="00A51E89"/>
    <w:rsid w:val="00A53C47"/>
    <w:rsid w:val="00A5444D"/>
    <w:rsid w:val="00A54B6F"/>
    <w:rsid w:val="00A55950"/>
    <w:rsid w:val="00A55B38"/>
    <w:rsid w:val="00A55F32"/>
    <w:rsid w:val="00A56533"/>
    <w:rsid w:val="00A565E5"/>
    <w:rsid w:val="00A571E4"/>
    <w:rsid w:val="00A57926"/>
    <w:rsid w:val="00A579FE"/>
    <w:rsid w:val="00A57AA7"/>
    <w:rsid w:val="00A57BE6"/>
    <w:rsid w:val="00A57D1B"/>
    <w:rsid w:val="00A57EBC"/>
    <w:rsid w:val="00A60095"/>
    <w:rsid w:val="00A609AA"/>
    <w:rsid w:val="00A60CDA"/>
    <w:rsid w:val="00A61E5C"/>
    <w:rsid w:val="00A624EC"/>
    <w:rsid w:val="00A62847"/>
    <w:rsid w:val="00A62C79"/>
    <w:rsid w:val="00A62F1A"/>
    <w:rsid w:val="00A63337"/>
    <w:rsid w:val="00A63F67"/>
    <w:rsid w:val="00A64482"/>
    <w:rsid w:val="00A64C23"/>
    <w:rsid w:val="00A653A9"/>
    <w:rsid w:val="00A655BB"/>
    <w:rsid w:val="00A664C1"/>
    <w:rsid w:val="00A664FB"/>
    <w:rsid w:val="00A66C71"/>
    <w:rsid w:val="00A67480"/>
    <w:rsid w:val="00A674FE"/>
    <w:rsid w:val="00A70326"/>
    <w:rsid w:val="00A709D1"/>
    <w:rsid w:val="00A715BA"/>
    <w:rsid w:val="00A7261F"/>
    <w:rsid w:val="00A731EF"/>
    <w:rsid w:val="00A73256"/>
    <w:rsid w:val="00A73912"/>
    <w:rsid w:val="00A74617"/>
    <w:rsid w:val="00A7497B"/>
    <w:rsid w:val="00A74A02"/>
    <w:rsid w:val="00A75298"/>
    <w:rsid w:val="00A7536F"/>
    <w:rsid w:val="00A75EF3"/>
    <w:rsid w:val="00A769AA"/>
    <w:rsid w:val="00A77159"/>
    <w:rsid w:val="00A77303"/>
    <w:rsid w:val="00A774DA"/>
    <w:rsid w:val="00A77F02"/>
    <w:rsid w:val="00A77F26"/>
    <w:rsid w:val="00A80741"/>
    <w:rsid w:val="00A812BD"/>
    <w:rsid w:val="00A81301"/>
    <w:rsid w:val="00A83F85"/>
    <w:rsid w:val="00A840E8"/>
    <w:rsid w:val="00A84658"/>
    <w:rsid w:val="00A84CD7"/>
    <w:rsid w:val="00A84E04"/>
    <w:rsid w:val="00A85C28"/>
    <w:rsid w:val="00A872C4"/>
    <w:rsid w:val="00A87486"/>
    <w:rsid w:val="00A87602"/>
    <w:rsid w:val="00A87704"/>
    <w:rsid w:val="00A9045D"/>
    <w:rsid w:val="00A90D08"/>
    <w:rsid w:val="00A90EC8"/>
    <w:rsid w:val="00A919A0"/>
    <w:rsid w:val="00A92F1A"/>
    <w:rsid w:val="00A940BD"/>
    <w:rsid w:val="00A94814"/>
    <w:rsid w:val="00A94DEE"/>
    <w:rsid w:val="00A955DD"/>
    <w:rsid w:val="00A95E19"/>
    <w:rsid w:val="00A96232"/>
    <w:rsid w:val="00AA0403"/>
    <w:rsid w:val="00AA18E0"/>
    <w:rsid w:val="00AA1A01"/>
    <w:rsid w:val="00AA2368"/>
    <w:rsid w:val="00AA3320"/>
    <w:rsid w:val="00AA3FBF"/>
    <w:rsid w:val="00AA4285"/>
    <w:rsid w:val="00AA445E"/>
    <w:rsid w:val="00AA4D7D"/>
    <w:rsid w:val="00AA51D8"/>
    <w:rsid w:val="00AA5DB8"/>
    <w:rsid w:val="00AA5E3E"/>
    <w:rsid w:val="00AA67F0"/>
    <w:rsid w:val="00AA6B64"/>
    <w:rsid w:val="00AA7B88"/>
    <w:rsid w:val="00AB0A18"/>
    <w:rsid w:val="00AB3836"/>
    <w:rsid w:val="00AB4232"/>
    <w:rsid w:val="00AB42CB"/>
    <w:rsid w:val="00AB4B06"/>
    <w:rsid w:val="00AB4B2D"/>
    <w:rsid w:val="00AB5ABD"/>
    <w:rsid w:val="00AB78DF"/>
    <w:rsid w:val="00AB7DD0"/>
    <w:rsid w:val="00AC05D2"/>
    <w:rsid w:val="00AC0E52"/>
    <w:rsid w:val="00AC1361"/>
    <w:rsid w:val="00AC1663"/>
    <w:rsid w:val="00AC25EB"/>
    <w:rsid w:val="00AC30F6"/>
    <w:rsid w:val="00AC3A25"/>
    <w:rsid w:val="00AC3EDC"/>
    <w:rsid w:val="00AC435F"/>
    <w:rsid w:val="00AC466E"/>
    <w:rsid w:val="00AC4D18"/>
    <w:rsid w:val="00AC56E7"/>
    <w:rsid w:val="00AC77FF"/>
    <w:rsid w:val="00AC7D80"/>
    <w:rsid w:val="00AD12E5"/>
    <w:rsid w:val="00AD1A81"/>
    <w:rsid w:val="00AD22AC"/>
    <w:rsid w:val="00AD280F"/>
    <w:rsid w:val="00AD2935"/>
    <w:rsid w:val="00AD2FCE"/>
    <w:rsid w:val="00AD3836"/>
    <w:rsid w:val="00AD3863"/>
    <w:rsid w:val="00AD3B0C"/>
    <w:rsid w:val="00AD414C"/>
    <w:rsid w:val="00AD4A2B"/>
    <w:rsid w:val="00AD5D74"/>
    <w:rsid w:val="00AD62A3"/>
    <w:rsid w:val="00AD6553"/>
    <w:rsid w:val="00AD680C"/>
    <w:rsid w:val="00AD7627"/>
    <w:rsid w:val="00AD76AE"/>
    <w:rsid w:val="00AD7A31"/>
    <w:rsid w:val="00AD7AF4"/>
    <w:rsid w:val="00AD7BD0"/>
    <w:rsid w:val="00AE03DC"/>
    <w:rsid w:val="00AE0875"/>
    <w:rsid w:val="00AE0D06"/>
    <w:rsid w:val="00AE2B83"/>
    <w:rsid w:val="00AE34E9"/>
    <w:rsid w:val="00AE37B7"/>
    <w:rsid w:val="00AE458F"/>
    <w:rsid w:val="00AE4E6A"/>
    <w:rsid w:val="00AE604D"/>
    <w:rsid w:val="00AE6D89"/>
    <w:rsid w:val="00AE7698"/>
    <w:rsid w:val="00AF07DB"/>
    <w:rsid w:val="00AF0F81"/>
    <w:rsid w:val="00AF11E4"/>
    <w:rsid w:val="00AF13D8"/>
    <w:rsid w:val="00AF14DB"/>
    <w:rsid w:val="00AF24D4"/>
    <w:rsid w:val="00AF2A38"/>
    <w:rsid w:val="00AF30A9"/>
    <w:rsid w:val="00AF4314"/>
    <w:rsid w:val="00AF44A8"/>
    <w:rsid w:val="00AF4B9E"/>
    <w:rsid w:val="00AF5C73"/>
    <w:rsid w:val="00AF62A2"/>
    <w:rsid w:val="00AF6DCD"/>
    <w:rsid w:val="00AF7132"/>
    <w:rsid w:val="00AF7523"/>
    <w:rsid w:val="00AF7EBD"/>
    <w:rsid w:val="00B00355"/>
    <w:rsid w:val="00B01931"/>
    <w:rsid w:val="00B0238A"/>
    <w:rsid w:val="00B02B8A"/>
    <w:rsid w:val="00B0379C"/>
    <w:rsid w:val="00B042E2"/>
    <w:rsid w:val="00B04A75"/>
    <w:rsid w:val="00B05757"/>
    <w:rsid w:val="00B0586E"/>
    <w:rsid w:val="00B05C6C"/>
    <w:rsid w:val="00B05EFB"/>
    <w:rsid w:val="00B0680D"/>
    <w:rsid w:val="00B07369"/>
    <w:rsid w:val="00B07DA1"/>
    <w:rsid w:val="00B1036F"/>
    <w:rsid w:val="00B10FFF"/>
    <w:rsid w:val="00B11E68"/>
    <w:rsid w:val="00B1261F"/>
    <w:rsid w:val="00B136E5"/>
    <w:rsid w:val="00B136ED"/>
    <w:rsid w:val="00B13D51"/>
    <w:rsid w:val="00B14901"/>
    <w:rsid w:val="00B14FD8"/>
    <w:rsid w:val="00B16EAE"/>
    <w:rsid w:val="00B173D4"/>
    <w:rsid w:val="00B175BB"/>
    <w:rsid w:val="00B176B8"/>
    <w:rsid w:val="00B20DCE"/>
    <w:rsid w:val="00B213A1"/>
    <w:rsid w:val="00B22020"/>
    <w:rsid w:val="00B225F4"/>
    <w:rsid w:val="00B24CEE"/>
    <w:rsid w:val="00B25AA8"/>
    <w:rsid w:val="00B25BF3"/>
    <w:rsid w:val="00B25E7D"/>
    <w:rsid w:val="00B2645E"/>
    <w:rsid w:val="00B26586"/>
    <w:rsid w:val="00B26D2D"/>
    <w:rsid w:val="00B27087"/>
    <w:rsid w:val="00B2709F"/>
    <w:rsid w:val="00B276CF"/>
    <w:rsid w:val="00B300BF"/>
    <w:rsid w:val="00B30F9E"/>
    <w:rsid w:val="00B31736"/>
    <w:rsid w:val="00B31F1A"/>
    <w:rsid w:val="00B32488"/>
    <w:rsid w:val="00B336F6"/>
    <w:rsid w:val="00B339F2"/>
    <w:rsid w:val="00B33B18"/>
    <w:rsid w:val="00B33EF0"/>
    <w:rsid w:val="00B3467D"/>
    <w:rsid w:val="00B34C63"/>
    <w:rsid w:val="00B35027"/>
    <w:rsid w:val="00B3510F"/>
    <w:rsid w:val="00B354DF"/>
    <w:rsid w:val="00B35BE3"/>
    <w:rsid w:val="00B36775"/>
    <w:rsid w:val="00B36B03"/>
    <w:rsid w:val="00B37179"/>
    <w:rsid w:val="00B37E3D"/>
    <w:rsid w:val="00B37F4E"/>
    <w:rsid w:val="00B405B7"/>
    <w:rsid w:val="00B41079"/>
    <w:rsid w:val="00B41110"/>
    <w:rsid w:val="00B421B0"/>
    <w:rsid w:val="00B426C1"/>
    <w:rsid w:val="00B42C48"/>
    <w:rsid w:val="00B44493"/>
    <w:rsid w:val="00B448A7"/>
    <w:rsid w:val="00B44B80"/>
    <w:rsid w:val="00B44BDA"/>
    <w:rsid w:val="00B4767D"/>
    <w:rsid w:val="00B476D5"/>
    <w:rsid w:val="00B47A17"/>
    <w:rsid w:val="00B47A5D"/>
    <w:rsid w:val="00B50852"/>
    <w:rsid w:val="00B50A3A"/>
    <w:rsid w:val="00B50DAF"/>
    <w:rsid w:val="00B511C4"/>
    <w:rsid w:val="00B5282A"/>
    <w:rsid w:val="00B52B78"/>
    <w:rsid w:val="00B53682"/>
    <w:rsid w:val="00B5380A"/>
    <w:rsid w:val="00B53A63"/>
    <w:rsid w:val="00B53DF1"/>
    <w:rsid w:val="00B53E3C"/>
    <w:rsid w:val="00B5538E"/>
    <w:rsid w:val="00B557E9"/>
    <w:rsid w:val="00B55DAD"/>
    <w:rsid w:val="00B55F76"/>
    <w:rsid w:val="00B56007"/>
    <w:rsid w:val="00B566F8"/>
    <w:rsid w:val="00B5749E"/>
    <w:rsid w:val="00B57D07"/>
    <w:rsid w:val="00B57E18"/>
    <w:rsid w:val="00B60066"/>
    <w:rsid w:val="00B60732"/>
    <w:rsid w:val="00B608A8"/>
    <w:rsid w:val="00B60DEF"/>
    <w:rsid w:val="00B61822"/>
    <w:rsid w:val="00B61D30"/>
    <w:rsid w:val="00B61F7C"/>
    <w:rsid w:val="00B62192"/>
    <w:rsid w:val="00B629E7"/>
    <w:rsid w:val="00B629F8"/>
    <w:rsid w:val="00B62FB2"/>
    <w:rsid w:val="00B62FBF"/>
    <w:rsid w:val="00B63A95"/>
    <w:rsid w:val="00B63C9F"/>
    <w:rsid w:val="00B63F9D"/>
    <w:rsid w:val="00B640FC"/>
    <w:rsid w:val="00B66162"/>
    <w:rsid w:val="00B66552"/>
    <w:rsid w:val="00B66CBF"/>
    <w:rsid w:val="00B7098E"/>
    <w:rsid w:val="00B709B5"/>
    <w:rsid w:val="00B71399"/>
    <w:rsid w:val="00B71A37"/>
    <w:rsid w:val="00B73717"/>
    <w:rsid w:val="00B7457E"/>
    <w:rsid w:val="00B74C41"/>
    <w:rsid w:val="00B751B6"/>
    <w:rsid w:val="00B75E65"/>
    <w:rsid w:val="00B75F80"/>
    <w:rsid w:val="00B7645F"/>
    <w:rsid w:val="00B767A7"/>
    <w:rsid w:val="00B76A65"/>
    <w:rsid w:val="00B77377"/>
    <w:rsid w:val="00B77A73"/>
    <w:rsid w:val="00B77B3B"/>
    <w:rsid w:val="00B80584"/>
    <w:rsid w:val="00B80B6D"/>
    <w:rsid w:val="00B81095"/>
    <w:rsid w:val="00B820AA"/>
    <w:rsid w:val="00B82A8C"/>
    <w:rsid w:val="00B82B29"/>
    <w:rsid w:val="00B82C24"/>
    <w:rsid w:val="00B84727"/>
    <w:rsid w:val="00B84807"/>
    <w:rsid w:val="00B84B00"/>
    <w:rsid w:val="00B850AF"/>
    <w:rsid w:val="00B875ED"/>
    <w:rsid w:val="00B87879"/>
    <w:rsid w:val="00B90193"/>
    <w:rsid w:val="00B90699"/>
    <w:rsid w:val="00B90D8D"/>
    <w:rsid w:val="00B90F77"/>
    <w:rsid w:val="00B923F2"/>
    <w:rsid w:val="00B9269B"/>
    <w:rsid w:val="00B94134"/>
    <w:rsid w:val="00B94A2B"/>
    <w:rsid w:val="00B95348"/>
    <w:rsid w:val="00B95552"/>
    <w:rsid w:val="00B95EA6"/>
    <w:rsid w:val="00B96241"/>
    <w:rsid w:val="00B96E84"/>
    <w:rsid w:val="00B96F2F"/>
    <w:rsid w:val="00B96FD7"/>
    <w:rsid w:val="00B976E9"/>
    <w:rsid w:val="00B97742"/>
    <w:rsid w:val="00B97B12"/>
    <w:rsid w:val="00BA0E6D"/>
    <w:rsid w:val="00BA134B"/>
    <w:rsid w:val="00BA188E"/>
    <w:rsid w:val="00BA1CAE"/>
    <w:rsid w:val="00BA3261"/>
    <w:rsid w:val="00BA3A09"/>
    <w:rsid w:val="00BA3FC5"/>
    <w:rsid w:val="00BA43E2"/>
    <w:rsid w:val="00BA456F"/>
    <w:rsid w:val="00BA4C1D"/>
    <w:rsid w:val="00BA4CA6"/>
    <w:rsid w:val="00BA5328"/>
    <w:rsid w:val="00BA579A"/>
    <w:rsid w:val="00BA5BAE"/>
    <w:rsid w:val="00BA5D89"/>
    <w:rsid w:val="00BA6589"/>
    <w:rsid w:val="00BA6AA0"/>
    <w:rsid w:val="00BA74CC"/>
    <w:rsid w:val="00BB0E45"/>
    <w:rsid w:val="00BB28B6"/>
    <w:rsid w:val="00BB2C0C"/>
    <w:rsid w:val="00BB3040"/>
    <w:rsid w:val="00BB3231"/>
    <w:rsid w:val="00BB323A"/>
    <w:rsid w:val="00BB3482"/>
    <w:rsid w:val="00BB5184"/>
    <w:rsid w:val="00BB688C"/>
    <w:rsid w:val="00BB6C27"/>
    <w:rsid w:val="00BB7820"/>
    <w:rsid w:val="00BB7F31"/>
    <w:rsid w:val="00BC04E5"/>
    <w:rsid w:val="00BC0B4A"/>
    <w:rsid w:val="00BC27F3"/>
    <w:rsid w:val="00BC2885"/>
    <w:rsid w:val="00BC2CEE"/>
    <w:rsid w:val="00BC3FBC"/>
    <w:rsid w:val="00BC4429"/>
    <w:rsid w:val="00BC4EAD"/>
    <w:rsid w:val="00BC5E14"/>
    <w:rsid w:val="00BC6544"/>
    <w:rsid w:val="00BC6AF9"/>
    <w:rsid w:val="00BC6F4E"/>
    <w:rsid w:val="00BC715C"/>
    <w:rsid w:val="00BD027D"/>
    <w:rsid w:val="00BD0811"/>
    <w:rsid w:val="00BD18E7"/>
    <w:rsid w:val="00BD190F"/>
    <w:rsid w:val="00BD1B79"/>
    <w:rsid w:val="00BD1D8B"/>
    <w:rsid w:val="00BD3F17"/>
    <w:rsid w:val="00BD453B"/>
    <w:rsid w:val="00BD4AE7"/>
    <w:rsid w:val="00BD5CE2"/>
    <w:rsid w:val="00BD6E23"/>
    <w:rsid w:val="00BD725E"/>
    <w:rsid w:val="00BD7C40"/>
    <w:rsid w:val="00BE02BC"/>
    <w:rsid w:val="00BE0AE9"/>
    <w:rsid w:val="00BE0EEF"/>
    <w:rsid w:val="00BE1972"/>
    <w:rsid w:val="00BE1CD7"/>
    <w:rsid w:val="00BE1CEB"/>
    <w:rsid w:val="00BE34D5"/>
    <w:rsid w:val="00BE3D64"/>
    <w:rsid w:val="00BE423A"/>
    <w:rsid w:val="00BE42C7"/>
    <w:rsid w:val="00BE487A"/>
    <w:rsid w:val="00BE5F89"/>
    <w:rsid w:val="00BE6D32"/>
    <w:rsid w:val="00BE7074"/>
    <w:rsid w:val="00BE75E0"/>
    <w:rsid w:val="00BE7F85"/>
    <w:rsid w:val="00BF04A9"/>
    <w:rsid w:val="00BF0A48"/>
    <w:rsid w:val="00BF1D10"/>
    <w:rsid w:val="00BF2143"/>
    <w:rsid w:val="00BF2802"/>
    <w:rsid w:val="00BF2ED0"/>
    <w:rsid w:val="00BF5596"/>
    <w:rsid w:val="00BF6B83"/>
    <w:rsid w:val="00BF783C"/>
    <w:rsid w:val="00BF7F3A"/>
    <w:rsid w:val="00C0061D"/>
    <w:rsid w:val="00C0227A"/>
    <w:rsid w:val="00C02D04"/>
    <w:rsid w:val="00C031FE"/>
    <w:rsid w:val="00C03201"/>
    <w:rsid w:val="00C0324E"/>
    <w:rsid w:val="00C04630"/>
    <w:rsid w:val="00C04A34"/>
    <w:rsid w:val="00C04D37"/>
    <w:rsid w:val="00C05AAD"/>
    <w:rsid w:val="00C05B47"/>
    <w:rsid w:val="00C05FCA"/>
    <w:rsid w:val="00C062E3"/>
    <w:rsid w:val="00C06506"/>
    <w:rsid w:val="00C06766"/>
    <w:rsid w:val="00C06791"/>
    <w:rsid w:val="00C067A3"/>
    <w:rsid w:val="00C06BEF"/>
    <w:rsid w:val="00C07A0B"/>
    <w:rsid w:val="00C07D5B"/>
    <w:rsid w:val="00C10340"/>
    <w:rsid w:val="00C111CA"/>
    <w:rsid w:val="00C11C2C"/>
    <w:rsid w:val="00C1227E"/>
    <w:rsid w:val="00C12B58"/>
    <w:rsid w:val="00C12EA2"/>
    <w:rsid w:val="00C12F10"/>
    <w:rsid w:val="00C13249"/>
    <w:rsid w:val="00C133C7"/>
    <w:rsid w:val="00C1386A"/>
    <w:rsid w:val="00C13CDB"/>
    <w:rsid w:val="00C13F82"/>
    <w:rsid w:val="00C141FE"/>
    <w:rsid w:val="00C144DC"/>
    <w:rsid w:val="00C14AC0"/>
    <w:rsid w:val="00C15681"/>
    <w:rsid w:val="00C15A5C"/>
    <w:rsid w:val="00C162E4"/>
    <w:rsid w:val="00C16BF9"/>
    <w:rsid w:val="00C1723B"/>
    <w:rsid w:val="00C1746F"/>
    <w:rsid w:val="00C2034E"/>
    <w:rsid w:val="00C20CD0"/>
    <w:rsid w:val="00C2101F"/>
    <w:rsid w:val="00C22101"/>
    <w:rsid w:val="00C22511"/>
    <w:rsid w:val="00C23F18"/>
    <w:rsid w:val="00C240BD"/>
    <w:rsid w:val="00C247B6"/>
    <w:rsid w:val="00C25A82"/>
    <w:rsid w:val="00C25AB6"/>
    <w:rsid w:val="00C25B32"/>
    <w:rsid w:val="00C26297"/>
    <w:rsid w:val="00C26EEE"/>
    <w:rsid w:val="00C26F43"/>
    <w:rsid w:val="00C2785C"/>
    <w:rsid w:val="00C30720"/>
    <w:rsid w:val="00C308C0"/>
    <w:rsid w:val="00C30A42"/>
    <w:rsid w:val="00C31441"/>
    <w:rsid w:val="00C31534"/>
    <w:rsid w:val="00C3166E"/>
    <w:rsid w:val="00C31FB6"/>
    <w:rsid w:val="00C32A5C"/>
    <w:rsid w:val="00C32B7C"/>
    <w:rsid w:val="00C32DFC"/>
    <w:rsid w:val="00C32E5C"/>
    <w:rsid w:val="00C337CB"/>
    <w:rsid w:val="00C347FA"/>
    <w:rsid w:val="00C3484B"/>
    <w:rsid w:val="00C36E60"/>
    <w:rsid w:val="00C3717D"/>
    <w:rsid w:val="00C374AF"/>
    <w:rsid w:val="00C37C22"/>
    <w:rsid w:val="00C408EE"/>
    <w:rsid w:val="00C4164A"/>
    <w:rsid w:val="00C43C6F"/>
    <w:rsid w:val="00C440CD"/>
    <w:rsid w:val="00C44FB5"/>
    <w:rsid w:val="00C4532B"/>
    <w:rsid w:val="00C455DE"/>
    <w:rsid w:val="00C45638"/>
    <w:rsid w:val="00C46008"/>
    <w:rsid w:val="00C463F9"/>
    <w:rsid w:val="00C46CB9"/>
    <w:rsid w:val="00C472BD"/>
    <w:rsid w:val="00C47866"/>
    <w:rsid w:val="00C47CE0"/>
    <w:rsid w:val="00C47D1A"/>
    <w:rsid w:val="00C508E7"/>
    <w:rsid w:val="00C513CD"/>
    <w:rsid w:val="00C518B9"/>
    <w:rsid w:val="00C51F78"/>
    <w:rsid w:val="00C5491D"/>
    <w:rsid w:val="00C54CC4"/>
    <w:rsid w:val="00C54F2B"/>
    <w:rsid w:val="00C55931"/>
    <w:rsid w:val="00C55B9A"/>
    <w:rsid w:val="00C5691A"/>
    <w:rsid w:val="00C571A7"/>
    <w:rsid w:val="00C57E7F"/>
    <w:rsid w:val="00C60745"/>
    <w:rsid w:val="00C62ED0"/>
    <w:rsid w:val="00C630C3"/>
    <w:rsid w:val="00C63CAC"/>
    <w:rsid w:val="00C64B01"/>
    <w:rsid w:val="00C65C88"/>
    <w:rsid w:val="00C66024"/>
    <w:rsid w:val="00C66323"/>
    <w:rsid w:val="00C702CA"/>
    <w:rsid w:val="00C714A5"/>
    <w:rsid w:val="00C71A88"/>
    <w:rsid w:val="00C71DEF"/>
    <w:rsid w:val="00C72061"/>
    <w:rsid w:val="00C720CD"/>
    <w:rsid w:val="00C72551"/>
    <w:rsid w:val="00C72574"/>
    <w:rsid w:val="00C72BD4"/>
    <w:rsid w:val="00C72C78"/>
    <w:rsid w:val="00C731E0"/>
    <w:rsid w:val="00C73277"/>
    <w:rsid w:val="00C73282"/>
    <w:rsid w:val="00C73653"/>
    <w:rsid w:val="00C73ECF"/>
    <w:rsid w:val="00C75436"/>
    <w:rsid w:val="00C7571D"/>
    <w:rsid w:val="00C757F3"/>
    <w:rsid w:val="00C75823"/>
    <w:rsid w:val="00C758DF"/>
    <w:rsid w:val="00C758EA"/>
    <w:rsid w:val="00C75A4A"/>
    <w:rsid w:val="00C75C65"/>
    <w:rsid w:val="00C76C30"/>
    <w:rsid w:val="00C7759A"/>
    <w:rsid w:val="00C77B22"/>
    <w:rsid w:val="00C77CF1"/>
    <w:rsid w:val="00C77E9B"/>
    <w:rsid w:val="00C8167C"/>
    <w:rsid w:val="00C820A8"/>
    <w:rsid w:val="00C82A17"/>
    <w:rsid w:val="00C83274"/>
    <w:rsid w:val="00C84261"/>
    <w:rsid w:val="00C84983"/>
    <w:rsid w:val="00C853BC"/>
    <w:rsid w:val="00C85697"/>
    <w:rsid w:val="00C8579C"/>
    <w:rsid w:val="00C871BE"/>
    <w:rsid w:val="00C87765"/>
    <w:rsid w:val="00C87AF5"/>
    <w:rsid w:val="00C90609"/>
    <w:rsid w:val="00C906AA"/>
    <w:rsid w:val="00C90EE5"/>
    <w:rsid w:val="00C91828"/>
    <w:rsid w:val="00C9307F"/>
    <w:rsid w:val="00C93DAA"/>
    <w:rsid w:val="00C94139"/>
    <w:rsid w:val="00C947EF"/>
    <w:rsid w:val="00C947F3"/>
    <w:rsid w:val="00C94E32"/>
    <w:rsid w:val="00C96A22"/>
    <w:rsid w:val="00C96AE6"/>
    <w:rsid w:val="00CA03ED"/>
    <w:rsid w:val="00CA0EC7"/>
    <w:rsid w:val="00CA1096"/>
    <w:rsid w:val="00CA1275"/>
    <w:rsid w:val="00CA162F"/>
    <w:rsid w:val="00CA1EF8"/>
    <w:rsid w:val="00CA3019"/>
    <w:rsid w:val="00CA3289"/>
    <w:rsid w:val="00CA3444"/>
    <w:rsid w:val="00CA3A22"/>
    <w:rsid w:val="00CA3E6A"/>
    <w:rsid w:val="00CA4810"/>
    <w:rsid w:val="00CA481F"/>
    <w:rsid w:val="00CA4C9F"/>
    <w:rsid w:val="00CA4F43"/>
    <w:rsid w:val="00CA6724"/>
    <w:rsid w:val="00CB0360"/>
    <w:rsid w:val="00CB08D1"/>
    <w:rsid w:val="00CB1E50"/>
    <w:rsid w:val="00CB2A89"/>
    <w:rsid w:val="00CB3E2F"/>
    <w:rsid w:val="00CB40D9"/>
    <w:rsid w:val="00CB4786"/>
    <w:rsid w:val="00CB583A"/>
    <w:rsid w:val="00CC0B9A"/>
    <w:rsid w:val="00CC1842"/>
    <w:rsid w:val="00CC1B43"/>
    <w:rsid w:val="00CC1DC1"/>
    <w:rsid w:val="00CC1FB6"/>
    <w:rsid w:val="00CC2937"/>
    <w:rsid w:val="00CC350E"/>
    <w:rsid w:val="00CC3A80"/>
    <w:rsid w:val="00CC44EC"/>
    <w:rsid w:val="00CC552E"/>
    <w:rsid w:val="00CC5601"/>
    <w:rsid w:val="00CC651D"/>
    <w:rsid w:val="00CC6BBB"/>
    <w:rsid w:val="00CC7270"/>
    <w:rsid w:val="00CC751F"/>
    <w:rsid w:val="00CD0816"/>
    <w:rsid w:val="00CD1178"/>
    <w:rsid w:val="00CD1523"/>
    <w:rsid w:val="00CD1CA5"/>
    <w:rsid w:val="00CD1F99"/>
    <w:rsid w:val="00CD2D5F"/>
    <w:rsid w:val="00CD2E67"/>
    <w:rsid w:val="00CD32C8"/>
    <w:rsid w:val="00CD3473"/>
    <w:rsid w:val="00CD3E8A"/>
    <w:rsid w:val="00CD4735"/>
    <w:rsid w:val="00CD4C41"/>
    <w:rsid w:val="00CD6868"/>
    <w:rsid w:val="00CD7676"/>
    <w:rsid w:val="00CD7791"/>
    <w:rsid w:val="00CD7FF7"/>
    <w:rsid w:val="00CE0B7B"/>
    <w:rsid w:val="00CE0C7B"/>
    <w:rsid w:val="00CE1701"/>
    <w:rsid w:val="00CE193A"/>
    <w:rsid w:val="00CE24CD"/>
    <w:rsid w:val="00CE2BAE"/>
    <w:rsid w:val="00CE2DB2"/>
    <w:rsid w:val="00CE2DDB"/>
    <w:rsid w:val="00CE3957"/>
    <w:rsid w:val="00CE3F2C"/>
    <w:rsid w:val="00CE3FBF"/>
    <w:rsid w:val="00CE5254"/>
    <w:rsid w:val="00CE5677"/>
    <w:rsid w:val="00CE605F"/>
    <w:rsid w:val="00CE61B6"/>
    <w:rsid w:val="00CE68A5"/>
    <w:rsid w:val="00CE6B40"/>
    <w:rsid w:val="00CE73AF"/>
    <w:rsid w:val="00CE7D88"/>
    <w:rsid w:val="00CF021A"/>
    <w:rsid w:val="00CF04CD"/>
    <w:rsid w:val="00CF0901"/>
    <w:rsid w:val="00CF14AC"/>
    <w:rsid w:val="00CF1E9F"/>
    <w:rsid w:val="00CF4326"/>
    <w:rsid w:val="00CF443B"/>
    <w:rsid w:val="00CF451E"/>
    <w:rsid w:val="00CF4F77"/>
    <w:rsid w:val="00CF5D1D"/>
    <w:rsid w:val="00CF6160"/>
    <w:rsid w:val="00CF65DC"/>
    <w:rsid w:val="00CF6A29"/>
    <w:rsid w:val="00CF7283"/>
    <w:rsid w:val="00CF7883"/>
    <w:rsid w:val="00CF78B0"/>
    <w:rsid w:val="00CF7E8E"/>
    <w:rsid w:val="00D00607"/>
    <w:rsid w:val="00D00643"/>
    <w:rsid w:val="00D00B01"/>
    <w:rsid w:val="00D01346"/>
    <w:rsid w:val="00D027B8"/>
    <w:rsid w:val="00D02987"/>
    <w:rsid w:val="00D03157"/>
    <w:rsid w:val="00D04271"/>
    <w:rsid w:val="00D04579"/>
    <w:rsid w:val="00D052D0"/>
    <w:rsid w:val="00D0559F"/>
    <w:rsid w:val="00D05D37"/>
    <w:rsid w:val="00D05F02"/>
    <w:rsid w:val="00D06CFA"/>
    <w:rsid w:val="00D06D27"/>
    <w:rsid w:val="00D07AD2"/>
    <w:rsid w:val="00D07E69"/>
    <w:rsid w:val="00D07EC5"/>
    <w:rsid w:val="00D100FF"/>
    <w:rsid w:val="00D10597"/>
    <w:rsid w:val="00D112DA"/>
    <w:rsid w:val="00D115F9"/>
    <w:rsid w:val="00D1230D"/>
    <w:rsid w:val="00D126B7"/>
    <w:rsid w:val="00D12991"/>
    <w:rsid w:val="00D129EC"/>
    <w:rsid w:val="00D12B8B"/>
    <w:rsid w:val="00D12CEF"/>
    <w:rsid w:val="00D1372D"/>
    <w:rsid w:val="00D146D8"/>
    <w:rsid w:val="00D147A3"/>
    <w:rsid w:val="00D15028"/>
    <w:rsid w:val="00D151CA"/>
    <w:rsid w:val="00D15727"/>
    <w:rsid w:val="00D15B53"/>
    <w:rsid w:val="00D15E57"/>
    <w:rsid w:val="00D16871"/>
    <w:rsid w:val="00D16897"/>
    <w:rsid w:val="00D16AD1"/>
    <w:rsid w:val="00D179A3"/>
    <w:rsid w:val="00D17C45"/>
    <w:rsid w:val="00D208D9"/>
    <w:rsid w:val="00D20B98"/>
    <w:rsid w:val="00D21798"/>
    <w:rsid w:val="00D2195C"/>
    <w:rsid w:val="00D21BFF"/>
    <w:rsid w:val="00D22045"/>
    <w:rsid w:val="00D227E2"/>
    <w:rsid w:val="00D2364A"/>
    <w:rsid w:val="00D236F2"/>
    <w:rsid w:val="00D247C4"/>
    <w:rsid w:val="00D24844"/>
    <w:rsid w:val="00D256D7"/>
    <w:rsid w:val="00D25AB2"/>
    <w:rsid w:val="00D25B99"/>
    <w:rsid w:val="00D25E86"/>
    <w:rsid w:val="00D26B11"/>
    <w:rsid w:val="00D26D2A"/>
    <w:rsid w:val="00D27130"/>
    <w:rsid w:val="00D27C74"/>
    <w:rsid w:val="00D27F07"/>
    <w:rsid w:val="00D310E1"/>
    <w:rsid w:val="00D310FE"/>
    <w:rsid w:val="00D311CF"/>
    <w:rsid w:val="00D31678"/>
    <w:rsid w:val="00D317C7"/>
    <w:rsid w:val="00D31ED6"/>
    <w:rsid w:val="00D33C3B"/>
    <w:rsid w:val="00D33DF5"/>
    <w:rsid w:val="00D35EB3"/>
    <w:rsid w:val="00D3611A"/>
    <w:rsid w:val="00D361D7"/>
    <w:rsid w:val="00D36866"/>
    <w:rsid w:val="00D3692C"/>
    <w:rsid w:val="00D36E10"/>
    <w:rsid w:val="00D37334"/>
    <w:rsid w:val="00D40011"/>
    <w:rsid w:val="00D4027B"/>
    <w:rsid w:val="00D40763"/>
    <w:rsid w:val="00D408A7"/>
    <w:rsid w:val="00D410E4"/>
    <w:rsid w:val="00D41216"/>
    <w:rsid w:val="00D41290"/>
    <w:rsid w:val="00D41626"/>
    <w:rsid w:val="00D42C64"/>
    <w:rsid w:val="00D43A5E"/>
    <w:rsid w:val="00D43D81"/>
    <w:rsid w:val="00D43F9E"/>
    <w:rsid w:val="00D44250"/>
    <w:rsid w:val="00D44759"/>
    <w:rsid w:val="00D4519E"/>
    <w:rsid w:val="00D45304"/>
    <w:rsid w:val="00D45BCC"/>
    <w:rsid w:val="00D46176"/>
    <w:rsid w:val="00D465E7"/>
    <w:rsid w:val="00D46D14"/>
    <w:rsid w:val="00D4769D"/>
    <w:rsid w:val="00D47BC5"/>
    <w:rsid w:val="00D506DA"/>
    <w:rsid w:val="00D508A6"/>
    <w:rsid w:val="00D509D1"/>
    <w:rsid w:val="00D510A1"/>
    <w:rsid w:val="00D51503"/>
    <w:rsid w:val="00D520B3"/>
    <w:rsid w:val="00D522CA"/>
    <w:rsid w:val="00D54005"/>
    <w:rsid w:val="00D54554"/>
    <w:rsid w:val="00D54F55"/>
    <w:rsid w:val="00D55D11"/>
    <w:rsid w:val="00D56FB8"/>
    <w:rsid w:val="00D61766"/>
    <w:rsid w:val="00D622B2"/>
    <w:rsid w:val="00D62361"/>
    <w:rsid w:val="00D623CE"/>
    <w:rsid w:val="00D6263A"/>
    <w:rsid w:val="00D62D07"/>
    <w:rsid w:val="00D6491D"/>
    <w:rsid w:val="00D64B87"/>
    <w:rsid w:val="00D650EA"/>
    <w:rsid w:val="00D6523D"/>
    <w:rsid w:val="00D65EB5"/>
    <w:rsid w:val="00D67397"/>
    <w:rsid w:val="00D67BBC"/>
    <w:rsid w:val="00D702A9"/>
    <w:rsid w:val="00D7041A"/>
    <w:rsid w:val="00D70545"/>
    <w:rsid w:val="00D70827"/>
    <w:rsid w:val="00D70C37"/>
    <w:rsid w:val="00D70E19"/>
    <w:rsid w:val="00D713D1"/>
    <w:rsid w:val="00D71534"/>
    <w:rsid w:val="00D72346"/>
    <w:rsid w:val="00D739F7"/>
    <w:rsid w:val="00D73C81"/>
    <w:rsid w:val="00D744F9"/>
    <w:rsid w:val="00D74A1F"/>
    <w:rsid w:val="00D760E8"/>
    <w:rsid w:val="00D76148"/>
    <w:rsid w:val="00D761E7"/>
    <w:rsid w:val="00D762EE"/>
    <w:rsid w:val="00D76709"/>
    <w:rsid w:val="00D768C7"/>
    <w:rsid w:val="00D773E1"/>
    <w:rsid w:val="00D774E1"/>
    <w:rsid w:val="00D77EE0"/>
    <w:rsid w:val="00D80C68"/>
    <w:rsid w:val="00D80E22"/>
    <w:rsid w:val="00D80EE5"/>
    <w:rsid w:val="00D81A9C"/>
    <w:rsid w:val="00D825B4"/>
    <w:rsid w:val="00D8306F"/>
    <w:rsid w:val="00D83B8A"/>
    <w:rsid w:val="00D83BC6"/>
    <w:rsid w:val="00D83F34"/>
    <w:rsid w:val="00D849A2"/>
    <w:rsid w:val="00D84E85"/>
    <w:rsid w:val="00D858F1"/>
    <w:rsid w:val="00D85A5F"/>
    <w:rsid w:val="00D86073"/>
    <w:rsid w:val="00D8626D"/>
    <w:rsid w:val="00D86827"/>
    <w:rsid w:val="00D868BB"/>
    <w:rsid w:val="00D87D98"/>
    <w:rsid w:val="00D91F80"/>
    <w:rsid w:val="00D92EDE"/>
    <w:rsid w:val="00D93382"/>
    <w:rsid w:val="00D938AE"/>
    <w:rsid w:val="00D941C8"/>
    <w:rsid w:val="00D94E6C"/>
    <w:rsid w:val="00D95006"/>
    <w:rsid w:val="00D954DC"/>
    <w:rsid w:val="00D95644"/>
    <w:rsid w:val="00D9575D"/>
    <w:rsid w:val="00D95F19"/>
    <w:rsid w:val="00D9649B"/>
    <w:rsid w:val="00D9666D"/>
    <w:rsid w:val="00D96CCF"/>
    <w:rsid w:val="00D96EF4"/>
    <w:rsid w:val="00D97078"/>
    <w:rsid w:val="00D974D5"/>
    <w:rsid w:val="00D97DAD"/>
    <w:rsid w:val="00DA0229"/>
    <w:rsid w:val="00DA037D"/>
    <w:rsid w:val="00DA1038"/>
    <w:rsid w:val="00DA17FA"/>
    <w:rsid w:val="00DA29D0"/>
    <w:rsid w:val="00DA2A76"/>
    <w:rsid w:val="00DA2E35"/>
    <w:rsid w:val="00DA2EF1"/>
    <w:rsid w:val="00DA397D"/>
    <w:rsid w:val="00DA43E1"/>
    <w:rsid w:val="00DA4752"/>
    <w:rsid w:val="00DA47E9"/>
    <w:rsid w:val="00DA5C3D"/>
    <w:rsid w:val="00DA613B"/>
    <w:rsid w:val="00DA7B40"/>
    <w:rsid w:val="00DB0EA7"/>
    <w:rsid w:val="00DB1852"/>
    <w:rsid w:val="00DB1B68"/>
    <w:rsid w:val="00DB1E76"/>
    <w:rsid w:val="00DB2977"/>
    <w:rsid w:val="00DB2B04"/>
    <w:rsid w:val="00DB31EB"/>
    <w:rsid w:val="00DB3600"/>
    <w:rsid w:val="00DB3680"/>
    <w:rsid w:val="00DB38F8"/>
    <w:rsid w:val="00DB3B6B"/>
    <w:rsid w:val="00DB4117"/>
    <w:rsid w:val="00DB4150"/>
    <w:rsid w:val="00DB4926"/>
    <w:rsid w:val="00DB4944"/>
    <w:rsid w:val="00DB5A6E"/>
    <w:rsid w:val="00DB6695"/>
    <w:rsid w:val="00DB6ACD"/>
    <w:rsid w:val="00DB73FD"/>
    <w:rsid w:val="00DB7C24"/>
    <w:rsid w:val="00DB7EAC"/>
    <w:rsid w:val="00DC0B0C"/>
    <w:rsid w:val="00DC1E65"/>
    <w:rsid w:val="00DC2151"/>
    <w:rsid w:val="00DC3427"/>
    <w:rsid w:val="00DC360D"/>
    <w:rsid w:val="00DC3AD4"/>
    <w:rsid w:val="00DC3BC4"/>
    <w:rsid w:val="00DC4C4E"/>
    <w:rsid w:val="00DC549F"/>
    <w:rsid w:val="00DC5767"/>
    <w:rsid w:val="00DC59FF"/>
    <w:rsid w:val="00DC5F48"/>
    <w:rsid w:val="00DC6A8E"/>
    <w:rsid w:val="00DC6B3C"/>
    <w:rsid w:val="00DC7724"/>
    <w:rsid w:val="00DC7916"/>
    <w:rsid w:val="00DC7F35"/>
    <w:rsid w:val="00DD022E"/>
    <w:rsid w:val="00DD0746"/>
    <w:rsid w:val="00DD0B5E"/>
    <w:rsid w:val="00DD1C49"/>
    <w:rsid w:val="00DD1CD3"/>
    <w:rsid w:val="00DD21A2"/>
    <w:rsid w:val="00DD2498"/>
    <w:rsid w:val="00DD2E1E"/>
    <w:rsid w:val="00DD2F4E"/>
    <w:rsid w:val="00DD4B75"/>
    <w:rsid w:val="00DD4B9F"/>
    <w:rsid w:val="00DD5208"/>
    <w:rsid w:val="00DD563B"/>
    <w:rsid w:val="00DD5919"/>
    <w:rsid w:val="00DD5D26"/>
    <w:rsid w:val="00DD6F3D"/>
    <w:rsid w:val="00DD72F2"/>
    <w:rsid w:val="00DD7824"/>
    <w:rsid w:val="00DD7E34"/>
    <w:rsid w:val="00DE04AD"/>
    <w:rsid w:val="00DE0C9E"/>
    <w:rsid w:val="00DE1465"/>
    <w:rsid w:val="00DE21CE"/>
    <w:rsid w:val="00DE311E"/>
    <w:rsid w:val="00DE4186"/>
    <w:rsid w:val="00DE55A4"/>
    <w:rsid w:val="00DE5A2B"/>
    <w:rsid w:val="00DE6636"/>
    <w:rsid w:val="00DE68D9"/>
    <w:rsid w:val="00DE690C"/>
    <w:rsid w:val="00DE6922"/>
    <w:rsid w:val="00DE6AB0"/>
    <w:rsid w:val="00DE6E6E"/>
    <w:rsid w:val="00DE6F27"/>
    <w:rsid w:val="00DF1E32"/>
    <w:rsid w:val="00DF2293"/>
    <w:rsid w:val="00DF2ABF"/>
    <w:rsid w:val="00DF3665"/>
    <w:rsid w:val="00DF3EF8"/>
    <w:rsid w:val="00DF4CA6"/>
    <w:rsid w:val="00DF56D0"/>
    <w:rsid w:val="00DF670C"/>
    <w:rsid w:val="00E00A50"/>
    <w:rsid w:val="00E01043"/>
    <w:rsid w:val="00E03507"/>
    <w:rsid w:val="00E0362E"/>
    <w:rsid w:val="00E03791"/>
    <w:rsid w:val="00E03A4D"/>
    <w:rsid w:val="00E050D9"/>
    <w:rsid w:val="00E0525B"/>
    <w:rsid w:val="00E05CB3"/>
    <w:rsid w:val="00E05E0B"/>
    <w:rsid w:val="00E05EA0"/>
    <w:rsid w:val="00E05FDA"/>
    <w:rsid w:val="00E104E2"/>
    <w:rsid w:val="00E11075"/>
    <w:rsid w:val="00E110A1"/>
    <w:rsid w:val="00E11609"/>
    <w:rsid w:val="00E11B84"/>
    <w:rsid w:val="00E122F4"/>
    <w:rsid w:val="00E122F9"/>
    <w:rsid w:val="00E12847"/>
    <w:rsid w:val="00E1284E"/>
    <w:rsid w:val="00E12EC1"/>
    <w:rsid w:val="00E13934"/>
    <w:rsid w:val="00E13A41"/>
    <w:rsid w:val="00E13E68"/>
    <w:rsid w:val="00E14360"/>
    <w:rsid w:val="00E14B54"/>
    <w:rsid w:val="00E158BD"/>
    <w:rsid w:val="00E15B54"/>
    <w:rsid w:val="00E15BC3"/>
    <w:rsid w:val="00E161CE"/>
    <w:rsid w:val="00E1756C"/>
    <w:rsid w:val="00E175E3"/>
    <w:rsid w:val="00E17811"/>
    <w:rsid w:val="00E17A01"/>
    <w:rsid w:val="00E17ACA"/>
    <w:rsid w:val="00E17CC3"/>
    <w:rsid w:val="00E20C20"/>
    <w:rsid w:val="00E218CA"/>
    <w:rsid w:val="00E2258E"/>
    <w:rsid w:val="00E2294C"/>
    <w:rsid w:val="00E23623"/>
    <w:rsid w:val="00E23A12"/>
    <w:rsid w:val="00E23B0D"/>
    <w:rsid w:val="00E23F4D"/>
    <w:rsid w:val="00E244F4"/>
    <w:rsid w:val="00E246AB"/>
    <w:rsid w:val="00E24D97"/>
    <w:rsid w:val="00E24F2F"/>
    <w:rsid w:val="00E254EC"/>
    <w:rsid w:val="00E259CA"/>
    <w:rsid w:val="00E25D4B"/>
    <w:rsid w:val="00E25F95"/>
    <w:rsid w:val="00E264FE"/>
    <w:rsid w:val="00E26F72"/>
    <w:rsid w:val="00E27A26"/>
    <w:rsid w:val="00E32771"/>
    <w:rsid w:val="00E32DA2"/>
    <w:rsid w:val="00E33081"/>
    <w:rsid w:val="00E3309A"/>
    <w:rsid w:val="00E339F7"/>
    <w:rsid w:val="00E33C1C"/>
    <w:rsid w:val="00E3452E"/>
    <w:rsid w:val="00E35092"/>
    <w:rsid w:val="00E35902"/>
    <w:rsid w:val="00E35E68"/>
    <w:rsid w:val="00E36043"/>
    <w:rsid w:val="00E367ED"/>
    <w:rsid w:val="00E3724C"/>
    <w:rsid w:val="00E37378"/>
    <w:rsid w:val="00E3745F"/>
    <w:rsid w:val="00E41AF8"/>
    <w:rsid w:val="00E440E3"/>
    <w:rsid w:val="00E44C10"/>
    <w:rsid w:val="00E44C37"/>
    <w:rsid w:val="00E45336"/>
    <w:rsid w:val="00E45725"/>
    <w:rsid w:val="00E45B3A"/>
    <w:rsid w:val="00E45E3C"/>
    <w:rsid w:val="00E46B86"/>
    <w:rsid w:val="00E47CC2"/>
    <w:rsid w:val="00E50197"/>
    <w:rsid w:val="00E50F55"/>
    <w:rsid w:val="00E5148C"/>
    <w:rsid w:val="00E51629"/>
    <w:rsid w:val="00E52261"/>
    <w:rsid w:val="00E52BFF"/>
    <w:rsid w:val="00E52E23"/>
    <w:rsid w:val="00E53DF2"/>
    <w:rsid w:val="00E53F0E"/>
    <w:rsid w:val="00E54178"/>
    <w:rsid w:val="00E541BF"/>
    <w:rsid w:val="00E54345"/>
    <w:rsid w:val="00E55484"/>
    <w:rsid w:val="00E560CE"/>
    <w:rsid w:val="00E5689C"/>
    <w:rsid w:val="00E571EF"/>
    <w:rsid w:val="00E5779B"/>
    <w:rsid w:val="00E57B75"/>
    <w:rsid w:val="00E57F3B"/>
    <w:rsid w:val="00E607FC"/>
    <w:rsid w:val="00E60E28"/>
    <w:rsid w:val="00E61509"/>
    <w:rsid w:val="00E617F3"/>
    <w:rsid w:val="00E61B90"/>
    <w:rsid w:val="00E61F79"/>
    <w:rsid w:val="00E627A6"/>
    <w:rsid w:val="00E62D07"/>
    <w:rsid w:val="00E63079"/>
    <w:rsid w:val="00E634F9"/>
    <w:rsid w:val="00E636F7"/>
    <w:rsid w:val="00E63B16"/>
    <w:rsid w:val="00E644BF"/>
    <w:rsid w:val="00E64C47"/>
    <w:rsid w:val="00E65A35"/>
    <w:rsid w:val="00E65A3D"/>
    <w:rsid w:val="00E66134"/>
    <w:rsid w:val="00E66C75"/>
    <w:rsid w:val="00E66FA6"/>
    <w:rsid w:val="00E6771E"/>
    <w:rsid w:val="00E6783D"/>
    <w:rsid w:val="00E67B2A"/>
    <w:rsid w:val="00E70D73"/>
    <w:rsid w:val="00E73923"/>
    <w:rsid w:val="00E73A4C"/>
    <w:rsid w:val="00E75004"/>
    <w:rsid w:val="00E75251"/>
    <w:rsid w:val="00E75C51"/>
    <w:rsid w:val="00E75E83"/>
    <w:rsid w:val="00E76314"/>
    <w:rsid w:val="00E76A33"/>
    <w:rsid w:val="00E772D8"/>
    <w:rsid w:val="00E772EB"/>
    <w:rsid w:val="00E8049E"/>
    <w:rsid w:val="00E8097F"/>
    <w:rsid w:val="00E80D34"/>
    <w:rsid w:val="00E810D9"/>
    <w:rsid w:val="00E81232"/>
    <w:rsid w:val="00E81E99"/>
    <w:rsid w:val="00E82135"/>
    <w:rsid w:val="00E8276F"/>
    <w:rsid w:val="00E8393E"/>
    <w:rsid w:val="00E87483"/>
    <w:rsid w:val="00E87FF8"/>
    <w:rsid w:val="00E90857"/>
    <w:rsid w:val="00E91A73"/>
    <w:rsid w:val="00E91F79"/>
    <w:rsid w:val="00E92CD1"/>
    <w:rsid w:val="00E943FE"/>
    <w:rsid w:val="00E946F0"/>
    <w:rsid w:val="00E9480A"/>
    <w:rsid w:val="00E95021"/>
    <w:rsid w:val="00E96086"/>
    <w:rsid w:val="00E962C8"/>
    <w:rsid w:val="00E9736C"/>
    <w:rsid w:val="00E97416"/>
    <w:rsid w:val="00E976F7"/>
    <w:rsid w:val="00EA10C3"/>
    <w:rsid w:val="00EA1A42"/>
    <w:rsid w:val="00EA2954"/>
    <w:rsid w:val="00EA299E"/>
    <w:rsid w:val="00EA2F9A"/>
    <w:rsid w:val="00EA3EAB"/>
    <w:rsid w:val="00EA47E5"/>
    <w:rsid w:val="00EA4A25"/>
    <w:rsid w:val="00EA4DFB"/>
    <w:rsid w:val="00EA5001"/>
    <w:rsid w:val="00EA5B4E"/>
    <w:rsid w:val="00EA5DBB"/>
    <w:rsid w:val="00EA5ED5"/>
    <w:rsid w:val="00EA62E0"/>
    <w:rsid w:val="00EA6DC4"/>
    <w:rsid w:val="00EA710A"/>
    <w:rsid w:val="00EA7EE8"/>
    <w:rsid w:val="00EB0389"/>
    <w:rsid w:val="00EB0BA5"/>
    <w:rsid w:val="00EB0D65"/>
    <w:rsid w:val="00EB169E"/>
    <w:rsid w:val="00EB1726"/>
    <w:rsid w:val="00EB1794"/>
    <w:rsid w:val="00EB19A8"/>
    <w:rsid w:val="00EB1AFB"/>
    <w:rsid w:val="00EB1CCE"/>
    <w:rsid w:val="00EB3AEE"/>
    <w:rsid w:val="00EB4748"/>
    <w:rsid w:val="00EB4BAD"/>
    <w:rsid w:val="00EB5F1A"/>
    <w:rsid w:val="00EB609A"/>
    <w:rsid w:val="00EB655C"/>
    <w:rsid w:val="00EB68C4"/>
    <w:rsid w:val="00EB6A67"/>
    <w:rsid w:val="00EB6B7C"/>
    <w:rsid w:val="00EB724A"/>
    <w:rsid w:val="00EC008A"/>
    <w:rsid w:val="00EC034A"/>
    <w:rsid w:val="00EC0D75"/>
    <w:rsid w:val="00EC2000"/>
    <w:rsid w:val="00EC23E5"/>
    <w:rsid w:val="00EC2A20"/>
    <w:rsid w:val="00EC32B7"/>
    <w:rsid w:val="00EC33BB"/>
    <w:rsid w:val="00EC373B"/>
    <w:rsid w:val="00EC38BB"/>
    <w:rsid w:val="00EC60EF"/>
    <w:rsid w:val="00EC65CC"/>
    <w:rsid w:val="00EC684A"/>
    <w:rsid w:val="00EC6A2C"/>
    <w:rsid w:val="00EC7062"/>
    <w:rsid w:val="00EC706C"/>
    <w:rsid w:val="00EC745D"/>
    <w:rsid w:val="00EC7488"/>
    <w:rsid w:val="00ED03EB"/>
    <w:rsid w:val="00ED0BE3"/>
    <w:rsid w:val="00ED0C1C"/>
    <w:rsid w:val="00ED0E42"/>
    <w:rsid w:val="00ED1C83"/>
    <w:rsid w:val="00ED3C3F"/>
    <w:rsid w:val="00ED407B"/>
    <w:rsid w:val="00ED451B"/>
    <w:rsid w:val="00ED4BB1"/>
    <w:rsid w:val="00ED6126"/>
    <w:rsid w:val="00ED64A2"/>
    <w:rsid w:val="00ED674E"/>
    <w:rsid w:val="00ED6DED"/>
    <w:rsid w:val="00EE09F0"/>
    <w:rsid w:val="00EE0E33"/>
    <w:rsid w:val="00EE1474"/>
    <w:rsid w:val="00EE1AC8"/>
    <w:rsid w:val="00EE1B43"/>
    <w:rsid w:val="00EE28BB"/>
    <w:rsid w:val="00EE2E6F"/>
    <w:rsid w:val="00EE313E"/>
    <w:rsid w:val="00EE3707"/>
    <w:rsid w:val="00EE4074"/>
    <w:rsid w:val="00EE432C"/>
    <w:rsid w:val="00EE4784"/>
    <w:rsid w:val="00EE64E8"/>
    <w:rsid w:val="00EE68C9"/>
    <w:rsid w:val="00EE6F8B"/>
    <w:rsid w:val="00EF0F62"/>
    <w:rsid w:val="00EF139E"/>
    <w:rsid w:val="00EF13AD"/>
    <w:rsid w:val="00EF1B7B"/>
    <w:rsid w:val="00EF3315"/>
    <w:rsid w:val="00EF391F"/>
    <w:rsid w:val="00EF41FD"/>
    <w:rsid w:val="00EF5AE7"/>
    <w:rsid w:val="00EF5EA6"/>
    <w:rsid w:val="00EF65C3"/>
    <w:rsid w:val="00EF6704"/>
    <w:rsid w:val="00EF6932"/>
    <w:rsid w:val="00EF7558"/>
    <w:rsid w:val="00EF7FC5"/>
    <w:rsid w:val="00F0044E"/>
    <w:rsid w:val="00F00496"/>
    <w:rsid w:val="00F004B5"/>
    <w:rsid w:val="00F006FB"/>
    <w:rsid w:val="00F00CA3"/>
    <w:rsid w:val="00F02127"/>
    <w:rsid w:val="00F02804"/>
    <w:rsid w:val="00F02DCE"/>
    <w:rsid w:val="00F03294"/>
    <w:rsid w:val="00F04D12"/>
    <w:rsid w:val="00F04D16"/>
    <w:rsid w:val="00F04F7E"/>
    <w:rsid w:val="00F050B6"/>
    <w:rsid w:val="00F051DF"/>
    <w:rsid w:val="00F05E27"/>
    <w:rsid w:val="00F06134"/>
    <w:rsid w:val="00F06147"/>
    <w:rsid w:val="00F117A7"/>
    <w:rsid w:val="00F117BF"/>
    <w:rsid w:val="00F11CE2"/>
    <w:rsid w:val="00F11FD7"/>
    <w:rsid w:val="00F12A2E"/>
    <w:rsid w:val="00F13588"/>
    <w:rsid w:val="00F1518F"/>
    <w:rsid w:val="00F15FB5"/>
    <w:rsid w:val="00F16DD4"/>
    <w:rsid w:val="00F200EB"/>
    <w:rsid w:val="00F2017A"/>
    <w:rsid w:val="00F20EA5"/>
    <w:rsid w:val="00F210A9"/>
    <w:rsid w:val="00F211F9"/>
    <w:rsid w:val="00F21279"/>
    <w:rsid w:val="00F22330"/>
    <w:rsid w:val="00F2310C"/>
    <w:rsid w:val="00F2310F"/>
    <w:rsid w:val="00F23422"/>
    <w:rsid w:val="00F2420A"/>
    <w:rsid w:val="00F24DDF"/>
    <w:rsid w:val="00F25FB7"/>
    <w:rsid w:val="00F262F5"/>
    <w:rsid w:val="00F2693E"/>
    <w:rsid w:val="00F26A93"/>
    <w:rsid w:val="00F270F7"/>
    <w:rsid w:val="00F2768E"/>
    <w:rsid w:val="00F27D3D"/>
    <w:rsid w:val="00F30087"/>
    <w:rsid w:val="00F30431"/>
    <w:rsid w:val="00F3173B"/>
    <w:rsid w:val="00F318D9"/>
    <w:rsid w:val="00F31C60"/>
    <w:rsid w:val="00F320EC"/>
    <w:rsid w:val="00F32738"/>
    <w:rsid w:val="00F32CF8"/>
    <w:rsid w:val="00F33CFE"/>
    <w:rsid w:val="00F33DF2"/>
    <w:rsid w:val="00F34B8A"/>
    <w:rsid w:val="00F34D43"/>
    <w:rsid w:val="00F35581"/>
    <w:rsid w:val="00F36EEF"/>
    <w:rsid w:val="00F37779"/>
    <w:rsid w:val="00F40375"/>
    <w:rsid w:val="00F40473"/>
    <w:rsid w:val="00F408D7"/>
    <w:rsid w:val="00F40DF3"/>
    <w:rsid w:val="00F40F18"/>
    <w:rsid w:val="00F410DA"/>
    <w:rsid w:val="00F413E5"/>
    <w:rsid w:val="00F4148C"/>
    <w:rsid w:val="00F415B4"/>
    <w:rsid w:val="00F4371F"/>
    <w:rsid w:val="00F43A4C"/>
    <w:rsid w:val="00F4436D"/>
    <w:rsid w:val="00F4471B"/>
    <w:rsid w:val="00F44AF2"/>
    <w:rsid w:val="00F4511E"/>
    <w:rsid w:val="00F46438"/>
    <w:rsid w:val="00F46780"/>
    <w:rsid w:val="00F4748A"/>
    <w:rsid w:val="00F5067F"/>
    <w:rsid w:val="00F50A1C"/>
    <w:rsid w:val="00F513A9"/>
    <w:rsid w:val="00F518E2"/>
    <w:rsid w:val="00F52241"/>
    <w:rsid w:val="00F5267A"/>
    <w:rsid w:val="00F52943"/>
    <w:rsid w:val="00F5363F"/>
    <w:rsid w:val="00F537FD"/>
    <w:rsid w:val="00F53BB8"/>
    <w:rsid w:val="00F5454C"/>
    <w:rsid w:val="00F54D76"/>
    <w:rsid w:val="00F56734"/>
    <w:rsid w:val="00F56892"/>
    <w:rsid w:val="00F57C22"/>
    <w:rsid w:val="00F6156B"/>
    <w:rsid w:val="00F635A4"/>
    <w:rsid w:val="00F64557"/>
    <w:rsid w:val="00F657A2"/>
    <w:rsid w:val="00F659A1"/>
    <w:rsid w:val="00F65C0D"/>
    <w:rsid w:val="00F65C69"/>
    <w:rsid w:val="00F660E6"/>
    <w:rsid w:val="00F6783A"/>
    <w:rsid w:val="00F70231"/>
    <w:rsid w:val="00F702C9"/>
    <w:rsid w:val="00F70707"/>
    <w:rsid w:val="00F70AFE"/>
    <w:rsid w:val="00F71B38"/>
    <w:rsid w:val="00F71B64"/>
    <w:rsid w:val="00F71D18"/>
    <w:rsid w:val="00F7209C"/>
    <w:rsid w:val="00F72916"/>
    <w:rsid w:val="00F74205"/>
    <w:rsid w:val="00F75158"/>
    <w:rsid w:val="00F76330"/>
    <w:rsid w:val="00F76A23"/>
    <w:rsid w:val="00F76A6B"/>
    <w:rsid w:val="00F76CC3"/>
    <w:rsid w:val="00F76FA5"/>
    <w:rsid w:val="00F7776D"/>
    <w:rsid w:val="00F77E50"/>
    <w:rsid w:val="00F80037"/>
    <w:rsid w:val="00F800F1"/>
    <w:rsid w:val="00F80820"/>
    <w:rsid w:val="00F80CA7"/>
    <w:rsid w:val="00F845CA"/>
    <w:rsid w:val="00F847AB"/>
    <w:rsid w:val="00F84BA4"/>
    <w:rsid w:val="00F85320"/>
    <w:rsid w:val="00F86285"/>
    <w:rsid w:val="00F869C9"/>
    <w:rsid w:val="00F87224"/>
    <w:rsid w:val="00F874C8"/>
    <w:rsid w:val="00F87F73"/>
    <w:rsid w:val="00F90F07"/>
    <w:rsid w:val="00F91298"/>
    <w:rsid w:val="00F912AF"/>
    <w:rsid w:val="00F9245E"/>
    <w:rsid w:val="00F93A9E"/>
    <w:rsid w:val="00F944BE"/>
    <w:rsid w:val="00F946B6"/>
    <w:rsid w:val="00F94A66"/>
    <w:rsid w:val="00F9583C"/>
    <w:rsid w:val="00F95971"/>
    <w:rsid w:val="00F97B67"/>
    <w:rsid w:val="00FA05E8"/>
    <w:rsid w:val="00FA1DBB"/>
    <w:rsid w:val="00FA286E"/>
    <w:rsid w:val="00FA5B5A"/>
    <w:rsid w:val="00FA7AB7"/>
    <w:rsid w:val="00FB04C9"/>
    <w:rsid w:val="00FB074A"/>
    <w:rsid w:val="00FB0955"/>
    <w:rsid w:val="00FB146A"/>
    <w:rsid w:val="00FB15F6"/>
    <w:rsid w:val="00FB1DCA"/>
    <w:rsid w:val="00FB1F20"/>
    <w:rsid w:val="00FB2595"/>
    <w:rsid w:val="00FB2CEC"/>
    <w:rsid w:val="00FB2F3F"/>
    <w:rsid w:val="00FB417B"/>
    <w:rsid w:val="00FB4D33"/>
    <w:rsid w:val="00FB4D9D"/>
    <w:rsid w:val="00FB5041"/>
    <w:rsid w:val="00FB53B8"/>
    <w:rsid w:val="00FB5527"/>
    <w:rsid w:val="00FB5590"/>
    <w:rsid w:val="00FB6695"/>
    <w:rsid w:val="00FB73F5"/>
    <w:rsid w:val="00FB7CED"/>
    <w:rsid w:val="00FC1B38"/>
    <w:rsid w:val="00FC1DA3"/>
    <w:rsid w:val="00FC2D12"/>
    <w:rsid w:val="00FC4432"/>
    <w:rsid w:val="00FC51D5"/>
    <w:rsid w:val="00FC582E"/>
    <w:rsid w:val="00FC64DF"/>
    <w:rsid w:val="00FC7C61"/>
    <w:rsid w:val="00FC7C92"/>
    <w:rsid w:val="00FD18DE"/>
    <w:rsid w:val="00FD191B"/>
    <w:rsid w:val="00FD1C5E"/>
    <w:rsid w:val="00FD1D3F"/>
    <w:rsid w:val="00FD3157"/>
    <w:rsid w:val="00FD324B"/>
    <w:rsid w:val="00FD378B"/>
    <w:rsid w:val="00FD43DA"/>
    <w:rsid w:val="00FD47F1"/>
    <w:rsid w:val="00FD4938"/>
    <w:rsid w:val="00FD4EDC"/>
    <w:rsid w:val="00FD58F1"/>
    <w:rsid w:val="00FD5B95"/>
    <w:rsid w:val="00FD63F8"/>
    <w:rsid w:val="00FD7B8E"/>
    <w:rsid w:val="00FD7DCD"/>
    <w:rsid w:val="00FD7E9E"/>
    <w:rsid w:val="00FE00DA"/>
    <w:rsid w:val="00FE0385"/>
    <w:rsid w:val="00FE0706"/>
    <w:rsid w:val="00FE1B24"/>
    <w:rsid w:val="00FE1ED2"/>
    <w:rsid w:val="00FE2700"/>
    <w:rsid w:val="00FE2A2A"/>
    <w:rsid w:val="00FE2B77"/>
    <w:rsid w:val="00FE2C26"/>
    <w:rsid w:val="00FE2E60"/>
    <w:rsid w:val="00FE2F01"/>
    <w:rsid w:val="00FE5492"/>
    <w:rsid w:val="00FE558F"/>
    <w:rsid w:val="00FE5691"/>
    <w:rsid w:val="00FE5E5A"/>
    <w:rsid w:val="00FE5F05"/>
    <w:rsid w:val="00FE5FAE"/>
    <w:rsid w:val="00FE606D"/>
    <w:rsid w:val="00FE64F0"/>
    <w:rsid w:val="00FE6631"/>
    <w:rsid w:val="00FE7601"/>
    <w:rsid w:val="00FE7983"/>
    <w:rsid w:val="00FF0169"/>
    <w:rsid w:val="00FF0641"/>
    <w:rsid w:val="00FF0BFE"/>
    <w:rsid w:val="00FF0F48"/>
    <w:rsid w:val="00FF1164"/>
    <w:rsid w:val="00FF13B9"/>
    <w:rsid w:val="00FF1F30"/>
    <w:rsid w:val="00FF2249"/>
    <w:rsid w:val="00FF25E8"/>
    <w:rsid w:val="00FF2D8B"/>
    <w:rsid w:val="00FF5491"/>
    <w:rsid w:val="00FF6114"/>
    <w:rsid w:val="00FF67AF"/>
    <w:rsid w:val="00FF71A1"/>
    <w:rsid w:val="00FF7E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5:docId w15:val="{7161FD57-A847-4829-AF0D-07B69CA2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alpurush" w:eastAsiaTheme="minorHAnsi" w:hAnsi="Kalpurush" w:cs="Kalpurush"/>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A61"/>
    <w:pPr>
      <w:bidi/>
    </w:pPr>
  </w:style>
  <w:style w:type="paragraph" w:styleId="Heading1">
    <w:name w:val="heading 1"/>
    <w:basedOn w:val="Normal"/>
    <w:next w:val="Normal"/>
    <w:link w:val="Heading1Char"/>
    <w:qFormat/>
    <w:rsid w:val="007534BA"/>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3">
    <w:name w:val="heading 3"/>
    <w:basedOn w:val="Normal"/>
    <w:next w:val="Normal"/>
    <w:link w:val="Heading3Char"/>
    <w:uiPriority w:val="9"/>
    <w:semiHidden/>
    <w:unhideWhenUsed/>
    <w:qFormat/>
    <w:rsid w:val="00B02B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rvts22">
    <w:name w:val="rvts22"/>
    <w:rsid w:val="004D631B"/>
  </w:style>
  <w:style w:type="character" w:customStyle="1" w:styleId="rvts21">
    <w:name w:val="rvts21"/>
    <w:rsid w:val="004D631B"/>
  </w:style>
  <w:style w:type="character" w:customStyle="1" w:styleId="rvts15">
    <w:name w:val="rvts15"/>
    <w:rsid w:val="004D631B"/>
  </w:style>
  <w:style w:type="character" w:customStyle="1" w:styleId="rvts19">
    <w:name w:val="rvts19"/>
    <w:rsid w:val="004D631B"/>
  </w:style>
  <w:style w:type="character" w:customStyle="1" w:styleId="rvts55">
    <w:name w:val="rvts55"/>
    <w:rsid w:val="004D631B"/>
  </w:style>
  <w:style w:type="character" w:customStyle="1" w:styleId="rvts24">
    <w:name w:val="rvts24"/>
    <w:rsid w:val="004D631B"/>
  </w:style>
  <w:style w:type="character" w:customStyle="1" w:styleId="rvts20">
    <w:name w:val="rvts20"/>
    <w:basedOn w:val="DefaultParagraphFont"/>
    <w:rsid w:val="004D631B"/>
  </w:style>
  <w:style w:type="character" w:customStyle="1" w:styleId="rvts39">
    <w:name w:val="rvts39"/>
    <w:basedOn w:val="DefaultParagraphFont"/>
    <w:rsid w:val="004D631B"/>
  </w:style>
  <w:style w:type="character" w:customStyle="1" w:styleId="Heading1Char">
    <w:name w:val="Heading 1 Char"/>
    <w:basedOn w:val="DefaultParagraphFont"/>
    <w:link w:val="Heading1"/>
    <w:rsid w:val="007534BA"/>
    <w:rPr>
      <w:rFonts w:ascii="Garamond" w:eastAsia="Times New Roman" w:hAnsi="Garamond"/>
      <w:b/>
      <w:bCs/>
      <w:kern w:val="28"/>
      <w:sz w:val="26"/>
      <w:szCs w:val="26"/>
      <w:lang w:val="fr-FR" w:eastAsia="fr-FR"/>
    </w:rPr>
  </w:style>
  <w:style w:type="paragraph" w:styleId="FootnoteText">
    <w:name w:val="footnote text"/>
    <w:basedOn w:val="Normal"/>
    <w:link w:val="FootnoteTextChar"/>
    <w:unhideWhenUsed/>
    <w:qFormat/>
    <w:rsid w:val="007534BA"/>
    <w:pPr>
      <w:widowControl w:val="0"/>
      <w:bidi w:val="0"/>
      <w:spacing w:after="0" w:line="240" w:lineRule="auto"/>
      <w:ind w:left="170" w:hanging="170"/>
      <w:jc w:val="both"/>
    </w:pPr>
    <w:rPr>
      <w:rFonts w:eastAsia="Calibri"/>
      <w:sz w:val="20"/>
      <w:szCs w:val="20"/>
      <w:lang w:val="fr-FR"/>
    </w:rPr>
  </w:style>
  <w:style w:type="character" w:customStyle="1" w:styleId="FootnoteTextChar">
    <w:name w:val="Footnote Text Char"/>
    <w:basedOn w:val="DefaultParagraphFont"/>
    <w:link w:val="FootnoteText"/>
    <w:rsid w:val="007534BA"/>
    <w:rPr>
      <w:rFonts w:ascii="Kalpurush" w:eastAsia="Calibri" w:hAnsi="Kalpurush" w:cs="Kalpurush"/>
      <w:sz w:val="20"/>
      <w:szCs w:val="20"/>
      <w:lang w:val="fr-FR"/>
    </w:rPr>
  </w:style>
  <w:style w:type="character" w:styleId="FootnoteReference">
    <w:name w:val="footnote reference"/>
    <w:semiHidden/>
    <w:unhideWhenUsed/>
    <w:rsid w:val="007534BA"/>
    <w:rPr>
      <w:vertAlign w:val="superscript"/>
    </w:rPr>
  </w:style>
  <w:style w:type="character" w:customStyle="1" w:styleId="divx11">
    <w:name w:val="divx11"/>
    <w:rsid w:val="007534BA"/>
    <w:rPr>
      <w:color w:val="800000"/>
      <w:sz w:val="26"/>
      <w:szCs w:val="26"/>
    </w:rPr>
  </w:style>
  <w:style w:type="paragraph" w:styleId="BalloonText">
    <w:name w:val="Balloon Text"/>
    <w:basedOn w:val="Normal"/>
    <w:link w:val="BalloonTextChar"/>
    <w:uiPriority w:val="99"/>
    <w:semiHidden/>
    <w:unhideWhenUsed/>
    <w:rsid w:val="007534B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7534BA"/>
    <w:rPr>
      <w:rFonts w:ascii="Tahoma" w:eastAsia="Calibri" w:hAnsi="Tahoma" w:cs="Tahoma"/>
      <w:sz w:val="16"/>
      <w:szCs w:val="16"/>
      <w:lang w:val="fr-FR"/>
    </w:rPr>
  </w:style>
  <w:style w:type="character" w:styleId="Hyperlink">
    <w:name w:val="Hyperlink"/>
    <w:uiPriority w:val="99"/>
    <w:semiHidden/>
    <w:unhideWhenUsed/>
    <w:rsid w:val="007534BA"/>
    <w:rPr>
      <w:color w:val="0000FF"/>
      <w:u w:val="single"/>
    </w:rPr>
  </w:style>
  <w:style w:type="character" w:customStyle="1" w:styleId="hps">
    <w:name w:val="hps"/>
    <w:rsid w:val="007534BA"/>
  </w:style>
  <w:style w:type="paragraph" w:customStyle="1" w:styleId="rvps12">
    <w:name w:val="rvps12"/>
    <w:basedOn w:val="Normal"/>
    <w:rsid w:val="007534BA"/>
    <w:pPr>
      <w:bidi w:val="0"/>
      <w:spacing w:before="100" w:beforeAutospacing="1" w:after="100" w:afterAutospacing="1" w:line="240" w:lineRule="auto"/>
    </w:pPr>
    <w:rPr>
      <w:rFonts w:eastAsia="Times New Roman"/>
    </w:rPr>
  </w:style>
  <w:style w:type="character" w:customStyle="1" w:styleId="rvts61">
    <w:name w:val="rvts61"/>
    <w:rsid w:val="007534BA"/>
  </w:style>
  <w:style w:type="character" w:customStyle="1" w:styleId="harfbody">
    <w:name w:val="harfbody"/>
    <w:rsid w:val="007534BA"/>
  </w:style>
  <w:style w:type="character" w:customStyle="1" w:styleId="rvts16">
    <w:name w:val="rvts16"/>
    <w:rsid w:val="007534BA"/>
  </w:style>
  <w:style w:type="paragraph" w:styleId="NormalWeb">
    <w:name w:val="Normal (Web)"/>
    <w:basedOn w:val="Normal"/>
    <w:rsid w:val="007534BA"/>
    <w:pPr>
      <w:bidi w:val="0"/>
      <w:spacing w:before="100" w:beforeAutospacing="1" w:after="100" w:afterAutospacing="1" w:line="240" w:lineRule="auto"/>
    </w:pPr>
    <w:rPr>
      <w:rFonts w:eastAsia="SimSun"/>
      <w:lang w:eastAsia="zh-CN"/>
    </w:rPr>
  </w:style>
  <w:style w:type="character" w:customStyle="1" w:styleId="apple-style-span">
    <w:name w:val="apple-style-span"/>
    <w:rsid w:val="007534BA"/>
  </w:style>
  <w:style w:type="character" w:customStyle="1" w:styleId="rvts25">
    <w:name w:val="rvts25"/>
    <w:rsid w:val="007534BA"/>
  </w:style>
  <w:style w:type="character" w:customStyle="1" w:styleId="rvts36">
    <w:name w:val="rvts36"/>
    <w:rsid w:val="007534BA"/>
  </w:style>
  <w:style w:type="character" w:customStyle="1" w:styleId="rvts64">
    <w:name w:val="rvts64"/>
    <w:rsid w:val="007534BA"/>
  </w:style>
  <w:style w:type="character" w:customStyle="1" w:styleId="rvts32">
    <w:name w:val="rvts32"/>
    <w:rsid w:val="007534BA"/>
  </w:style>
  <w:style w:type="character" w:customStyle="1" w:styleId="rvts31">
    <w:name w:val="rvts31"/>
    <w:rsid w:val="007534BA"/>
  </w:style>
  <w:style w:type="character" w:customStyle="1" w:styleId="rvts40">
    <w:name w:val="rvts40"/>
    <w:rsid w:val="007534BA"/>
  </w:style>
  <w:style w:type="character" w:customStyle="1" w:styleId="rvts23">
    <w:name w:val="rvts23"/>
    <w:rsid w:val="007534BA"/>
  </w:style>
  <w:style w:type="paragraph" w:customStyle="1" w:styleId="rvps11">
    <w:name w:val="rvps11"/>
    <w:basedOn w:val="Normal"/>
    <w:rsid w:val="007534BA"/>
    <w:pPr>
      <w:bidi w:val="0"/>
      <w:spacing w:before="100" w:beforeAutospacing="1" w:after="100" w:afterAutospacing="1" w:line="240" w:lineRule="auto"/>
    </w:pPr>
    <w:rPr>
      <w:rFonts w:eastAsia="Times New Roman"/>
    </w:rPr>
  </w:style>
  <w:style w:type="paragraph" w:customStyle="1" w:styleId="rvps14">
    <w:name w:val="rvps14"/>
    <w:basedOn w:val="Normal"/>
    <w:rsid w:val="007534BA"/>
    <w:pPr>
      <w:bidi w:val="0"/>
      <w:spacing w:before="100" w:beforeAutospacing="1" w:after="100" w:afterAutospacing="1" w:line="240" w:lineRule="auto"/>
    </w:pPr>
    <w:rPr>
      <w:rFonts w:eastAsia="Times New Roman"/>
    </w:rPr>
  </w:style>
  <w:style w:type="character" w:customStyle="1" w:styleId="rvts70">
    <w:name w:val="rvts70"/>
    <w:basedOn w:val="DefaultParagraphFont"/>
    <w:rsid w:val="007534BA"/>
  </w:style>
  <w:style w:type="character" w:customStyle="1" w:styleId="rvts71">
    <w:name w:val="rvts71"/>
    <w:basedOn w:val="DefaultParagraphFont"/>
    <w:rsid w:val="007534BA"/>
  </w:style>
  <w:style w:type="paragraph" w:customStyle="1" w:styleId="rvps21">
    <w:name w:val="rvps21"/>
    <w:basedOn w:val="Normal"/>
    <w:rsid w:val="007534BA"/>
    <w:pPr>
      <w:bidi w:val="0"/>
      <w:spacing w:before="100" w:beforeAutospacing="1" w:after="100" w:afterAutospacing="1" w:line="240" w:lineRule="auto"/>
    </w:pPr>
    <w:rPr>
      <w:rFonts w:eastAsia="Times New Roman"/>
    </w:rPr>
  </w:style>
  <w:style w:type="character" w:customStyle="1" w:styleId="rvts97">
    <w:name w:val="rvts97"/>
    <w:basedOn w:val="DefaultParagraphFont"/>
    <w:rsid w:val="007534BA"/>
  </w:style>
  <w:style w:type="character" w:customStyle="1" w:styleId="rvts60">
    <w:name w:val="rvts60"/>
    <w:basedOn w:val="DefaultParagraphFont"/>
    <w:rsid w:val="007534BA"/>
  </w:style>
  <w:style w:type="paragraph" w:customStyle="1" w:styleId="rvps28">
    <w:name w:val="rvps28"/>
    <w:basedOn w:val="Normal"/>
    <w:rsid w:val="007534BA"/>
    <w:pPr>
      <w:bidi w:val="0"/>
      <w:spacing w:before="100" w:beforeAutospacing="1" w:after="100" w:afterAutospacing="1" w:line="240" w:lineRule="auto"/>
    </w:pPr>
    <w:rPr>
      <w:rFonts w:eastAsia="Times New Roman"/>
    </w:rPr>
  </w:style>
  <w:style w:type="paragraph" w:customStyle="1" w:styleId="rvps9">
    <w:name w:val="rvps9"/>
    <w:basedOn w:val="Normal"/>
    <w:rsid w:val="007534BA"/>
    <w:pPr>
      <w:bidi w:val="0"/>
      <w:spacing w:before="100" w:beforeAutospacing="1" w:after="100" w:afterAutospacing="1" w:line="240" w:lineRule="auto"/>
    </w:pPr>
    <w:rPr>
      <w:rFonts w:eastAsia="Times New Roman"/>
    </w:rPr>
  </w:style>
  <w:style w:type="paragraph" w:customStyle="1" w:styleId="rvps2">
    <w:name w:val="rvps2"/>
    <w:basedOn w:val="Normal"/>
    <w:rsid w:val="007534BA"/>
    <w:pPr>
      <w:bidi w:val="0"/>
      <w:spacing w:before="100" w:beforeAutospacing="1" w:after="100" w:afterAutospacing="1" w:line="240" w:lineRule="auto"/>
    </w:pPr>
    <w:rPr>
      <w:rFonts w:eastAsia="Times New Roman"/>
    </w:rPr>
  </w:style>
  <w:style w:type="paragraph" w:customStyle="1" w:styleId="rvps16">
    <w:name w:val="rvps16"/>
    <w:basedOn w:val="Normal"/>
    <w:rsid w:val="007534BA"/>
    <w:pPr>
      <w:bidi w:val="0"/>
      <w:spacing w:before="100" w:beforeAutospacing="1" w:after="100" w:afterAutospacing="1" w:line="240" w:lineRule="auto"/>
    </w:pPr>
    <w:rPr>
      <w:rFonts w:eastAsia="Times New Roman"/>
    </w:rPr>
  </w:style>
  <w:style w:type="paragraph" w:customStyle="1" w:styleId="rvps17">
    <w:name w:val="rvps17"/>
    <w:basedOn w:val="Normal"/>
    <w:rsid w:val="007534BA"/>
    <w:pPr>
      <w:bidi w:val="0"/>
      <w:spacing w:before="100" w:beforeAutospacing="1" w:after="100" w:afterAutospacing="1" w:line="240" w:lineRule="auto"/>
    </w:pPr>
    <w:rPr>
      <w:rFonts w:eastAsia="Times New Roman"/>
    </w:rPr>
  </w:style>
  <w:style w:type="character" w:customStyle="1" w:styleId="rvts28">
    <w:name w:val="rvts28"/>
    <w:basedOn w:val="DefaultParagraphFont"/>
    <w:rsid w:val="007534BA"/>
  </w:style>
  <w:style w:type="character" w:customStyle="1" w:styleId="rvts46">
    <w:name w:val="rvts46"/>
    <w:basedOn w:val="DefaultParagraphFont"/>
    <w:rsid w:val="007534BA"/>
  </w:style>
  <w:style w:type="character" w:customStyle="1" w:styleId="rvts27">
    <w:name w:val="rvts27"/>
    <w:basedOn w:val="DefaultParagraphFont"/>
    <w:rsid w:val="007534BA"/>
  </w:style>
  <w:style w:type="paragraph" w:customStyle="1" w:styleId="rvps18">
    <w:name w:val="rvps18"/>
    <w:basedOn w:val="Normal"/>
    <w:rsid w:val="007534BA"/>
    <w:pPr>
      <w:bidi w:val="0"/>
      <w:spacing w:before="100" w:beforeAutospacing="1" w:after="100" w:afterAutospacing="1" w:line="240" w:lineRule="auto"/>
    </w:pPr>
    <w:rPr>
      <w:rFonts w:eastAsia="Times New Roman"/>
    </w:rPr>
  </w:style>
  <w:style w:type="character" w:customStyle="1" w:styleId="rvts69">
    <w:name w:val="rvts69"/>
    <w:basedOn w:val="DefaultParagraphFont"/>
    <w:rsid w:val="007534BA"/>
  </w:style>
  <w:style w:type="paragraph" w:customStyle="1" w:styleId="rvps3">
    <w:name w:val="rvps3"/>
    <w:basedOn w:val="Normal"/>
    <w:rsid w:val="007534BA"/>
    <w:pPr>
      <w:bidi w:val="0"/>
      <w:spacing w:before="100" w:beforeAutospacing="1" w:after="100" w:afterAutospacing="1" w:line="240" w:lineRule="auto"/>
    </w:pPr>
    <w:rPr>
      <w:rFonts w:eastAsia="Times New Roman"/>
    </w:rPr>
  </w:style>
  <w:style w:type="paragraph" w:customStyle="1" w:styleId="rvps35">
    <w:name w:val="rvps35"/>
    <w:basedOn w:val="Normal"/>
    <w:rsid w:val="007534BA"/>
    <w:pPr>
      <w:bidi w:val="0"/>
      <w:spacing w:before="100" w:beforeAutospacing="1" w:after="100" w:afterAutospacing="1" w:line="240" w:lineRule="auto"/>
    </w:pPr>
    <w:rPr>
      <w:rFonts w:eastAsia="Times New Roman"/>
    </w:rPr>
  </w:style>
  <w:style w:type="character" w:customStyle="1" w:styleId="rvts38">
    <w:name w:val="rvts38"/>
    <w:basedOn w:val="DefaultParagraphFont"/>
    <w:rsid w:val="007534BA"/>
  </w:style>
  <w:style w:type="paragraph" w:customStyle="1" w:styleId="rvps10">
    <w:name w:val="rvps10"/>
    <w:basedOn w:val="Normal"/>
    <w:rsid w:val="007534BA"/>
    <w:pPr>
      <w:bidi w:val="0"/>
      <w:spacing w:before="100" w:beforeAutospacing="1" w:after="100" w:afterAutospacing="1" w:line="240" w:lineRule="auto"/>
    </w:pPr>
    <w:rPr>
      <w:rFonts w:eastAsia="Times New Roman"/>
    </w:rPr>
  </w:style>
  <w:style w:type="character" w:customStyle="1" w:styleId="rvts33">
    <w:name w:val="rvts33"/>
    <w:basedOn w:val="DefaultParagraphFont"/>
    <w:rsid w:val="007534BA"/>
  </w:style>
  <w:style w:type="character" w:customStyle="1" w:styleId="rvts47">
    <w:name w:val="rvts47"/>
    <w:basedOn w:val="DefaultParagraphFont"/>
    <w:rsid w:val="007534BA"/>
  </w:style>
  <w:style w:type="paragraph" w:customStyle="1" w:styleId="rvps37">
    <w:name w:val="rvps37"/>
    <w:basedOn w:val="Normal"/>
    <w:rsid w:val="007534BA"/>
    <w:pPr>
      <w:bidi w:val="0"/>
      <w:spacing w:before="100" w:beforeAutospacing="1" w:after="100" w:afterAutospacing="1" w:line="240" w:lineRule="auto"/>
    </w:pPr>
    <w:rPr>
      <w:rFonts w:eastAsia="Times New Roman"/>
    </w:rPr>
  </w:style>
  <w:style w:type="character" w:customStyle="1" w:styleId="rvts41">
    <w:name w:val="rvts41"/>
    <w:basedOn w:val="DefaultParagraphFont"/>
    <w:rsid w:val="007534BA"/>
  </w:style>
  <w:style w:type="paragraph" w:customStyle="1" w:styleId="rvps20">
    <w:name w:val="rvps20"/>
    <w:basedOn w:val="Normal"/>
    <w:rsid w:val="007534BA"/>
    <w:pPr>
      <w:bidi w:val="0"/>
      <w:spacing w:before="100" w:beforeAutospacing="1" w:after="100" w:afterAutospacing="1" w:line="240" w:lineRule="auto"/>
    </w:pPr>
    <w:rPr>
      <w:rFonts w:eastAsia="Times New Roman"/>
    </w:rPr>
  </w:style>
  <w:style w:type="paragraph" w:customStyle="1" w:styleId="rvps52">
    <w:name w:val="rvps52"/>
    <w:basedOn w:val="Normal"/>
    <w:rsid w:val="007534BA"/>
    <w:pPr>
      <w:bidi w:val="0"/>
      <w:spacing w:before="100" w:beforeAutospacing="1" w:after="100" w:afterAutospacing="1" w:line="240" w:lineRule="auto"/>
    </w:pPr>
    <w:rPr>
      <w:rFonts w:eastAsia="Times New Roman"/>
    </w:rPr>
  </w:style>
  <w:style w:type="paragraph" w:customStyle="1" w:styleId="rvps26">
    <w:name w:val="rvps26"/>
    <w:basedOn w:val="Normal"/>
    <w:rsid w:val="007534BA"/>
    <w:pPr>
      <w:bidi w:val="0"/>
      <w:spacing w:before="100" w:beforeAutospacing="1" w:after="100" w:afterAutospacing="1" w:line="240" w:lineRule="auto"/>
    </w:pPr>
    <w:rPr>
      <w:rFonts w:eastAsia="Times New Roman"/>
    </w:rPr>
  </w:style>
  <w:style w:type="character" w:customStyle="1" w:styleId="rvts72">
    <w:name w:val="rvts72"/>
    <w:basedOn w:val="DefaultParagraphFont"/>
    <w:rsid w:val="007534BA"/>
  </w:style>
  <w:style w:type="character" w:customStyle="1" w:styleId="apple-converted-space">
    <w:name w:val="apple-converted-space"/>
    <w:basedOn w:val="DefaultParagraphFont"/>
    <w:rsid w:val="007534BA"/>
  </w:style>
  <w:style w:type="character" w:customStyle="1" w:styleId="rvts45">
    <w:name w:val="rvts45"/>
    <w:basedOn w:val="DefaultParagraphFont"/>
    <w:rsid w:val="007534BA"/>
  </w:style>
  <w:style w:type="character" w:customStyle="1" w:styleId="rvts50">
    <w:name w:val="rvts50"/>
    <w:basedOn w:val="DefaultParagraphFont"/>
    <w:rsid w:val="006E4B87"/>
  </w:style>
  <w:style w:type="paragraph" w:customStyle="1" w:styleId="rvps51">
    <w:name w:val="rvps51"/>
    <w:basedOn w:val="Normal"/>
    <w:rsid w:val="006E4B87"/>
    <w:pPr>
      <w:bidi w:val="0"/>
      <w:spacing w:before="100" w:beforeAutospacing="1" w:after="100" w:afterAutospacing="1" w:line="240" w:lineRule="auto"/>
    </w:pPr>
    <w:rPr>
      <w:rFonts w:eastAsia="Times New Roman"/>
    </w:rPr>
  </w:style>
  <w:style w:type="paragraph" w:customStyle="1" w:styleId="rvps22">
    <w:name w:val="rvps22"/>
    <w:basedOn w:val="Normal"/>
    <w:rsid w:val="006E4B87"/>
    <w:pPr>
      <w:bidi w:val="0"/>
      <w:spacing w:before="100" w:beforeAutospacing="1" w:after="100" w:afterAutospacing="1" w:line="240" w:lineRule="auto"/>
    </w:pPr>
    <w:rPr>
      <w:rFonts w:eastAsia="Times New Roman"/>
    </w:rPr>
  </w:style>
  <w:style w:type="character" w:customStyle="1" w:styleId="rvts37">
    <w:name w:val="rvts37"/>
    <w:basedOn w:val="DefaultParagraphFont"/>
    <w:rsid w:val="006E4B87"/>
  </w:style>
  <w:style w:type="character" w:customStyle="1" w:styleId="rvts17">
    <w:name w:val="rvts17"/>
    <w:basedOn w:val="DefaultParagraphFont"/>
    <w:rsid w:val="006E4B87"/>
  </w:style>
  <w:style w:type="character" w:customStyle="1" w:styleId="rvts101">
    <w:name w:val="rvts101"/>
    <w:basedOn w:val="DefaultParagraphFont"/>
    <w:rsid w:val="006E4B87"/>
  </w:style>
  <w:style w:type="character" w:customStyle="1" w:styleId="rvts44">
    <w:name w:val="rvts44"/>
    <w:basedOn w:val="DefaultParagraphFont"/>
    <w:rsid w:val="006E4B87"/>
  </w:style>
  <w:style w:type="character" w:customStyle="1" w:styleId="rvts58">
    <w:name w:val="rvts58"/>
    <w:basedOn w:val="DefaultParagraphFont"/>
    <w:rsid w:val="006E4B87"/>
  </w:style>
  <w:style w:type="character" w:customStyle="1" w:styleId="rvts81">
    <w:name w:val="rvts81"/>
    <w:basedOn w:val="DefaultParagraphFont"/>
    <w:rsid w:val="006E4B87"/>
  </w:style>
  <w:style w:type="character" w:customStyle="1" w:styleId="rvts34">
    <w:name w:val="rvts34"/>
    <w:basedOn w:val="DefaultParagraphFont"/>
    <w:rsid w:val="006E4B87"/>
  </w:style>
  <w:style w:type="paragraph" w:customStyle="1" w:styleId="rvps66">
    <w:name w:val="rvps66"/>
    <w:basedOn w:val="Normal"/>
    <w:rsid w:val="00A13750"/>
    <w:pPr>
      <w:bidi w:val="0"/>
      <w:spacing w:before="100" w:beforeAutospacing="1" w:after="100" w:afterAutospacing="1" w:line="240" w:lineRule="auto"/>
    </w:pPr>
    <w:rPr>
      <w:rFonts w:eastAsia="Times New Roman"/>
    </w:rPr>
  </w:style>
  <w:style w:type="character" w:customStyle="1" w:styleId="rvts65">
    <w:name w:val="rvts65"/>
    <w:basedOn w:val="DefaultParagraphFont"/>
    <w:rsid w:val="00451C28"/>
  </w:style>
  <w:style w:type="character" w:customStyle="1" w:styleId="Heading3Char">
    <w:name w:val="Heading 3 Char"/>
    <w:basedOn w:val="DefaultParagraphFont"/>
    <w:link w:val="Heading3"/>
    <w:uiPriority w:val="9"/>
    <w:semiHidden/>
    <w:rsid w:val="00B02B8A"/>
    <w:rPr>
      <w:rFonts w:asciiTheme="majorHAnsi" w:eastAsiaTheme="majorEastAsia" w:hAnsiTheme="majorHAnsi" w:cstheme="majorBidi"/>
      <w:b/>
      <w:bCs/>
      <w:color w:val="5B9BD5" w:themeColor="accent1"/>
    </w:rPr>
  </w:style>
  <w:style w:type="paragraph" w:styleId="Index4">
    <w:name w:val="index 4"/>
    <w:basedOn w:val="Normal"/>
    <w:next w:val="Normal"/>
    <w:autoRedefine/>
    <w:semiHidden/>
    <w:rsid w:val="00AF7EBD"/>
    <w:pPr>
      <w:spacing w:after="0" w:line="240" w:lineRule="auto"/>
      <w:ind w:left="1440" w:hanging="360"/>
    </w:pPr>
    <w:rPr>
      <w:rFonts w:ascii="Times New Roman" w:eastAsia="Times New Roman" w:hAnsi="Times New Roman" w:cs="Traditional Arabic"/>
      <w:lang w:eastAsia="ar-SA"/>
    </w:rPr>
  </w:style>
  <w:style w:type="paragraph" w:styleId="Index7">
    <w:name w:val="index 7"/>
    <w:basedOn w:val="Normal"/>
    <w:next w:val="Normal"/>
    <w:autoRedefine/>
    <w:uiPriority w:val="99"/>
    <w:semiHidden/>
    <w:unhideWhenUsed/>
    <w:rsid w:val="000242C8"/>
    <w:pPr>
      <w:spacing w:after="0" w:line="240" w:lineRule="auto"/>
      <w:ind w:left="16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300298">
      <w:bodyDiv w:val="1"/>
      <w:marLeft w:val="0"/>
      <w:marRight w:val="0"/>
      <w:marTop w:val="0"/>
      <w:marBottom w:val="0"/>
      <w:divBdr>
        <w:top w:val="none" w:sz="0" w:space="0" w:color="auto"/>
        <w:left w:val="none" w:sz="0" w:space="0" w:color="auto"/>
        <w:bottom w:val="none" w:sz="0" w:space="0" w:color="auto"/>
        <w:right w:val="none" w:sz="0" w:space="0" w:color="auto"/>
      </w:divBdr>
      <w:divsChild>
        <w:div w:id="306401921">
          <w:marLeft w:val="0"/>
          <w:marRight w:val="0"/>
          <w:marTop w:val="0"/>
          <w:marBottom w:val="0"/>
          <w:divBdr>
            <w:top w:val="none" w:sz="0" w:space="0" w:color="auto"/>
            <w:left w:val="none" w:sz="0" w:space="0" w:color="auto"/>
            <w:bottom w:val="none" w:sz="0" w:space="0" w:color="auto"/>
            <w:right w:val="none" w:sz="0" w:space="0" w:color="auto"/>
          </w:divBdr>
        </w:div>
      </w:divsChild>
    </w:div>
    <w:div w:id="1138916823">
      <w:bodyDiv w:val="1"/>
      <w:marLeft w:val="0"/>
      <w:marRight w:val="0"/>
      <w:marTop w:val="0"/>
      <w:marBottom w:val="0"/>
      <w:divBdr>
        <w:top w:val="none" w:sz="0" w:space="0" w:color="auto"/>
        <w:left w:val="none" w:sz="0" w:space="0" w:color="auto"/>
        <w:bottom w:val="none" w:sz="0" w:space="0" w:color="auto"/>
        <w:right w:val="none" w:sz="0" w:space="0" w:color="auto"/>
      </w:divBdr>
      <w:divsChild>
        <w:div w:id="1966352335">
          <w:marLeft w:val="0"/>
          <w:marRight w:val="0"/>
          <w:marTop w:val="0"/>
          <w:marBottom w:val="0"/>
          <w:divBdr>
            <w:top w:val="none" w:sz="0" w:space="0" w:color="auto"/>
            <w:left w:val="none" w:sz="0" w:space="0" w:color="auto"/>
            <w:bottom w:val="none" w:sz="0" w:space="0" w:color="auto"/>
            <w:right w:val="none" w:sz="0" w:space="0" w:color="auto"/>
          </w:divBdr>
        </w:div>
      </w:divsChild>
    </w:div>
    <w:div w:id="1386635940">
      <w:bodyDiv w:val="1"/>
      <w:marLeft w:val="0"/>
      <w:marRight w:val="0"/>
      <w:marTop w:val="0"/>
      <w:marBottom w:val="0"/>
      <w:divBdr>
        <w:top w:val="none" w:sz="0" w:space="0" w:color="auto"/>
        <w:left w:val="none" w:sz="0" w:space="0" w:color="auto"/>
        <w:bottom w:val="none" w:sz="0" w:space="0" w:color="auto"/>
        <w:right w:val="none" w:sz="0" w:space="0" w:color="auto"/>
      </w:divBdr>
      <w:divsChild>
        <w:div w:id="428164597">
          <w:marLeft w:val="0"/>
          <w:marRight w:val="0"/>
          <w:marTop w:val="0"/>
          <w:marBottom w:val="0"/>
          <w:divBdr>
            <w:top w:val="none" w:sz="0" w:space="0" w:color="auto"/>
            <w:left w:val="none" w:sz="0" w:space="0" w:color="auto"/>
            <w:bottom w:val="none" w:sz="0" w:space="0" w:color="auto"/>
            <w:right w:val="none" w:sz="0" w:space="0" w:color="auto"/>
          </w:divBdr>
        </w:div>
      </w:divsChild>
    </w:div>
    <w:div w:id="1441073167">
      <w:bodyDiv w:val="1"/>
      <w:marLeft w:val="0"/>
      <w:marRight w:val="0"/>
      <w:marTop w:val="0"/>
      <w:marBottom w:val="0"/>
      <w:divBdr>
        <w:top w:val="none" w:sz="0" w:space="0" w:color="auto"/>
        <w:left w:val="none" w:sz="0" w:space="0" w:color="auto"/>
        <w:bottom w:val="none" w:sz="0" w:space="0" w:color="auto"/>
        <w:right w:val="none" w:sz="0" w:space="0" w:color="auto"/>
      </w:divBdr>
      <w:divsChild>
        <w:div w:id="1787235014">
          <w:marLeft w:val="0"/>
          <w:marRight w:val="0"/>
          <w:marTop w:val="0"/>
          <w:marBottom w:val="0"/>
          <w:divBdr>
            <w:top w:val="none" w:sz="0" w:space="0" w:color="auto"/>
            <w:left w:val="none" w:sz="0" w:space="0" w:color="auto"/>
            <w:bottom w:val="none" w:sz="0" w:space="0" w:color="auto"/>
            <w:right w:val="none" w:sz="0" w:space="0" w:color="auto"/>
          </w:divBdr>
        </w:div>
      </w:divsChild>
    </w:div>
    <w:div w:id="1474785192">
      <w:bodyDiv w:val="1"/>
      <w:marLeft w:val="0"/>
      <w:marRight w:val="0"/>
      <w:marTop w:val="0"/>
      <w:marBottom w:val="0"/>
      <w:divBdr>
        <w:top w:val="none" w:sz="0" w:space="0" w:color="auto"/>
        <w:left w:val="none" w:sz="0" w:space="0" w:color="auto"/>
        <w:bottom w:val="none" w:sz="0" w:space="0" w:color="auto"/>
        <w:right w:val="none" w:sz="0" w:space="0" w:color="auto"/>
      </w:divBdr>
      <w:divsChild>
        <w:div w:id="1782021184">
          <w:marLeft w:val="0"/>
          <w:marRight w:val="0"/>
          <w:marTop w:val="0"/>
          <w:marBottom w:val="0"/>
          <w:divBdr>
            <w:top w:val="none" w:sz="0" w:space="0" w:color="auto"/>
            <w:left w:val="none" w:sz="0" w:space="0" w:color="auto"/>
            <w:bottom w:val="none" w:sz="0" w:space="0" w:color="auto"/>
            <w:right w:val="none" w:sz="0" w:space="0" w:color="auto"/>
          </w:divBdr>
        </w:div>
      </w:divsChild>
    </w:div>
    <w:div w:id="1620182576">
      <w:bodyDiv w:val="1"/>
      <w:marLeft w:val="0"/>
      <w:marRight w:val="0"/>
      <w:marTop w:val="0"/>
      <w:marBottom w:val="0"/>
      <w:divBdr>
        <w:top w:val="none" w:sz="0" w:space="0" w:color="auto"/>
        <w:left w:val="none" w:sz="0" w:space="0" w:color="auto"/>
        <w:bottom w:val="none" w:sz="0" w:space="0" w:color="auto"/>
        <w:right w:val="none" w:sz="0" w:space="0" w:color="auto"/>
      </w:divBdr>
    </w:div>
    <w:div w:id="1910577357">
      <w:bodyDiv w:val="1"/>
      <w:marLeft w:val="0"/>
      <w:marRight w:val="0"/>
      <w:marTop w:val="0"/>
      <w:marBottom w:val="0"/>
      <w:divBdr>
        <w:top w:val="none" w:sz="0" w:space="0" w:color="auto"/>
        <w:left w:val="none" w:sz="0" w:space="0" w:color="auto"/>
        <w:bottom w:val="none" w:sz="0" w:space="0" w:color="auto"/>
        <w:right w:val="none" w:sz="0" w:space="0" w:color="auto"/>
      </w:divBdr>
      <w:divsChild>
        <w:div w:id="1202329241">
          <w:marLeft w:val="0"/>
          <w:marRight w:val="0"/>
          <w:marTop w:val="0"/>
          <w:marBottom w:val="0"/>
          <w:divBdr>
            <w:top w:val="none" w:sz="0" w:space="0" w:color="auto"/>
            <w:left w:val="none" w:sz="0" w:space="0" w:color="auto"/>
            <w:bottom w:val="none" w:sz="0" w:space="0" w:color="auto"/>
            <w:right w:val="none" w:sz="0" w:space="0" w:color="auto"/>
          </w:divBdr>
        </w:div>
      </w:divsChild>
    </w:div>
    <w:div w:id="1922254712">
      <w:bodyDiv w:val="1"/>
      <w:marLeft w:val="0"/>
      <w:marRight w:val="0"/>
      <w:marTop w:val="0"/>
      <w:marBottom w:val="0"/>
      <w:divBdr>
        <w:top w:val="none" w:sz="0" w:space="0" w:color="auto"/>
        <w:left w:val="none" w:sz="0" w:space="0" w:color="auto"/>
        <w:bottom w:val="none" w:sz="0" w:space="0" w:color="auto"/>
        <w:right w:val="none" w:sz="0" w:space="0" w:color="auto"/>
      </w:divBdr>
      <w:divsChild>
        <w:div w:id="1061945614">
          <w:marLeft w:val="0"/>
          <w:marRight w:val="0"/>
          <w:marTop w:val="0"/>
          <w:marBottom w:val="0"/>
          <w:divBdr>
            <w:top w:val="none" w:sz="0" w:space="0" w:color="auto"/>
            <w:left w:val="none" w:sz="0" w:space="0" w:color="auto"/>
            <w:bottom w:val="none" w:sz="0" w:space="0" w:color="auto"/>
            <w:right w:val="none" w:sz="0" w:space="0" w:color="auto"/>
          </w:divBdr>
        </w:div>
      </w:divsChild>
    </w:div>
    <w:div w:id="1952080288">
      <w:bodyDiv w:val="1"/>
      <w:marLeft w:val="0"/>
      <w:marRight w:val="0"/>
      <w:marTop w:val="0"/>
      <w:marBottom w:val="0"/>
      <w:divBdr>
        <w:top w:val="none" w:sz="0" w:space="0" w:color="auto"/>
        <w:left w:val="none" w:sz="0" w:space="0" w:color="auto"/>
        <w:bottom w:val="none" w:sz="0" w:space="0" w:color="auto"/>
        <w:right w:val="none" w:sz="0" w:space="0" w:color="auto"/>
      </w:divBdr>
      <w:divsChild>
        <w:div w:id="1363634136">
          <w:marLeft w:val="0"/>
          <w:marRight w:val="0"/>
          <w:marTop w:val="0"/>
          <w:marBottom w:val="0"/>
          <w:divBdr>
            <w:top w:val="none" w:sz="0" w:space="0" w:color="auto"/>
            <w:left w:val="none" w:sz="0" w:space="0" w:color="auto"/>
            <w:bottom w:val="none" w:sz="0" w:space="0" w:color="auto"/>
            <w:right w:val="none" w:sz="0" w:space="0" w:color="auto"/>
          </w:divBdr>
        </w:div>
      </w:divsChild>
    </w:div>
    <w:div w:id="2121799034">
      <w:bodyDiv w:val="1"/>
      <w:marLeft w:val="0"/>
      <w:marRight w:val="0"/>
      <w:marTop w:val="0"/>
      <w:marBottom w:val="0"/>
      <w:divBdr>
        <w:top w:val="none" w:sz="0" w:space="0" w:color="auto"/>
        <w:left w:val="none" w:sz="0" w:space="0" w:color="auto"/>
        <w:bottom w:val="none" w:sz="0" w:space="0" w:color="auto"/>
        <w:right w:val="none" w:sz="0" w:space="0" w:color="auto"/>
      </w:divBdr>
      <w:divsChild>
        <w:div w:id="1855344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lamhouse.com/"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439;&#2488;&#2482;&#2494;&#2478;&#2503;&#2480;%20&#2480;&#2497;&#2453;&#2472;&#2488;&#2478;&#2498;&#2489;&#2503;&#2480;%20&#2488;&#2434;&#2453;&#2509;&#2487;&#2495;&#2474;&#2509;&#2468;%20&#2476;&#2509;&#2479;&#2494;&#2454;&#2509;&#2479;&#249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F14E3-C97C-4CDE-9036-8A4CE1004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ইসলামের রুকনসমূহের সংক্ষিপ্ত ব্যাখ্যা.dotx</Template>
  <TotalTime>5230</TotalTime>
  <Pages>44</Pages>
  <Words>8169</Words>
  <Characters>44931</Characters>
  <Application>Microsoft Office Word</Application>
  <DocSecurity>0</DocSecurity>
  <Lines>1021</Lines>
  <Paragraphs>266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অতি গুৰুত্বপূৰ্ণ কিছুমান প্ৰশ্নোত্তৰ</vt:lpstr>
      <vt:lpstr/>
    </vt:vector>
  </TitlesOfParts>
  <Manager/>
  <Company>islamhouse.com</Company>
  <LinksUpToDate>false</LinksUpToDate>
  <CharactersWithSpaces>52834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অতি গুৰুত্বপূৰ্ণ কিছুমান প্ৰশ্নোত্তৰ</dc:title>
  <dc:subject>অতি গুৰুত্বপূৰ্ণ কিছুমান প্ৰশ্নোত্তৰ</dc:subject>
  <dc:creator>আল্লামা শ্বাইখ আব্দুৰ ৰহমান ইবন নাছিৰ ইবন ছা‘দী আত-তামীমী আন-নাজদী আল-হাম্বলী</dc:creator>
  <cp:keywords>অতি গুৰুত্বপূৰ্ণ কিছুমান প্ৰশ্নোত্তৰ</cp:keywords>
  <dc:description>অতি গুৰুত্বপূৰ্ণ কিছুমান প্ৰশ্নোত্তৰ</dc:description>
  <cp:lastModifiedBy>Mahmoud</cp:lastModifiedBy>
  <cp:revision>106</cp:revision>
  <cp:lastPrinted>2016-07-19T21:06:00Z</cp:lastPrinted>
  <dcterms:created xsi:type="dcterms:W3CDTF">2016-05-24T00:42:00Z</dcterms:created>
  <dcterms:modified xsi:type="dcterms:W3CDTF">2016-07-19T21:07:00Z</dcterms:modified>
  <cp:category/>
</cp:coreProperties>
</file>