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</w:rPr>
      </w:pPr>
    </w:p>
    <w:p w:rsidR="00A03054" w:rsidRPr="00D5462E" w:rsidRDefault="00D5462E" w:rsidP="00AC2E3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bookmarkStart w:id="0" w:name="_GoBack"/>
      <w:r w:rsidRPr="00D5462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চুম্বন</w:t>
      </w:r>
      <w:r w:rsidRPr="00D5462E">
        <w:rPr>
          <w:rFonts w:ascii="Kalpurush" w:hAnsi="Kalpurush" w:cs="Kalpurush"/>
          <w:color w:val="205B83"/>
          <w:sz w:val="56"/>
          <w:szCs w:val="56"/>
          <w:lang w:bidi="bn-BD"/>
        </w:rPr>
        <w:t xml:space="preserve">, </w:t>
      </w:r>
      <w:r w:rsidRPr="00D5462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মুসাফাহার</w:t>
      </w:r>
      <w:r w:rsidRPr="00D5462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5462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মাধ্যমে</w:t>
      </w:r>
      <w:r w:rsidRPr="00D5462E">
        <w:rPr>
          <w:rFonts w:ascii="Kalpurush" w:hAnsi="Kalpurush" w:cs="Kalpurush"/>
          <w:color w:val="205B83"/>
          <w:sz w:val="56"/>
          <w:szCs w:val="56"/>
          <w:lang w:bidi="bn-BD"/>
        </w:rPr>
        <w:t xml:space="preserve"> </w:t>
      </w:r>
      <w:r w:rsidRPr="00D5462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মাহরামদের</w:t>
      </w:r>
      <w:r w:rsidRPr="00D5462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5462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প্রতি</w:t>
      </w:r>
      <w:r w:rsidRPr="00D5462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5462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সালাম</w:t>
      </w:r>
      <w:r w:rsidRPr="00D5462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5462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প্রদানের</w:t>
      </w:r>
      <w:r w:rsidRPr="00D5462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5462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হুকুম</w:t>
      </w:r>
      <w:r w:rsidRPr="00D5462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কী</w:t>
      </w:r>
      <w:r w:rsidRPr="00D5462E">
        <w:rPr>
          <w:rFonts w:ascii="Kalpurush" w:hAnsi="Kalpurush" w:cs="Kalpurush"/>
          <w:color w:val="205B83"/>
          <w:sz w:val="56"/>
          <w:szCs w:val="56"/>
          <w:lang w:bidi="bn-BD"/>
        </w:rPr>
        <w:t>?</w:t>
      </w:r>
      <w:bookmarkEnd w:id="0"/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D5462E" w:rsidP="00D5462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D5462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ما</w:t>
      </w:r>
      <w:r w:rsidRPr="00D5462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5462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D5462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5462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السلام</w:t>
      </w:r>
      <w:r w:rsidRPr="00D5462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5462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على</w:t>
      </w:r>
      <w:r w:rsidRPr="00D5462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5462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المحارم</w:t>
      </w:r>
      <w:r w:rsidRPr="00D5462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5462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بالتقبيل</w:t>
      </w:r>
      <w:r w:rsidRPr="00D5462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5462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والمصافحة؟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C2E3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48483E9A" wp14:editId="16968146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D5462E" w:rsidP="00D5462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D5462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</w:t>
      </w:r>
      <w:r w:rsidRPr="00D5462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খ</w:t>
      </w:r>
      <w:r w:rsidRPr="00D5462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5462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আব্দুল</w:t>
      </w:r>
      <w:r w:rsidRPr="00D5462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5462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আযীয</w:t>
      </w:r>
      <w:r w:rsidRPr="00D5462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ইব</w:t>
      </w:r>
      <w:r w:rsidRPr="00D5462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 আব্দুল্লাহ ইবন</w:t>
      </w:r>
      <w:r w:rsidRPr="00D5462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5462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বায</w:t>
      </w:r>
      <w:r w:rsidRPr="00D5462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র</w:t>
      </w:r>
      <w:r w:rsidRPr="00D5462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হ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.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bn-BD"/>
        </w:rPr>
      </w:pPr>
    </w:p>
    <w:p w:rsidR="00A03054" w:rsidRPr="00E96A90" w:rsidRDefault="00D5462E" w:rsidP="00D5462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D5462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D5462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5462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D5462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5462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العزيز</w:t>
      </w:r>
      <w:r w:rsidRPr="00D5462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5462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 عبد الله بن</w:t>
      </w:r>
      <w:r w:rsidRPr="00D5462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5462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باز</w:t>
      </w:r>
      <w:r w:rsidRPr="00D5462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 </w:t>
      </w:r>
      <w:r w:rsidRPr="00D5462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رحمه</w:t>
      </w:r>
      <w:r w:rsidRPr="00D5462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5462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D5462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cs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D5462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সানাউল্লাহ নজির 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76330D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D5462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ثناء الله نذير أحمد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D5462E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6EA206A" wp14:editId="7EEA4F02">
            <wp:simplePos x="0" y="0"/>
            <wp:positionH relativeFrom="margin">
              <wp:posOffset>-106680</wp:posOffset>
            </wp:positionH>
            <wp:positionV relativeFrom="paragraph">
              <wp:posOffset>197856</wp:posOffset>
            </wp:positionV>
            <wp:extent cx="6003985" cy="472937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985" cy="47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62E" w:rsidRPr="00D5462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চুম্বন</w:t>
      </w:r>
      <w:r w:rsidR="00D5462E" w:rsidRPr="00D5462E">
        <w:rPr>
          <w:rFonts w:ascii="Kalpurush" w:hAnsi="Kalpurush" w:cs="Kalpurush"/>
          <w:color w:val="205B83"/>
          <w:sz w:val="32"/>
          <w:szCs w:val="32"/>
          <w:lang w:bidi="bn-BD"/>
        </w:rPr>
        <w:t xml:space="preserve">, </w:t>
      </w:r>
      <w:r w:rsidR="00D5462E" w:rsidRPr="00D5462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মুসাফাহার</w:t>
      </w:r>
      <w:r w:rsidR="00D5462E" w:rsidRPr="00D5462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5462E" w:rsidRPr="00D5462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মাধ্যমে</w:t>
      </w:r>
      <w:r w:rsidR="00D5462E" w:rsidRPr="00D5462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5462E" w:rsidRPr="00D5462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মাহরামদের</w:t>
      </w:r>
      <w:r w:rsidR="00D5462E" w:rsidRPr="00D5462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5462E" w:rsidRPr="00D5462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প্রতি</w:t>
      </w:r>
      <w:r w:rsidR="00D5462E" w:rsidRPr="00D5462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5462E" w:rsidRPr="00D5462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সালাম</w:t>
      </w:r>
      <w:r w:rsidR="00D5462E" w:rsidRPr="00D5462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5462E" w:rsidRPr="00D5462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প্রদানের</w:t>
      </w:r>
      <w:r w:rsidR="00D5462E" w:rsidRPr="00D5462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5462E" w:rsidRPr="00D5462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হুকুম</w:t>
      </w:r>
      <w:r w:rsidR="00D5462E" w:rsidRPr="00D5462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5462E" w:rsidRPr="00D5462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কী</w:t>
      </w:r>
      <w:r w:rsidR="00D5462E" w:rsidRPr="00D5462E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E942BB" w:rsidRPr="00D5462E" w:rsidRDefault="00E942BB" w:rsidP="00D5462E">
      <w:pPr>
        <w:tabs>
          <w:tab w:val="left" w:pos="753"/>
          <w:tab w:val="center" w:pos="3968"/>
        </w:tabs>
        <w:bidi w:val="0"/>
        <w:spacing w:after="0"/>
        <w:ind w:firstLine="340"/>
        <w:jc w:val="both"/>
        <w:rPr>
          <w:rFonts w:ascii="Kalpurush" w:hAnsi="Kalpurush" w:cs="Kalpurush"/>
          <w:color w:val="5EA1A5"/>
          <w:sz w:val="24"/>
          <w:szCs w:val="24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5462E" w:rsidRPr="00D5462E" w:rsidRDefault="00D5462E" w:rsidP="00D5462E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5462E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প্রশ্ন</w:t>
      </w:r>
      <w:r w:rsidRPr="00D5462E">
        <w:rPr>
          <w:rFonts w:ascii="Kalpurush" w:hAnsi="Kalpurush" w:cs="Kalpurush"/>
          <w:b/>
          <w:bCs/>
          <w:sz w:val="24"/>
          <w:szCs w:val="24"/>
        </w:rPr>
        <w:t>: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মাহরামদেরকে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সালাম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দেওয়া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চুম্বন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করমর্দনের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অভিবাদন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জানানো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জায়েয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আছে</w:t>
      </w:r>
      <w:r w:rsidRPr="00D5462E">
        <w:rPr>
          <w:rFonts w:ascii="Kalpurush" w:hAnsi="Kalpurush" w:cs="Kalpurush"/>
          <w:sz w:val="24"/>
          <w:szCs w:val="24"/>
        </w:rPr>
        <w:t xml:space="preserve">?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জায়েয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মাহরাম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কারা</w:t>
      </w:r>
      <w:r w:rsidRPr="00D5462E">
        <w:rPr>
          <w:rFonts w:ascii="Kalpurush" w:hAnsi="Kalpurush" w:cs="Kalpurush"/>
          <w:sz w:val="24"/>
          <w:szCs w:val="24"/>
        </w:rPr>
        <w:t xml:space="preserve">?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দুগ্ধপানের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মাহরাম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তাদেরও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একই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হুকুম</w:t>
      </w:r>
      <w:r w:rsidRPr="00D5462E">
        <w:rPr>
          <w:rFonts w:ascii="Kalpurush" w:hAnsi="Kalpurush" w:cs="Kalpurush"/>
          <w:sz w:val="24"/>
          <w:szCs w:val="24"/>
        </w:rPr>
        <w:t>?</w:t>
      </w:r>
    </w:p>
    <w:p w:rsidR="00D5462E" w:rsidRPr="00D5462E" w:rsidRDefault="00D5462E" w:rsidP="00D5462E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5462E">
        <w:rPr>
          <w:rFonts w:ascii="Kalpurush" w:hAnsi="Kalpurush" w:cs="Kalpurush"/>
          <w:b/>
          <w:bCs/>
          <w:sz w:val="24"/>
          <w:szCs w:val="24"/>
          <w:cs/>
          <w:lang w:bidi="bn-IN"/>
        </w:rPr>
        <w:t>উত্তর</w:t>
      </w:r>
      <w:r w:rsidRPr="00D5462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হামদুলিল্লাহ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</w:p>
    <w:p w:rsidR="00D5462E" w:rsidRPr="00D5462E" w:rsidRDefault="00D5462E" w:rsidP="00D5462E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মাহরাম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যাদের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বিবাহ</w:t>
      </w:r>
      <w:r w:rsidRPr="00D5462E">
        <w:rPr>
          <w:rFonts w:ascii="Kalpurush" w:hAnsi="Kalpurush" w:cs="Kalpurush"/>
          <w:sz w:val="24"/>
          <w:szCs w:val="24"/>
        </w:rPr>
        <w:t>-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শাদি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হারাম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তাদেরকে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সালাম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দেওয়া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পুরুষের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জায়েয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নারীও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মাহরামকে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সালাম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দিতে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পারবে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মুসাফাহা</w:t>
      </w:r>
      <w:r w:rsidR="004F42B6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4F42B6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চুম্বন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পারবে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এতে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অসুবিধা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মহরাম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কারা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বর্ণনা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পবিত্র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কুরআনে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আন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-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নূরের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৩২নং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আয়াতে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বর্ণিত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এদের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D5462E">
        <w:rPr>
          <w:rFonts w:ascii="Kalpurush" w:hAnsi="Kalpurush" w:cs="Kalpurush"/>
          <w:sz w:val="24"/>
          <w:szCs w:val="24"/>
        </w:rPr>
        <w:t xml:space="preserve"> -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স্বামী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পিতা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শ্বশুর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নিজের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ভাই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ভাই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য়ে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বোনের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মামা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চাচাও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মাহরামের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অন্তর্ভুক্ত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</w:p>
    <w:p w:rsidR="00D5462E" w:rsidRPr="00D5462E" w:rsidRDefault="00D5462E" w:rsidP="00D5462E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5462E">
        <w:rPr>
          <w:rFonts w:ascii="Kalpurush" w:hAnsi="Kalpurush" w:cs="Kalpurush"/>
          <w:sz w:val="24"/>
          <w:szCs w:val="24"/>
          <w:cs/>
          <w:lang w:bidi="bn-IN"/>
        </w:rPr>
        <w:t>উল্লিখিত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ব্যক্তিরা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মাহরাম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ক্ষেত্র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পিতা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দাদা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মায়ের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পিতা</w:t>
      </w:r>
      <w:r w:rsidRPr="00D5462E">
        <w:rPr>
          <w:rFonts w:ascii="Kalpurush" w:hAnsi="Kalpurush" w:cs="Kalpurush"/>
          <w:sz w:val="24"/>
          <w:szCs w:val="24"/>
        </w:rPr>
        <w:t xml:space="preserve"> (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নানা</w:t>
      </w:r>
      <w:r w:rsidRPr="00D5462E">
        <w:rPr>
          <w:rFonts w:ascii="Kalpurush" w:hAnsi="Kalpurush" w:cs="Kalpurush"/>
          <w:sz w:val="24"/>
          <w:szCs w:val="24"/>
        </w:rPr>
        <w:t xml:space="preserve">),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মায়ের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পিতার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পিতা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নিজের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নিজের</w:t>
      </w:r>
      <w:r w:rsidRPr="00D5462E">
        <w:rPr>
          <w:rFonts w:ascii="Kalpurush" w:hAnsi="Kalpurush" w:cs="Kalpurush"/>
          <w:sz w:val="24"/>
          <w:szCs w:val="24"/>
        </w:rPr>
        <w:t xml:space="preserve"> 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ছেলের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নিজের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মেয়ের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নিজের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ভাই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ভাইয়ের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এরা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সবাই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মাহরাম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অনুরূপভাবে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মামা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চাচাও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মাহরাম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নিজের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পিতা</w:t>
      </w:r>
      <w:r w:rsidRPr="00D5462E">
        <w:rPr>
          <w:rFonts w:ascii="Kalpurush" w:hAnsi="Kalpurush" w:cs="Kalpurush"/>
          <w:sz w:val="24"/>
          <w:szCs w:val="24"/>
        </w:rPr>
        <w:t xml:space="preserve"> (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শ্বশুর</w:t>
      </w:r>
      <w:r w:rsidRPr="00D5462E">
        <w:rPr>
          <w:rFonts w:ascii="Kalpurush" w:hAnsi="Kalpurush" w:cs="Kalpurush"/>
          <w:sz w:val="24"/>
          <w:szCs w:val="24"/>
        </w:rPr>
        <w:t xml:space="preserve">),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দাদা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ছেলের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মেয়ের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এরা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সবাই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মাহরাম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5462E" w:rsidRPr="00D5462E" w:rsidRDefault="00D5462E" w:rsidP="004F42B6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5462E">
        <w:rPr>
          <w:rFonts w:ascii="Kalpurush" w:hAnsi="Kalpurush" w:cs="Kalpurush"/>
          <w:sz w:val="24"/>
          <w:szCs w:val="24"/>
          <w:cs/>
          <w:lang w:bidi="bn-IN"/>
        </w:rPr>
        <w:t>পুরুষ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মাহরাম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আত্মীয়াকে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চুম্বন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পারবে</w:t>
      </w:r>
      <w:r w:rsidRPr="0076330D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="004F42B6">
        <w:rPr>
          <w:rFonts w:ascii="Kalpurush" w:hAnsi="Kalpurush" w:cs="Kalpurush" w:hint="cs"/>
          <w:sz w:val="24"/>
          <w:szCs w:val="24"/>
          <w:cs/>
          <w:lang w:bidi="bn-BD"/>
        </w:rPr>
        <w:t>ফুফী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খালা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বোন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এদেরকে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চুম্বন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করায়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অসুবিধা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মস্তকে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চুম্বন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করাই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উত্তম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প্রাপ্তবয়স্ক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নাক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গণ্ডদেশেও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চুম্বন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অধিকাংশ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উলামা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ঠোঁটে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চুম্বন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মাকর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ূ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ঠোঁটে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চুম্বন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কেবল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স্বামী</w:t>
      </w:r>
      <w:r w:rsidRPr="00D5462E">
        <w:rPr>
          <w:rFonts w:ascii="Kalpurush" w:hAnsi="Kalpurush" w:cs="Kalpurush"/>
          <w:sz w:val="24"/>
          <w:szCs w:val="24"/>
        </w:rPr>
        <w:t>-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স্ত্রীর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মাঝেই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মাহরামদের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মাঝে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মাহরামদেরকে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মাথায়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নাকে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কিংবা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গণ্ডদেশে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চুম্বন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যেতে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এটাই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উত্তম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উচিত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</w:p>
    <w:p w:rsidR="00D5462E" w:rsidRPr="00D5462E" w:rsidRDefault="00D5462E" w:rsidP="00D5462E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মাহরাম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বংশগত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হোক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দুগ্ধপান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জনিত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উভয়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হুকুম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একই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5462E" w:rsidRPr="00D5462E" w:rsidRDefault="00D5462E" w:rsidP="004F42B6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5462E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দুগ্ধপানের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মাহরাম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হলেন</w:t>
      </w:r>
      <w:r w:rsidRPr="00D5462E">
        <w:rPr>
          <w:rFonts w:ascii="Kalpurush" w:hAnsi="Kalpurush" w:cs="Kalpurush"/>
          <w:sz w:val="24"/>
          <w:szCs w:val="24"/>
        </w:rPr>
        <w:t xml:space="preserve">: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দুগ্ধদাতা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মহিলার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স্বামী</w:t>
      </w:r>
      <w:r w:rsidRPr="00D5462E">
        <w:rPr>
          <w:rFonts w:ascii="Kalpurush" w:hAnsi="Kalpurush" w:cs="Kalpurush"/>
          <w:sz w:val="24"/>
          <w:szCs w:val="24"/>
        </w:rPr>
        <w:t xml:space="preserve"> (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দুগ্ধপিতা</w:t>
      </w:r>
      <w:r w:rsidRPr="00D5462E">
        <w:rPr>
          <w:rFonts w:ascii="Kalpurush" w:hAnsi="Kalpurush" w:cs="Kalpurush"/>
          <w:sz w:val="24"/>
          <w:szCs w:val="24"/>
        </w:rPr>
        <w:t xml:space="preserve">)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দুগ্ধচাচা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দুগ্ধমামা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="004F42B6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স্বামীর দুগ্ধ</w:t>
      </w:r>
      <w:r w:rsidR="004F42B6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ছেলে</w:t>
      </w:r>
      <w:r w:rsidR="004F42B6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স্বামীর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দুগ্ধপিতা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এরা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বংশগত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মাহরামের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মতোই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বংশগত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হারাম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D5462E">
        <w:rPr>
          <w:rFonts w:ascii="Kalpurush" w:hAnsi="Kalpurush" w:cs="Kalpurush"/>
          <w:sz w:val="24"/>
          <w:szCs w:val="24"/>
        </w:rPr>
        <w:t xml:space="preserve">,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দুগ্ধপান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জনিত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কারণেও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হারাম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দুদ্ধপানের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হারাম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বংশগত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হারাম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বিধানের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দিক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অভিন্ন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বৈবাহিক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সম্পর্ক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স্থাপনের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কারণেও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স্বামী</w:t>
      </w:r>
      <w:r w:rsidRPr="00D5462E">
        <w:rPr>
          <w:rFonts w:ascii="Kalpurush" w:hAnsi="Kalpurush" w:cs="Kalpurush"/>
          <w:sz w:val="24"/>
          <w:szCs w:val="24"/>
        </w:rPr>
        <w:t>-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স্ত্রীর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উল্লিখিত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ধরনের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আত্মীয়রা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একে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অন্যের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মাহরাম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পরিগণিত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76330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="004F42B6">
        <w:rPr>
          <w:rFonts w:ascii="Kalpurush" w:hAnsi="Kalpurush" w:cs="Kalpurush" w:hint="cs"/>
          <w:sz w:val="24"/>
          <w:szCs w:val="24"/>
          <w:cs/>
          <w:lang w:bidi="bn-BD"/>
        </w:rPr>
        <w:t>যেমন স্বামীর পিতা, স্বামীর দাদা, স্বামীর ছেলে। এসবই হারাম, চাই তা বংশগত বা দুগ্ধগত অথবা বিবাহজনিত যেটাই হোক না কেন।</w:t>
      </w:r>
    </w:p>
    <w:p w:rsidR="00D5462E" w:rsidRPr="00D5462E" w:rsidRDefault="00D5462E" w:rsidP="00D5462E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5462E">
        <w:rPr>
          <w:rFonts w:ascii="Kalpurush" w:hAnsi="Kalpurush" w:cs="Kalpurush"/>
          <w:sz w:val="24"/>
          <w:szCs w:val="24"/>
          <w:cs/>
          <w:lang w:bidi="bn-IN"/>
        </w:rPr>
        <w:t>সূত্র</w:t>
      </w:r>
      <w:r w:rsidRPr="00D5462E">
        <w:rPr>
          <w:rFonts w:ascii="Kalpurush" w:hAnsi="Kalpurush" w:cs="Kalpurush"/>
          <w:sz w:val="24"/>
          <w:szCs w:val="24"/>
        </w:rPr>
        <w:t xml:space="preserve">: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খ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আব্দুল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আযীয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ইবন আব্দুল্লাহ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IN"/>
        </w:rPr>
        <w:t>ব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বায</w:t>
      </w:r>
    </w:p>
    <w:p w:rsidR="00E942BB" w:rsidRPr="00D5462E" w:rsidRDefault="00D5462E" w:rsidP="00D5462E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D5462E">
        <w:rPr>
          <w:rFonts w:ascii="Kalpurush" w:hAnsi="Kalpurush" w:cs="Kalpurush"/>
          <w:sz w:val="24"/>
          <w:szCs w:val="24"/>
          <w:cs/>
          <w:lang w:bidi="bn-IN"/>
        </w:rPr>
        <w:t>নুর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আলাদ্দারব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="0076330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</w:t>
      </w:r>
      <w:r w:rsidR="0076330D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া</w:t>
      </w:r>
      <w:r w:rsidR="0076330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</w:t>
      </w:r>
      <w:r w:rsidR="0076330D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ও</w:t>
      </w:r>
      <w:r w:rsidRPr="00D5462E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য়াসমগ্র</w:t>
      </w:r>
      <w:r w:rsidRPr="00D5462E">
        <w:rPr>
          <w:rFonts w:ascii="Kalpurush" w:hAnsi="Kalpurush" w:cs="Kalpurush"/>
          <w:sz w:val="24"/>
          <w:szCs w:val="24"/>
        </w:rPr>
        <w:t xml:space="preserve"> (</w:t>
      </w:r>
      <w:r w:rsidR="0076330D">
        <w:rPr>
          <w:rFonts w:ascii="Kalpurush" w:hAnsi="Kalpurush" w:cs="Kalpurush"/>
          <w:sz w:val="24"/>
          <w:szCs w:val="24"/>
          <w:cs/>
          <w:lang w:bidi="bn-IN"/>
        </w:rPr>
        <w:t>ফ</w:t>
      </w:r>
      <w:r w:rsidR="0076330D">
        <w:rPr>
          <w:rFonts w:ascii="Kalpurush" w:hAnsi="Kalpurush" w:cs="Kalpurush" w:hint="cs"/>
          <w:sz w:val="24"/>
          <w:szCs w:val="24"/>
          <w:cs/>
          <w:lang w:bidi="bn-BD"/>
        </w:rPr>
        <w:t>াও</w:t>
      </w:r>
      <w:r w:rsidR="0076330D">
        <w:rPr>
          <w:rFonts w:ascii="Kalpurush" w:hAnsi="Kalpurush" w:cs="Kalpurush"/>
          <w:sz w:val="24"/>
          <w:szCs w:val="24"/>
          <w:cs/>
          <w:lang w:bidi="bn-IN"/>
        </w:rPr>
        <w:t>ত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নং</w:t>
      </w:r>
      <w:r w:rsidRPr="00D5462E">
        <w:rPr>
          <w:rFonts w:ascii="Kalpurush" w:hAnsi="Kalpurush" w:cs="Kalpurush"/>
          <w:sz w:val="24"/>
          <w:szCs w:val="24"/>
        </w:rPr>
        <w:t xml:space="preserve"> 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৩</w:t>
      </w:r>
      <w:r w:rsidRPr="00D5462E">
        <w:rPr>
          <w:rFonts w:ascii="Kalpurush" w:hAnsi="Kalpurush" w:cs="Kalpurush"/>
          <w:sz w:val="24"/>
          <w:szCs w:val="24"/>
        </w:rPr>
        <w:t>/</w:t>
      </w:r>
      <w:r w:rsidRPr="00D5462E">
        <w:rPr>
          <w:rFonts w:ascii="Kalpurush" w:hAnsi="Kalpurush" w:cs="Kalpurush"/>
          <w:sz w:val="24"/>
          <w:szCs w:val="24"/>
          <w:cs/>
          <w:lang w:bidi="bn-IN"/>
        </w:rPr>
        <w:t>১৫৬১</w:t>
      </w:r>
      <w:r w:rsidRPr="00D5462E">
        <w:rPr>
          <w:rFonts w:ascii="Kalpurush" w:hAnsi="Kalpurush" w:cs="Kalpurush"/>
          <w:sz w:val="24"/>
          <w:szCs w:val="24"/>
        </w:rPr>
        <w:t>)</w:t>
      </w:r>
    </w:p>
    <w:p w:rsidR="00C90E54" w:rsidRPr="00D5462E" w:rsidRDefault="00C90E54" w:rsidP="00D5462E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870DC1" w:rsidRPr="00D5462E" w:rsidRDefault="00870DC1" w:rsidP="00D5462E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D5462E" w:rsidRDefault="00C90E54" w:rsidP="00D5462E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F2420A" w:rsidRPr="00D5462E" w:rsidRDefault="00F2420A" w:rsidP="00D5462E">
      <w:pPr>
        <w:tabs>
          <w:tab w:val="center" w:pos="4535"/>
        </w:tabs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</w:p>
    <w:p w:rsidR="00F2420A" w:rsidRPr="00D5462E" w:rsidRDefault="00F2420A" w:rsidP="00D5462E">
      <w:pPr>
        <w:bidi w:val="0"/>
        <w:spacing w:after="0"/>
        <w:ind w:firstLine="720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</w:p>
    <w:p w:rsidR="005666DC" w:rsidRPr="00D5462E" w:rsidRDefault="00AC2E34" w:rsidP="00D5462E">
      <w:pPr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  <w:r w:rsidRPr="00D5462E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339F1839" wp14:editId="79710CE2">
            <wp:simplePos x="0" y="0"/>
            <wp:positionH relativeFrom="page">
              <wp:posOffset>2524</wp:posOffset>
            </wp:positionH>
            <wp:positionV relativeFrom="page">
              <wp:posOffset>1905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5462E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85F" w:rsidRDefault="00D5685F" w:rsidP="00E32771">
      <w:pPr>
        <w:spacing w:after="0" w:line="240" w:lineRule="auto"/>
      </w:pPr>
      <w:r>
        <w:separator/>
      </w:r>
    </w:p>
  </w:endnote>
  <w:endnote w:type="continuationSeparator" w:id="0">
    <w:p w:rsidR="00D5685F" w:rsidRDefault="00D5685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A8688CA-8146-4274-A132-4DBCBD938C7D}"/>
    <w:embedBold r:id="rId2" w:fontKey="{C971772B-FDAF-4494-96B2-0D42347CB0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1CFF856-F35D-4A60-BB46-35590EA706E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2589C94-3078-4694-A618-CF64B649DE70}"/>
    <w:embedBold r:id="rId5" w:fontKey="{481721DC-0B35-4A8F-8F84-D0F8A4A5469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96311918-24EF-4BFE-B521-2A92B651874B}"/>
    <w:embedBold r:id="rId7" w:fontKey="{4D7D2B81-BDCE-44BA-BEF1-E10EEE44E15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4690C3A8-7E0E-4BA0-A4E6-0C54ACD7FED6}"/>
    <w:embedBold r:id="rId9" w:fontKey="{C91E0115-98C8-49FF-A59E-C81F2DD2B5F0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5DF7E948-7180-4A79-8170-32B34401D5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97116376-F705-4130-9E52-04481B1D22E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CAFE6A40-9BBE-4569-B864-7DC39BE0F57E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08012FA8-72F9-4E2F-8FD6-0010CDF2A819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1722CBD7-0E57-4AFB-9CB0-84C2B9259269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5" w:fontKey="{454763F0-D425-4C17-98CB-2C2901981A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9A8706D" wp14:editId="5DEDD98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1D502C6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85F" w:rsidRDefault="00D5685F" w:rsidP="00E32771">
      <w:pPr>
        <w:spacing w:after="0" w:line="240" w:lineRule="auto"/>
      </w:pPr>
      <w:r>
        <w:separator/>
      </w:r>
    </w:p>
  </w:footnote>
  <w:footnote w:type="continuationSeparator" w:id="0">
    <w:p w:rsidR="00D5685F" w:rsidRDefault="00D5685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000D79" wp14:editId="2A11D95D">
              <wp:simplePos x="0" y="0"/>
              <wp:positionH relativeFrom="column">
                <wp:posOffset>-589879</wp:posOffset>
              </wp:positionH>
              <wp:positionV relativeFrom="paragraph">
                <wp:posOffset>-182796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273199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D5462E" w:rsidP="00D5462E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D5462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চুম্বন</w:t>
                            </w:r>
                            <w:r w:rsidRPr="00D5462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 xml:space="preserve">, </w:t>
                            </w:r>
                            <w:r w:rsidRPr="00D5462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মুসাফাহার</w:t>
                            </w:r>
                            <w:r w:rsidRPr="00D5462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5462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মাধ্যমে</w:t>
                            </w:r>
                            <w:r w:rsidRPr="00D5462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5462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মাহরামদের</w:t>
                            </w:r>
                            <w:r w:rsidRPr="00D5462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5462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প্রতি</w:t>
                            </w:r>
                            <w:r w:rsidRPr="00D5462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5462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সালাম</w:t>
                            </w:r>
                            <w:r w:rsidRPr="00D5462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5462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প্রদানের</w:t>
                            </w:r>
                            <w:r w:rsidRPr="00D5462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5462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হুকুম</w:t>
                            </w:r>
                            <w:r w:rsidRPr="00D5462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5462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কী</w:t>
                            </w:r>
                            <w:r w:rsidRPr="00D5462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4238FB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45pt;margin-top:-14.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Tm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732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D5462E" w:rsidP="00D5462E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D5462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চুম্বন</w:t>
                      </w:r>
                      <w:r w:rsidRPr="00D5462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 xml:space="preserve">, </w:t>
                      </w:r>
                      <w:r w:rsidRPr="00D5462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মুসাফাহার</w:t>
                      </w:r>
                      <w:r w:rsidRPr="00D5462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5462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মাধ্যমে</w:t>
                      </w:r>
                      <w:r w:rsidRPr="00D5462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5462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মাহরামদের</w:t>
                      </w:r>
                      <w:r w:rsidRPr="00D5462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5462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প্রতি</w:t>
                      </w:r>
                      <w:r w:rsidRPr="00D5462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5462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সালাম</w:t>
                      </w:r>
                      <w:r w:rsidRPr="00D5462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5462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প্রদানের</w:t>
                      </w:r>
                      <w:r w:rsidRPr="00D5462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5462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হুকুম</w:t>
                      </w:r>
                      <w:r w:rsidRPr="00D5462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5462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কী</w:t>
                      </w:r>
                      <w:r w:rsidRPr="00D5462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4238FB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9CC88C0" wp14:editId="06A6D790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447415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BE8794" wp14:editId="1063FE7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72558C4" wp14:editId="1ECB52F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70B4596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A9EB5E8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62E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1E08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238FB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4F42B6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27800"/>
    <w:rsid w:val="0076330D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C2E34"/>
    <w:rsid w:val="00AD2A33"/>
    <w:rsid w:val="00B3510F"/>
    <w:rsid w:val="00B43A1A"/>
    <w:rsid w:val="00B50A3A"/>
    <w:rsid w:val="00B572EF"/>
    <w:rsid w:val="00B820AA"/>
    <w:rsid w:val="00B867C5"/>
    <w:rsid w:val="00B962D1"/>
    <w:rsid w:val="00BA456F"/>
    <w:rsid w:val="00BD190F"/>
    <w:rsid w:val="00BE3A50"/>
    <w:rsid w:val="00BE7322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5462E"/>
    <w:rsid w:val="00D5685F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80CCA-A360-49EC-A2CB-A3E472B5F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40</TotalTime>
  <Pages>3</Pages>
  <Words>390</Words>
  <Characters>2169</Characters>
  <Application>Microsoft Office Word</Application>
  <DocSecurity>0</DocSecurity>
  <Lines>48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চুম্বন, মুসাফাহার মাধ্যমে মাহরামদের প্রতি সালাম প্রদানের হুকুম কী?</vt:lpstr>
      <vt:lpstr/>
    </vt:vector>
  </TitlesOfParts>
  <Company>islamhouse.com</Company>
  <LinksUpToDate>false</LinksUpToDate>
  <CharactersWithSpaces>2536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চুম্বন, মুসাফাহার মাধ্যমে মাহরামদের প্রতি সালাম প্রদানের হুকুম কী?</dc:title>
  <dc:subject>চুম্বন, মুসাফাহার মাধ্যমে মাহরামদের প্রতি সালাম প্রদানের হুকুম কী?</dc:subject>
  <dc:creator>শাইখ আব্দুল আযীয ইবন আব্দুল্লাহ ইবন বায রহ.</dc:creator>
  <cp:keywords>চুম্বন, মুসাফাহার মাধ্যমে মাহরামদের প্রতি সালাম প্রদানের হুকুম কী?</cp:keywords>
  <dc:description>চুম্বন, মুসাফাহার মাধ্যমে মাহরামদের প্রতি সালাম প্রদানের হুকুম কী?</dc:description>
  <cp:lastModifiedBy>Ahmed Qassem</cp:lastModifiedBy>
  <cp:revision>5</cp:revision>
  <cp:lastPrinted>2015-12-18T11:41:00Z</cp:lastPrinted>
  <dcterms:created xsi:type="dcterms:W3CDTF">2015-10-06T05:21:00Z</dcterms:created>
  <dcterms:modified xsi:type="dcterms:W3CDTF">2015-12-18T11:43:00Z</dcterms:modified>
</cp:coreProperties>
</file>