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3922E0" w:rsidP="003922E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3922E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একজন</w:t>
      </w:r>
      <w:r w:rsidRPr="003922E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922E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সফল</w:t>
      </w:r>
      <w:r w:rsidRPr="003922E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922E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শিক্ষকের</w:t>
      </w:r>
      <w:r w:rsidRPr="003922E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922E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গুণাবলি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3922E0" w:rsidP="003922E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3922E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صفات</w:t>
      </w:r>
      <w:r w:rsidRPr="003922E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22E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المعلم</w:t>
      </w:r>
      <w:r w:rsidRPr="003922E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22E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الناجح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1378E7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1378E7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1378E7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1378E7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1378E7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1378E7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1378E7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</w:t>
      </w:r>
      <w:r w:rsidR="004A6798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i</w:t>
      </w:r>
      <w:bookmarkStart w:id="0" w:name="_GoBack"/>
      <w:bookmarkEnd w:id="0"/>
      <w:r w:rsidRPr="001378E7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3922E0" w:rsidP="003922E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3922E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3922E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922E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শামসুল</w:t>
      </w:r>
      <w:r w:rsidRPr="003922E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922E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হক</w:t>
      </w:r>
      <w:r w:rsidRPr="003922E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922E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সিদ্দিক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922E0" w:rsidP="003922E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3922E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3922E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922E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شمس</w:t>
      </w:r>
      <w:r w:rsidRPr="003922E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922E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الحق</w:t>
      </w:r>
      <w:r w:rsidRPr="003922E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922E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الصديق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922E0" w:rsidRDefault="003922E0" w:rsidP="003922E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922E0" w:rsidRDefault="003922E0" w:rsidP="003922E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922E0" w:rsidRPr="00DF7E4B" w:rsidRDefault="003922E0" w:rsidP="003922E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3922E0" w:rsidRDefault="003922E0" w:rsidP="003922E0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3922E0" w:rsidRPr="00912D68" w:rsidRDefault="003922E0" w:rsidP="003922E0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912D68" w:rsidRPr="00E443FF" w:rsidRDefault="00E443FF" w:rsidP="003922E0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3922E0">
        <w:rPr>
          <w:rFonts w:cs="Kalpurush" w:hint="cs"/>
          <w:cs/>
          <w:lang w:bidi="bn-IN"/>
        </w:rPr>
        <w:t xml:space="preserve"> </w:t>
      </w:r>
      <w:r w:rsidR="003922E0" w:rsidRPr="003922E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3922E0" w:rsidRPr="003922E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3922E0" w:rsidRPr="003922E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মোহাম্মদ</w:t>
      </w:r>
      <w:r w:rsidR="003922E0" w:rsidRPr="003922E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922E0" w:rsidRPr="003922E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মানজুরে</w:t>
      </w:r>
      <w:r w:rsidR="003922E0" w:rsidRPr="003922E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922E0" w:rsidRPr="003922E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ইলাহী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3922E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10"/>
          <w:footerReference w:type="default" r:id="rId11"/>
          <w:head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3922E0" w:rsidRPr="003922E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3922E0" w:rsidRPr="003922E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3922E0" w:rsidRPr="003922E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3922E0" w:rsidRPr="003922E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922E0" w:rsidRPr="003922E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منظور</w:t>
      </w:r>
      <w:r w:rsidR="003922E0" w:rsidRPr="003922E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922E0" w:rsidRPr="003922E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إلهي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C90E54" w:rsidRDefault="00E942BB" w:rsidP="003922E0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09CC7DE" wp14:editId="09AC64FF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E0" w:rsidRPr="003922E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একজন</w:t>
      </w:r>
      <w:r w:rsidR="003922E0" w:rsidRPr="003922E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22E0" w:rsidRPr="003922E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সফল</w:t>
      </w:r>
      <w:r w:rsidR="003922E0" w:rsidRPr="003922E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22E0" w:rsidRPr="003922E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শিক্ষকের</w:t>
      </w:r>
      <w:r w:rsidR="003922E0" w:rsidRPr="003922E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22E0" w:rsidRPr="003922E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গুণাবলি</w:t>
      </w:r>
    </w:p>
    <w:p w:rsidR="003922E0" w:rsidRPr="00E52B16" w:rsidRDefault="003922E0" w:rsidP="003922E0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b/>
          <w:bCs/>
          <w:sz w:val="8"/>
          <w:szCs w:val="8"/>
          <w:lang w:bidi="bn-BD"/>
        </w:rPr>
      </w:pPr>
    </w:p>
    <w:p w:rsidR="003922E0" w:rsidRPr="00200CB2" w:rsidRDefault="003922E0" w:rsidP="003922E0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b/>
          <w:bCs/>
          <w:sz w:val="24"/>
          <w:szCs w:val="24"/>
          <w:lang w:bidi="bn-IN"/>
        </w:rPr>
      </w:pPr>
      <w:r w:rsidRPr="00200CB2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বিসমিল্লাহির রাহমানির রাহীম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ছাত্রজীবনের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স্মৃতিচারণ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গিয়ে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ফিক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শাস্ত্র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পছন্দ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করতাম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আরবি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গ্রামার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গুরুত্ব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পড়তাম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অর্থ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ফিক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আরবি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গ্রামারের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উস্তাদ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সাক্ষর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সক্ষম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হয়েছিলেন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আচরণে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বিষয়বস্তুর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উপস্থাপনায়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তৃপ্তিকর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লোভনীয়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অবলম্বন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পারঙ্গম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ছিলেন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সুনির্দিষ্ট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লাগা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নিজস্ব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ঝোঁক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মনোগতির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অনুগামী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অনস্বীকার্য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শিক্ষকই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পছন্দ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প্রভাবিত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আবেগ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আগ্রহকে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বাড়িয়ে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তোলেন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অনুভূতিকে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শাণিত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যিনি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একাজটি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তাকেই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সাধারণত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খেতাবে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ভূষিত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তালিমের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পাশাপাশি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তরবিয়ত</w:t>
      </w:r>
      <w:r w:rsidRPr="004B1DAB">
        <w:rPr>
          <w:rFonts w:ascii="Kalpurush" w:hAnsi="Kalpurush" w:cs="Kalpurush"/>
          <w:sz w:val="24"/>
          <w:szCs w:val="24"/>
        </w:rPr>
        <w:t xml:space="preserve"> -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চরিত্র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গঠন</w:t>
      </w:r>
      <w:r w:rsidRPr="004B1DAB">
        <w:rPr>
          <w:rFonts w:ascii="Kalpurush" w:hAnsi="Kalpurush" w:cs="Kalpurush"/>
          <w:sz w:val="24"/>
          <w:szCs w:val="24"/>
        </w:rPr>
        <w:t xml:space="preserve">-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শিক্ষককে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সক্রিয়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ভূমিকা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বিষয়টির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আলোচনায়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আসছি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তালিমের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কীভাবে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সাক্ষর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রাখবেন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নিয়েই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আলোচনা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যাক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শিক্ষাবিদ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জিন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</w:t>
      </w:r>
      <w:r w:rsidRPr="004B1DAB">
        <w:rPr>
          <w:rFonts w:ascii="Kalpurush" w:hAnsi="Kalpurush" w:cs="Kalpurush"/>
          <w:sz w:val="24"/>
          <w:szCs w:val="24"/>
        </w:rPr>
        <w:t xml:space="preserve"> (Jean Hall)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চমৎকার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অবশ্য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বাস্তবায়ন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ফিরে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অতীতে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মন্থন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ছাত্রত্বের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পর্ব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অতীতের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আর্কাইভ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ঘেঁটে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আনতে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বেশ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কয়টি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প্রশ্নের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সুনির্দিষ্ট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উত্তর</w:t>
      </w:r>
      <w:r w:rsidRPr="004B1DAB">
        <w:rPr>
          <w:rFonts w:ascii="Kalpurush" w:hAnsi="Kalpurush" w:cs="Kalpurush"/>
          <w:sz w:val="24"/>
          <w:szCs w:val="24"/>
        </w:rPr>
        <w:t>-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কয়টি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প্রতিষ্ঠান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পরিবর্তন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B1DAB">
        <w:rPr>
          <w:rFonts w:ascii="Kalpurush" w:hAnsi="Kalpurush" w:cs="Kalpurush"/>
          <w:sz w:val="24"/>
          <w:szCs w:val="24"/>
        </w:rPr>
        <w:t>?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প্রতিষ্ঠানে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পড়েছেন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সেগুলোর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অন্যটি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স্বতন্ত্র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B1DAB">
        <w:rPr>
          <w:rFonts w:ascii="Kalpurush" w:hAnsi="Kalpurush" w:cs="Kalpurush"/>
          <w:sz w:val="24"/>
          <w:szCs w:val="24"/>
        </w:rPr>
        <w:t>?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প্রতিষ্ঠান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গুলো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তৃপ্তিকর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>
        <w:rPr>
          <w:rFonts w:ascii="Kalpurush" w:hAnsi="Kalpurush" w:cs="Kalpurush"/>
          <w:sz w:val="24"/>
          <w:szCs w:val="24"/>
          <w:cs/>
          <w:lang w:bidi="bn-IN"/>
        </w:rPr>
        <w:t>,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অপ্রীতিকর</w:t>
      </w:r>
      <w:r w:rsidRPr="004B1DAB">
        <w:rPr>
          <w:rFonts w:ascii="Kalpurush" w:hAnsi="Kalpurush" w:cs="Kalpurush"/>
          <w:sz w:val="24"/>
          <w:szCs w:val="24"/>
        </w:rPr>
        <w:t>?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প্রতিষ্ঠানে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পড়াতে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যাচ্ছেন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প্রতিষ্ঠানে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এসেছেন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সেসবের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/>
          <w:sz w:val="24"/>
          <w:szCs w:val="24"/>
          <w:cs/>
          <w:lang w:bidi="bn-IN"/>
        </w:rPr>
        <w:t>্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/>
          <w:sz w:val="24"/>
          <w:szCs w:val="24"/>
          <w:cs/>
          <w:lang w:bidi="bn-IN"/>
        </w:rPr>
        <w:t>‌্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মিল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531117">
        <w:rPr>
          <w:rFonts w:ascii="SolaimanLipi" w:hAnsi="SolaimanLipi" w:cs="SolaimanLipi"/>
          <w:sz w:val="24"/>
          <w:szCs w:val="24"/>
          <w:cs/>
          <w:lang w:bidi="hi-IN"/>
        </w:rPr>
        <w:t>?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প্রতিষ্ঠান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লেগেছে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লেগেছে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প্রতিষ্ঠান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লাগেনি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লাগেনি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নির্ণয়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ছাত্রজীবনে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পঠিত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বিষয়সমূহের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কী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সহজে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স্বতঃস্ফূর্তভাবে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এখনো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সেগুলো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একবার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মন্থন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ছাত্রজীবনের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কী কী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স্মরণ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বিরক্তি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লাগে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সেগুলোও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লিপিবদ্ধ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উস্তাদদের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/>
          <w:sz w:val="24"/>
          <w:szCs w:val="24"/>
          <w:cs/>
          <w:lang w:bidi="bn-IN"/>
        </w:rPr>
        <w:t>্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/>
          <w:sz w:val="24"/>
          <w:szCs w:val="24"/>
          <w:cs/>
          <w:lang w:bidi="bn-IN"/>
        </w:rPr>
        <w:t>‌্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উস্তাদকে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ভালবাসতেন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সম্মান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করতেন,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বস্তুনিষ্ঠভাবে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নিরীক্ষা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স্মৃতির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পাতায়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হাজির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কাছ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বেশি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শিখেছেন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সূচীবদ্ধ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আলাদা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বৈশিষ্ট্যগুলো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লিপিবদ্ধ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ছিলেন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B1DAB">
        <w:rPr>
          <w:rFonts w:ascii="Kalpurush" w:hAnsi="Kalpurush" w:cs="Kalpurush"/>
          <w:sz w:val="24"/>
          <w:szCs w:val="24"/>
        </w:rPr>
        <w:t>?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অন্য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পক্ষে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বেশি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লেগেছে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কথাও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স্মরণ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বিবেচনায়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ছিলেন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নির্ণয়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চেষ্টা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numPr>
          <w:ilvl w:val="0"/>
          <w:numId w:val="1"/>
        </w:numPr>
        <w:tabs>
          <w:tab w:val="left" w:pos="540"/>
        </w:tabs>
        <w:autoSpaceDE w:val="0"/>
        <w:autoSpaceDN w:val="0"/>
        <w:bidi w:val="0"/>
        <w:adjustRightInd w:val="0"/>
        <w:spacing w:before="120" w:after="120"/>
        <w:ind w:left="54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বিবেচনায়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ছিলেন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অভ্যাসগুলো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স্মৃতির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পাতায়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হাজির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পাঠদানে</w:t>
      </w:r>
      <w:r w:rsidRPr="004B1DAB">
        <w:rPr>
          <w:rFonts w:ascii="Kalpurush" w:hAnsi="Kalpurush" w:cs="Kalpurush"/>
          <w:color w:val="000000"/>
          <w:sz w:val="24"/>
          <w:szCs w:val="24"/>
          <w:cs/>
          <w:lang w:bidi="bn-IN"/>
        </w:rPr>
        <w:t>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লিপিবদ্ধ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ব্যর্থতার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কারণগুলো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খুঁজে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পেতে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সক্ষম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শিক্ষকদের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মন্দ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অভ্যাস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পদ্ধতিগুলোর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সূচীপত্র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তৈরি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অভ্যাস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তুলনা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ডাইরিতে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সংরক্ষণ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ব্যর্থতার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সুনির্দিষ্ট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জানা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531117">
        <w:rPr>
          <w:rFonts w:ascii="Kalpurush" w:hAnsi="Kalpurush" w:cs="Kalpurush"/>
          <w:sz w:val="24"/>
          <w:szCs w:val="24"/>
          <w:cs/>
          <w:lang w:bidi="bn-IN"/>
        </w:rPr>
        <w:t>বিশ্বাস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531117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গুণের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অধিকারি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গবেষণা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প্রচুর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লেখা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বহু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গ্রন্থ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গবেষণার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মতামতনির্ভর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গবেষণা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বর্তমানযুগের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শিক্ষাবিদদের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গ্রহণযোগ্যতা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পেয়েছে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গবেষক</w:t>
      </w:r>
      <w:r w:rsidRPr="004B1DAB">
        <w:rPr>
          <w:rFonts w:ascii="Kalpurush" w:hAnsi="Kalpurush" w:cs="Kalpurush"/>
          <w:sz w:val="24"/>
          <w:szCs w:val="24"/>
        </w:rPr>
        <w:t xml:space="preserve"> Hargreaves </w:t>
      </w:r>
      <w:r>
        <w:rPr>
          <w:rFonts w:ascii="Kalpurush" w:hAnsi="Kalpurush" w:cs="Kalpurush"/>
          <w:sz w:val="24"/>
          <w:szCs w:val="24"/>
        </w:rPr>
        <w:t>(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১৯৭২</w:t>
      </w:r>
      <w:r>
        <w:rPr>
          <w:rFonts w:ascii="Kalpurush" w:hAnsi="Kalpurush" w:cs="Kalpurush"/>
          <w:sz w:val="24"/>
          <w:szCs w:val="24"/>
          <w:cs/>
          <w:lang w:bidi="bn-IN"/>
        </w:rPr>
        <w:t>)</w:t>
      </w:r>
      <w:r w:rsidRPr="004B1DAB">
        <w:rPr>
          <w:rFonts w:ascii="Kalpurush" w:hAnsi="Kalpurush" w:cs="Kalpurush"/>
          <w:sz w:val="24"/>
          <w:szCs w:val="24"/>
        </w:rPr>
        <w:t xml:space="preserve">, Dockin </w:t>
      </w:r>
      <w:r>
        <w:rPr>
          <w:rFonts w:ascii="Kalpurush" w:hAnsi="Kalpurush" w:cs="Kalpurush"/>
          <w:sz w:val="24"/>
          <w:szCs w:val="24"/>
        </w:rPr>
        <w:t>(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১৯৮০</w:t>
      </w:r>
      <w:r>
        <w:rPr>
          <w:rFonts w:ascii="Kalpurush" w:hAnsi="Kalpurush" w:cs="Kalpurush"/>
          <w:sz w:val="24"/>
          <w:szCs w:val="24"/>
          <w:cs/>
          <w:lang w:bidi="bn-IN"/>
        </w:rPr>
        <w:t>)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নটিংহাম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বিশ্ববিদ্যালয়ের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ফেকাল্টি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অফ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এডুকেশন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প্রকৃতির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গবেষণার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উপস্থাপক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বিবেচিত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গবেষণার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আলোকে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গুণাবলি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নিম্নরূপ</w:t>
      </w:r>
      <w:r w:rsidRPr="004B1DAB">
        <w:rPr>
          <w:rFonts w:ascii="Kalpurush" w:hAnsi="Kalpurush" w:cs="Kalpurush"/>
          <w:sz w:val="24"/>
          <w:szCs w:val="24"/>
        </w:rPr>
        <w:t xml:space="preserve">: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58018D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প্রথম</w:t>
      </w:r>
      <w:r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তঃ</w:t>
      </w:r>
      <w:r w:rsidRPr="0058018D">
        <w:rPr>
          <w:rFonts w:ascii="Kalpurush" w:hAnsi="Kalpurush" w:cs="Kalpurush"/>
          <w:color w:val="800000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ব্যক্তিগত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গুণাবলি</w:t>
      </w:r>
      <w:r w:rsidRPr="004B1DAB">
        <w:rPr>
          <w:rFonts w:ascii="Kalpurush" w:hAnsi="Kalpurush" w:cs="Kalpurush"/>
          <w:sz w:val="24"/>
          <w:szCs w:val="24"/>
        </w:rPr>
        <w:t xml:space="preserve"> -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১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আদর্শ</w:t>
      </w:r>
      <w:r w:rsidRPr="004B1DAB">
        <w:rPr>
          <w:rFonts w:ascii="Kalpurush" w:hAnsi="Kalpurush" w:cs="Kalpurush"/>
          <w:sz w:val="24"/>
          <w:szCs w:val="24"/>
        </w:rPr>
        <w:t xml:space="preserve">-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আমাদের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পরিভাষায়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কুদওয়ায়ে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হাসানা</w:t>
      </w:r>
      <w:r w:rsidRPr="004B1DAB">
        <w:rPr>
          <w:rFonts w:ascii="Kalpurush" w:hAnsi="Kalpurush" w:cs="Kalpurush"/>
          <w:sz w:val="24"/>
          <w:szCs w:val="24"/>
        </w:rPr>
        <w:t xml:space="preserve">- </w:t>
      </w:r>
      <w:r w:rsidRPr="004B1DAB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বেশভূষায়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পরিচ্ছন্ন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আচরণের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অধিকারী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২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আচার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আচরণে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উন্নত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চরিত্রের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অনুবর্তিতা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৩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প্রসন্ন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স্ফূর্তিময়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হৃদয়ের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58018D">
        <w:rPr>
          <w:rFonts w:ascii="Kalpurush" w:hAnsi="Kalpurush" w:cs="Kalpurush"/>
          <w:sz w:val="24"/>
          <w:szCs w:val="24"/>
          <w:cs/>
          <w:lang w:bidi="bn-IN"/>
        </w:rPr>
        <w:t>অধিকারী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৪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শোনায়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মনোযোগ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প্রয়োগ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মতামত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যোগ্যতা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7C4BF3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12"/>
          <w:szCs w:val="12"/>
        </w:rPr>
      </w:pP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দ্বিতীয়তঃ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নিয়মানুবর্তিতা-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১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নিয়ম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শৃঙ্খলা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যথার্থরূপে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চলা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২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অতিরঞ্জন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আড়ম্বর</w:t>
      </w:r>
      <w:r w:rsidRPr="004B1DAB">
        <w:rPr>
          <w:rFonts w:ascii="Kalpurush" w:hAnsi="Kalpurush" w:cs="Kalpurush"/>
          <w:color w:val="000000"/>
          <w:sz w:val="24"/>
          <w:szCs w:val="24"/>
          <w:cs/>
          <w:lang w:bidi="bn-IN"/>
        </w:rPr>
        <w:t>ব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র্জিত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কঠোরতা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৩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অসদাচরণ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ভঙ্গের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রোষান্বিত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৪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মাঝে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ইনসাফ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বজায়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7C4BF3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12"/>
          <w:szCs w:val="12"/>
        </w:rPr>
      </w:pP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58018D">
        <w:rPr>
          <w:rFonts w:ascii="Kalpurush" w:hAnsi="Kalpurush" w:cs="Kalpurush"/>
          <w:b/>
          <w:bCs/>
          <w:color w:val="800000"/>
          <w:sz w:val="24"/>
          <w:szCs w:val="24"/>
          <w:highlight w:val="white"/>
          <w:cs/>
          <w:lang w:bidi="bn-IN"/>
        </w:rPr>
        <w:t>তৃতীয়তঃ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সঠিক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অবলম্বন-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১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প্রস্তুতি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অধ্যয়নের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যথার্থরূপে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নিজেকে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তৈরি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lastRenderedPageBreak/>
        <w:t>২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পাঠদান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স্পষ্টভাবে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ব্যাখ্যা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বুঝিয়ে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বোঝার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সার্বিক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সহায়তা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দান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৩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পাঠদান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উৎসাহ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আগ্রহ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বেড়ে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পাঠদান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৪</w:t>
      </w:r>
      <w:r>
        <w:rPr>
          <w:rFonts w:ascii="Kalpurush" w:hAnsi="Kalpurush" w:cs="Kalpurush"/>
          <w:sz w:val="24"/>
          <w:szCs w:val="24"/>
        </w:rPr>
        <w:t xml:space="preserve">.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বাস্তবায়নের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সচেষ্ট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সুনির্দিষ্ট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কর্ম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সামনে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হাজির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বাস্তবায়নের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উৎসাহী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DE5C4F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DE5C4F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গবেষণায়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সফল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গুণাবলি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নির্ণয়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গিয়ে</w:t>
      </w:r>
      <w:r w:rsidRPr="00DE5C4F">
        <w:rPr>
          <w:rFonts w:ascii="Kalpurush" w:hAnsi="Kalpurush" w:cs="Kalpurush"/>
          <w:sz w:val="24"/>
          <w:szCs w:val="24"/>
        </w:rPr>
        <w:t xml:space="preserve"> Trever Kdrry </w:t>
      </w:r>
      <w:r>
        <w:rPr>
          <w:rFonts w:ascii="Kalpurush" w:hAnsi="Kalpurush" w:cs="Kalpurush"/>
          <w:sz w:val="24"/>
          <w:szCs w:val="24"/>
        </w:rPr>
        <w:t>(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১৯৮১</w:t>
      </w:r>
      <w:r w:rsidRPr="00DE5C4F">
        <w:rPr>
          <w:rFonts w:ascii="Kalpurush" w:hAnsi="Kalpurush" w:cs="Kalpurush"/>
          <w:sz w:val="24"/>
          <w:szCs w:val="24"/>
        </w:rPr>
        <w:t xml:space="preserve">)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DE5C4F">
        <w:rPr>
          <w:rFonts w:ascii="Kalpurush" w:hAnsi="Kalpurush" w:cs="Kalpurush"/>
          <w:sz w:val="24"/>
          <w:szCs w:val="24"/>
        </w:rPr>
        <w:t>,</w:t>
      </w:r>
    </w:p>
    <w:p w:rsidR="003922E0" w:rsidRPr="00DE5C4F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Pr="00DE5C4F">
        <w:rPr>
          <w:rFonts w:ascii="Kalpurush" w:hAnsi="Kalpurush" w:cs="Kalpurush"/>
          <w:sz w:val="24"/>
          <w:szCs w:val="24"/>
        </w:rPr>
        <w:t xml:space="preserve">.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স্পষ্ট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টার্গেট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বাস্তবায়নের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যাবেন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DE5C4F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DE5C4F">
        <w:rPr>
          <w:rFonts w:ascii="Kalpurush" w:hAnsi="Kalpurush" w:cs="Kalpurush"/>
          <w:sz w:val="24"/>
          <w:szCs w:val="24"/>
        </w:rPr>
        <w:t xml:space="preserve">.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যাচ্ছেন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স্পষ্টাকারে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বর্ণনা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DE5C4F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গ</w:t>
      </w:r>
      <w:r w:rsidRPr="00DE5C4F">
        <w:rPr>
          <w:rFonts w:ascii="Kalpurush" w:hAnsi="Kalpurush" w:cs="Kalpurush"/>
          <w:sz w:val="24"/>
          <w:szCs w:val="24"/>
        </w:rPr>
        <w:t xml:space="preserve">.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মনোযোগসহ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শুনবেন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DE5C4F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ঘ</w:t>
      </w:r>
      <w:r w:rsidRPr="00DE5C4F">
        <w:rPr>
          <w:rFonts w:ascii="Kalpurush" w:hAnsi="Kalpurush" w:cs="Kalpurush"/>
          <w:sz w:val="24"/>
          <w:szCs w:val="24"/>
        </w:rPr>
        <w:t xml:space="preserve">.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সজাগ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দৃষ্টির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অধিকারী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হবেন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DE5C4F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ঙ</w:t>
      </w:r>
      <w:r w:rsidRPr="00DE5C4F">
        <w:rPr>
          <w:rFonts w:ascii="Kalpurush" w:hAnsi="Kalpurush" w:cs="Kalpurush"/>
          <w:sz w:val="24"/>
          <w:szCs w:val="24"/>
        </w:rPr>
        <w:t xml:space="preserve">.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মাঝে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সামাজিক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বৈষয়িক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পার্থক্যসমূহ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দূরীভূত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উৎসাহী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হবেন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চ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অভিমত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বস্তুনিষ্ঠ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দলী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প্রমাণের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ভিত্তিতে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দাঁড়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ছ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এমন 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প্রশ্ন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দ্বারা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চিন্তাশক্তি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শাণিত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উদ্ভাবন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ক্ষমতা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বাড়ে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জ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দলিল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বিবর্জিত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পূর্বনির্ধারিত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সিদ্ধান্ত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বিরত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ঝ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আলোচনা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পর্যালোচনা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পাঠদান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সুনির্দিষ্ট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সীমিত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বিক্ষিপ্ত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ঞ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শেখা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জ্ঞানলাভের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আগ্রহী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তুলবেন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ট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তথ্য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জানা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তথ্য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জানতে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আগ্রহী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সেগুলো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সরবরাহ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ঠ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বিচারের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বস্তুনিষ্ঠতার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আশ্রয়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নেবেন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ব্যক্তিগত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স্বেচ্ছাচারিতা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বর্জন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ইসলামি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বিষয়বস্তু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পাঠদানে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গুণাবলী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উল্লেখ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</w:t>
      </w:r>
      <w:r w:rsidRPr="004B1DAB">
        <w:rPr>
          <w:rFonts w:ascii="Kalpurush" w:hAnsi="Kalpurush" w:cs="Kalpurush"/>
          <w:sz w:val="24"/>
          <w:szCs w:val="24"/>
        </w:rPr>
        <w:t xml:space="preserve">: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১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ইখলাস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তথা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একমাত্র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সন্তুষ্টি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অর্জন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সর্বোচ্চ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সাব্যস্ত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হৃদয়ে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জাগ্রত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অনুভূতি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২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ইসলামি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শরিয়া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শরিয়া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সংক্রান্ত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যাবতীয়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জ্ঞান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সর্বোচ্চ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মর্যাদা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সম্পন্ন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জ্ঞান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গভীর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বিশ্বাস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3922E0">
        <w:rPr>
          <w:rFonts w:ascii="SolaimanLipi" w:hAnsi="SolaimanLipi" w:cs="SolaimanLipi"/>
          <w:sz w:val="24"/>
          <w:szCs w:val="24"/>
          <w:lang w:bidi="hi-IN"/>
        </w:rPr>
        <w:t>;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প্রদত্ত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শরিয়া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বিধান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ত্রুটি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মুক্ত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কুরআন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মূল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উৎস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বাতিল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সম্মুখ দিয়ে ও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পশ্চাত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 xml:space="preserve"> দিয়ে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আসতে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অক্ষম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মাঝে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বিশ্বাস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গভীর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গভীরতর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উলুমে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শরিয়ার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নিবেদিতপ্রাণ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উৎসাহ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৩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তাকওয়া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গোপনে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প্রকাশ্যে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হৃদয়ে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জাগ্রত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নির্দেশমালা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যথার্থরূপে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বাস্তবায়ন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তাকওয়াপূর্ণ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হৃদয়ের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অধিকারি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ক্লাসে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উপস্থিতি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পাঠপ্রস্তুতি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পাঠদান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lastRenderedPageBreak/>
        <w:t>পরীক্ষা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নেয়া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উত্তরপত্র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নিরীক্ষা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কিছুই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সম্পন্ন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ভীতির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বলয়ে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কর্মকর্তা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নিয়ম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কানুনের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ভীতি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ভীতিই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শিক্ষকতার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পর্যায়ে</w:t>
      </w:r>
      <w:r w:rsidRPr="00DE5C4F">
        <w:rPr>
          <w:rFonts w:ascii="Kalpurush" w:hAnsi="Kalpurush" w:cs="Kalpurush"/>
          <w:sz w:val="24"/>
          <w:szCs w:val="24"/>
        </w:rPr>
        <w:t xml:space="preserve"> </w:t>
      </w:r>
      <w:r w:rsidRPr="00DE5C4F">
        <w:rPr>
          <w:rFonts w:ascii="Kalpurush" w:hAnsi="Kalpurush" w:cs="Kalpurush"/>
          <w:sz w:val="24"/>
          <w:szCs w:val="24"/>
          <w:cs/>
          <w:lang w:bidi="bn-IN"/>
        </w:rPr>
        <w:t>সফল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আল্লাহ তাআলা বলেন,</w:t>
      </w:r>
    </w:p>
    <w:p w:rsidR="003922E0" w:rsidRDefault="003922E0" w:rsidP="003922E0">
      <w:pPr>
        <w:autoSpaceDE w:val="0"/>
        <w:autoSpaceDN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أَتَخۡشَوۡنَهُمۡۚ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أَحَقُّ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تَخۡشَوۡهُ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>
        <w:rPr>
          <w:rFonts w:ascii="KFGQPC Uthman Taha Naskh" w:cs="KFGQPC Uthman Taha Naskh"/>
          <w:color w:val="008000"/>
          <w:sz w:val="24"/>
          <w:szCs w:val="24"/>
        </w:rPr>
        <w:t>.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“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পাচ্ছ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হকদার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মু’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মিন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</w:t>
      </w:r>
      <w:r>
        <w:rPr>
          <w:rFonts w:ascii="Kalpurush" w:hAnsi="Kalpurush" w:cs="Kalpurush"/>
          <w:sz w:val="24"/>
          <w:szCs w:val="24"/>
        </w:rPr>
        <w:t>”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[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তাওব</w:t>
      </w:r>
      <w:r w:rsidRPr="004B1DAB">
        <w:rPr>
          <w:rFonts w:ascii="Kalpurush" w:hAnsi="Kalpurush" w:cs="Kalpurush"/>
          <w:color w:val="000000"/>
          <w:sz w:val="24"/>
          <w:szCs w:val="24"/>
          <w:cs/>
          <w:lang w:bidi="bn-IN"/>
        </w:rPr>
        <w:t>া</w:t>
      </w:r>
      <w:r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, আয়াত </w:t>
      </w:r>
      <w:r w:rsidRPr="004B1DAB">
        <w:rPr>
          <w:rFonts w:ascii="Kalpurush" w:hAnsi="Kalpurush" w:cs="Kalpurush"/>
          <w:sz w:val="24"/>
          <w:szCs w:val="24"/>
        </w:rPr>
        <w:t xml:space="preserve">: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১৩</w:t>
      </w:r>
      <w:r>
        <w:rPr>
          <w:rFonts w:ascii="Kalpurush" w:hAnsi="Kalpurush" w:cs="Kalpurush"/>
          <w:sz w:val="24"/>
          <w:szCs w:val="24"/>
        </w:rPr>
        <w:t>]</w:t>
      </w:r>
    </w:p>
    <w:p w:rsidR="003922E0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SolaimanLipi" w:hAnsi="SolaimanLipi" w:cs="SolaimanLipi"/>
          <w:sz w:val="24"/>
          <w:szCs w:val="24"/>
          <w:cs/>
          <w:lang w:bidi="hi-IN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৪</w:t>
      </w:r>
      <w:r>
        <w:rPr>
          <w:rFonts w:ascii="Kalpurush" w:hAnsi="Kalpurush" w:cs="Kalpurush"/>
          <w:sz w:val="24"/>
          <w:szCs w:val="24"/>
        </w:rPr>
        <w:t>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সত্যবাদিতা</w:t>
      </w:r>
      <w:r w:rsidRPr="009E56AF">
        <w:rPr>
          <w:rFonts w:ascii="Kalpurush" w:hAnsi="Kalpurush" w:cs="Kalpurush"/>
          <w:sz w:val="24"/>
          <w:szCs w:val="24"/>
        </w:rPr>
        <w:t xml:space="preserve">: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উলুমে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শরিয়ার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শিক্ষকদের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সত্যবাদিতা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মৌলিক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গুণ</w:t>
      </w:r>
      <w:r w:rsidRPr="003922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কেবল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কাছেই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কুদওয়া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আদর্শ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9E56AF">
        <w:rPr>
          <w:rFonts w:ascii="Kalpurush" w:hAnsi="Kalpurush" w:cs="Kalpurush"/>
          <w:sz w:val="24"/>
          <w:szCs w:val="24"/>
        </w:rPr>
        <w:t xml:space="preserve">,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সাধারণ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মানুষের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কাছেও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ইসলামি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আদর্শের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প্রতিনিধি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বিবেচিত</w:t>
      </w:r>
      <w:r w:rsidRPr="003922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উলুমে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শরিয়ার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কখনো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মিথ্যা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প্রতারণার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আশ্রয়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নিতে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922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কুরআনে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মুমিনদেরকে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তাকওয়া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অবলম্বন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সত্যবাদীদের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থাকার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নির্দেশ</w:t>
      </w:r>
      <w:r w:rsidRPr="009E56AF">
        <w:rPr>
          <w:rFonts w:ascii="Kalpurush" w:hAnsi="Kalpurush" w:cs="Kalpurush"/>
          <w:sz w:val="24"/>
          <w:szCs w:val="24"/>
        </w:rPr>
        <w:t xml:space="preserve"> 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3922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9E56AF">
        <w:rPr>
          <w:rFonts w:ascii="Kalpurush" w:hAnsi="Kalpurush" w:cs="Kalpurush"/>
          <w:sz w:val="24"/>
          <w:szCs w:val="24"/>
          <w:cs/>
          <w:lang w:bidi="bn-IN"/>
        </w:rPr>
        <w:t xml:space="preserve"> মহান আল্লাহ বলেন</w:t>
      </w:r>
      <w:r w:rsidRPr="009E56AF">
        <w:rPr>
          <w:rFonts w:ascii="Kalpurush" w:hAnsi="Kalpurush" w:cs="Kalpurush"/>
          <w:sz w:val="24"/>
          <w:szCs w:val="24"/>
          <w:cs/>
          <w:lang w:bidi="hi-IN"/>
        </w:rPr>
        <w:t>,</w:t>
      </w:r>
    </w:p>
    <w:p w:rsidR="003922E0" w:rsidRDefault="003922E0" w:rsidP="003922E0">
      <w:pPr>
        <w:autoSpaceDE w:val="0"/>
        <w:autoSpaceDN w:val="0"/>
        <w:adjustRightInd w:val="0"/>
        <w:spacing w:before="120" w:after="120"/>
        <w:jc w:val="both"/>
        <w:rPr>
          <w:rFonts w:ascii="SolaimanLipi" w:hAnsi="SolaimanLipi" w:cs="SolaimanLipi"/>
          <w:sz w:val="24"/>
          <w:szCs w:val="24"/>
          <w:cs/>
          <w:lang w:bidi="hi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ٱتَّقُواْ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وَكُونُواْ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ٱلصَّٰدِقِينَ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  <w:r>
        <w:rPr>
          <w:rFonts w:ascii="KFGQPC Uthman Taha Naskh" w:cs="KFGQPC Uthman Taha Naskh"/>
          <w:color w:val="008000"/>
          <w:sz w:val="24"/>
          <w:szCs w:val="24"/>
        </w:rPr>
        <w:t>.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3922E0" w:rsidRPr="00D27BB7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color w:val="FF0000"/>
          <w:sz w:val="24"/>
          <w:szCs w:val="24"/>
        </w:rPr>
      </w:pPr>
      <w:proofErr w:type="gramStart"/>
      <w:r>
        <w:rPr>
          <w:rFonts w:ascii="Kalpurush" w:hAnsi="Kalpurush" w:cs="Kalpurush"/>
          <w:sz w:val="24"/>
          <w:szCs w:val="24"/>
        </w:rPr>
        <w:t>“</w:t>
      </w:r>
      <w:r>
        <w:rPr>
          <w:rFonts w:ascii="Kalpurush" w:hAnsi="Kalpurush" w:cs="Kalpurush"/>
          <w:sz w:val="24"/>
          <w:szCs w:val="24"/>
          <w:cs/>
          <w:lang w:bidi="bn-IN"/>
        </w:rPr>
        <w:t>হে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ঈমানদারগণ</w:t>
      </w:r>
      <w:r>
        <w:rPr>
          <w:rFonts w:ascii="Kalpurush" w:hAnsi="Kalpurush" w:cs="Kalpurush"/>
          <w:sz w:val="24"/>
          <w:szCs w:val="24"/>
        </w:rPr>
        <w:t>!</w:t>
      </w:r>
      <w:proofErr w:type="gramEnd"/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আল্লাহকে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ভয়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কর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এবং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সত্যবাদীদের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থাক</w:t>
      </w:r>
      <w:r>
        <w:rPr>
          <w:rFonts w:ascii="Kalpurush" w:hAnsi="Kalpurush" w:cs="Kalpurush"/>
          <w:sz w:val="24"/>
          <w:szCs w:val="24"/>
        </w:rPr>
        <w:t>”</w:t>
      </w:r>
      <w:r w:rsidRPr="003922E0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</w:rPr>
        <w:t>[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, আয়াত </w:t>
      </w:r>
      <w:r w:rsidRPr="004B1DAB">
        <w:rPr>
          <w:rFonts w:ascii="Kalpurush" w:hAnsi="Kalpurush" w:cs="Kalpurush"/>
          <w:sz w:val="24"/>
          <w:szCs w:val="24"/>
        </w:rPr>
        <w:t xml:space="preserve">: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১১৯</w:t>
      </w:r>
      <w:r w:rsidRPr="004B1DAB">
        <w:rPr>
          <w:rFonts w:ascii="Kalpurush" w:hAnsi="Kalpurush" w:cs="Kalpurush"/>
          <w:sz w:val="24"/>
          <w:szCs w:val="24"/>
        </w:rPr>
        <w:t xml:space="preserve"> ]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উলুমে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শরিয়ার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আরও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কঠিনভাবে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বর্তায়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আব্দুল্লাহ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ইবনু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মাসউদ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রাদিয়াল্লাহু</w:t>
      </w:r>
      <w:r>
        <w:rPr>
          <w:rFonts w:ascii="Kalpurush" w:hAnsi="Kalpurush" w:cs="Kalpurush"/>
          <w:sz w:val="24"/>
          <w:szCs w:val="24"/>
        </w:rPr>
        <w:t xml:space="preserve"> 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বলেন,</w:t>
      </w:r>
    </w:p>
    <w:p w:rsidR="003922E0" w:rsidRPr="00A71071" w:rsidRDefault="003922E0" w:rsidP="003922E0">
      <w:pPr>
        <w:autoSpaceDE w:val="0"/>
        <w:autoSpaceDN w:val="0"/>
        <w:adjustRightInd w:val="0"/>
        <w:spacing w:before="120" w:after="12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</w:rPr>
      </w:pPr>
      <w:r w:rsidRPr="00A71071">
        <w:rPr>
          <w:rFonts w:ascii="Traditional Arabic" w:cs="KFGQPC Uthman Taha Naskh" w:hint="eastAsia"/>
          <w:color w:val="2F5496" w:themeColor="accent5" w:themeShade="BF"/>
          <w:sz w:val="24"/>
          <w:szCs w:val="24"/>
          <w:rtl/>
        </w:rPr>
        <w:t>«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إِنَّ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الصِّدْقَ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يَهْدِي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إِلَى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البِرِّ،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وَإِنَّ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البِرَّ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يَهْدِي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إِلَى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الجَنَّةِ،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وَإِنَّ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الرَّجُلَ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لَيَصْدُقُ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حَتَّى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يَكُونَ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71071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صِدِّيقًا</w:t>
      </w:r>
      <w:r w:rsidRPr="00A71071">
        <w:rPr>
          <w:rFonts w:ascii="Traditional Arabic" w:cs="KFGQPC Uthman Taha Naskh" w:hint="eastAsia"/>
          <w:color w:val="2F5496" w:themeColor="accent5" w:themeShade="BF"/>
          <w:sz w:val="24"/>
          <w:szCs w:val="24"/>
          <w:rtl/>
        </w:rPr>
        <w:t>»</w:t>
      </w:r>
      <w:r w:rsidRPr="00A71071">
        <w:rPr>
          <w:rFonts w:ascii="Traditional Arabic" w:cs="KFGQPC Uthman Taha Naskh"/>
          <w:color w:val="2F5496" w:themeColor="accent5" w:themeShade="BF"/>
          <w:sz w:val="24"/>
          <w:szCs w:val="24"/>
        </w:rPr>
        <w:t>.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D27BB7">
        <w:rPr>
          <w:rFonts w:ascii="Kalpurush" w:hAnsi="Kalpurush" w:cs="Kalpurush"/>
          <w:sz w:val="24"/>
          <w:szCs w:val="24"/>
          <w:cs/>
          <w:lang w:bidi="bn-IN"/>
        </w:rPr>
        <w:t>“সত্যবাদিতা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কল্যাণের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পথ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দেখায়</w:t>
      </w:r>
      <w:r w:rsidRPr="00D27BB7">
        <w:rPr>
          <w:rFonts w:ascii="Kalpurush" w:hAnsi="Kalpurush" w:cs="Kalpurush"/>
          <w:sz w:val="24"/>
          <w:szCs w:val="24"/>
        </w:rPr>
        <w:t xml:space="preserve">,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কল্যাণ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জান্নাতে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সত্যানুবর্তী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চলতে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D27BB7">
        <w:rPr>
          <w:rFonts w:ascii="Kalpurush" w:hAnsi="Kalpurush" w:cs="Kalpurush"/>
          <w:sz w:val="24"/>
          <w:szCs w:val="24"/>
        </w:rPr>
        <w:t xml:space="preserve">,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সত্যবাদী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লিপিবদ্ধ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নেয়া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হয়”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SolaimanLipi" w:hAnsi="SolaimanLipi" w:cs="SolaimanLipi"/>
          <w:sz w:val="24"/>
          <w:szCs w:val="24"/>
          <w:cs/>
          <w:lang w:bidi="hi-IN"/>
        </w:rPr>
        <w:t xml:space="preserve"> </w:t>
      </w:r>
      <w:r>
        <w:rPr>
          <w:rFonts w:ascii="Kalpurush" w:hAnsi="Kalpurush" w:cs="Kalpurush"/>
        </w:rPr>
        <w:t>(</w:t>
      </w:r>
      <w:r>
        <w:rPr>
          <w:rFonts w:ascii="Kalpurush" w:hAnsi="Kalpurush" w:cs="Kalpurush"/>
          <w:sz w:val="24"/>
          <w:szCs w:val="24"/>
          <w:cs/>
          <w:lang w:bidi="bn-IN"/>
        </w:rPr>
        <w:t>সহীহ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বুখারি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, হাদীস নং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৬০৯৪</w:t>
      </w:r>
      <w:r>
        <w:rPr>
          <w:rFonts w:ascii="Kalpurush" w:hAnsi="Kalpurush" w:cs="Kalpurush"/>
          <w:sz w:val="24"/>
          <w:szCs w:val="24"/>
          <w:lang w:bidi="bn-IN"/>
        </w:rPr>
        <w:t>)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মুদাররিস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কখনোই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মিথ্যা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আচরণ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আশা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আসা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পাঠদানের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কলাকৌশল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উচিত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আলোচনায়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চরিত্রগঠন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মনোগঠন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জীবনযুদ্ধে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অর্জনের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পথ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নির্মাণ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জীবনের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সুবিস্তৃত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নেতৃত্ব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প্রদানের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যোগ্যতা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অর্জনে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উৎসাহ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প্রদান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ইত্যাদির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পাশাপাশি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মুদাররিসকে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বেশি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গুরুত্ব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প্রদান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যথার্থরূপে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পাঠদান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যথার্থরূপে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পাঠদান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কীভাবে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কৌশল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নিম্নে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বর্ণনা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</w:t>
      </w:r>
      <w:r w:rsidRPr="004B1DAB">
        <w:rPr>
          <w:rFonts w:ascii="Kalpurush" w:hAnsi="Kalpurush" w:cs="Kalpurush"/>
          <w:sz w:val="24"/>
          <w:szCs w:val="24"/>
        </w:rPr>
        <w:t xml:space="preserve">: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3B7D8C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এক</w:t>
      </w:r>
      <w:r w:rsidRPr="003B7D8C">
        <w:rPr>
          <w:rFonts w:ascii="Kalpurush" w:hAnsi="Kalpurush" w:cs="Kalpurush"/>
          <w:b/>
          <w:bCs/>
          <w:color w:val="800000"/>
          <w:sz w:val="24"/>
          <w:szCs w:val="24"/>
        </w:rPr>
        <w:t>.</w:t>
      </w:r>
      <w:r w:rsidRPr="004B1DAB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4B1DAB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পাঠপ্রস্তুতি</w:t>
      </w:r>
      <w:r>
        <w:rPr>
          <w:rFonts w:ascii="Kalpurush" w:hAnsi="Kalpurush" w:cs="Kalpurush"/>
          <w:sz w:val="24"/>
          <w:szCs w:val="24"/>
        </w:rPr>
        <w:t>: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পাঠপ্রস্তুতি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সাধারণত</w:t>
      </w:r>
      <w:r w:rsidRPr="004B1DAB">
        <w:rPr>
          <w:rFonts w:ascii="Kalpurush" w:hAnsi="Kalpurush" w:cs="Kalpurush"/>
          <w:sz w:val="24"/>
          <w:szCs w:val="24"/>
        </w:rPr>
        <w:t xml:space="preserve"> ‘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অধ্যয়ন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</w:rPr>
        <w:t>’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প্রক্রিয়াকে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বুঝি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পড়াতে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যাচ্ছেন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ক্লাসে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ঢোকার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পূর্বে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অধ্যয়ন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ভালো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বুঝে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নেয়া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কঠিন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টেক্সট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গুলোর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অর্থ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উদ্ধার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নেয়া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নির্দিষ্ট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ব্যাখ্যায়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পয়েন্ট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উপস্থাপন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আয়ত্ত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নেয়া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আমাদের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আরবী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মাদার</w:t>
      </w:r>
      <w:r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াসার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প্রক্রিয়া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ঐতিহ্য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পরিগণিত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হলেও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পাঠদানের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বিবেচনায়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পর্যাপ্ত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ঐতিহ্যগত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অধ্যয়ন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আমাদের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যোগ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অনুষঙ্গ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3B7D8C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ইলম</w:t>
      </w:r>
      <w:r w:rsidRPr="003B7D8C">
        <w:rPr>
          <w:rFonts w:ascii="Kalpurush" w:hAnsi="Kalpurush" w:cs="Kalpurush"/>
          <w:sz w:val="24"/>
          <w:szCs w:val="24"/>
          <w:cs/>
          <w:lang w:bidi="bn-IN"/>
        </w:rPr>
        <w:t>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যোগ্যতা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অর্জনে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সহায়তা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দিতে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পাঠপ্রস্তুতি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পর্বে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নিম্নবর্ণিত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বিষয়গুলোর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গুরুত্বারোপ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>
        <w:rPr>
          <w:rFonts w:ascii="Kalpurush" w:hAnsi="Kalpurush" w:cs="Kalpurush"/>
          <w:sz w:val="24"/>
          <w:szCs w:val="24"/>
        </w:rPr>
        <w:t>,</w:t>
      </w:r>
    </w:p>
    <w:p w:rsidR="003922E0" w:rsidRPr="00D27BB7" w:rsidRDefault="003922E0" w:rsidP="003922E0">
      <w:pPr>
        <w:pStyle w:val="ListParagraph"/>
        <w:numPr>
          <w:ilvl w:val="0"/>
          <w:numId w:val="9"/>
        </w:numPr>
        <w:tabs>
          <w:tab w:val="left" w:pos="360"/>
        </w:tabs>
        <w:autoSpaceDE w:val="0"/>
        <w:autoSpaceDN w:val="0"/>
        <w:bidi w:val="0"/>
        <w:adjustRightInd w:val="0"/>
        <w:spacing w:before="120" w:after="120"/>
        <w:ind w:left="360"/>
        <w:jc w:val="both"/>
        <w:rPr>
          <w:rFonts w:ascii="Kalpurush" w:hAnsi="Kalpurush" w:cs="Kalpurush"/>
          <w:sz w:val="24"/>
          <w:szCs w:val="24"/>
        </w:rPr>
      </w:pPr>
      <w:r w:rsidRPr="00D27BB7">
        <w:rPr>
          <w:rFonts w:ascii="Kalpurush" w:hAnsi="Kalpurush" w:cs="Kalpurush" w:hint="cs"/>
          <w:b/>
          <w:bCs/>
          <w:color w:val="000000"/>
          <w:sz w:val="24"/>
          <w:szCs w:val="24"/>
          <w:highlight w:val="white"/>
          <w:cs/>
          <w:lang w:bidi="bn-IN"/>
        </w:rPr>
        <w:lastRenderedPageBreak/>
        <w:t>পাঠপরিকল্পনা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: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পাঠপরিকল্পনা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লিপিবদ্ধ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আকারে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শিক্ষকের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নোটবুক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মেইনটেইন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জরুরি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প্রতিটি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দরসের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আলাদা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আলাদা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পাঠপরিকল্পনা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রচনা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বাঞ্ছনীয়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পাঠপরিকল্পনায়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পয়েন্ট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থাকতে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হল</w:t>
      </w:r>
      <w:r w:rsidRPr="00D27BB7">
        <w:rPr>
          <w:rFonts w:ascii="Kalpurush" w:hAnsi="Kalpurush" w:cs="Kalpurush"/>
          <w:sz w:val="24"/>
          <w:szCs w:val="24"/>
        </w:rPr>
        <w:t xml:space="preserve">: </w:t>
      </w:r>
    </w:p>
    <w:p w:rsidR="003922E0" w:rsidRPr="00D27BB7" w:rsidRDefault="003922E0" w:rsidP="003922E0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before="120" w:after="120"/>
        <w:ind w:left="360"/>
        <w:jc w:val="both"/>
        <w:rPr>
          <w:rFonts w:ascii="Kalpurush" w:hAnsi="Kalpurush" w:cs="Kalpurush"/>
          <w:sz w:val="24"/>
          <w:szCs w:val="24"/>
        </w:rPr>
      </w:pP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প্রতিটি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দরসের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পরিসর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নির্ণয়</w:t>
      </w:r>
      <w:r w:rsidRPr="00D27BB7">
        <w:rPr>
          <w:rFonts w:ascii="Kalpurush" w:hAnsi="Kalpurush" w:cs="Kalpurush"/>
          <w:sz w:val="24"/>
          <w:szCs w:val="24"/>
        </w:rPr>
        <w:t xml:space="preserve">: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শিক্ষাবর্ষের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প্লান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আজকে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কতটুকু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সবক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পড়াতে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সুনিদিষ্টভাবে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নির্ণয়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নেয়া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পরীক্ষা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আসার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পূর্বেই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পরিকল্পিত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পুরো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সিলেবাস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পড়িয়ে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শেষ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নিশ্চিত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জরুরি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বছরের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শুরুতে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ছাত্রও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বোঝে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শিক্ষকও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বোঝেন</w:t>
      </w:r>
      <w:r w:rsidRPr="00D27BB7">
        <w:rPr>
          <w:rFonts w:ascii="Kalpurush" w:hAnsi="Kalpurush" w:cs="Kalpurush"/>
          <w:sz w:val="24"/>
          <w:szCs w:val="24"/>
        </w:rPr>
        <w:t xml:space="preserve">,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মাঝখানে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বোঝেন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বোঝে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27BB7">
        <w:rPr>
          <w:rFonts w:ascii="Kalpurush" w:hAnsi="Kalpurush" w:cs="Kalpurush"/>
          <w:sz w:val="24"/>
          <w:szCs w:val="24"/>
        </w:rPr>
        <w:t xml:space="preserve">,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শেষে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কেউ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বোঝে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27BB7">
        <w:rPr>
          <w:rFonts w:ascii="Kalpurush" w:hAnsi="Kalpurush" w:cs="Kalpurush"/>
          <w:sz w:val="24"/>
          <w:szCs w:val="24"/>
        </w:rPr>
        <w:t xml:space="preserve">,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বিপদ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রক্ষা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পাওয়ার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জরুরি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D27BB7" w:rsidRDefault="003922E0" w:rsidP="003922E0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before="120" w:after="120"/>
        <w:ind w:left="360"/>
        <w:jc w:val="both"/>
        <w:rPr>
          <w:rFonts w:ascii="Kalpurush" w:hAnsi="Kalpurush" w:cs="Kalpurush"/>
          <w:sz w:val="24"/>
          <w:szCs w:val="24"/>
        </w:rPr>
      </w:pP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প্রতিটি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দরসের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উদ্দেশ্য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নির্ণয়</w:t>
      </w:r>
      <w:r w:rsidRPr="00D27BB7">
        <w:rPr>
          <w:rFonts w:ascii="Kalpurush" w:hAnsi="Kalpurush" w:cs="Kalpurush"/>
          <w:sz w:val="24"/>
          <w:szCs w:val="24"/>
        </w:rPr>
        <w:t xml:space="preserve"> :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সুনির্দিষ্ট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অধ্যায়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সবক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পড়ানোর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শিখতে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সক্ষম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স্পষ্টাকারে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নির্ণয়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নিতে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অযূ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বিষয়ক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দরসের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লেখা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>
        <w:rPr>
          <w:rFonts w:ascii="Kalpurush" w:hAnsi="Kalpurush" w:cs="Kalpurush"/>
          <w:sz w:val="24"/>
          <w:szCs w:val="24"/>
        </w:rPr>
        <w:t>-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দরসের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অযূ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গুরুত্ব</w:t>
      </w:r>
      <w:r w:rsidRPr="00D27BB7">
        <w:rPr>
          <w:rFonts w:ascii="Kalpurush" w:hAnsi="Kalpurush" w:cs="Kalpurush"/>
          <w:sz w:val="24"/>
          <w:szCs w:val="24"/>
        </w:rPr>
        <w:t xml:space="preserve">,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কুরআন</w:t>
      </w:r>
      <w:r w:rsidRPr="00D27BB7">
        <w:rPr>
          <w:rFonts w:ascii="Kalpurush" w:hAnsi="Kalpurush" w:cs="Kalpurush"/>
          <w:sz w:val="24"/>
          <w:szCs w:val="24"/>
        </w:rPr>
        <w:t>-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সুন্নায়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অযূ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</w:t>
      </w:r>
      <w:r>
        <w:rPr>
          <w:rFonts w:ascii="Kalpurush" w:hAnsi="Kalpurush" w:cs="Kalpurush"/>
          <w:sz w:val="24"/>
          <w:szCs w:val="24"/>
          <w:cs/>
          <w:lang w:bidi="bn-IN"/>
        </w:rPr>
        <w:t>লী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ল</w:t>
      </w:r>
      <w:r w:rsidRPr="00D27BB7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অযূ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ফরজ</w:t>
      </w:r>
      <w:r w:rsidRPr="00D27BB7">
        <w:rPr>
          <w:rFonts w:ascii="Kalpurush" w:hAnsi="Kalpurush" w:cs="Kalpurush"/>
          <w:sz w:val="24"/>
          <w:szCs w:val="24"/>
        </w:rPr>
        <w:t>-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সুন্নাত</w:t>
      </w:r>
      <w:r w:rsidRPr="00D27BB7">
        <w:rPr>
          <w:rFonts w:ascii="Kalpurush" w:hAnsi="Kalpurush" w:cs="Kalpurush"/>
          <w:sz w:val="24"/>
          <w:szCs w:val="24"/>
        </w:rPr>
        <w:t>-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মুস্তাহাব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ইত্যাদি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শিখতে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সক্ষম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নির্ণয়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নিলে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পাঠদানের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প্রশ্ন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অর্জন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মেপে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কারও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কারও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তুচ্ছ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D27BB7">
        <w:rPr>
          <w:rFonts w:ascii="Kalpurush" w:hAnsi="Kalpurush" w:cs="Kalpurush"/>
          <w:sz w:val="24"/>
          <w:szCs w:val="24"/>
        </w:rPr>
        <w:t xml:space="preserve">,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শিক্ষাবিজ্ঞান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বিষয়টিকে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গুরুত্বসহ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দেখে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D27BB7" w:rsidRDefault="003922E0" w:rsidP="003922E0">
      <w:pPr>
        <w:pStyle w:val="ListParagraph"/>
        <w:numPr>
          <w:ilvl w:val="0"/>
          <w:numId w:val="9"/>
        </w:numPr>
        <w:tabs>
          <w:tab w:val="left" w:pos="360"/>
        </w:tabs>
        <w:autoSpaceDE w:val="0"/>
        <w:autoSpaceDN w:val="0"/>
        <w:bidi w:val="0"/>
        <w:adjustRightInd w:val="0"/>
        <w:spacing w:before="120" w:after="120"/>
        <w:ind w:left="360"/>
        <w:jc w:val="both"/>
        <w:rPr>
          <w:rFonts w:ascii="Kalpurush" w:hAnsi="Kalpurush" w:cs="Kalpurush"/>
          <w:sz w:val="24"/>
          <w:szCs w:val="24"/>
        </w:rPr>
      </w:pP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পাঠদান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পদ্ধতি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নির্ণয়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D27BB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নেয়া</w:t>
      </w:r>
      <w:r w:rsidRPr="00D27BB7">
        <w:rPr>
          <w:rFonts w:ascii="Kalpurush" w:hAnsi="Kalpurush" w:cs="Kalpurush"/>
          <w:sz w:val="24"/>
          <w:szCs w:val="24"/>
        </w:rPr>
        <w:t xml:space="preserve">: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ক্লাসে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ঢুকে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প্রথমে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ব্ল্যাকবোর্ডে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লিখে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নেবেন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আজকের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দরসে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শিখবে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এরপর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হয়ত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ছাত্রকে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এবারত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পড়তে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বলবেন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এবারতের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মূল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সহজ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ভাষায়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বুঝিয়ে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কঠিন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শব্দ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বাক্যগুলো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বিশ্লেষণ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বোঝাবেন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এরপর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হয়ত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ছাত্রকে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দরসের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মূল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পয়েন্টগুলো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উল্লেখ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বলবেন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ছাত্রকে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পুরো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দরস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সংক্ষিপ্ত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আকারে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বলতে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বলবেন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শিক্ষাসরঞ্জাম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ব্যবহৃত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D27BB7">
        <w:rPr>
          <w:rFonts w:ascii="Kalpurush" w:hAnsi="Kalpurush" w:cs="Kalpurush"/>
          <w:sz w:val="24"/>
          <w:szCs w:val="24"/>
        </w:rPr>
        <w:t xml:space="preserve">-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যেমন,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কম্পিউটার</w:t>
      </w:r>
      <w:r w:rsidRPr="00D27BB7">
        <w:rPr>
          <w:rFonts w:ascii="Kalpurush" w:hAnsi="Kalpurush" w:cs="Kalpurush"/>
          <w:sz w:val="24"/>
          <w:szCs w:val="24"/>
        </w:rPr>
        <w:t xml:space="preserve">,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প্রজেক্টর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ইত্যাদি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দরসের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পর্যায়ে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ব্যবহৃত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নির্ণয়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নেয়া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পাঠদান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শেষে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সুনির্দিষ্ট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পয়েন্টের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প্রশ্ন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ছাত্রদেরকে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লিখতে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27BB7">
        <w:rPr>
          <w:rFonts w:ascii="Kalpurush" w:hAnsi="Kalpurush" w:cs="Kalpurush"/>
          <w:sz w:val="24"/>
          <w:szCs w:val="24"/>
        </w:rPr>
        <w:t>-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নির্ণয়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27BB7">
        <w:rPr>
          <w:rFonts w:ascii="Kalpurush" w:hAnsi="Kalpurush" w:cs="Kalpurush"/>
          <w:sz w:val="24"/>
          <w:szCs w:val="24"/>
        </w:rPr>
        <w:t xml:space="preserve"> </w:t>
      </w:r>
      <w:r w:rsidRPr="00D27BB7">
        <w:rPr>
          <w:rFonts w:ascii="Kalpurush" w:hAnsi="Kalpurush" w:cs="Kalpurush"/>
          <w:sz w:val="24"/>
          <w:szCs w:val="24"/>
          <w:cs/>
          <w:lang w:bidi="bn-IN"/>
        </w:rPr>
        <w:t>নেয়া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3B7D8C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দুই</w:t>
      </w:r>
      <w:r w:rsidRPr="003B7D8C">
        <w:rPr>
          <w:rFonts w:ascii="Kalpurush" w:hAnsi="Kalpurush" w:cs="Kalpurush"/>
          <w:b/>
          <w:bCs/>
          <w:color w:val="800000"/>
          <w:sz w:val="24"/>
          <w:szCs w:val="24"/>
        </w:rPr>
        <w:t>.</w:t>
      </w:r>
      <w:r w:rsidRPr="004B1DAB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4B1DAB">
        <w:rPr>
          <w:rFonts w:ascii="Kalpurush" w:hAnsi="Kalpurush" w:cs="Kalpurush"/>
          <w:b/>
          <w:bCs/>
          <w:sz w:val="24"/>
          <w:szCs w:val="24"/>
          <w:cs/>
          <w:lang w:bidi="bn-IN"/>
        </w:rPr>
        <w:t>সঠিক</w:t>
      </w:r>
      <w:r w:rsidRPr="004B1DAB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4B1DAB">
        <w:rPr>
          <w:rFonts w:ascii="Kalpurush" w:hAnsi="Kalpurush" w:cs="Kalpurush"/>
          <w:b/>
          <w:bCs/>
          <w:sz w:val="24"/>
          <w:szCs w:val="24"/>
          <w:cs/>
          <w:lang w:bidi="bn-IN"/>
        </w:rPr>
        <w:t>শুরু</w:t>
      </w:r>
      <w:r>
        <w:rPr>
          <w:rFonts w:ascii="Kalpurush" w:hAnsi="Kalpurush" w:cs="Kalpurush"/>
          <w:b/>
          <w:bCs/>
          <w:sz w:val="24"/>
          <w:szCs w:val="24"/>
        </w:rPr>
        <w:t>: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শুরুর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প্রথম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৫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মিনিট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গুরুত্বপূর্ণ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সচেতনতা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সর্বোচ্চ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পর্যায়ে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সময়টুকু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সঠিকভাবে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ব্যবহৃত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গুরুত্ব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দিতে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প্রবেশের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পূর্বেই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প্রস্তুতি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ঢোকার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কলম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চোখানো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কেতাব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খাতার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উল্টানো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ব্যাগ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কিতাবপত্র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ইত্যাদি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কর্ম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বন্ধ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সজাগ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প্রবেশের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লিখিত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প্লান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অগ্রসর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প্লান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বিচ্যুত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দৃষ্টি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আকর্ষণ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মুহূর্তকাল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চুপচাপ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দাঁড়িয়ে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থাকলেও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কাজটি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সম্পন্ন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AF343E" w:rsidRDefault="003922E0" w:rsidP="003922E0">
      <w:pPr>
        <w:pStyle w:val="ListParagraph"/>
        <w:numPr>
          <w:ilvl w:val="0"/>
          <w:numId w:val="5"/>
        </w:numPr>
        <w:tabs>
          <w:tab w:val="left" w:pos="360"/>
        </w:tabs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 w:hint="cs"/>
          <w:sz w:val="24"/>
          <w:szCs w:val="24"/>
          <w:cs/>
          <w:lang w:bidi="bn-IN"/>
        </w:rPr>
        <w:t>পূর্ণ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আত্মবিশ্বাসের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পুরো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ক্লাসের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তাকান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AF343E" w:rsidRDefault="003922E0" w:rsidP="003922E0">
      <w:pPr>
        <w:pStyle w:val="ListParagraph"/>
        <w:numPr>
          <w:ilvl w:val="0"/>
          <w:numId w:val="5"/>
        </w:numPr>
        <w:tabs>
          <w:tab w:val="left" w:pos="360"/>
        </w:tabs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/>
          <w:sz w:val="24"/>
          <w:szCs w:val="24"/>
          <w:cs/>
          <w:lang w:bidi="bn-IN"/>
        </w:rPr>
        <w:t>ক্লাসের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নজর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বুলান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পুরো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ক্লাস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নখদর্পনে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ছাত্রদেরকে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অনুভূতি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AF343E" w:rsidRDefault="003922E0" w:rsidP="003922E0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বাড়ির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থাকলে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সংগ্রহ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AF343E" w:rsidRDefault="003922E0" w:rsidP="003922E0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4038" distL="114300" distR="115443" simplePos="0" relativeHeight="251669504" behindDoc="1" locked="0" layoutInCell="1" allowOverlap="1" wp14:anchorId="342B1DA6" wp14:editId="751D49E2">
            <wp:simplePos x="0" y="0"/>
            <wp:positionH relativeFrom="page">
              <wp:posOffset>-16510</wp:posOffset>
            </wp:positionH>
            <wp:positionV relativeFrom="page">
              <wp:posOffset>10824210</wp:posOffset>
            </wp:positionV>
            <wp:extent cx="7572375" cy="11372850"/>
            <wp:effectExtent l="0" t="0" r="9525" b="0"/>
            <wp:wrapNone/>
            <wp:docPr id="2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উৎসাহ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উদ্দীপনা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পাঠদান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AF343E" w:rsidRDefault="003922E0" w:rsidP="003922E0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/>
          <w:sz w:val="24"/>
          <w:szCs w:val="24"/>
          <w:cs/>
          <w:lang w:bidi="bn-IN"/>
        </w:rPr>
        <w:t>ধীরে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ধীরে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এগিয়ে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চলুন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জানে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AF343E" w:rsidRDefault="003922E0" w:rsidP="003922E0">
      <w:pPr>
        <w:pStyle w:val="ListParagraph"/>
        <w:numPr>
          <w:ilvl w:val="0"/>
          <w:numId w:val="5"/>
        </w:numPr>
        <w:tabs>
          <w:tab w:val="left" w:pos="360"/>
        </w:tabs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/>
          <w:sz w:val="24"/>
          <w:szCs w:val="24"/>
          <w:cs/>
          <w:lang w:bidi="bn-IN"/>
        </w:rPr>
        <w:t>বিশুদ্ধ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ভাষায়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বলুন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lastRenderedPageBreak/>
        <w:t>সঠিক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নিশ্চিত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বর্জন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4B1DAB">
        <w:rPr>
          <w:rFonts w:ascii="Kalpurush" w:hAnsi="Kalpurush" w:cs="Kalpurush"/>
          <w:sz w:val="24"/>
          <w:szCs w:val="24"/>
        </w:rPr>
        <w:t>:</w:t>
      </w:r>
    </w:p>
    <w:p w:rsidR="003922E0" w:rsidRPr="00AF343E" w:rsidRDefault="003922E0" w:rsidP="003922E0">
      <w:pPr>
        <w:pStyle w:val="ListParagraph"/>
        <w:numPr>
          <w:ilvl w:val="0"/>
          <w:numId w:val="7"/>
        </w:numPr>
        <w:tabs>
          <w:tab w:val="left" w:pos="360"/>
        </w:tabs>
        <w:autoSpaceDE w:val="0"/>
        <w:autoSpaceDN w:val="0"/>
        <w:bidi w:val="0"/>
        <w:adjustRightInd w:val="0"/>
        <w:spacing w:before="120" w:after="120"/>
        <w:ind w:left="36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 w:hint="cs"/>
          <w:sz w:val="24"/>
          <w:szCs w:val="24"/>
          <w:cs/>
          <w:lang w:bidi="bn-IN"/>
        </w:rPr>
        <w:t>ক্লাসে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কখনোই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দেরি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হঠাৎ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ক্লাসে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ঢুকবেন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ক্লাসে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আসতে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যাচ্ছেন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ছাত্রদেরকে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জানান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AF343E">
        <w:rPr>
          <w:rFonts w:ascii="Kalpurush" w:hAnsi="Kalpurush" w:cs="Kalpurush"/>
          <w:sz w:val="24"/>
          <w:szCs w:val="24"/>
        </w:rPr>
        <w:t xml:space="preserve">,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প্রস্তুত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নীরবতা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বজায়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রেখে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বসে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AF343E" w:rsidRDefault="003922E0" w:rsidP="003922E0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before="120" w:after="120"/>
        <w:ind w:left="36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/>
          <w:sz w:val="24"/>
          <w:szCs w:val="24"/>
          <w:cs/>
          <w:lang w:bidi="bn-IN"/>
        </w:rPr>
        <w:t>নির্দিষ্ট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ছাত্র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পুরো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ক্লাসকে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বকা</w:t>
      </w:r>
      <w:r w:rsidRPr="00AF343E">
        <w:rPr>
          <w:rFonts w:ascii="Kalpurush" w:hAnsi="Kalpurush" w:cs="Kalpurush"/>
          <w:sz w:val="24"/>
          <w:szCs w:val="24"/>
        </w:rPr>
        <w:t>-</w:t>
      </w:r>
      <w:r w:rsidRPr="00AF343E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ঝকা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ক্লাস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922E0" w:rsidRPr="00AF343E" w:rsidRDefault="003922E0" w:rsidP="003922E0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before="120" w:after="120"/>
        <w:ind w:left="36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/>
          <w:sz w:val="24"/>
          <w:szCs w:val="24"/>
          <w:cs/>
          <w:lang w:bidi="bn-IN"/>
        </w:rPr>
        <w:t>পরিপাটি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গোছানো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আকারে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নিজেকে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উপস্থাপন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তিন.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b/>
          <w:bCs/>
          <w:sz w:val="24"/>
          <w:szCs w:val="24"/>
          <w:cs/>
          <w:lang w:bidi="bn-IN"/>
        </w:rPr>
        <w:t>ছাত্রদেরকে</w:t>
      </w:r>
      <w:r w:rsidRPr="004B1DAB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4B1DAB">
        <w:rPr>
          <w:rFonts w:ascii="Kalpurush" w:hAnsi="Kalpurush" w:cs="Kalpurush"/>
          <w:b/>
          <w:bCs/>
          <w:sz w:val="24"/>
          <w:szCs w:val="24"/>
          <w:cs/>
          <w:lang w:bidi="bn-IN"/>
        </w:rPr>
        <w:t>চিনে</w:t>
      </w:r>
      <w:r w:rsidRPr="004B1DAB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4B1DAB">
        <w:rPr>
          <w:rFonts w:ascii="Kalpurush" w:hAnsi="Kalpurush" w:cs="Kalpurush"/>
          <w:b/>
          <w:bCs/>
          <w:sz w:val="24"/>
          <w:szCs w:val="24"/>
          <w:cs/>
          <w:lang w:bidi="bn-IN"/>
        </w:rPr>
        <w:t>নেয়া</w:t>
      </w:r>
      <w:r w:rsidRPr="00AF343E">
        <w:rPr>
          <w:rFonts w:ascii="Kalpurush" w:hAnsi="Kalpurush" w:cs="Kalpurush"/>
          <w:b/>
          <w:bCs/>
          <w:sz w:val="24"/>
          <w:szCs w:val="24"/>
        </w:rPr>
        <w:t>: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আলাদা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আলাদাভাবে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চিনে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নেয়া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সফল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জরুরি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স্বতন্ত্র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ব্যক্তিত্বের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অধিকারি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যোগ্যতায়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বোঝার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ক্ষমতায়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অন্যজন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আলাদা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আলাদাভাবে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যোগ্যতা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গতি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প্রকৃতি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ইত্যাদি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আয়ত্তে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জরুরি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উচিত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ছাত্রকেই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সাহায্য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প্রত্যেককে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আলাদা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আলাদাভাবে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আবিষ্কার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দায়িত্ব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সঠিকভাবে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জানতে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পড়া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লেখার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ব্যা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কগ্রাউন্ড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মেধাকেন্দ্রিক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পর্যায়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গুরুত্বের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তথ্য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উভয়ের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মাঝে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সেতুবন্ধের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পড়া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নেশা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সর্বশেষ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বইটি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পড়েছে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জিজ্ঞাস</w:t>
      </w:r>
      <w:r w:rsidRPr="004B1DAB">
        <w:rPr>
          <w:rFonts w:ascii="Kalpurush" w:hAnsi="Kalpurush" w:cs="Kalpurush"/>
          <w:color w:val="000000"/>
          <w:sz w:val="24"/>
          <w:szCs w:val="24"/>
          <w:cs/>
          <w:lang w:bidi="bn-IN"/>
        </w:rPr>
        <w:t>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ডাকটিকিট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সংগ্রহ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অভ্যাস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জিজ্ঞাসা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সর্বশেষ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ডাক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টিকিট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কোনটি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অসুস্থ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স্বাস্থ্য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জিজ্ঞাসাবাদ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মহোদয়কে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ভাববে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নিজেকে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গুরুত্বপূর্ণ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সদস্য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জ্ঞান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চেষ্টা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প্রত্যেককে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ধরে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ডাকবে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প্রত্যেক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প্রতিদিন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জায়গায়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বসতে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বললে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হাজিরা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নেয়ার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রাখাটা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অনেক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সহজ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ছোট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প্রত্যেক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লিখে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টেবিলের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রেখে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নির্দেশ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চলাকালীন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সময়ে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সহজ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AF343E">
        <w:rPr>
          <w:rFonts w:ascii="Kalpurush" w:hAnsi="Kalpurush" w:cs="Kalpurush"/>
          <w:b/>
          <w:bCs/>
          <w:color w:val="800000"/>
          <w:sz w:val="24"/>
          <w:szCs w:val="24"/>
          <w:highlight w:val="white"/>
          <w:cs/>
          <w:lang w:bidi="bn-IN"/>
        </w:rPr>
        <w:t>চ</w:t>
      </w:r>
      <w:r w:rsidRPr="00AF343E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ার.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b/>
          <w:bCs/>
          <w:sz w:val="24"/>
          <w:szCs w:val="24"/>
          <w:cs/>
          <w:lang w:bidi="bn-IN"/>
        </w:rPr>
        <w:t>ক্লাস</w:t>
      </w:r>
      <w:r w:rsidRPr="004B1DAB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4B1DAB">
        <w:rPr>
          <w:rFonts w:ascii="Kalpurush" w:hAnsi="Kalpurush" w:cs="Kalpurush"/>
          <w:b/>
          <w:bCs/>
          <w:sz w:val="24"/>
          <w:szCs w:val="24"/>
          <w:cs/>
          <w:lang w:bidi="bn-IN"/>
        </w:rPr>
        <w:t>নিয়ন্ত্রণ</w:t>
      </w:r>
      <w:r>
        <w:rPr>
          <w:rFonts w:ascii="Kalpurush" w:hAnsi="Kalpurush" w:cs="Kalpurush"/>
          <w:sz w:val="24"/>
          <w:szCs w:val="24"/>
        </w:rPr>
        <w:t>: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নিয়ন্ত্রণ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গুরুত্বপূর্ণ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হেকমত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দূরদর্শিতা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দাবি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নিয়ন্ত্রণের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অবশ্যই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কঠোর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বিনম্র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স্বভাব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প্রিয়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তুলবে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বাস্তবায়নের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সহায়তা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দেবে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ধারণা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ভুল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গবেষণা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গেছে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কঠিন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প্রকৃতির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শিক্ষককেই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সম্মান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বিনম্র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আচরণ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প্রকাশক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সম্মান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শ্রদ্ধা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হারিয়ে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ফেলতে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পারেন</w:t>
      </w:r>
      <w:r w:rsidRPr="004B1DAB">
        <w:rPr>
          <w:rFonts w:ascii="Kalpurush" w:hAnsi="Kalpurush" w:cs="Kalpurush"/>
          <w:sz w:val="24"/>
          <w:szCs w:val="24"/>
        </w:rPr>
        <w:t xml:space="preserve">;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বিনম্র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স্বভাবকে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দুর্বলতা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শুরুটা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কঠোরতা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প্রয়োগ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জুলুম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অন্যায়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সীমালঙ্ঘন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সজাগ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দৃষ্টি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পরবর্তীতে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সুযোগ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বুঝে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এহসান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বিনম্র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আচরণ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ভারসাম্য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রক্ষার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গুরুত্ব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দিতে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4B1DAB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গভীর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</w:rPr>
        <w:t xml:space="preserve">-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আওতায়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সম্মান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মর্যাদা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যথার্থরূপে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বজায়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B1DAB">
        <w:rPr>
          <w:rFonts w:ascii="Kalpurush" w:hAnsi="Kalpurush" w:cs="Kalpurush"/>
          <w:sz w:val="24"/>
          <w:szCs w:val="24"/>
        </w:rPr>
        <w:t xml:space="preserve"> -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কায়েম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হঠাৎ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ঘটে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যাওয়া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দাবি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দীর্ঘ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মেহনত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ও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প্রচেষ্টার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পড়ানোর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আদর্শ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ঐকান্তিক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AF343E">
        <w:rPr>
          <w:rFonts w:ascii="Kalpurush" w:hAnsi="Kalpurush" w:cs="Kalpurush"/>
          <w:sz w:val="24"/>
          <w:szCs w:val="24"/>
        </w:rPr>
        <w:t xml:space="preserve"> </w:t>
      </w:r>
      <w:r w:rsidRPr="00AF343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মুখলেস</w:t>
      </w:r>
      <w:r w:rsidRPr="004B1DAB">
        <w:rPr>
          <w:rFonts w:ascii="Kalpurush" w:hAnsi="Kalpurush" w:cs="Kalpurush"/>
          <w:sz w:val="24"/>
          <w:szCs w:val="24"/>
        </w:rPr>
        <w:t xml:space="preserve"> -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প্রমাণিত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স্বতঃস্ফূর্তভাবেই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সম্মান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নিয়ন্ত্রণ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অনেকটা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সহজ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</w:rPr>
        <w:t xml:space="preserve"> </w:t>
      </w:r>
    </w:p>
    <w:p w:rsidR="003922E0" w:rsidRPr="003922E0" w:rsidRDefault="003922E0" w:rsidP="003922E0">
      <w:pPr>
        <w:autoSpaceDE w:val="0"/>
        <w:autoSpaceDN w:val="0"/>
        <w:bidi w:val="0"/>
        <w:adjustRightInd w:val="0"/>
        <w:spacing w:before="120" w:after="120"/>
        <w:jc w:val="both"/>
        <w:rPr>
          <w:rFonts w:asciiTheme="majorBidi" w:hAnsiTheme="majorBidi" w:cstheme="majorBidi"/>
          <w:color w:val="006666"/>
          <w:sz w:val="32"/>
          <w:szCs w:val="32"/>
        </w:rPr>
      </w:pPr>
      <w:r w:rsidRPr="004B1DAB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ক্লাস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নিয়ন্ত্রণের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সহায়ক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হল</w:t>
      </w:r>
      <w:r w:rsidRPr="004B1DAB">
        <w:rPr>
          <w:rFonts w:ascii="Kalpurush" w:hAnsi="Kalpurush" w:cs="Kalpurush"/>
          <w:sz w:val="24"/>
          <w:szCs w:val="24"/>
        </w:rPr>
        <w:t xml:space="preserve">,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ক্লাসে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সম্পন্ন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ব্যস্ত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ব্যস্ত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রাখতে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পারলে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হৈ</w:t>
      </w:r>
      <w:r w:rsidRPr="004B1DAB">
        <w:rPr>
          <w:rFonts w:ascii="Kalpurush" w:hAnsi="Kalpurush" w:cs="Kalpurush"/>
          <w:sz w:val="24"/>
          <w:szCs w:val="24"/>
        </w:rPr>
        <w:t>-</w:t>
      </w:r>
      <w:r w:rsidRPr="004B1DAB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চৈ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সুযোগ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শিক্ষকের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উচিত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পাঠপরিকল্পনায়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দ্বারা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ছাত্রদেরকে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ব্যস্ত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4B1DAB">
        <w:rPr>
          <w:rFonts w:ascii="Kalpurush" w:hAnsi="Kalpurush" w:cs="Kalpurush"/>
          <w:sz w:val="24"/>
          <w:szCs w:val="24"/>
        </w:rPr>
        <w:t xml:space="preserve"> </w:t>
      </w:r>
      <w:r w:rsidRPr="004B1DAB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3922E0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E422E" w:rsidRPr="00DF7E4B" w:rsidRDefault="008E422E" w:rsidP="008E422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711C2CA1" wp14:editId="60E91618">
            <wp:simplePos x="0" y="0"/>
            <wp:positionH relativeFrom="page">
              <wp:posOffset>8486</wp:posOffset>
            </wp:positionH>
            <wp:positionV relativeFrom="page">
              <wp:posOffset>3810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422E" w:rsidRPr="00DF7E4B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36A" w:rsidRDefault="001D036A" w:rsidP="00E32771">
      <w:pPr>
        <w:spacing w:after="0" w:line="240" w:lineRule="auto"/>
      </w:pPr>
      <w:r>
        <w:separator/>
      </w:r>
    </w:p>
  </w:endnote>
  <w:endnote w:type="continuationSeparator" w:id="0">
    <w:p w:rsidR="001D036A" w:rsidRDefault="001D036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8959C3BF-A783-4E13-B825-DAD1B5060ACF}"/>
    <w:embedBold r:id="rId2" w:fontKey="{7D1B7F76-1B0E-4832-82D8-7F8889F1D6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EB0518-9B63-4276-925A-82267D9F0665}"/>
    <w:embedBold r:id="rId4" w:fontKey="{9D6FF7F9-769D-4795-A805-88A0ABC90B4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F410C66-2F58-41BA-A922-4C5B82F4B71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EF6A1CC-136A-43F6-BAF8-7CC50614B8D9}"/>
    <w:embedBold r:id="rId7" w:fontKey="{11FA4485-C9BA-418D-A370-8D6D154562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9A5EC9C8-BE3F-46E2-9D76-5E0DF4851389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9" w:fontKey="{AEB59E63-E0F5-48D3-8A0B-2F53ADAC9E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8BE24E0-8B1F-4904-914B-0EE3C098A5F8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1" w:fontKey="{0EA33BFC-8BE0-4951-B0CB-D9876006707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0951D9CB-F543-4435-BF69-770A35545D1C}"/>
    <w:embedBold r:id="rId13" w:fontKey="{7CC1498A-0F18-4BCB-8287-9B0B6A132100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4" w:fontKey="{45697794-A53B-4EC5-8231-DF4FD700A13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2F3F0E0C-6B18-4B72-A21F-A59C6A4C75C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6" w:fontKey="{04C6E855-70EF-40DF-AF4F-2993950ACCEB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7" w:fontKey="{FA71F97B-9B97-471C-B819-D8DE9938AD6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8" w:fontKey="{714E815D-2B0D-4594-9592-D872FE7447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AB2857F0-890B-4E7B-A523-6E41D3CCE5E3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20" w:fontKey="{64F769DD-AD8D-4ED1-8384-1E1304DBC2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1057B86" wp14:editId="7A60AFCC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36A" w:rsidRDefault="001D036A" w:rsidP="00E32771">
      <w:pPr>
        <w:spacing w:after="0" w:line="240" w:lineRule="auto"/>
      </w:pPr>
      <w:r>
        <w:separator/>
      </w:r>
    </w:p>
  </w:footnote>
  <w:footnote w:type="continuationSeparator" w:id="0">
    <w:p w:rsidR="001D036A" w:rsidRDefault="001D036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25D2084" wp14:editId="79B56D19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45342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3922E0" w:rsidP="003922E0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3922E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একজন</w:t>
                            </w:r>
                            <w:r w:rsidRPr="003922E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22E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সফল</w:t>
                            </w:r>
                            <w:r w:rsidRPr="003922E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22E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শিক্ষকের</w:t>
                            </w:r>
                            <w:r w:rsidRPr="003922E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22E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গুণাবলি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4A679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8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W7h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L55buH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453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3922E0" w:rsidP="003922E0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3922E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একজন</w:t>
                      </w:r>
                      <w:r w:rsidRPr="003922E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22E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সফল</w:t>
                      </w:r>
                      <w:r w:rsidRPr="003922E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22E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শিক্ষকের</w:t>
                      </w:r>
                      <w:r w:rsidRPr="003922E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22E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গুণাবলি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4A679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8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0274FBE" wp14:editId="3F2B0903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A452981" wp14:editId="7A563890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8C4F26F" wp14:editId="16956B6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7E95"/>
    <w:multiLevelType w:val="hybridMultilevel"/>
    <w:tmpl w:val="55AC0394"/>
    <w:lvl w:ilvl="0" w:tplc="FCACDA88">
      <w:numFmt w:val="bullet"/>
      <w:lvlText w:val="-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D7E8F"/>
    <w:multiLevelType w:val="hybridMultilevel"/>
    <w:tmpl w:val="04DE2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A50F5"/>
    <w:multiLevelType w:val="hybridMultilevel"/>
    <w:tmpl w:val="34E82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E7419"/>
    <w:multiLevelType w:val="hybridMultilevel"/>
    <w:tmpl w:val="624A0A7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26FB19E1"/>
    <w:multiLevelType w:val="hybridMultilevel"/>
    <w:tmpl w:val="FE50DB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BC6A33"/>
    <w:multiLevelType w:val="hybridMultilevel"/>
    <w:tmpl w:val="C81ED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5B7618A"/>
    <w:multiLevelType w:val="hybridMultilevel"/>
    <w:tmpl w:val="24D44632"/>
    <w:lvl w:ilvl="0" w:tplc="327C4742">
      <w:numFmt w:val="bullet"/>
      <w:lvlText w:val=""/>
      <w:lvlJc w:val="left"/>
      <w:pPr>
        <w:ind w:left="81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686244F3"/>
    <w:multiLevelType w:val="hybridMultilevel"/>
    <w:tmpl w:val="7F02F690"/>
    <w:lvl w:ilvl="0" w:tplc="22D6F8E8">
      <w:numFmt w:val="bullet"/>
      <w:lvlText w:val="-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B76EF7"/>
    <w:multiLevelType w:val="hybridMultilevel"/>
    <w:tmpl w:val="4DB6BCA2"/>
    <w:lvl w:ilvl="0" w:tplc="6B08A16C">
      <w:numFmt w:val="bullet"/>
      <w:lvlText w:val="-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TrueTypeFonts/>
  <w:embedSystemFonts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2E0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378E7"/>
    <w:rsid w:val="00152A14"/>
    <w:rsid w:val="00154ADE"/>
    <w:rsid w:val="00171C08"/>
    <w:rsid w:val="00187D3B"/>
    <w:rsid w:val="001917F9"/>
    <w:rsid w:val="001A0D79"/>
    <w:rsid w:val="001B09E4"/>
    <w:rsid w:val="001D036A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22E0"/>
    <w:rsid w:val="003947B2"/>
    <w:rsid w:val="003A526E"/>
    <w:rsid w:val="003E1AC6"/>
    <w:rsid w:val="00437EF4"/>
    <w:rsid w:val="00447B55"/>
    <w:rsid w:val="00451428"/>
    <w:rsid w:val="004554F2"/>
    <w:rsid w:val="00477478"/>
    <w:rsid w:val="004A679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F2AAC"/>
    <w:rsid w:val="00604920"/>
    <w:rsid w:val="00612832"/>
    <w:rsid w:val="00631E7F"/>
    <w:rsid w:val="00632FB4"/>
    <w:rsid w:val="00662A2B"/>
    <w:rsid w:val="00677AE4"/>
    <w:rsid w:val="0069533C"/>
    <w:rsid w:val="006C1068"/>
    <w:rsid w:val="006C2FF2"/>
    <w:rsid w:val="006E0420"/>
    <w:rsid w:val="006F4219"/>
    <w:rsid w:val="006F4491"/>
    <w:rsid w:val="00711CB7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8E422E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04C5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3957"/>
    <w:rsid w:val="00DC6A8E"/>
    <w:rsid w:val="00DF7E4B"/>
    <w:rsid w:val="00E0449C"/>
    <w:rsid w:val="00E210FF"/>
    <w:rsid w:val="00E25D4B"/>
    <w:rsid w:val="00E270CA"/>
    <w:rsid w:val="00E32771"/>
    <w:rsid w:val="00E443FF"/>
    <w:rsid w:val="00E52B16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unhideWhenUsed/>
    <w:rsid w:val="003922E0"/>
    <w:rPr>
      <w:rFonts w:ascii="Times New Roman" w:eastAsia="Calibri" w:hAnsi="Times New Roman" w:cs="Times New Roman"/>
      <w:sz w:val="24"/>
      <w:szCs w:val="24"/>
    </w:rPr>
  </w:style>
  <w:style w:type="paragraph" w:customStyle="1" w:styleId="a">
    <w:name w:val="باب"/>
    <w:basedOn w:val="Normal"/>
    <w:rsid w:val="003922E0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  <w:style w:type="character" w:customStyle="1" w:styleId="apple-style-span">
    <w:name w:val="apple-style-span"/>
    <w:basedOn w:val="DefaultParagraphFont"/>
    <w:rsid w:val="003922E0"/>
  </w:style>
  <w:style w:type="character" w:styleId="PageNumber">
    <w:name w:val="page number"/>
    <w:basedOn w:val="DefaultParagraphFont"/>
    <w:rsid w:val="003922E0"/>
  </w:style>
  <w:style w:type="paragraph" w:styleId="ListParagraph">
    <w:name w:val="List Paragraph"/>
    <w:basedOn w:val="Normal"/>
    <w:uiPriority w:val="34"/>
    <w:qFormat/>
    <w:rsid w:val="003922E0"/>
    <w:pPr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unhideWhenUsed/>
    <w:rsid w:val="003922E0"/>
    <w:rPr>
      <w:rFonts w:ascii="Times New Roman" w:eastAsia="Calibri" w:hAnsi="Times New Roman" w:cs="Times New Roman"/>
      <w:sz w:val="24"/>
      <w:szCs w:val="24"/>
    </w:rPr>
  </w:style>
  <w:style w:type="paragraph" w:customStyle="1" w:styleId="a">
    <w:name w:val="باب"/>
    <w:basedOn w:val="Normal"/>
    <w:rsid w:val="003922E0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  <w:style w:type="character" w:customStyle="1" w:styleId="apple-style-span">
    <w:name w:val="apple-style-span"/>
    <w:basedOn w:val="DefaultParagraphFont"/>
    <w:rsid w:val="003922E0"/>
  </w:style>
  <w:style w:type="character" w:styleId="PageNumber">
    <w:name w:val="page number"/>
    <w:basedOn w:val="DefaultParagraphFont"/>
    <w:rsid w:val="003922E0"/>
  </w:style>
  <w:style w:type="paragraph" w:styleId="ListParagraph">
    <w:name w:val="List Paragraph"/>
    <w:basedOn w:val="Normal"/>
    <w:uiPriority w:val="34"/>
    <w:qFormat/>
    <w:rsid w:val="003922E0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0B466-C81E-4C47-B945-AE2B825D7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27</TotalTime>
  <Pages>9</Pages>
  <Words>2101</Words>
  <Characters>11981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একজন সফল শিক্ষকের গুণাবলি</vt:lpstr>
      <vt:lpstr/>
    </vt:vector>
  </TitlesOfParts>
  <Company>islamhouse.com</Company>
  <LinksUpToDate>false</LinksUpToDate>
  <CharactersWithSpaces>14054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একজন সফল শিক্ষকের গুণাবলি</dc:title>
  <dc:subject>একজন সফল শিক্ষকের গুণাবলি</dc:subject>
  <dc:creator>মুহাম্মাদ শামসুল হক সিদ্দিক</dc:creator>
  <cp:keywords>একজন সফল শিক্ষকের গুণাবলি</cp:keywords>
  <dc:description>একজন সফল শিক্ষকের গুণাবলি</dc:description>
  <cp:lastModifiedBy>Ahmed Qassem</cp:lastModifiedBy>
  <cp:revision>11</cp:revision>
  <cp:lastPrinted>2015-10-14T18:41:00Z</cp:lastPrinted>
  <dcterms:created xsi:type="dcterms:W3CDTF">2015-07-25T12:17:00Z</dcterms:created>
  <dcterms:modified xsi:type="dcterms:W3CDTF">2015-10-14T18:43:00Z</dcterms:modified>
</cp:coreProperties>
</file>