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902F7F">
      <w:pPr>
        <w:pStyle w:val="Heading1"/>
        <w:bidi w:val="0"/>
        <w:rPr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763AE4" w:rsidP="00763AE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C30B14">
        <w:rPr>
          <w:rFonts w:ascii="Vrinda" w:hAnsi="Vrinda" w:cs="Kalpurush" w:hint="cs"/>
          <w:cs/>
          <w:lang w:bidi="bn-IN"/>
        </w:rPr>
        <w:t xml:space="preserve"> </w:t>
      </w:r>
      <w:r w:rsidRPr="00763A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বিদায়</w:t>
      </w:r>
      <w:r w:rsidRPr="00763AE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63A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মাহে</w:t>
      </w:r>
      <w:r w:rsidRPr="00763AE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63A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রমযান</w:t>
      </w:r>
      <w:r>
        <w:rPr>
          <w:rFonts w:ascii="Kalpurush" w:hAnsi="Kalpurush" w:cs="Kalpurush"/>
          <w:color w:val="205B83"/>
          <w:sz w:val="72"/>
          <w:szCs w:val="72"/>
          <w:cs/>
          <w:lang w:bidi="bn-BD"/>
        </w:rPr>
        <w:t>...</w:t>
      </w:r>
      <w:r w:rsidRPr="00763A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কিছু</w:t>
      </w:r>
      <w:r w:rsidRPr="00763AE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63AE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ভাবনা</w:t>
      </w:r>
      <w:r w:rsidRPr="00763AE4">
        <w:rPr>
          <w:rFonts w:ascii="Kalpurush" w:hAnsi="Kalpurush" w:cs="Kalpurush"/>
          <w:color w:val="205B83"/>
          <w:sz w:val="72"/>
          <w:szCs w:val="72"/>
          <w:cs/>
          <w:lang w:bidi="bn-BD"/>
        </w:rPr>
        <w:t>...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763AE4" w:rsidP="00763AE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63A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توديع</w:t>
      </w:r>
      <w:r w:rsidRPr="00763A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63A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شهر</w:t>
      </w:r>
      <w:r w:rsidRPr="00763AE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63AE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3422ED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3422E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3422ED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3422E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3422E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3422E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3422ED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3422E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41190BA6" wp14:editId="78E0BE50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763AE4" w:rsidP="00763AE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763AE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ইকবাল</w:t>
      </w:r>
      <w:r w:rsidRPr="00763AE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63AE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হুছাইন</w:t>
      </w:r>
      <w:r w:rsidRPr="00763AE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63AE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মাছুম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763AE4" w:rsidP="00763AE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763AE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إقبال</w:t>
      </w:r>
      <w:r w:rsidRPr="00763AE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63AE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763AE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63AE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معصوم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C30B14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763AE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A0D5CB1" wp14:editId="4DA9D355">
            <wp:simplePos x="0" y="0"/>
            <wp:positionH relativeFrom="margin">
              <wp:posOffset>1097915</wp:posOffset>
            </wp:positionH>
            <wp:positionV relativeFrom="paragraph">
              <wp:posOffset>137654</wp:posOffset>
            </wp:positionV>
            <wp:extent cx="3533714" cy="471856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14" cy="47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AE4" w:rsidRPr="00763A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বিদায়</w:t>
      </w:r>
      <w:r w:rsidR="00763AE4" w:rsidRPr="00763A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63AE4" w:rsidRPr="00763A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মাহে</w:t>
      </w:r>
      <w:r w:rsidR="00763AE4" w:rsidRPr="00763A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63AE4" w:rsidRPr="00763A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</w:t>
      </w:r>
      <w:r w:rsidR="00763AE4" w:rsidRPr="00763A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... </w:t>
      </w:r>
      <w:r w:rsidR="00763AE4" w:rsidRPr="00763A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কিছু</w:t>
      </w:r>
      <w:r w:rsidR="00763AE4" w:rsidRPr="00763AE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63AE4" w:rsidRPr="00763AE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ভাবনা</w:t>
      </w:r>
      <w:r w:rsidR="00763AE4" w:rsidRPr="00763AE4">
        <w:rPr>
          <w:rFonts w:ascii="Kalpurush" w:hAnsi="Kalpurush" w:cs="Kalpurush"/>
          <w:color w:val="205B83"/>
          <w:sz w:val="32"/>
          <w:szCs w:val="32"/>
          <w:cs/>
          <w:lang w:bidi="bn-BD"/>
        </w:rPr>
        <w:t>...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সম্মানিত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ভ্রাতৃবৃন্দ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নিশ্চয়</w:t>
      </w:r>
      <w:r w:rsidRPr="00065240">
        <w:rPr>
          <w:rFonts w:cs="Kalpurush"/>
          <w:sz w:val="24"/>
          <w:szCs w:val="24"/>
          <w:cs/>
          <w:lang w:bidi="bn-IN"/>
        </w:rPr>
        <w:t xml:space="preserve"> রমযান </w:t>
      </w:r>
      <w:r w:rsidRPr="00065240">
        <w:rPr>
          <w:rFonts w:cs="Kalpurush" w:hint="cs"/>
          <w:sz w:val="24"/>
          <w:szCs w:val="24"/>
          <w:cs/>
          <w:lang w:bidi="bn-IN"/>
        </w:rPr>
        <w:t>মাস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নৈকট্য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লাভ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গুনাহ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পবিত্র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সময়।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আপনাদের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 তাদের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জন্য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সাক্ষ্য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থাকবে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নিজ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কর্মসমূহ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উত্তমরূপে সম্পাদন 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থাকে।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সৎ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কর্ম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সম্পাদন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করার সুযোগ পেয়েছে তারা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প্রশংসা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প্রতিদানের সুসংবাদ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গ্রহণ করে।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নিশ্চয়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কর্ম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সম্পাদনকারীকে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প্রতিদান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ব্যক্তি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পাপ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কাজ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তাওবা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উচিত।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কেননা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যিনি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া</w:t>
      </w:r>
      <w:r w:rsidRPr="00065240">
        <w:rPr>
          <w:rFonts w:cs="Kalpurush" w:hint="cs"/>
          <w:sz w:val="24"/>
          <w:szCs w:val="24"/>
          <w:cs/>
          <w:lang w:bidi="bn-IN"/>
        </w:rPr>
        <w:t>ওবা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তাওবা </w:t>
      </w:r>
      <w:r w:rsidRPr="00065240">
        <w:rPr>
          <w:rFonts w:cs="Kalpurush" w:hint="cs"/>
          <w:sz w:val="24"/>
          <w:szCs w:val="24"/>
          <w:cs/>
          <w:lang w:bidi="bn-IN"/>
        </w:rPr>
        <w:t>কবুল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থাকেন।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আপনাদের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জন্য</w:t>
      </w:r>
      <w:r w:rsidR="00763AE4" w:rsidRPr="00065240">
        <w:rPr>
          <w:rFonts w:cs="Kalpurush"/>
          <w:sz w:val="24"/>
          <w:szCs w:val="24"/>
          <w:cs/>
          <w:lang w:bidi="bn-IN"/>
        </w:rPr>
        <w:t xml:space="preserve"> রমযানের </w:t>
      </w:r>
      <w:r w:rsidRPr="00065240">
        <w:rPr>
          <w:rFonts w:cs="Kalpurush" w:hint="cs"/>
          <w:sz w:val="24"/>
          <w:szCs w:val="24"/>
          <w:cs/>
          <w:lang w:bidi="bn-IN"/>
        </w:rPr>
        <w:t>শেষের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কিছু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বাড়তি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ইবাদতের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বিধান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দান করেছেন।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সেগুলো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তাঁর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নৈকট্য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লাভের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পথকে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সুগম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আপনাদের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ঈমানকে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বৃদ্ধি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করবে।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আরো নির্দেশ দিয়েছেন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সাদকাতুল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ফিতর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তাকবীর ও ঈদের সালাত</w:t>
      </w:r>
      <w:r w:rsidRPr="00065240">
        <w:rPr>
          <w:rFonts w:cs="Kalpurush"/>
          <w:sz w:val="24"/>
          <w:szCs w:val="24"/>
          <w:cs/>
          <w:lang w:bidi="bn-IN"/>
        </w:rPr>
        <w:t>-</w:t>
      </w:r>
      <w:r w:rsidRPr="00065240">
        <w:rPr>
          <w:rFonts w:cs="Kalpurush" w:hint="cs"/>
          <w:sz w:val="24"/>
          <w:szCs w:val="24"/>
          <w:cs/>
          <w:lang w:bidi="bn-IN"/>
        </w:rPr>
        <w:t>এর।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আল্লাহ তা‘আলা 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</w:p>
    <w:p w:rsidR="00902F7F" w:rsidRPr="00C30B14" w:rsidRDefault="0099792F" w:rsidP="00065240">
      <w:pPr>
        <w:spacing w:after="120"/>
        <w:rPr>
          <w:rFonts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وَلِتُكۡمِلُواْ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ٱلۡعِدَّةَ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وَلِتُكَبِّرُواْ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هَدَىٰكُمۡ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وَلَعَلَّكُمۡ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تَشۡكُرُونَ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١٨٥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065240" w:rsidRDefault="0099792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যাতে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তোমরা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সংখ্যা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পূরণ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তোমাদেরকে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হিদায়াত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দিয়েছেন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জন্য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বড়ত্ব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ঘোষণা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BD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যাতে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তোমরা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শোকর</w:t>
      </w:r>
      <w:r w:rsidRPr="00065240">
        <w:rPr>
          <w:rFonts w:cs="Kalpurush" w:hint="cs"/>
          <w:sz w:val="24"/>
          <w:szCs w:val="24"/>
          <w:cs/>
          <w:lang w:bidi="bn-BD"/>
        </w:rPr>
        <w:t>িয়া আদায়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BD"/>
        </w:rPr>
        <w:t>[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সূরা </w:t>
      </w:r>
      <w:r w:rsidRPr="00065240">
        <w:rPr>
          <w:rFonts w:cs="Kalpurush" w:hint="cs"/>
          <w:sz w:val="24"/>
          <w:szCs w:val="24"/>
          <w:cs/>
          <w:lang w:bidi="bn-BD"/>
        </w:rPr>
        <w:t>আল-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বাকারা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: ১৮৫</w:t>
      </w:r>
      <w:r w:rsidRPr="00065240">
        <w:rPr>
          <w:rFonts w:cs="Kalpurush" w:hint="cs"/>
          <w:sz w:val="24"/>
          <w:szCs w:val="24"/>
          <w:cs/>
          <w:lang w:bidi="bn-BD"/>
        </w:rPr>
        <w:t>]</w:t>
      </w:r>
    </w:p>
    <w:p w:rsidR="00902F7F" w:rsidRPr="00065240" w:rsidRDefault="00902F7F" w:rsidP="00065240">
      <w:pPr>
        <w:bidi w:val="0"/>
        <w:spacing w:after="120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তাকবীরের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বাক্য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E95CE2" w:rsidRPr="00065240">
        <w:rPr>
          <w:rFonts w:cs="Kalpurush" w:hint="cs"/>
          <w:sz w:val="24"/>
          <w:szCs w:val="24"/>
          <w:cs/>
          <w:lang w:bidi="bn-IN"/>
        </w:rPr>
        <w:t>হলো</w:t>
      </w:r>
      <w:r w:rsidR="00E95CE2" w:rsidRPr="00065240">
        <w:rPr>
          <w:rFonts w:cs="Kalpurush" w:hint="cs"/>
          <w:sz w:val="24"/>
          <w:szCs w:val="24"/>
          <w:cs/>
          <w:lang w:bidi="bn-BD"/>
        </w:rPr>
        <w:t>,</w:t>
      </w:r>
    </w:p>
    <w:p w:rsidR="00902F7F" w:rsidRPr="00065240" w:rsidRDefault="00902F7F" w:rsidP="00065240">
      <w:pPr>
        <w:spacing w:after="120"/>
        <w:rPr>
          <w:rFonts w:cs="KFGQPC Uthman Taha Naskh"/>
          <w:sz w:val="24"/>
          <w:szCs w:val="24"/>
        </w:rPr>
      </w:pPr>
      <w:r w:rsidRPr="00065240">
        <w:rPr>
          <w:rFonts w:cs="KFGQPC Uthman Taha Naskh"/>
          <w:sz w:val="24"/>
          <w:szCs w:val="24"/>
          <w:rtl/>
        </w:rPr>
        <w:t>اللهُ أكْبَرُ اللهُ أكْبَرُ لاَ إلَهَ إَلاَّ الله ُ اللهُ أكْبَرُ اللهُ أكْبَرُ وَلِلَّهِ الْحَمْدُ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এ তাকবীর পুরুষদের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জন্য উচ্চ</w:t>
      </w:r>
      <w:r w:rsidRPr="00065240">
        <w:rPr>
          <w:rFonts w:cs="Kalpurush" w:hint="cs"/>
          <w:sz w:val="24"/>
          <w:szCs w:val="24"/>
          <w:cs/>
          <w:lang w:bidi="bn-IN"/>
        </w:rPr>
        <w:t>স্বরে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পড়তে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হয়েছে।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মসজিদে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বাজারে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নিজ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বাড়ীতে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উচ্চ</w:t>
      </w:r>
      <w:r w:rsidRPr="00065240">
        <w:rPr>
          <w:rFonts w:cs="Kalpurush" w:hint="cs"/>
          <w:sz w:val="24"/>
          <w:szCs w:val="24"/>
          <w:cs/>
          <w:lang w:bidi="bn-IN"/>
        </w:rPr>
        <w:t>স্বরে তাকবীর পাঠ করবে।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তাকবীর পাঠের সময় অবশ্যই অন্তরে আল্লাহর বড়ত্ব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hi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তাঁর মর্যাদার কথা স্মরণে রাখবে।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আরও স্মরণ করবে তাঁর অসংখ্য ন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‘আ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মতকে এবং সে সব ন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‘আ</w:t>
      </w:r>
      <w:r w:rsidRPr="00065240">
        <w:rPr>
          <w:rFonts w:cs="Kalpurush" w:hint="cs"/>
          <w:sz w:val="24"/>
          <w:szCs w:val="24"/>
          <w:cs/>
          <w:lang w:bidi="bn-IN"/>
        </w:rPr>
        <w:t>মতের কৃতজ্ঞতা প্রকাশার্থে সে তাকবীর পাঠ করছে। নারীরা তাকবীর পাঠ করবে অনৈচ্চস্বরে।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মানুষের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অবস্থা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বড়ই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চমৎকার</w:t>
      </w:r>
      <w:r w:rsidR="0099792F" w:rsidRPr="0006524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 মুহূর্তে</w:t>
      </w:r>
      <w:r w:rsidR="0099792F" w:rsidRPr="00065240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এবং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স্থানে যথাযথ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সম্মানের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সাথে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তারা আল্লাহর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বড়ত্ব ও মর্যাদা প্রকাশ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থাকে।</w:t>
      </w:r>
      <w:r w:rsidRPr="00065240">
        <w:rPr>
          <w:rFonts w:cs="Kalpurush"/>
          <w:sz w:val="24"/>
          <w:szCs w:val="24"/>
          <w:cs/>
          <w:lang w:bidi="bn-IN"/>
        </w:rPr>
        <w:t xml:space="preserve"> রমযান </w:t>
      </w:r>
      <w:r w:rsidRPr="00065240">
        <w:rPr>
          <w:rFonts w:cs="Kalpurush" w:hint="cs"/>
          <w:sz w:val="24"/>
          <w:szCs w:val="24"/>
          <w:cs/>
          <w:lang w:bidi="bn-IN"/>
        </w:rPr>
        <w:t>শেষ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হওয়ার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তাঁর বড়ত্ব প্রকাশার্থে তাকবীর পাঠ করে থাকে।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তাকবীর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তাহমীদ ও তাহলীলের গুঞ্জরণের মাধ্যমে আকাশ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পর্যন্ত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পৃথিবী মুখরিত করে তুলে। তারা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রহমত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কামনা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 তাঁর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আযাবকে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ভয়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করে।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মহান 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নিজ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বান্দাদের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IN"/>
        </w:rPr>
        <w:t>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সালাতে</w:t>
      </w:r>
      <w:r w:rsidRPr="00065240">
        <w:rPr>
          <w:rFonts w:cs="Kalpurush" w:hint="cs"/>
          <w:sz w:val="24"/>
          <w:szCs w:val="24"/>
          <w:cs/>
          <w:lang w:bidi="bn-IN"/>
        </w:rPr>
        <w:t>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বিধান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দান করেছেন।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আল্লাহর মহত্ব প্রকাশের এটি সর্বোত্তম পন্থা। রাসূল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 ঈদের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সকল মুস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ম</w:t>
      </w:r>
      <w:r w:rsidRPr="00065240">
        <w:rPr>
          <w:rFonts w:cs="Kalpurush" w:hint="cs"/>
          <w:sz w:val="24"/>
          <w:szCs w:val="24"/>
          <w:cs/>
          <w:lang w:bidi="bn-IN"/>
        </w:rPr>
        <w:t>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ঈদের সালাত আদায়ের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নির্দেশ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দিয়েছেন। আরো নির্দেশ দিয়েছেন আল্লাহর আনুগত্য প্রকাশের। 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</w:t>
      </w:r>
    </w:p>
    <w:p w:rsidR="00902F7F" w:rsidRPr="00C30B14" w:rsidRDefault="0099792F" w:rsidP="00065240">
      <w:pPr>
        <w:spacing w:after="120"/>
        <w:rPr>
          <w:rFonts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أَطِيعُواْ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وَأَطِيعُواْ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ٱلرَّسُولَ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تُبۡطِلُوٓاْ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أَعۡمَٰلَكُمۡ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٣٣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محمد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٣٣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C30B14" w:rsidRDefault="0099792F" w:rsidP="00065240">
      <w:pPr>
        <w:bidi w:val="0"/>
        <w:spacing w:after="120"/>
        <w:rPr>
          <w:rFonts w:cs="Kalpurush"/>
          <w:sz w:val="24"/>
          <w:szCs w:val="24"/>
          <w:cs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হে মুমিনগণ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তোমরা আল্লাহর আনুগত্য কর এবং আনুগত্য কর রাসূলের। আর তোমরা তোমাদের আমলসমূহ বিনষ্ট করো না।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 xml:space="preserve"> [সূরা মুহাম্মাদ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: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৩৩]</w:t>
      </w:r>
      <w:r w:rsidR="00902F7F" w:rsidRPr="00C30B14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902F7F" w:rsidRPr="00065240" w:rsidRDefault="00902F7F" w:rsidP="00502D1E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lastRenderedPageBreak/>
        <w:t xml:space="preserve">রাসূলুল্লাহ সাল্লাল্লাহু আলাইহি ওয়াসাল্লাম নারীদেরকে ঈদের দিন ঈদগাহে যাবার অনুমতি দিয়েছেন। এটি ঈদের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সালাতের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গুরুত্ব প্রমাণ করে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উম্মে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আতীয়্যাহ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রাসূল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 আলাইহি 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আমাদেরকে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ঈদুল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ফিতর 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ঈদুল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আযহার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বলেছেন।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গোলাম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ঋতুবর্তী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ও অসুস্থদের কথা ভিন্ন। 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ঋতুবর্তী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রা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সালাতে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র স্থান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থেকে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দূরে অবস্থান করবে। তারা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 w:hint="cs"/>
          <w:sz w:val="24"/>
          <w:szCs w:val="24"/>
          <w:cs/>
          <w:lang w:bidi="bn-IN"/>
        </w:rPr>
        <w:t>দের ভাল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ো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কাজের সাক্ষ্য হয়ে থাকবে। আমি বললাম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হে আল্লাহর রাসূল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আমাদের</w:t>
      </w:r>
      <w:r w:rsidR="0099792F" w:rsidRPr="00065240">
        <w:rPr>
          <w:rFonts w:cs="Kalpurush" w:hint="cs"/>
          <w:sz w:val="24"/>
          <w:szCs w:val="24"/>
          <w:cs/>
          <w:lang w:bidi="bn-IN"/>
        </w:rPr>
        <w:t xml:space="preserve"> যাদের পরিধেয় বস্ত্র নেই তারা ক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ী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করবে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?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রাসূলুল্লাহ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9792F" w:rsidRPr="00065240">
        <w:rPr>
          <w:rFonts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বললেন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তোমরা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বোন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বোন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নিয়ে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পরিধান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বুখারী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ঈদুল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ফিতরের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যাওয়ার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পূর্বে খেজুর খাওয়া সুন্নত। ১টি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৩টি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৫টি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এমনিভাবে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বেজোড় সংখ্যায় আরো বেশি খেতে পারে।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আনাস</w:t>
      </w:r>
      <w:r w:rsidR="0099792F" w:rsidRPr="00065240">
        <w:rPr>
          <w:rFonts w:cs="Kalpurush"/>
          <w:sz w:val="24"/>
          <w:szCs w:val="24"/>
          <w:lang w:bidi="bn-IN"/>
        </w:rPr>
        <w:t xml:space="preserve"> </w:t>
      </w:r>
      <w:r w:rsidR="0099792F" w:rsidRPr="00065240">
        <w:rPr>
          <w:rFonts w:cs="Kalpurush" w:hint="cs"/>
          <w:sz w:val="24"/>
          <w:szCs w:val="24"/>
          <w:cs/>
          <w:lang w:bidi="bn-BD"/>
        </w:rPr>
        <w:t>ইবন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মালিক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502D1E">
        <w:rPr>
          <w:rFonts w:cs="Kalpurush" w:hint="cs"/>
          <w:sz w:val="24"/>
          <w:szCs w:val="24"/>
          <w:cs/>
          <w:lang w:bidi="bn-IN"/>
        </w:rPr>
        <w:t>ঈদের দিন সর্ব</w:t>
      </w:r>
      <w:r w:rsidRPr="00065240">
        <w:rPr>
          <w:rFonts w:cs="Kalpurush" w:hint="cs"/>
          <w:sz w:val="24"/>
          <w:szCs w:val="24"/>
          <w:cs/>
          <w:lang w:bidi="bn-IN"/>
        </w:rPr>
        <w:t>প্রথম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খেজুর আহার করতেন।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খেজুর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বেজোড়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সংখ্যায় খেতেন।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Pr="00065240">
        <w:rPr>
          <w:rFonts w:cs="Kalpurush" w:hint="cs"/>
          <w:sz w:val="24"/>
          <w:szCs w:val="24"/>
          <w:cs/>
          <w:lang w:bidi="bn-IN"/>
        </w:rPr>
        <w:t>আহমাদ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বুখারী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065240" w:rsidP="00C30B14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নবী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</w:t>
      </w:r>
      <w:r w:rsidR="00AC57BC" w:rsidRPr="00065240">
        <w:rPr>
          <w:rFonts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AC57BC" w:rsidRPr="00065240">
        <w:rPr>
          <w:rFonts w:cs="Kalpurush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অসুস্থতা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  <w:r w:rsidR="00AC57BC" w:rsidRPr="00065240">
        <w:rPr>
          <w:rFonts w:cs="Kalpurush" w:hint="cs"/>
          <w:sz w:val="24"/>
          <w:szCs w:val="24"/>
          <w:cs/>
          <w:lang w:bidi="bn-IN"/>
        </w:rPr>
        <w:t>দূরত্ব বা এ জাত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ী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য় কোনো ও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য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 না থাকলে ঈদের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মাঠে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পায়ে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হেঁটে যেতেন</w:t>
      </w:r>
      <w:r w:rsidRPr="00502D1E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বাহনে চড়ে যেতেন না। যেমন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আলী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ইবন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আবী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তাল</w:t>
      </w:r>
      <w:r w:rsidRPr="00065240">
        <w:rPr>
          <w:rFonts w:cs="Kalpurush" w:hint="cs"/>
          <w:sz w:val="24"/>
          <w:szCs w:val="24"/>
          <w:cs/>
          <w:lang w:bidi="bn-BD"/>
        </w:rPr>
        <w:t>ি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ব </w:t>
      </w:r>
      <w:r w:rsidR="00AC57BC" w:rsidRPr="00065240"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C30B14">
        <w:rPr>
          <w:rFonts w:cs="Kalpurush" w:hint="cs"/>
          <w:sz w:val="24"/>
          <w:szCs w:val="24"/>
          <w:cs/>
          <w:lang w:bidi="bn-BD"/>
        </w:rPr>
        <w:t>‘</w:t>
      </w:r>
      <w:r w:rsidR="00AC57BC" w:rsidRPr="00065240">
        <w:rPr>
          <w:rFonts w:cs="Kalpurush"/>
          <w:sz w:val="24"/>
          <w:szCs w:val="24"/>
          <w:cs/>
          <w:lang w:bidi="bn-IN"/>
        </w:rPr>
        <w:t>আন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ঈদের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সুন্নত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হলো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পায়ে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হেটে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ঈদগাহে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যাওয়া।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তিরমিযী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হাসান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)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পুরুষদের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জন্য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পরিষ্কার-পরিচ্ছন্ন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হওয়া 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 পোষাক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পরিধান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 সুন্নত।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সহীহ বুখারীতে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ইবন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উ</w:t>
      </w:r>
      <w:r w:rsidRPr="00065240">
        <w:rPr>
          <w:rFonts w:cs="Kalpurush" w:hint="cs"/>
          <w:sz w:val="24"/>
          <w:szCs w:val="24"/>
          <w:cs/>
          <w:lang w:bidi="bn-IN"/>
        </w:rPr>
        <w:t>ম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া</w:t>
      </w:r>
      <w:r w:rsidRPr="00065240">
        <w:rPr>
          <w:rFonts w:cs="Kalpurush" w:hint="cs"/>
          <w:sz w:val="24"/>
          <w:szCs w:val="24"/>
          <w:cs/>
          <w:lang w:bidi="bn-IN"/>
        </w:rPr>
        <w:t>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AC57BC" w:rsidRPr="00065240"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AC57BC" w:rsidRPr="00065240">
        <w:rPr>
          <w:rFonts w:cs="Kalpurush"/>
          <w:sz w:val="24"/>
          <w:szCs w:val="24"/>
          <w:lang w:bidi="bn-IN"/>
        </w:rPr>
        <w:t>‘</w:t>
      </w:r>
      <w:r w:rsidR="00AC57BC" w:rsidRPr="00065240">
        <w:rPr>
          <w:rFonts w:cs="Kalpurush"/>
          <w:sz w:val="24"/>
          <w:szCs w:val="24"/>
          <w:cs/>
          <w:lang w:bidi="bn-IN"/>
        </w:rPr>
        <w:t>আন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হুমা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থেকে বর্ণিত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হয়েছে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উম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া</w:t>
      </w:r>
      <w:r w:rsidRPr="00065240">
        <w:rPr>
          <w:rFonts w:cs="Kalpurush" w:hint="cs"/>
          <w:sz w:val="24"/>
          <w:szCs w:val="24"/>
          <w:cs/>
          <w:lang w:bidi="bn-IN"/>
        </w:rPr>
        <w:t>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চাকচিক্য</w:t>
      </w:r>
      <w:r w:rsidR="00AC57BC" w:rsidRPr="00065240">
        <w:rPr>
          <w:rFonts w:cs="Kalpurush" w:hint="cs"/>
          <w:sz w:val="24"/>
          <w:szCs w:val="24"/>
          <w:cs/>
          <w:lang w:bidi="bn-IN"/>
        </w:rPr>
        <w:t>ময়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ঝলমলে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একটি </w:t>
      </w:r>
      <w:r w:rsidR="00AC57BC" w:rsidRPr="00065240">
        <w:rPr>
          <w:rFonts w:cs="Kalpurush" w:hint="cs"/>
          <w:sz w:val="24"/>
          <w:szCs w:val="24"/>
          <w:cs/>
          <w:lang w:bidi="bn-IN"/>
        </w:rPr>
        <w:t>রেশম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ি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পোষাক বাজার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থেকে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ক্রয় করে রাসূলুল্লাহ সাল্লাল্লাহু আলাইহি ওয়াসাল্লামের নিকট গিয়ে বললেন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আমি এটি ঈদের দিন পর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িধান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জন্য খরিদ করেছি। নবী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C15BE7" w:rsidRPr="00065240">
        <w:rPr>
          <w:rFonts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বললেন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এটি তোমার জন্য বানানো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নি। কাপড়টি রেশমি হওয়াতে নবী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AC57BC" w:rsidRPr="00065240">
        <w:rPr>
          <w:rFonts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এমনটি বলেছেন। কারণ</w:t>
      </w:r>
      <w:r w:rsidR="00C30B14">
        <w:rPr>
          <w:rFonts w:cs="Kalpurush" w:hint="cs"/>
          <w:sz w:val="24"/>
          <w:szCs w:val="24"/>
          <w:cs/>
          <w:lang w:bidi="bn-BD"/>
        </w:rPr>
        <w:t>,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রেশমি কাপড় ও স্বর্ণ ইসলামে পুরুষদের জন্য হারাম করা হয়েছে।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ঈদের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নারীরা সুগন্ধি ব্যবহার ও সৌন্দর্য্য প্রকাশ না করে অর্থাৎ যথাযথ পর্দার সাথে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সালাতের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 xml:space="preserve"> জ</w:t>
      </w:r>
      <w:r w:rsidRPr="00065240">
        <w:rPr>
          <w:rFonts w:cs="Kalpurush" w:hint="cs"/>
          <w:sz w:val="24"/>
          <w:szCs w:val="24"/>
          <w:cs/>
          <w:lang w:bidi="bn-IN"/>
        </w:rPr>
        <w:t>ন্য বের হতে পারবে।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কেননা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,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নারীরা পর্দার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AC57BC" w:rsidRPr="00065240">
        <w:rPr>
          <w:rFonts w:cs="Kalpurush" w:hint="cs"/>
          <w:sz w:val="24"/>
          <w:szCs w:val="24"/>
          <w:cs/>
          <w:lang w:bidi="bn-IN"/>
        </w:rPr>
        <w:t>ব্যাপারে আদিষ্ট হয়েছে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সুগন্ধি লাগিয়ে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সৌন্দর্য্য প্রকাশ করে বের হতে নিষেধ করা হয়েছে।  </w:t>
      </w:r>
    </w:p>
    <w:p w:rsidR="00902F7F" w:rsidRPr="00065240" w:rsidRDefault="00065240" w:rsidP="00502D1E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BD"/>
        </w:rPr>
        <w:t>সালাত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আদায়ের ক্ষেত্রে আল্লাহভীতি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ও তিনি </w:t>
      </w:r>
      <w:r w:rsidR="007221D6">
        <w:rPr>
          <w:rFonts w:cs="Kalpurush" w:hint="cs"/>
          <w:sz w:val="24"/>
          <w:szCs w:val="24"/>
          <w:cs/>
          <w:lang w:bidi="bn-BD"/>
        </w:rPr>
        <w:t xml:space="preserve">আল্লাহর সামনে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উপস্থিত আছেন এমন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নিয়ে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আদায়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করবে।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বেশি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বেশি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যিকির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করবে।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তাঁর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কাছে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দো</w:t>
      </w:r>
      <w:r w:rsidRPr="00065240">
        <w:rPr>
          <w:rFonts w:cs="Kalpurush" w:hint="cs"/>
          <w:sz w:val="24"/>
          <w:szCs w:val="24"/>
          <w:cs/>
          <w:lang w:bidi="bn-BD"/>
        </w:rPr>
        <w:t>‘আ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করবে।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তাঁর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রহমতের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আশা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শাস্তিকে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ভয়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করবে।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সকল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মানুষের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সাথে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একত্রে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মসজিদে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উপস্থিত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হবে।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মনে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কিয়ামতের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কাছে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উপস্থিত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হচ্ছে।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ক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</w:t>
      </w:r>
      <w:r w:rsidRPr="00065240">
        <w:rPr>
          <w:rFonts w:cs="Kalpurush" w:hint="cs"/>
          <w:sz w:val="24"/>
          <w:szCs w:val="24"/>
          <w:cs/>
          <w:lang w:bidi="bn-IN"/>
        </w:rPr>
        <w:t>য়ামতের কথা স্মরণ করে আল্লাহর সাহায্য প্রার্থনা করবে। নিজ পাপের জন্য ক্ষমা চাইবে। 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AC57BC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/>
          <w:sz w:val="24"/>
          <w:szCs w:val="24"/>
          <w:lang w:bidi="bn-IN"/>
        </w:rPr>
        <w:t xml:space="preserve"> </w:t>
      </w:r>
    </w:p>
    <w:p w:rsidR="00902F7F" w:rsidRPr="00C30B14" w:rsidRDefault="00AC57BC" w:rsidP="00C30B14">
      <w:pPr>
        <w:spacing w:after="120"/>
        <w:jc w:val="both"/>
        <w:rPr>
          <w:rFonts w:ascii="Vrinda" w:hAnsi="Vrinda" w:cs="Kalpurush"/>
          <w:sz w:val="24"/>
          <w:szCs w:val="24"/>
          <w:cs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ٱنظُرۡ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كَيۡفَ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فَضَّلۡنَا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بَعۡضَهُمۡ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وَلَلۡأٓخِرَةُ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أَكۡبَرُ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دَرَجَٰتٖ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وَأَكۡبَرُ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تَفۡضِيلٗا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٢١</w:t>
      </w:r>
      <w:r w:rsidR="00CD5D96"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065240" w:rsidRDefault="00CD5D96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ভেবে দেখ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আমি তাদের কতককে কতকের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IN"/>
        </w:rPr>
        <w:t>পর ক</w:t>
      </w:r>
      <w:r w:rsidRPr="00065240">
        <w:rPr>
          <w:rFonts w:cs="Kalpurush" w:hint="cs"/>
          <w:sz w:val="24"/>
          <w:szCs w:val="24"/>
          <w:cs/>
          <w:lang w:bidi="bn-BD"/>
        </w:rPr>
        <w:t>ী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ভাবে শ্রেষ্ঠত্ব দান করেছি। আর আখিরাত নিশ্চয়ই মর্যাদায় মহান এবং শ্রেষ্ঠত্বে বৃহত্তর। [সূরা </w:t>
      </w:r>
      <w:r w:rsidRPr="00065240">
        <w:rPr>
          <w:rFonts w:cs="Kalpurush" w:hint="cs"/>
          <w:sz w:val="24"/>
          <w:szCs w:val="24"/>
          <w:cs/>
          <w:lang w:bidi="bn-BD"/>
        </w:rPr>
        <w:t>আল-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ইসরা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: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২১]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065240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lastRenderedPageBreak/>
        <w:t>আল্লাহ প্রদত্ত প্রতিটি ন</w:t>
      </w:r>
      <w:r w:rsidRPr="00065240">
        <w:rPr>
          <w:rFonts w:cs="Kalpurush" w:hint="cs"/>
          <w:sz w:val="24"/>
          <w:szCs w:val="24"/>
          <w:cs/>
          <w:lang w:bidi="bn-BD"/>
        </w:rPr>
        <w:t>ি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‘আ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মতে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দের আনন্দিত হওয়া উচিত। রমযান </w:t>
      </w:r>
      <w:r w:rsidRPr="00065240">
        <w:rPr>
          <w:rFonts w:cs="Kalpurush" w:hint="cs"/>
          <w:sz w:val="24"/>
          <w:szCs w:val="24"/>
          <w:cs/>
          <w:lang w:bidi="bn-IN"/>
        </w:rPr>
        <w:t>মাস আল্লাহ প্রদত্ত ন</w:t>
      </w:r>
      <w:r w:rsidRPr="00065240">
        <w:rPr>
          <w:rFonts w:cs="Kalpurush" w:hint="cs"/>
          <w:sz w:val="24"/>
          <w:szCs w:val="24"/>
          <w:cs/>
          <w:lang w:bidi="bn-BD"/>
        </w:rPr>
        <w:t>ি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‘আ</w:t>
      </w:r>
      <w:r w:rsidRPr="00065240">
        <w:rPr>
          <w:rFonts w:cs="Kalpurush" w:hint="cs"/>
          <w:sz w:val="24"/>
          <w:szCs w:val="24"/>
          <w:cs/>
          <w:lang w:bidi="bn-IN"/>
        </w:rPr>
        <w:t>মতের মাঝে শীর্ষ পর্যায়ের একটি ন</w:t>
      </w:r>
      <w:r w:rsidRPr="00065240">
        <w:rPr>
          <w:rFonts w:cs="Kalpurush" w:hint="cs"/>
          <w:sz w:val="24"/>
          <w:szCs w:val="24"/>
          <w:cs/>
          <w:lang w:bidi="bn-BD"/>
        </w:rPr>
        <w:t>ি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‘আ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মত। তাই এ রমযান প্রপ্তির কারণে তাদের খুশি হওয়া উচিত। আরো খুশি হওয়া উচিত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কারণ তারা</w:t>
      </w:r>
      <w:r w:rsidR="00763AE4" w:rsidRPr="00065240">
        <w:rPr>
          <w:rFonts w:cs="Kalpurush" w:hint="cs"/>
          <w:sz w:val="24"/>
          <w:szCs w:val="24"/>
          <w:cs/>
          <w:lang w:bidi="bn-IN"/>
        </w:rPr>
        <w:t xml:space="preserve"> রমযানের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বদৌলতে </w:t>
      </w:r>
      <w:r w:rsidRPr="00065240">
        <w:rPr>
          <w:rFonts w:cs="Kalpurush" w:hint="cs"/>
          <w:sz w:val="24"/>
          <w:szCs w:val="24"/>
          <w:cs/>
          <w:lang w:bidi="bn-BD"/>
        </w:rPr>
        <w:t>সালাত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  <w:r w:rsidR="00CD5D96" w:rsidRPr="00065240">
        <w:rPr>
          <w:rFonts w:cs="Kalpurush" w:hint="cs"/>
          <w:sz w:val="24"/>
          <w:szCs w:val="24"/>
          <w:cs/>
          <w:lang w:bidi="bn-IN"/>
        </w:rPr>
        <w:t>ক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ু</w:t>
      </w:r>
      <w:r w:rsidRPr="00065240">
        <w:rPr>
          <w:rFonts w:cs="Kalpurush" w:hint="cs"/>
          <w:sz w:val="24"/>
          <w:szCs w:val="24"/>
          <w:cs/>
          <w:lang w:bidi="bn-IN"/>
        </w:rPr>
        <w:t>রআন ত</w:t>
      </w:r>
      <w:r w:rsidRPr="00065240">
        <w:rPr>
          <w:rFonts w:cs="Kalpurush" w:hint="cs"/>
          <w:sz w:val="24"/>
          <w:szCs w:val="24"/>
          <w:cs/>
          <w:lang w:bidi="bn-BD"/>
        </w:rPr>
        <w:t>ি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লাওয়াত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সদকাসহ অন্যান্য ইবাদত করার সহজ সুযোগ পেয়েছে। এ খুশির পাশাপাশি আল্লাহর কৃতজ্ঞতাও জ্ঞাপন করা উচিত। আল্লাহ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</w:t>
      </w:r>
      <w:r w:rsidRPr="00065240">
        <w:rPr>
          <w:rFonts w:cs="Kalpurush" w:hint="cs"/>
          <w:sz w:val="24"/>
          <w:szCs w:val="24"/>
          <w:cs/>
          <w:lang w:bidi="bn-BD"/>
        </w:rPr>
        <w:t>‘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</w:p>
    <w:p w:rsidR="00902F7F" w:rsidRPr="00C30B14" w:rsidRDefault="00CD5D96" w:rsidP="00065240">
      <w:pPr>
        <w:spacing w:after="120"/>
        <w:jc w:val="both"/>
        <w:rPr>
          <w:rFonts w:ascii="Vrinda" w:hAnsi="Vrinda"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بِفَضۡلِ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وَبِرَحۡمَتِهِۦ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فَبِذَٰلِكَ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فَلۡيَفۡرَحُواْ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خَيۡرٞ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يَجۡمَعُونَ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٥٨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يونس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٥٨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065240" w:rsidRDefault="00CD5D96" w:rsidP="00065240">
      <w:pPr>
        <w:bidi w:val="0"/>
        <w:spacing w:after="120"/>
        <w:jc w:val="both"/>
        <w:rPr>
          <w:rFonts w:cs="Kalpurush"/>
          <w:sz w:val="24"/>
          <w:szCs w:val="24"/>
          <w:cs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বল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আল্লাহর অনুগ্রহ ও রহমতে। সুতরাং এ নিয়েই যেন তারা খুশি হয়। এটি যা তারা জমা করে তা থেকে উত্তম।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 xml:space="preserve"> [সূরা ইউনুস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: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BD"/>
        </w:rPr>
        <w:t>৫৮]</w:t>
      </w:r>
    </w:p>
    <w:p w:rsidR="007221D6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রম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যা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ন মাস ছিল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মুসলিমদের জন্য মহান আল্লাহর বড় একটি নি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‘আ</w:t>
      </w:r>
      <w:r w:rsidRPr="00065240">
        <w:rPr>
          <w:rFonts w:cs="Kalpurush" w:hint="cs"/>
          <w:sz w:val="24"/>
          <w:szCs w:val="24"/>
          <w:cs/>
          <w:lang w:bidi="bn-BD"/>
        </w:rPr>
        <w:t>মত। তাদের জন্য তাঁর দে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য়া বড় একটি সুযোগ। ঈমানের সাথে সাওয়াবের আশায় সম্পাদিত দিনের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ও রাতের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BD"/>
        </w:rPr>
        <w:t>ছিল কৃত গুনাহ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ের কাফফা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রা ও ভবিষ্যতে</w:t>
      </w:r>
      <w:r w:rsidR="007221D6">
        <w:rPr>
          <w:rFonts w:cs="Kalpurush" w:hint="cs"/>
          <w:sz w:val="24"/>
          <w:szCs w:val="24"/>
          <w:cs/>
          <w:lang w:bidi="bn-BD"/>
        </w:rPr>
        <w:t xml:space="preserve"> পাপ থেকে মুক্ত থাকার প্রশিক্ষণ</w:t>
      </w:r>
      <w:r w:rsidRPr="00065240">
        <w:rPr>
          <w:rFonts w:cs="Kalpurush" w:hint="cs"/>
          <w:sz w:val="24"/>
          <w:szCs w:val="24"/>
          <w:cs/>
          <w:lang w:bidi="bn-BD"/>
        </w:rPr>
        <w:t>স্বরূপ।</w:t>
      </w:r>
    </w:p>
    <w:p w:rsidR="00902F7F" w:rsidRPr="007221D6" w:rsidRDefault="007221D6" w:rsidP="007221D6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IN"/>
        </w:rPr>
      </w:pPr>
      <w:r w:rsidRPr="007221D6">
        <w:rPr>
          <w:rFonts w:cs="Kalpurush" w:hint="cs"/>
          <w:b/>
          <w:bCs/>
          <w:sz w:val="24"/>
          <w:szCs w:val="24"/>
          <w:cs/>
          <w:lang w:bidi="bn-BD"/>
        </w:rPr>
        <w:t>রমযানের পর করণীয়: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প্রিয় ভাইসব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যদিও </w:t>
      </w:r>
      <w:r w:rsidR="00CD5D96" w:rsidRPr="00065240">
        <w:rPr>
          <w:rFonts w:cs="Kalpurush" w:hint="cs"/>
          <w:sz w:val="24"/>
          <w:szCs w:val="24"/>
          <w:cs/>
          <w:lang w:bidi="bn-IN"/>
        </w:rPr>
        <w:t>রমযান মাস</w:t>
      </w:r>
      <w:r w:rsidR="00CD5D96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শেষ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গেছে</w:t>
      </w:r>
      <w:r w:rsidR="00065240" w:rsidRPr="0006524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D5D96" w:rsidRPr="00065240">
        <w:rPr>
          <w:rFonts w:cs="Kalpurush" w:hint="cs"/>
          <w:sz w:val="24"/>
          <w:szCs w:val="24"/>
          <w:cs/>
          <w:lang w:bidi="bn-IN"/>
        </w:rPr>
        <w:t xml:space="preserve">কিন্তু </w:t>
      </w:r>
      <w:r w:rsidRPr="00065240">
        <w:rPr>
          <w:rFonts w:cs="Kalpurush" w:hint="cs"/>
          <w:sz w:val="24"/>
          <w:szCs w:val="24"/>
          <w:cs/>
          <w:lang w:bidi="bn-IN"/>
        </w:rPr>
        <w:t>মুমিন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ব্যক্তির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আমল মৃত্যুর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পূর্বে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শেষ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হবে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না।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</w:p>
    <w:p w:rsidR="00902F7F" w:rsidRPr="00C30B14" w:rsidRDefault="00CD5D96" w:rsidP="00065240">
      <w:pPr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وَٱعۡبُدۡ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ٱلۡيَقِينُ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٩٩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الحجر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٩٩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065240" w:rsidRDefault="00CD5D96" w:rsidP="007221D6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আর </w:t>
      </w:r>
      <w:r w:rsidR="007221D6">
        <w:rPr>
          <w:rFonts w:cs="Kalpurush" w:hint="cs"/>
          <w:sz w:val="24"/>
          <w:szCs w:val="24"/>
          <w:cs/>
          <w:lang w:bidi="bn-IN"/>
        </w:rPr>
        <w:t>মুত্যু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আসা পর্যন্ত তুমি তোমার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রবের ইবাদত কর।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” </w:t>
      </w:r>
      <w:r w:rsidRPr="00065240">
        <w:rPr>
          <w:rFonts w:cs="Kalpurush" w:hint="cs"/>
          <w:sz w:val="24"/>
          <w:szCs w:val="24"/>
          <w:cs/>
          <w:lang w:bidi="bn-IN"/>
        </w:rPr>
        <w:t>[সূরা আল</w:t>
      </w:r>
      <w:r w:rsidRPr="00065240">
        <w:rPr>
          <w:rFonts w:cs="Kalpurush" w:hint="cs"/>
          <w:sz w:val="24"/>
          <w:szCs w:val="24"/>
          <w:cs/>
          <w:lang w:bidi="bn-BD"/>
        </w:rPr>
        <w:t>-হিজর</w:t>
      </w:r>
      <w:r w:rsidRPr="00065240">
        <w:rPr>
          <w:rFonts w:cs="Kalpurush" w:hint="cs"/>
          <w:sz w:val="24"/>
          <w:szCs w:val="24"/>
          <w:cs/>
          <w:lang w:bidi="bn-IN"/>
        </w:rPr>
        <w:t>: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৯৯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] 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</w:p>
    <w:p w:rsidR="00902F7F" w:rsidRPr="00C30B14" w:rsidRDefault="00CD5D96" w:rsidP="00065240">
      <w:pPr>
        <w:spacing w:after="120"/>
        <w:rPr>
          <w:rFonts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حَقَّ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تُقَاتِهِۦ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تَمُوتُنَّ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مُّسۡلِمُونَ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١٠٢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١٠٢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065240" w:rsidRDefault="00CD5D96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হে মুমিনগণ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তোমরা আল্লাহকে </w:t>
      </w:r>
      <w:r w:rsidRPr="00065240">
        <w:rPr>
          <w:rFonts w:cs="Kalpurush" w:hint="cs"/>
          <w:sz w:val="24"/>
          <w:szCs w:val="24"/>
          <w:cs/>
          <w:lang w:bidi="bn-IN"/>
        </w:rPr>
        <w:t>যথাযথভাবে ভয়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কর। আর (পরিপূর্ণ)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না হয়ে মৃত্যুবরণ করো না।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” </w:t>
      </w:r>
      <w:r w:rsidRPr="00065240">
        <w:rPr>
          <w:rFonts w:cs="Kalpurush" w:hint="cs"/>
          <w:sz w:val="24"/>
          <w:szCs w:val="24"/>
          <w:cs/>
          <w:lang w:bidi="bn-IN"/>
        </w:rPr>
        <w:t>[সূরা আল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ে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ইমরান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: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১০২] 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নবী</w:t>
      </w:r>
      <w:r w:rsidR="00CD5D96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ওয়াসাল্লাম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মানুষ মারা গেলে তার আমল বন্ধ হয়ে যায়। তাই মুমিন ব্যক্তি সময় থাকতেই আমল-ইবাদত অব্যহত রাখে।</w:t>
      </w:r>
    </w:p>
    <w:p w:rsidR="007221D6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ascii="Kalpurush" w:hAnsi="Kalpurush" w:cs="Kalpurush"/>
          <w:sz w:val="24"/>
          <w:szCs w:val="24"/>
          <w:cs/>
          <w:lang w:bidi="bn-IN"/>
        </w:rPr>
        <w:t xml:space="preserve">সুতরাং রমযান মাস শেষ হয়ে গেলেও প্রকৃত মুমিন ব্যক্তির </w:t>
      </w:r>
      <w:r w:rsidR="00065240" w:rsidRPr="00065240"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="00065240" w:rsidRPr="00065240">
        <w:rPr>
          <w:rFonts w:ascii="Kalpurush" w:hAnsi="Kalpurush" w:cs="Kalpurush"/>
          <w:sz w:val="24"/>
          <w:szCs w:val="24"/>
          <w:cs/>
          <w:lang w:bidi="bn-IN"/>
        </w:rPr>
        <w:t>র ইবাদ</w:t>
      </w:r>
      <w:r w:rsidRPr="00065240">
        <w:rPr>
          <w:rFonts w:ascii="Kalpurush" w:hAnsi="Kalpurush" w:cs="Kalpurush"/>
          <w:sz w:val="24"/>
          <w:szCs w:val="24"/>
          <w:cs/>
          <w:lang w:bidi="bn-IN"/>
        </w:rPr>
        <w:t>ত শেষ হবে না। এটি সারা বছর চলতে থাকবে।</w:t>
      </w:r>
      <w:r w:rsidR="00CD5D96" w:rsidRPr="00065240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</w:t>
      </w:r>
      <w:r w:rsidR="00CD5D96" w:rsidRPr="00065240">
        <w:rPr>
          <w:rFonts w:cs="Kalpurush" w:hint="cs"/>
          <w:sz w:val="24"/>
          <w:szCs w:val="24"/>
          <w:cs/>
          <w:lang w:bidi="bn-IN"/>
        </w:rPr>
        <w:t>ম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hi-IN"/>
        </w:rPr>
        <w:t xml:space="preserve"> </w:t>
      </w:r>
    </w:p>
    <w:p w:rsidR="007221D6" w:rsidRDefault="00902F7F" w:rsidP="007221D6">
      <w:pPr>
        <w:keepNext/>
        <w:widowControl w:val="0"/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7221D6">
        <w:rPr>
          <w:rFonts w:cs="Kalpurush" w:hint="cs"/>
          <w:b/>
          <w:bCs/>
          <w:sz w:val="24"/>
          <w:szCs w:val="24"/>
          <w:cs/>
          <w:lang w:bidi="bn-IN"/>
        </w:rPr>
        <w:t>শাওয়াল মাসের ছয়</w:t>
      </w:r>
      <w:r w:rsidR="00065240" w:rsidRPr="007221D6">
        <w:rPr>
          <w:rFonts w:cs="Kalpurush" w:hint="cs"/>
          <w:b/>
          <w:bCs/>
          <w:sz w:val="24"/>
          <w:szCs w:val="24"/>
          <w:cs/>
          <w:lang w:bidi="bn-BD"/>
        </w:rPr>
        <w:t>টি সাওম</w:t>
      </w:r>
      <w:r w:rsidR="007221D6">
        <w:rPr>
          <w:rFonts w:cs="Kalpurush" w:hint="cs"/>
          <w:b/>
          <w:bCs/>
          <w:sz w:val="24"/>
          <w:szCs w:val="24"/>
          <w:cs/>
          <w:lang w:bidi="bn-BD"/>
        </w:rPr>
        <w:t>:</w:t>
      </w:r>
    </w:p>
    <w:p w:rsidR="00902F7F" w:rsidRPr="00065240" w:rsidRDefault="00902F7F" w:rsidP="007221D6">
      <w:pPr>
        <w:widowControl w:val="0"/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আবু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আইউব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আনসারী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নবী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ব্যক্তি</w:t>
      </w:r>
      <w:r w:rsidRPr="00065240">
        <w:rPr>
          <w:rFonts w:cs="Kalpurush"/>
          <w:sz w:val="24"/>
          <w:szCs w:val="24"/>
          <w:cs/>
          <w:lang w:bidi="bn-IN"/>
        </w:rPr>
        <w:t xml:space="preserve"> রমযান </w:t>
      </w:r>
      <w:r w:rsidRPr="00065240">
        <w:rPr>
          <w:rFonts w:cs="Kalpurush" w:hint="cs"/>
          <w:sz w:val="24"/>
          <w:szCs w:val="24"/>
          <w:cs/>
          <w:lang w:bidi="bn-IN"/>
        </w:rPr>
        <w:t>মাসের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 পালন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করল </w:t>
      </w:r>
      <w:r w:rsidRPr="00065240">
        <w:rPr>
          <w:rFonts w:cs="Kalpurush" w:hint="cs"/>
          <w:sz w:val="24"/>
          <w:szCs w:val="24"/>
          <w:cs/>
          <w:lang w:bidi="bn-IN"/>
        </w:rPr>
        <w:t>অত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ঃ</w:t>
      </w:r>
      <w:r w:rsidRPr="00065240">
        <w:rPr>
          <w:rFonts w:cs="Kalpurush" w:hint="cs"/>
          <w:sz w:val="24"/>
          <w:szCs w:val="24"/>
          <w:cs/>
          <w:lang w:bidi="bn-IN"/>
        </w:rPr>
        <w:t>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শাওয়াল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মাসে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৬টি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রাখল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জীবনই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রো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যা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 পালন করল</w:t>
      </w:r>
      <w:r w:rsidRPr="00502D1E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/>
          <w:sz w:val="24"/>
          <w:szCs w:val="24"/>
          <w:cs/>
          <w:lang w:bidi="bn-IN"/>
        </w:rPr>
        <w:t xml:space="preserve">)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IN"/>
        </w:rPr>
      </w:pP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 xml:space="preserve">প্রতি মাসে তিন দিনের </w:t>
      </w:r>
      <w:r w:rsidR="00065240" w:rsidRPr="00065240">
        <w:rPr>
          <w:rFonts w:cs="Kalpurush" w:hint="cs"/>
          <w:b/>
          <w:bCs/>
          <w:sz w:val="24"/>
          <w:szCs w:val="24"/>
          <w:cs/>
          <w:lang w:bidi="bn-BD"/>
        </w:rPr>
        <w:t>সাওম</w:t>
      </w:r>
      <w:r w:rsidR="00CD5D96" w:rsidRPr="00065240">
        <w:rPr>
          <w:rFonts w:cs="Kalpurush" w:hint="cs"/>
          <w:b/>
          <w:bCs/>
          <w:sz w:val="24"/>
          <w:szCs w:val="24"/>
          <w:cs/>
          <w:lang w:bidi="bn-BD"/>
        </w:rPr>
        <w:t>:</w:t>
      </w: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lastRenderedPageBreak/>
        <w:t>এ ব্যাপারে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রমযান মাস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পর্যন্ত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প্রত্যেক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মাসে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 সাওম পালন করা </w:t>
      </w:r>
      <w:r w:rsidRPr="00065240">
        <w:rPr>
          <w:rFonts w:cs="Kalpurush" w:hint="cs"/>
          <w:sz w:val="24"/>
          <w:szCs w:val="24"/>
          <w:cs/>
          <w:lang w:bidi="bn-IN"/>
        </w:rPr>
        <w:t>সারা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জীবন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Pr="00065240">
        <w:rPr>
          <w:rFonts w:cs="Kalpurush" w:hint="cs"/>
          <w:sz w:val="24"/>
          <w:szCs w:val="24"/>
          <w:cs/>
          <w:lang w:bidi="bn-IN"/>
        </w:rPr>
        <w:t>রাখার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ন্যায়।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আবু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হুরায়রা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, </w:t>
      </w:r>
      <w:r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CD5D96" w:rsidRPr="00065240">
        <w:rPr>
          <w:rFonts w:cs="Kalpurush" w:hint="cs"/>
          <w:sz w:val="24"/>
          <w:szCs w:val="24"/>
          <w:cs/>
          <w:lang w:bidi="bn-BD"/>
        </w:rPr>
        <w:t>,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বন্ধু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মুহাম্মদ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 আমাকে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প্রত্যেক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মাসে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Pr="00065240">
        <w:rPr>
          <w:rFonts w:cs="Kalpurush" w:hint="cs"/>
          <w:sz w:val="24"/>
          <w:szCs w:val="24"/>
          <w:cs/>
          <w:lang w:bidi="bn-IN"/>
        </w:rPr>
        <w:t>রাখার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উপদেশ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দিয়েছেন।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এ তিন দিনের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সাওম </w:t>
      </w:r>
      <w:r w:rsidRPr="00065240">
        <w:rPr>
          <w:rFonts w:cs="Kalpurush" w:hint="cs"/>
          <w:sz w:val="24"/>
          <w:szCs w:val="24"/>
          <w:cs/>
          <w:lang w:bidi="bn-IN"/>
        </w:rPr>
        <w:t>আইয়ামে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বীযে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রাখা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আইয়ামে বীয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হলো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 চন্দ্র মাসের ১৩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8031F" w:rsidRPr="0006524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১৪ ও ১৫ তারিখ।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এ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ব্যাপারে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নবী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 আবু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আনহুকে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আবু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যর</w:t>
      </w:r>
      <w:r w:rsidRPr="00065240">
        <w:rPr>
          <w:rFonts w:cs="Kalpurush"/>
          <w:sz w:val="24"/>
          <w:szCs w:val="24"/>
          <w:cs/>
          <w:lang w:bidi="bn-IN"/>
        </w:rPr>
        <w:t xml:space="preserve">! </w:t>
      </w:r>
      <w:r w:rsidRPr="00065240">
        <w:rPr>
          <w:rFonts w:cs="Kalpurush" w:hint="cs"/>
          <w:sz w:val="24"/>
          <w:szCs w:val="24"/>
          <w:cs/>
          <w:lang w:bidi="bn-IN"/>
        </w:rPr>
        <w:t>তুমি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মাসের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পালন করলে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১৩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১৪ ও ১৫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তারিখে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 পালন করবে</w:t>
      </w:r>
      <w:r w:rsidRPr="00502D1E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Pr="00065240">
        <w:rPr>
          <w:rFonts w:cs="Kalpurush" w:hint="cs"/>
          <w:sz w:val="24"/>
          <w:szCs w:val="24"/>
          <w:cs/>
          <w:lang w:bidi="bn-IN"/>
        </w:rPr>
        <w:t>নাসা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য়ী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98031F" w:rsidP="00065240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 xml:space="preserve">আরাফার দিনের </w:t>
      </w:r>
      <w:r w:rsidR="00065240" w:rsidRPr="00065240">
        <w:rPr>
          <w:rFonts w:cs="Kalpurush" w:hint="cs"/>
          <w:b/>
          <w:bCs/>
          <w:sz w:val="24"/>
          <w:szCs w:val="24"/>
          <w:cs/>
          <w:lang w:bidi="bn-BD"/>
        </w:rPr>
        <w:t>সাওম</w:t>
      </w:r>
      <w:r w:rsidRPr="00065240">
        <w:rPr>
          <w:rFonts w:cs="Kalpurush" w:hint="cs"/>
          <w:b/>
          <w:bCs/>
          <w:sz w:val="24"/>
          <w:szCs w:val="24"/>
          <w:cs/>
          <w:lang w:bidi="bn-BD"/>
        </w:rPr>
        <w:t>: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নবী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আরাফার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পালনের </w:t>
      </w:r>
      <w:r w:rsidRPr="00065240">
        <w:rPr>
          <w:rFonts w:cs="Kalpurush" w:hint="cs"/>
          <w:sz w:val="24"/>
          <w:szCs w:val="24"/>
          <w:cs/>
          <w:lang w:bidi="bn-IN"/>
        </w:rPr>
        <w:t>ব্যাপারে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প্রশ্ন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ো।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রাসূলুল্লাহ সাল্লাল্লাহু আলাইহি ওয়াসাল্লাম বললেন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দিনে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 পালন কর</w:t>
      </w:r>
      <w:r w:rsidRPr="00065240">
        <w:rPr>
          <w:rFonts w:cs="Kalpurush" w:hint="cs"/>
          <w:sz w:val="24"/>
          <w:szCs w:val="24"/>
          <w:cs/>
          <w:lang w:bidi="bn-IN"/>
        </w:rPr>
        <w:t>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পূর্ববর্তী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পরবর্তী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বছরের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গুণাহসমূহ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ক্ষমা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দে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IN"/>
        </w:rPr>
        <w:t>য়া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 xml:space="preserve">আশুরার দিনের </w:t>
      </w:r>
      <w:r w:rsidR="00065240" w:rsidRPr="00065240">
        <w:rPr>
          <w:rFonts w:cs="Kalpurush" w:hint="cs"/>
          <w:b/>
          <w:bCs/>
          <w:sz w:val="24"/>
          <w:szCs w:val="24"/>
          <w:cs/>
          <w:lang w:bidi="bn-BD"/>
        </w:rPr>
        <w:t>সাওম</w:t>
      </w:r>
      <w:r w:rsidR="0098031F" w:rsidRPr="00065240">
        <w:rPr>
          <w:rFonts w:cs="Kalpurush" w:hint="cs"/>
          <w:b/>
          <w:bCs/>
          <w:sz w:val="24"/>
          <w:szCs w:val="24"/>
          <w:cs/>
          <w:lang w:bidi="bn-BD"/>
        </w:rPr>
        <w:t>: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আশুরার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সাওমে</w:t>
      </w:r>
      <w:r w:rsidRPr="00065240">
        <w:rPr>
          <w:rFonts w:cs="Kalpurush" w:hint="cs"/>
          <w:sz w:val="24"/>
          <w:szCs w:val="24"/>
          <w:cs/>
          <w:lang w:bidi="bn-IN"/>
        </w:rPr>
        <w:t>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ফ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যী</w:t>
      </w:r>
      <w:r w:rsidRPr="00065240">
        <w:rPr>
          <w:rFonts w:cs="Kalpurush" w:hint="cs"/>
          <w:sz w:val="24"/>
          <w:szCs w:val="24"/>
          <w:cs/>
          <w:lang w:bidi="bn-IN"/>
        </w:rPr>
        <w:t>লত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সম্পর্কে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জিজ্ঞেস করা হলে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তিনি উত্তরে 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দিনের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</w:t>
      </w:r>
      <w:r w:rsidR="007221D6">
        <w:rPr>
          <w:rFonts w:cs="Kalpurush" w:hint="cs"/>
          <w:sz w:val="24"/>
          <w:szCs w:val="24"/>
          <w:cs/>
          <w:lang w:bidi="bn-BD"/>
        </w:rPr>
        <w:t xml:space="preserve"> পালন করলে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পূর্ববর্তী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বছরের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গুনাহসমূহ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ক্ষমা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দে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IN"/>
        </w:rPr>
        <w:t>য়া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065240" w:rsidP="007221D6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 w:hint="cs"/>
          <w:sz w:val="24"/>
          <w:szCs w:val="24"/>
          <w:cs/>
          <w:lang w:bidi="bn-BD"/>
        </w:rPr>
        <w:t>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আবু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হুরায়রা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আনহু থেকে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এক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বর্ণনায় এসেছে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নবী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প্রশ্ন করা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হয়েছিল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রমযান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কোন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সবচে</w:t>
      </w:r>
      <w:r w:rsidRPr="00065240">
        <w:rPr>
          <w:rFonts w:cs="Kalpurush" w:hint="cs"/>
          <w:sz w:val="24"/>
          <w:szCs w:val="24"/>
          <w:cs/>
          <w:lang w:bidi="bn-BD"/>
        </w:rPr>
        <w:t>য়ে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উত্তম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 xml:space="preserve">?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উত্তরে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রাসূল</w:t>
      </w:r>
      <w:r w:rsidRPr="00065240">
        <w:rPr>
          <w:rFonts w:cs="Kalpurush" w:hint="cs"/>
          <w:sz w:val="24"/>
          <w:szCs w:val="24"/>
          <w:cs/>
          <w:lang w:bidi="bn-BD"/>
        </w:rPr>
        <w:t>ুল্লাহ্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সাল্লাল্লাহু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</w:t>
      </w:r>
      <w:r w:rsidRPr="00065240">
        <w:rPr>
          <w:rFonts w:cs="Kalpurush" w:hint="cs"/>
          <w:sz w:val="24"/>
          <w:szCs w:val="24"/>
          <w:cs/>
          <w:lang w:bidi="bn-BD"/>
        </w:rPr>
        <w:t>ল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মহরম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BD"/>
        </w:rPr>
        <w:t>সাওম।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>সাপ্তাহে সোম ও বৃহ</w:t>
      </w:r>
      <w:r w:rsidR="00065240" w:rsidRPr="00065240">
        <w:rPr>
          <w:rFonts w:cs="Kalpurush" w:hint="cs"/>
          <w:b/>
          <w:bCs/>
          <w:sz w:val="24"/>
          <w:szCs w:val="24"/>
          <w:cs/>
          <w:lang w:bidi="bn-BD"/>
        </w:rPr>
        <w:t>স্পতি</w:t>
      </w: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 xml:space="preserve">বারের </w:t>
      </w:r>
      <w:r w:rsidR="00065240" w:rsidRPr="00065240">
        <w:rPr>
          <w:rFonts w:cs="Kalpurush" w:hint="cs"/>
          <w:b/>
          <w:bCs/>
          <w:sz w:val="24"/>
          <w:szCs w:val="24"/>
          <w:cs/>
          <w:lang w:bidi="bn-BD"/>
        </w:rPr>
        <w:t>সাওম</w:t>
      </w:r>
      <w:r w:rsidR="0098031F" w:rsidRPr="00065240">
        <w:rPr>
          <w:rFonts w:cs="Kalpurush" w:hint="cs"/>
          <w:b/>
          <w:bCs/>
          <w:sz w:val="24"/>
          <w:szCs w:val="24"/>
          <w:cs/>
          <w:lang w:bidi="bn-BD"/>
        </w:rPr>
        <w:t>: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রাসূল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সোমবার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পালনের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গুরুত্বের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ব্যাপারে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জিজ্ঞেস 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উত্তরে বললেন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 দিনে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জন্ম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হয়েছে 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নবুওয়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া</w:t>
      </w:r>
      <w:r w:rsidRPr="00065240">
        <w:rPr>
          <w:rFonts w:cs="Kalpurush" w:hint="cs"/>
          <w:sz w:val="24"/>
          <w:szCs w:val="24"/>
          <w:cs/>
          <w:lang w:bidi="bn-IN"/>
        </w:rPr>
        <w:t>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হয়েছে।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অর্থাৎ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এদিনেই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IN"/>
        </w:rPr>
        <w:t>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ক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ু</w:t>
      </w:r>
      <w:r w:rsidRPr="00065240">
        <w:rPr>
          <w:rFonts w:cs="Kalpurush" w:hint="cs"/>
          <w:sz w:val="24"/>
          <w:szCs w:val="24"/>
          <w:cs/>
          <w:lang w:bidi="bn-IN"/>
        </w:rPr>
        <w:t>রআন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অবতীর্ণ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হয়েছে।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আয়েশা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একটি বর্ণনায়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আছে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সোমবার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বৃহস্পতিবারের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Pr="00065240">
        <w:rPr>
          <w:rFonts w:cs="Kalpurush" w:hint="cs"/>
          <w:sz w:val="24"/>
          <w:szCs w:val="24"/>
          <w:cs/>
          <w:lang w:bidi="bn-IN"/>
        </w:rPr>
        <w:t>নিয়মিত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পালন কর</w:t>
      </w:r>
      <w:r w:rsidRPr="00065240">
        <w:rPr>
          <w:rFonts w:cs="Kalpurush" w:hint="cs"/>
          <w:sz w:val="24"/>
          <w:szCs w:val="24"/>
          <w:cs/>
          <w:lang w:bidi="bn-IN"/>
        </w:rPr>
        <w:t>তেন।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রাসূল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ুল্লাহ্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সোমবার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বৃহস্পতিবার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বান্দার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আল্লাহর নিকট পেশ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ভাল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মনে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আমলটা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 পালনকারী</w:t>
      </w:r>
      <w:r w:rsidRPr="00065240">
        <w:rPr>
          <w:rFonts w:cs="Kalpurush" w:hint="cs"/>
          <w:sz w:val="24"/>
          <w:szCs w:val="24"/>
          <w:cs/>
          <w:lang w:bidi="bn-IN"/>
        </w:rPr>
        <w:t>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অবস্থায়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নিকট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পেশ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হোক।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Pr="00065240">
        <w:rPr>
          <w:rFonts w:cs="Kalpurush" w:hint="cs"/>
          <w:sz w:val="24"/>
          <w:szCs w:val="24"/>
          <w:cs/>
          <w:lang w:bidi="bn-IN"/>
        </w:rPr>
        <w:t>তিরমিযি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065240">
        <w:rPr>
          <w:rFonts w:cs="Kalpurush" w:hint="cs"/>
          <w:b/>
          <w:bCs/>
          <w:sz w:val="24"/>
          <w:szCs w:val="24"/>
          <w:cs/>
          <w:lang w:bidi="bn-IN"/>
        </w:rPr>
        <w:t xml:space="preserve">শাবান মাসের </w:t>
      </w:r>
      <w:r w:rsidR="00065240" w:rsidRPr="00065240">
        <w:rPr>
          <w:rFonts w:cs="Kalpurush" w:hint="cs"/>
          <w:b/>
          <w:bCs/>
          <w:sz w:val="24"/>
          <w:szCs w:val="24"/>
          <w:cs/>
          <w:lang w:bidi="bn-BD"/>
        </w:rPr>
        <w:t>সাওম</w:t>
      </w:r>
      <w:r w:rsidR="0098031F" w:rsidRPr="00065240">
        <w:rPr>
          <w:rFonts w:cs="Kalpurush" w:hint="cs"/>
          <w:b/>
          <w:bCs/>
          <w:sz w:val="24"/>
          <w:szCs w:val="24"/>
          <w:cs/>
          <w:lang w:bidi="bn-BD"/>
        </w:rPr>
        <w:t>:</w:t>
      </w:r>
    </w:p>
    <w:p w:rsidR="00902F7F" w:rsidRPr="00065240" w:rsidRDefault="00065240" w:rsidP="00065240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lastRenderedPageBreak/>
        <w:t>সহ</w:t>
      </w:r>
      <w:r w:rsidRPr="00065240">
        <w:rPr>
          <w:rFonts w:cs="Kalpurush" w:hint="cs"/>
          <w:sz w:val="24"/>
          <w:szCs w:val="24"/>
          <w:cs/>
          <w:lang w:bidi="bn-BD"/>
        </w:rPr>
        <w:t>ী</w:t>
      </w:r>
      <w:r w:rsidRPr="00065240">
        <w:rPr>
          <w:rFonts w:cs="Kalpurush" w:hint="cs"/>
          <w:sz w:val="24"/>
          <w:szCs w:val="24"/>
          <w:cs/>
          <w:lang w:bidi="bn-IN"/>
        </w:rPr>
        <w:t>হ বুখার</w:t>
      </w:r>
      <w:r w:rsidRPr="00065240">
        <w:rPr>
          <w:rFonts w:cs="Kalpurush" w:hint="cs"/>
          <w:sz w:val="24"/>
          <w:szCs w:val="24"/>
          <w:cs/>
          <w:lang w:bidi="bn-BD"/>
        </w:rPr>
        <w:t>ী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মুসলিমে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আয়েশা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আনহা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বর্ণিত</w:t>
      </w:r>
      <w:r w:rsidRPr="00065240">
        <w:rPr>
          <w:rFonts w:cs="Kalpurush" w:hint="cs"/>
          <w:sz w:val="24"/>
          <w:szCs w:val="24"/>
          <w:cs/>
          <w:lang w:bidi="bn-BD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আলাইহি ওয়াসাল্লামকে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রমযান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মাসের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সাওম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ছাড়া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কোন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পূর্ণ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সাওম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পালন করতে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দেখি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নি।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শাবান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চেয়ে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অন্য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কোন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মাসে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এত বেশি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পরিমাণে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সাওম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পালন করতে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দেখি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নি।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4478DC" w:rsidRPr="007221D6" w:rsidRDefault="004478DC" w:rsidP="004478DC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>
        <w:rPr>
          <w:rFonts w:cs="Kalpurush" w:hint="cs"/>
          <w:b/>
          <w:bCs/>
          <w:sz w:val="24"/>
          <w:szCs w:val="24"/>
          <w:cs/>
          <w:lang w:bidi="bn-BD"/>
        </w:rPr>
        <w:t>রমযানের প</w:t>
      </w:r>
      <w:r w:rsidRPr="007221D6">
        <w:rPr>
          <w:rFonts w:cs="Kalpurush" w:hint="cs"/>
          <w:b/>
          <w:bCs/>
          <w:sz w:val="24"/>
          <w:szCs w:val="24"/>
          <w:cs/>
          <w:lang w:bidi="bn-BD"/>
        </w:rPr>
        <w:t>র সালাত</w:t>
      </w:r>
    </w:p>
    <w:p w:rsidR="00902F7F" w:rsidRDefault="00902F7F" w:rsidP="004478DC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রম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যা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ন মাসে দিনের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সাওমের মতো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রাতের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</w:t>
      </w:r>
      <w:r w:rsidRPr="00065240">
        <w:rPr>
          <w:rFonts w:cs="Kalpurush" w:hint="cs"/>
          <w:sz w:val="24"/>
          <w:szCs w:val="24"/>
          <w:cs/>
          <w:lang w:bidi="bn-IN"/>
        </w:rPr>
        <w:t>ও আল্লাহ তা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আলার বিশেষ ন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‘আ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মত। রমযান শেষ হয়ে গেলে যেমন প্রকৃত মুমিন বান্দাদের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সাওমে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র ধারা শেষ হয়ে যায় না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;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বরং বিভিন্নভাবে অব্যাহত থাকে। অনুরূপভাবে</w:t>
      </w:r>
      <w:r w:rsidR="00763AE4" w:rsidRPr="00065240">
        <w:rPr>
          <w:rFonts w:cs="Kalpurush" w:hint="cs"/>
          <w:sz w:val="24"/>
          <w:szCs w:val="24"/>
          <w:cs/>
          <w:lang w:bidi="bn-IN"/>
        </w:rPr>
        <w:t xml:space="preserve"> রমযানের </w:t>
      </w:r>
      <w:r w:rsidRPr="00065240">
        <w:rPr>
          <w:rFonts w:cs="Kalpurush" w:hint="cs"/>
          <w:sz w:val="24"/>
          <w:szCs w:val="24"/>
          <w:cs/>
          <w:lang w:bidi="bn-IN"/>
        </w:rPr>
        <w:t>রাতগুলো শেষ হয়ে গেলেও প্রকৃত মুমিন বান্দাদের রাতের ইবাদত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 xml:space="preserve"> তথা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দো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‘আ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 w:hint="cs"/>
          <w:sz w:val="24"/>
          <w:szCs w:val="24"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যি</w:t>
      </w:r>
      <w:r w:rsidRPr="00065240">
        <w:rPr>
          <w:rFonts w:cs="Kalpurush" w:hint="cs"/>
          <w:sz w:val="24"/>
          <w:szCs w:val="24"/>
          <w:cs/>
          <w:lang w:bidi="bn-IN"/>
        </w:rPr>
        <w:t>কির ইত্যাদি শেষ হয়ে যায় না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;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বরং তাও অব্যাহত থাকে। কেননা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বছরের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প্রতিটি রাতেই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রাসূল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ুল্লাহ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-</w:t>
      </w:r>
      <w:r w:rsidRPr="00065240">
        <w:rPr>
          <w:rFonts w:cs="Kalpurush" w:hint="cs"/>
          <w:sz w:val="24"/>
          <w:szCs w:val="24"/>
          <w:cs/>
          <w:lang w:bidi="bn-IN"/>
        </w:rPr>
        <w:t>এর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বক্তব্য ও আমলের মাধ্যমে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নফল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পড়ার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বিষয়টি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প্রমাণিত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হয়।</w:t>
      </w:r>
    </w:p>
    <w:p w:rsidR="007221D6" w:rsidRPr="007221D6" w:rsidRDefault="007221D6" w:rsidP="007221D6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7221D6">
        <w:rPr>
          <w:rFonts w:cs="Kalpurush" w:hint="cs"/>
          <w:b/>
          <w:bCs/>
          <w:sz w:val="24"/>
          <w:szCs w:val="24"/>
          <w:cs/>
          <w:lang w:bidi="bn-BD"/>
        </w:rPr>
        <w:t>রাতের সালাত</w:t>
      </w:r>
    </w:p>
    <w:p w:rsidR="00902F7F" w:rsidRPr="00065240" w:rsidRDefault="00065240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বুখার</w:t>
      </w:r>
      <w:r w:rsidRPr="00065240">
        <w:rPr>
          <w:rFonts w:cs="Kalpurush" w:hint="cs"/>
          <w:sz w:val="24"/>
          <w:szCs w:val="24"/>
          <w:cs/>
          <w:lang w:bidi="bn-BD"/>
        </w:rPr>
        <w:t>ীতে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মুগীরা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ইবন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শো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Pr="00065240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Pr="00065240">
        <w:rPr>
          <w:rFonts w:cs="Kalpurush" w:hint="cs"/>
          <w:sz w:val="24"/>
          <w:szCs w:val="24"/>
          <w:cs/>
          <w:lang w:bidi="bn-BD"/>
        </w:rPr>
        <w:t>,</w:t>
      </w:r>
      <w:r w:rsidR="0098031F" w:rsidRPr="00065240">
        <w:rPr>
          <w:rFonts w:ascii="SolaimanLipi" w:hAnsi="SolaimanLipi" w:cs="SolaimanLipi"/>
          <w:sz w:val="24"/>
          <w:szCs w:val="24"/>
          <w:cs/>
          <w:lang w:bidi="hi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রাসূল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ুল্লাহ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ওয়াসাল্লাম রাতে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এমনভাবে নফল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পড়তেন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যে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,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তাঁর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 xml:space="preserve">মোবারক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ফুলে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যেত।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তাঁকে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ব্যাপারে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হলে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কৃতজ্ঞ</w:t>
      </w:r>
      <w:r w:rsidRPr="00065240">
        <w:rPr>
          <w:rFonts w:cs="Kalpurush" w:hint="cs"/>
          <w:sz w:val="24"/>
          <w:szCs w:val="24"/>
          <w:cs/>
          <w:lang w:bidi="bn-IN"/>
        </w:rPr>
        <w:t>তা জ্ঞাপনকারী বান্দাদের অন্তর্ভ</w:t>
      </w:r>
      <w:r w:rsidRPr="00065240">
        <w:rPr>
          <w:rFonts w:cs="Kalpurush" w:hint="cs"/>
          <w:sz w:val="24"/>
          <w:szCs w:val="24"/>
          <w:cs/>
          <w:lang w:bidi="bn-BD"/>
        </w:rPr>
        <w:t>ু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ক্ত হবো না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?</w:t>
      </w:r>
      <w:r w:rsidR="00902F7F" w:rsidRPr="00065240">
        <w:rPr>
          <w:rFonts w:cs="Kalpurush" w:hint="cs"/>
          <w:sz w:val="24"/>
          <w:szCs w:val="24"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আব্দুল্লাহ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ইবন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বর্ণিত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রাসূলুল্লাহ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লোকসকল</w:t>
      </w:r>
      <w:r w:rsidRPr="00065240">
        <w:rPr>
          <w:rFonts w:cs="Kalpurush"/>
          <w:sz w:val="24"/>
          <w:szCs w:val="24"/>
          <w:cs/>
          <w:lang w:bidi="bn-IN"/>
        </w:rPr>
        <w:t xml:space="preserve">! </w:t>
      </w:r>
      <w:r w:rsidRPr="00065240">
        <w:rPr>
          <w:rFonts w:cs="Kalpurush" w:hint="cs"/>
          <w:sz w:val="24"/>
          <w:szCs w:val="24"/>
          <w:cs/>
          <w:lang w:bidi="bn-IN"/>
        </w:rPr>
        <w:t>তোমরা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সালামের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প্রসার ঘটাও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hi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মানুষদেরকে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খাদ্য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খাওয়াও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hi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আত্মীয়তার সম্পর্ক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রক্ষা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চল এবং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মানুষ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যখন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ঘুমিয়ে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থাকে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তখন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পড় আর শান্তি ও নিরাপদে জান্নাতে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প্রবেশ কর।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Pr="00065240">
        <w:rPr>
          <w:rFonts w:cs="Kalpurush" w:hint="cs"/>
          <w:sz w:val="24"/>
          <w:szCs w:val="24"/>
          <w:cs/>
          <w:lang w:bidi="bn-IN"/>
        </w:rPr>
        <w:t>তিরমিযি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065240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সহ</w:t>
      </w:r>
      <w:r w:rsidRPr="00065240">
        <w:rPr>
          <w:rFonts w:cs="Kalpurush" w:hint="cs"/>
          <w:sz w:val="24"/>
          <w:szCs w:val="24"/>
          <w:cs/>
          <w:lang w:bidi="bn-BD"/>
        </w:rPr>
        <w:t>ী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 মুসলিমে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আবু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হুরায়রা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বর্ণিত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,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রাসূলুল্লাহ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 xml:space="preserve">ওয়াসাল্লাম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ফর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য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BD"/>
        </w:rPr>
        <w:t>সালাতে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সর্বোত্তম</w:t>
      </w:r>
      <w:r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হল</w:t>
      </w:r>
      <w:r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রাতের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BD"/>
        </w:rPr>
        <w:t>সালাত।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রাতে অনেক নফল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আদায়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যায়।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দুই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দুই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রাক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আদায়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অতঃপর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ভোর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হয়ে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যাবার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আশঙ্ক্ষা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দেখা দিলে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রাক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আত যুক্ত করে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বিতর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আদায়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করবে।</w:t>
      </w:r>
    </w:p>
    <w:p w:rsidR="00902F7F" w:rsidRDefault="00065240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বুখার</w:t>
      </w:r>
      <w:r w:rsidRPr="00065240">
        <w:rPr>
          <w:rFonts w:cs="Kalpurush" w:hint="cs"/>
          <w:sz w:val="24"/>
          <w:szCs w:val="24"/>
          <w:cs/>
          <w:lang w:bidi="bn-BD"/>
        </w:rPr>
        <w:t>ী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 w:hint="cs"/>
          <w:sz w:val="24"/>
          <w:szCs w:val="24"/>
          <w:cs/>
          <w:lang w:bidi="bn-BD"/>
        </w:rPr>
        <w:t>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আবূ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হুরায়রা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আনহু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বর্ণিত</w:t>
      </w:r>
      <w:r w:rsidRPr="00065240">
        <w:rPr>
          <w:rFonts w:cs="Kalpurush" w:hint="cs"/>
          <w:sz w:val="24"/>
          <w:szCs w:val="24"/>
          <w:cs/>
          <w:lang w:bidi="bn-BD"/>
        </w:rPr>
        <w:t>,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রাসূলুল্লাহ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যখন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রাতের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এক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তৃতীয়াংশ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অবশিষ্ট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থাকে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তখন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মহান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দুনিয়ার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আকাশে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অবতীর্ণ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হন।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 বলে বান্দাদের ডাকতে থাকেন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আছ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আমাকে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ডাকবে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?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ডাকে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সাড়া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দিব।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আছ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কাছে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কিছু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চাইবে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?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দান করব।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আছ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কাছে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ক্ষমা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প্রার্থনা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করবে</w:t>
      </w:r>
      <w:r w:rsidR="0098031F" w:rsidRPr="00065240"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ক্ষমা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দিব।</w:t>
      </w:r>
    </w:p>
    <w:p w:rsidR="004478DC" w:rsidRPr="004478DC" w:rsidRDefault="004478DC" w:rsidP="004478DC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4478DC">
        <w:rPr>
          <w:rFonts w:cs="Kalpurush" w:hint="cs"/>
          <w:b/>
          <w:bCs/>
          <w:sz w:val="24"/>
          <w:szCs w:val="24"/>
          <w:cs/>
          <w:lang w:bidi="bn-BD"/>
        </w:rPr>
        <w:t xml:space="preserve">বারো রাকা‘আত সুন্নাত সালাত: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উম্মে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হাবীবা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রাদিয়াল্লাহু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আনহা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="0098031F" w:rsidRPr="0006524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রাসূলুল্লাহ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="0098031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 w:hint="cs"/>
          <w:sz w:val="24"/>
          <w:szCs w:val="24"/>
          <w:cs/>
          <w:lang w:bidi="bn-IN"/>
        </w:rPr>
        <w:t>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শুনেছি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 xml:space="preserve"> যে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যদি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8031F" w:rsidRPr="00065240">
        <w:rPr>
          <w:rFonts w:cs="Kalpurush" w:hint="cs"/>
          <w:sz w:val="24"/>
          <w:szCs w:val="24"/>
          <w:cs/>
          <w:lang w:bidi="bn-IN"/>
        </w:rPr>
        <w:t>ক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োনো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বান্দা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প্রত্যেহ ফর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য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ছাড়াও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বারো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রাক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আত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আদায়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জন্য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জান্নাতে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একটি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ঘর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নির্মাণ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065240" w:rsidP="00065240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BD"/>
        </w:rPr>
        <w:t>সালাত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আদায়ান্তে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যিকির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একটি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আমল।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8031F" w:rsidRPr="00065240">
        <w:rPr>
          <w:rFonts w:cs="Kalpurush" w:hint="cs"/>
          <w:sz w:val="24"/>
          <w:szCs w:val="24"/>
          <w:cs/>
          <w:lang w:bidi="bn-BD"/>
        </w:rPr>
        <w:t>‘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ব্যাপারে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নির্দেশ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দিয়েছেন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ওয়াসাল্লাম দিয়েছেন একান্ত উৎসাহ।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E95CE2" w:rsidRPr="00065240">
        <w:rPr>
          <w:rFonts w:cs="Kalpurush" w:hint="cs"/>
          <w:sz w:val="24"/>
          <w:szCs w:val="24"/>
          <w:cs/>
          <w:lang w:bidi="bn-BD"/>
        </w:rPr>
        <w:t>‘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</w:p>
    <w:p w:rsidR="00902F7F" w:rsidRPr="00C30B14" w:rsidRDefault="00E95CE2" w:rsidP="00065240">
      <w:pPr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فَإِذَا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قَضَيۡتُمُ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فَٱذۡكُرُواْ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قِيَٰمٗا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وَقُعُودٗا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وَعَلَىٰ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جُنُوبِكُمۡۚ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١٠٣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Default="00E95CE2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অত:পর যখন তোমরা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 সালাত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আদায় করবে তখন দাঁড়ানো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 w:hint="cs"/>
          <w:sz w:val="24"/>
          <w:szCs w:val="24"/>
          <w:lang w:bidi="bn-BD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বসা ও শায়িত অবস্থায় আল্লাহর </w:t>
      </w:r>
      <w:r w:rsidRPr="00065240">
        <w:rPr>
          <w:rFonts w:cs="Kalpurush" w:hint="cs"/>
          <w:sz w:val="24"/>
          <w:szCs w:val="24"/>
          <w:cs/>
          <w:lang w:bidi="bn-BD"/>
        </w:rPr>
        <w:t>যি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কির করবে।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[সূরা</w:t>
      </w:r>
      <w:r w:rsidRPr="00065240">
        <w:rPr>
          <w:rFonts w:cs="Kalpurush" w:hint="cs"/>
          <w:sz w:val="24"/>
          <w:szCs w:val="24"/>
          <w:cs/>
          <w:lang w:bidi="bn-BD"/>
        </w:rPr>
        <w:t xml:space="preserve"> আন-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নিসা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: ১০৩]</w:t>
      </w:r>
    </w:p>
    <w:p w:rsidR="004478DC" w:rsidRPr="004478DC" w:rsidRDefault="004478DC" w:rsidP="004478DC">
      <w:pPr>
        <w:bidi w:val="0"/>
        <w:spacing w:after="120"/>
        <w:jc w:val="both"/>
        <w:rPr>
          <w:rFonts w:cs="Kalpurush"/>
          <w:b/>
          <w:bCs/>
          <w:sz w:val="24"/>
          <w:szCs w:val="24"/>
          <w:lang w:bidi="bn-BD"/>
        </w:rPr>
      </w:pPr>
      <w:r w:rsidRPr="004478DC">
        <w:rPr>
          <w:rFonts w:cs="Kalpurush" w:hint="cs"/>
          <w:b/>
          <w:bCs/>
          <w:sz w:val="24"/>
          <w:szCs w:val="24"/>
          <w:cs/>
          <w:lang w:bidi="bn-BD"/>
        </w:rPr>
        <w:t>সালাতের পরে যিকির করা:</w:t>
      </w:r>
    </w:p>
    <w:p w:rsidR="00902F7F" w:rsidRPr="00065240" w:rsidRDefault="00902F7F" w:rsidP="004478DC">
      <w:pPr>
        <w:bidi w:val="0"/>
        <w:spacing w:after="0" w:line="240" w:lineRule="auto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 যখন</w:t>
      </w:r>
      <w:r w:rsidR="00065240" w:rsidRPr="00065240">
        <w:rPr>
          <w:rFonts w:cs="Kalpurush"/>
          <w:sz w:val="24"/>
          <w:szCs w:val="24"/>
          <w:cs/>
          <w:lang w:bidi="bn-IN"/>
        </w:rPr>
        <w:t xml:space="preserve"> সালাত </w:t>
      </w:r>
      <w:r w:rsidRPr="00065240">
        <w:rPr>
          <w:rFonts w:cs="Kalpurush" w:hint="cs"/>
          <w:sz w:val="24"/>
          <w:szCs w:val="24"/>
          <w:cs/>
          <w:lang w:bidi="bn-IN"/>
        </w:rPr>
        <w:t>শেষে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ফিরাতেন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তিনবার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ইস্তেগফার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পড়তেন।</w:t>
      </w:r>
      <w:r w:rsidR="00E95CE2" w:rsidRPr="00065240">
        <w:rPr>
          <w:rFonts w:cs="Kalpurush" w:hint="cs"/>
          <w:sz w:val="24"/>
          <w:szCs w:val="24"/>
          <w:cs/>
          <w:lang w:bidi="bn-BD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বলতেন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</w:p>
    <w:p w:rsidR="00902F7F" w:rsidRPr="00065240" w:rsidRDefault="00065240" w:rsidP="004478DC">
      <w:pPr>
        <w:spacing w:after="0"/>
        <w:rPr>
          <w:rFonts w:cs="KFGQPC Uthman Taha Naskh"/>
          <w:color w:val="333399"/>
          <w:sz w:val="24"/>
          <w:szCs w:val="24"/>
        </w:rPr>
      </w:pPr>
      <w:r w:rsidRPr="00065240">
        <w:rPr>
          <w:rFonts w:cs="KFGQPC Uthman Taha Naskh" w:hint="cs"/>
          <w:color w:val="333399"/>
          <w:sz w:val="24"/>
          <w:szCs w:val="24"/>
          <w:rtl/>
        </w:rPr>
        <w:t>«</w:t>
      </w:r>
      <w:r w:rsidR="00902F7F" w:rsidRPr="00065240">
        <w:rPr>
          <w:rFonts w:cs="KFGQPC Uthman Taha Naskh"/>
          <w:color w:val="333399"/>
          <w:sz w:val="24"/>
          <w:szCs w:val="24"/>
          <w:rtl/>
        </w:rPr>
        <w:t>اللَّهُمَّ أَنْتَ السَّلَامُ وَمِنْكَ السَّلاَمُ تَبَارَكْتَ</w:t>
      </w:r>
      <w:r w:rsidR="00902F7F" w:rsidRPr="00065240">
        <w:rPr>
          <w:rFonts w:cs="KFGQPC Uthman Taha Naskh" w:hint="cs"/>
          <w:color w:val="333399"/>
          <w:sz w:val="24"/>
          <w:szCs w:val="24"/>
          <w:rtl/>
        </w:rPr>
        <w:t xml:space="preserve"> </w:t>
      </w:r>
      <w:r w:rsidR="00902F7F" w:rsidRPr="00065240">
        <w:rPr>
          <w:rFonts w:ascii="Vrinda" w:hAnsi="Vrinda" w:cs="KFGQPC Uthman Taha Naskh" w:hint="cs"/>
          <w:color w:val="333399"/>
          <w:sz w:val="24"/>
          <w:szCs w:val="24"/>
          <w:rtl/>
        </w:rPr>
        <w:t>يا</w:t>
      </w:r>
      <w:r w:rsidR="00902F7F" w:rsidRPr="00065240">
        <w:rPr>
          <w:rFonts w:cs="KFGQPC Uthman Taha Naskh"/>
          <w:color w:val="333399"/>
          <w:sz w:val="24"/>
          <w:szCs w:val="24"/>
          <w:rtl/>
        </w:rPr>
        <w:t xml:space="preserve"> ذَا الْجَلاَلِ وَالْإِكْرَامِ</w:t>
      </w:r>
      <w:r w:rsidRPr="00065240">
        <w:rPr>
          <w:rFonts w:cs="KFGQPC Uthman Taha Naskh" w:hint="cs"/>
          <w:color w:val="333399"/>
          <w:sz w:val="24"/>
          <w:szCs w:val="24"/>
          <w:rtl/>
        </w:rPr>
        <w:t>»</w:t>
      </w:r>
      <w:r w:rsidR="00902F7F" w:rsidRPr="00065240">
        <w:rPr>
          <w:rFonts w:cs="KFGQPC Uthman Taha Naskh"/>
          <w:color w:val="333399"/>
          <w:sz w:val="24"/>
          <w:szCs w:val="24"/>
        </w:rPr>
        <w:t>.</w:t>
      </w:r>
    </w:p>
    <w:p w:rsidR="00902F7F" w:rsidRPr="00065240" w:rsidRDefault="00E95CE2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!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তুমি শান্তিময়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  <w:lang w:bidi="hi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তোমার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পক্ষ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থেকেই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শান্তি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আবর্তিত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হয়।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মহান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সম্মান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ও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মহত্বের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মালিক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তুমি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আমাদের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প্রতি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বরকত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নাযিল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করেছ।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</w:p>
    <w:p w:rsidR="00902F7F" w:rsidRPr="00065240" w:rsidRDefault="00902F7F" w:rsidP="004478DC">
      <w:pPr>
        <w:bidi w:val="0"/>
        <w:spacing w:after="0" w:line="240" w:lineRule="auto"/>
        <w:jc w:val="both"/>
        <w:rPr>
          <w:rFonts w:cs="Kalpurush"/>
          <w:sz w:val="24"/>
          <w:szCs w:val="24"/>
          <w:rtl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এ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ব্যাপারে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E95CE2" w:rsidRPr="00065240">
        <w:rPr>
          <w:rFonts w:cs="Kalpurush" w:hint="cs"/>
          <w:sz w:val="24"/>
          <w:szCs w:val="24"/>
          <w:cs/>
          <w:lang w:bidi="bn-BD"/>
        </w:rPr>
        <w:t>রাসূলুল্লাহ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আলাইহি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আরো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বলেছেন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ব্যক্তি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সালাতে</w:t>
      </w:r>
      <w:r w:rsidRPr="00065240">
        <w:rPr>
          <w:rFonts w:cs="Kalpurush" w:hint="cs"/>
          <w:sz w:val="24"/>
          <w:szCs w:val="24"/>
          <w:cs/>
          <w:lang w:bidi="bn-IN"/>
        </w:rPr>
        <w:t>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৩৩ 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সুবহানাল্লাহ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৩৩ 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আল-হামদুলিল্লাহ ও ৩৩ বার আল্লাহু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আকবার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বলবে।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তাহলে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৯৯</w:t>
      </w:r>
      <w:r w:rsidRPr="00065240">
        <w:rPr>
          <w:rFonts w:cs="Kalpurush" w:hint="cs"/>
          <w:sz w:val="24"/>
          <w:szCs w:val="24"/>
          <w:cs/>
          <w:lang w:bidi="bn-IN"/>
        </w:rPr>
        <w:t xml:space="preserve"> বার হল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ো</w:t>
      </w:r>
      <w:r w:rsidRPr="00502D1E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478DC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4478DC">
        <w:rPr>
          <w:rFonts w:ascii="Kalpurush" w:hAnsi="Kalpurush" w:cs="Kalpurush"/>
          <w:sz w:val="24"/>
          <w:szCs w:val="24"/>
          <w:cs/>
          <w:lang w:bidi="bn-IN"/>
        </w:rPr>
        <w:t xml:space="preserve">অতঃপর </w:t>
      </w:r>
      <w:r w:rsidR="00065240" w:rsidRPr="004478DC">
        <w:rPr>
          <w:rFonts w:ascii="Kalpurush" w:hAnsi="Kalpurush" w:cs="Kalpurush"/>
          <w:sz w:val="24"/>
          <w:szCs w:val="24"/>
          <w:cs/>
          <w:lang w:bidi="bn-BD"/>
        </w:rPr>
        <w:t>১০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০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পূর্ণ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জন্য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একবার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</w:p>
    <w:p w:rsidR="00902F7F" w:rsidRPr="00065240" w:rsidRDefault="00065240" w:rsidP="004478DC">
      <w:pPr>
        <w:spacing w:after="0"/>
        <w:jc w:val="both"/>
        <w:rPr>
          <w:rFonts w:cs="KFGQPC Uthman Taha Naskh"/>
          <w:color w:val="333399"/>
          <w:sz w:val="24"/>
          <w:szCs w:val="24"/>
          <w:lang w:bidi="bn-BD"/>
        </w:rPr>
      </w:pPr>
      <w:r w:rsidRPr="00065240">
        <w:rPr>
          <w:rFonts w:cs="KFGQPC Uthman Taha Naskh" w:hint="cs"/>
          <w:color w:val="333399"/>
          <w:sz w:val="24"/>
          <w:szCs w:val="24"/>
          <w:rtl/>
        </w:rPr>
        <w:t>«</w:t>
      </w:r>
      <w:r w:rsidR="00902F7F" w:rsidRPr="00065240">
        <w:rPr>
          <w:rFonts w:cs="KFGQPC Uthman Taha Naskh" w:hint="cs"/>
          <w:color w:val="333399"/>
          <w:sz w:val="24"/>
          <w:szCs w:val="24"/>
          <w:rtl/>
        </w:rPr>
        <w:t>لا</w:t>
      </w:r>
      <w:r w:rsidR="00902F7F" w:rsidRPr="00065240">
        <w:rPr>
          <w:rFonts w:cs="KFGQPC Uthman Taha Naskh"/>
          <w:color w:val="333399"/>
          <w:sz w:val="24"/>
          <w:szCs w:val="24"/>
          <w:rtl/>
        </w:rPr>
        <w:t xml:space="preserve"> إِلَهَ إِلَّا اللَّهُ وَحْدَهُ لَا شَرِيكَ لَهُ لَهُ الْمُلْكُ وَلَهُ الْحَمْدُ وَهُوَ عَلَى كُلِّ شَيْءٍ قَدِير</w:t>
      </w:r>
      <w:r w:rsidRPr="00065240">
        <w:rPr>
          <w:rFonts w:cs="KFGQPC Uthman Taha Naskh" w:hint="cs"/>
          <w:color w:val="333399"/>
          <w:sz w:val="24"/>
          <w:szCs w:val="24"/>
          <w:rtl/>
        </w:rPr>
        <w:t>»</w:t>
      </w:r>
      <w:r w:rsidR="00902F7F" w:rsidRPr="00065240">
        <w:rPr>
          <w:rFonts w:cs="KFGQPC Uthman Taha Naskh"/>
          <w:color w:val="333399"/>
          <w:sz w:val="24"/>
          <w:szCs w:val="24"/>
          <w:rtl/>
        </w:rPr>
        <w:t>ٌ</w:t>
      </w:r>
      <w:r w:rsidR="00902F7F" w:rsidRPr="00065240">
        <w:rPr>
          <w:rFonts w:cs="KFGQPC Uthman Taha Naskh"/>
          <w:color w:val="333399"/>
          <w:sz w:val="24"/>
          <w:szCs w:val="24"/>
        </w:rPr>
        <w:t>.</w:t>
      </w:r>
    </w:p>
    <w:p w:rsidR="00902F7F" w:rsidRPr="00065240" w:rsidRDefault="00E95CE2" w:rsidP="004478DC">
      <w:pPr>
        <w:bidi w:val="0"/>
        <w:spacing w:after="120"/>
        <w:jc w:val="both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4478DC">
        <w:rPr>
          <w:rFonts w:cs="Kalpurush" w:hint="cs"/>
          <w:sz w:val="24"/>
          <w:szCs w:val="24"/>
          <w:cs/>
          <w:lang w:bidi="bn-BD"/>
        </w:rPr>
        <w:t xml:space="preserve">একমাত্র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ছাড়া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কোন</w:t>
      </w:r>
      <w:r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4478DC">
        <w:rPr>
          <w:rFonts w:cs="Kalpurush" w:hint="cs"/>
          <w:sz w:val="24"/>
          <w:szCs w:val="24"/>
          <w:cs/>
          <w:lang w:bidi="bn-BD"/>
        </w:rPr>
        <w:t xml:space="preserve">সত্য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ইলাহ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নেই।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4478DC">
        <w:rPr>
          <w:rFonts w:cs="Kalpurush" w:hint="cs"/>
          <w:sz w:val="24"/>
          <w:szCs w:val="24"/>
          <w:cs/>
          <w:lang w:bidi="bn-BD"/>
        </w:rPr>
        <w:t>ঁ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কোন</w:t>
      </w:r>
      <w:r w:rsidRPr="00065240">
        <w:rPr>
          <w:rFonts w:cs="Kalpurush" w:hint="cs"/>
          <w:sz w:val="24"/>
          <w:szCs w:val="24"/>
          <w:cs/>
          <w:lang w:bidi="bn-BD"/>
        </w:rPr>
        <w:t>ো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শরিক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নেই।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রাজত্ব তার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জন্যই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জন্যই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সকল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প্রশংসা।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তিনি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সকল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 xml:space="preserve">বস্তুর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ক্ষমতাবান।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তাহলে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সমুদ্রের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ফেনা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পরিমাণ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গুনাহ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হলেও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ক্ষমা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দে</w:t>
      </w:r>
      <w:r w:rsidR="004478DC">
        <w:rPr>
          <w:rFonts w:cs="Kalpurush" w:hint="cs"/>
          <w:sz w:val="24"/>
          <w:szCs w:val="24"/>
          <w:cs/>
          <w:lang w:bidi="bn-BD"/>
        </w:rPr>
        <w:t>ও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য়া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হয়।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(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মুসলিম</w:t>
      </w:r>
      <w:r w:rsidR="00902F7F" w:rsidRPr="00065240">
        <w:rPr>
          <w:rFonts w:cs="Kalpurush"/>
          <w:sz w:val="24"/>
          <w:szCs w:val="24"/>
          <w:cs/>
          <w:lang w:bidi="bn-IN"/>
        </w:rPr>
        <w:t>)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সম্মানিত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ভাইয়েরা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আনুগত্য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প্রদর্শনে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যথাসাধ্য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প্রচেষ্টা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চালান।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সকল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প্রকার ত্রুটি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গুনাহ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থেকে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দূরত্বে অবস্থান গ্রহণ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করুন।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তাহলে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দুনিয়াতে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জীবন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লাভ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মৃত্যুর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লাভ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করবেন অনেক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পুরষ্কার।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যেমন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</w:t>
      </w:r>
      <w:r w:rsidR="00E95CE2" w:rsidRPr="00065240">
        <w:rPr>
          <w:rFonts w:cs="Kalpurush" w:hint="cs"/>
          <w:sz w:val="24"/>
          <w:szCs w:val="24"/>
          <w:cs/>
          <w:lang w:bidi="bn-BD"/>
        </w:rPr>
        <w:t>‘</w:t>
      </w:r>
      <w:r w:rsidRPr="00065240">
        <w:rPr>
          <w:rFonts w:cs="Kalpurush" w:hint="cs"/>
          <w:sz w:val="24"/>
          <w:szCs w:val="24"/>
          <w:cs/>
          <w:lang w:bidi="bn-IN"/>
        </w:rPr>
        <w:t>আলা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বলেন</w:t>
      </w:r>
      <w:r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Pr="00065240">
        <w:rPr>
          <w:rFonts w:cs="Kalpurush"/>
          <w:sz w:val="24"/>
          <w:szCs w:val="24"/>
        </w:rPr>
        <w:t xml:space="preserve"> </w:t>
      </w:r>
    </w:p>
    <w:p w:rsidR="00902F7F" w:rsidRPr="00C30B14" w:rsidRDefault="00E95CE2" w:rsidP="00065240">
      <w:pPr>
        <w:spacing w:after="120"/>
        <w:rPr>
          <w:rFonts w:cs="Kalpurush"/>
          <w:sz w:val="24"/>
          <w:szCs w:val="24"/>
          <w:lang w:bidi="bn-BD"/>
        </w:rPr>
      </w:pP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عَمِلَ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ذَكَرٍ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أُنثَىٰ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مُؤۡمِنٞ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فَلَنُحۡيِيَنَّهُۥ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حَيَوٰةٗ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طَيِّبَةٗۖ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وَلَنَجۡزِيَنَّهُمۡ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أَجۡرَهُم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بِأَحۡسَنِ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يَعۡمَلُونَ</w:t>
      </w:r>
      <w:r w:rsidRPr="0006524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65240">
        <w:rPr>
          <w:rFonts w:ascii="KFGQPC Uthmanic Script HAFS" w:cs="KFGQPC Uthmanic Script HAFS" w:hint="cs"/>
          <w:color w:val="008000"/>
          <w:sz w:val="24"/>
          <w:szCs w:val="24"/>
          <w:rtl/>
        </w:rPr>
        <w:t>٩٧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065240">
        <w:rPr>
          <w:rFonts w:ascii="KFGQPC Uthman Taha Naskh" w:cs="KFGQPC Uthman Taha Naskh" w:hint="cs"/>
          <w:color w:val="008000"/>
          <w:sz w:val="24"/>
          <w:szCs w:val="24"/>
          <w:rtl/>
        </w:rPr>
        <w:t>٩٧</w:t>
      </w:r>
      <w:r w:rsidRPr="00065240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02F7F" w:rsidRPr="00065240" w:rsidRDefault="00E95CE2" w:rsidP="00065240">
      <w:pPr>
        <w:bidi w:val="0"/>
        <w:spacing w:after="120"/>
        <w:jc w:val="both"/>
        <w:rPr>
          <w:rFonts w:cs="Kalpurush"/>
          <w:sz w:val="24"/>
          <w:szCs w:val="24"/>
          <w:lang w:bidi="hi-IN"/>
        </w:rPr>
      </w:pPr>
      <w:r w:rsidRPr="00065240">
        <w:rPr>
          <w:rFonts w:cs="Kalpurush" w:hint="cs"/>
          <w:sz w:val="24"/>
          <w:szCs w:val="24"/>
          <w:cs/>
          <w:lang w:bidi="bn-BD"/>
        </w:rPr>
        <w:t>“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মুমিন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অবস্থায়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নেক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আমল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করবে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পুরুষ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হোক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নারী</w:t>
      </w:r>
      <w:r w:rsidR="00902F7F" w:rsidRPr="00065240">
        <w:rPr>
          <w:rFonts w:ascii="Kalpurush" w:hAnsi="Kalpurush" w:cs="Kalpurush"/>
          <w:sz w:val="24"/>
          <w:szCs w:val="24"/>
          <w:lang w:bidi="bn-IN"/>
        </w:rPr>
        <w:t>,</w:t>
      </w:r>
      <w:r w:rsidR="00902F7F" w:rsidRPr="00065240">
        <w:rPr>
          <w:rFonts w:cs="Kalpurush"/>
          <w:sz w:val="24"/>
          <w:szCs w:val="24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পবিত্র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জীবন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দান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করব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এবং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তারা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যা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করত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তার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তুলনায়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অবশ্যই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আমি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তাদেরকে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প্রতিদান</w:t>
      </w:r>
      <w:r w:rsidR="00902F7F"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IN"/>
        </w:rPr>
        <w:t>দ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ি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ব।</w:t>
      </w:r>
      <w:r w:rsidRPr="00065240">
        <w:rPr>
          <w:rFonts w:cs="Kalpurush" w:hint="cs"/>
          <w:sz w:val="24"/>
          <w:szCs w:val="24"/>
          <w:cs/>
          <w:lang w:bidi="bn-BD"/>
        </w:rPr>
        <w:t>”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 [সূরা </w:t>
      </w:r>
      <w:r w:rsidRPr="00065240">
        <w:rPr>
          <w:rFonts w:cs="Kalpurush" w:hint="cs"/>
          <w:sz w:val="24"/>
          <w:szCs w:val="24"/>
          <w:cs/>
          <w:lang w:bidi="bn-BD"/>
        </w:rPr>
        <w:t>আন-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>নাহল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, আয়াত</w:t>
      </w:r>
      <w:r w:rsidR="00902F7F" w:rsidRPr="00065240">
        <w:rPr>
          <w:rFonts w:cs="Kalpurush" w:hint="cs"/>
          <w:sz w:val="24"/>
          <w:szCs w:val="24"/>
          <w:cs/>
          <w:lang w:bidi="bn-IN"/>
        </w:rPr>
        <w:t xml:space="preserve">: ৯৭] </w:t>
      </w:r>
    </w:p>
    <w:p w:rsidR="00902F7F" w:rsidRPr="00065240" w:rsidRDefault="00902F7F" w:rsidP="00065240">
      <w:pPr>
        <w:bidi w:val="0"/>
        <w:spacing w:after="120"/>
        <w:jc w:val="both"/>
        <w:rPr>
          <w:rFonts w:cs="Kalpurush"/>
          <w:sz w:val="24"/>
          <w:szCs w:val="24"/>
          <w:lang w:bidi="bn-BD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হে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আল্লাহ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আমাদেরকে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ঈমান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ও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সৎ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আমলের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="00065240" w:rsidRPr="00065240">
        <w:rPr>
          <w:rFonts w:cs="Kalpurush" w:hint="cs"/>
          <w:sz w:val="24"/>
          <w:szCs w:val="24"/>
          <w:cs/>
          <w:lang w:bidi="bn-BD"/>
        </w:rPr>
        <w:t>ও</w:t>
      </w:r>
      <w:r w:rsidRPr="00065240">
        <w:rPr>
          <w:rFonts w:cs="Kalpurush" w:hint="cs"/>
          <w:sz w:val="24"/>
          <w:szCs w:val="24"/>
          <w:cs/>
          <w:lang w:bidi="bn-IN"/>
        </w:rPr>
        <w:t>পর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অটল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থাকার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তাওফীক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দিন।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উত্তম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জীবন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যাপন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সুযোগ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করুন।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আর আমাদেরকে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সৎকর্মশীল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মানুষের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সাথে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সঙ্গ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লাভ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করার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তাওফীক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দান</w:t>
      </w:r>
      <w:r w:rsidRPr="00065240">
        <w:rPr>
          <w:rFonts w:cs="Kalpurush"/>
          <w:sz w:val="24"/>
          <w:szCs w:val="24"/>
          <w:cs/>
          <w:lang w:bidi="bn-IN"/>
        </w:rPr>
        <w:t xml:space="preserve"> </w:t>
      </w:r>
      <w:r w:rsidRPr="00065240">
        <w:rPr>
          <w:rFonts w:cs="Kalpurush" w:hint="cs"/>
          <w:sz w:val="24"/>
          <w:szCs w:val="24"/>
          <w:cs/>
          <w:lang w:bidi="bn-IN"/>
        </w:rPr>
        <w:t>করুন।</w:t>
      </w:r>
      <w:r w:rsidR="00E95CE2" w:rsidRPr="00065240">
        <w:rPr>
          <w:rFonts w:cs="Kalpurush" w:hint="cs"/>
          <w:sz w:val="24"/>
          <w:szCs w:val="24"/>
          <w:cs/>
          <w:lang w:bidi="bn-BD"/>
        </w:rPr>
        <w:t xml:space="preserve"> আমিন।</w:t>
      </w:r>
    </w:p>
    <w:p w:rsidR="00C90E54" w:rsidRPr="00065240" w:rsidRDefault="00902F7F" w:rsidP="00065240">
      <w:pPr>
        <w:bidi w:val="0"/>
        <w:spacing w:after="120"/>
        <w:jc w:val="center"/>
        <w:rPr>
          <w:rFonts w:cs="Kalpurush"/>
          <w:sz w:val="24"/>
          <w:szCs w:val="24"/>
        </w:rPr>
      </w:pPr>
      <w:r w:rsidRPr="00065240">
        <w:rPr>
          <w:rFonts w:cs="Kalpurush" w:hint="cs"/>
          <w:sz w:val="24"/>
          <w:szCs w:val="24"/>
          <w:cs/>
          <w:lang w:bidi="bn-IN"/>
        </w:rPr>
        <w:t>সমাপ্ত</w:t>
      </w:r>
    </w:p>
    <w:p w:rsidR="00F2420A" w:rsidRPr="00065240" w:rsidRDefault="0000503E" w:rsidP="004478DC">
      <w:pPr>
        <w:tabs>
          <w:tab w:val="center" w:pos="4535"/>
        </w:tabs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065240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5666DC" w:rsidRDefault="005666DC" w:rsidP="00065240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3422ED" w:rsidRDefault="003422ED" w:rsidP="003422ED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3422ED" w:rsidRDefault="003422ED" w:rsidP="003422ED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3422ED" w:rsidRDefault="003422ED" w:rsidP="003422ED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</w:rPr>
      </w:pPr>
    </w:p>
    <w:p w:rsidR="003422ED" w:rsidRPr="00065240" w:rsidRDefault="003422ED" w:rsidP="003422ED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  <w:bookmarkStart w:id="0" w:name="_GoBack"/>
      <w:r w:rsidRPr="00065240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E05B112" wp14:editId="7B66DDCC">
            <wp:simplePos x="0" y="0"/>
            <wp:positionH relativeFrom="page">
              <wp:posOffset>-1905</wp:posOffset>
            </wp:positionH>
            <wp:positionV relativeFrom="page">
              <wp:posOffset>7620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422ED" w:rsidRPr="00065240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79E" w:rsidRDefault="0048479E" w:rsidP="00E32771">
      <w:pPr>
        <w:spacing w:after="0" w:line="240" w:lineRule="auto"/>
      </w:pPr>
      <w:r>
        <w:separator/>
      </w:r>
    </w:p>
  </w:endnote>
  <w:endnote w:type="continuationSeparator" w:id="0">
    <w:p w:rsidR="0048479E" w:rsidRDefault="0048479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0C725EE-2F17-493A-AF06-CF3C4F205338}"/>
    <w:embedBold r:id="rId2" w:fontKey="{16EE2B96-4848-4F8D-BBFD-C3F3096993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80FB5B9-39C2-4A69-9B0B-F8B722E3E195}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  <w:embedRegular r:id="rId4" w:fontKey="{34071FD6-3100-4AED-864D-156D96E0792E}"/>
    <w:embedBold r:id="rId5" w:fontKey="{9C1DD32A-2B7E-41BC-8D66-BFD92B0B7D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7650CC0-0648-4F45-AC6A-22CCF853AEDF}"/>
    <w:embedBold r:id="rId7" w:fontKey="{9D3AB860-BFBD-4948-87FF-B0B854C2E9F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8" w:fontKey="{66693BF5-7ECA-424A-9FE6-E5F3A341EC1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9" w:fontKey="{3F8E8756-CB92-4D8D-836F-998CDD754E7A}"/>
    <w:embedBold r:id="rId10" w:fontKey="{16683870-47DE-4058-AB02-0E6CD0E80CF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CE8393F2-0C2D-4180-903F-706D92866F8C}"/>
    <w:embedBold r:id="rId12" w:fontKey="{004449B0-C8C8-49EB-8D68-1CF6340726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2883E4AA-6C9D-47D6-BBC8-B6441093E8E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F61C2752-EBD3-4F1A-A965-374CDC173CEE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4F5CA5D1-D3C8-4278-BA20-01155872EA8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3FB47351-C91E-44E4-839D-E5EF82C8FA36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7" w:fontKey="{CDA135AD-A710-42E8-9551-B971E9B959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1F" w:rsidRDefault="0098031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9514F" wp14:editId="53611BF7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79E" w:rsidRDefault="0048479E" w:rsidP="00E32771">
      <w:pPr>
        <w:spacing w:after="0" w:line="240" w:lineRule="auto"/>
      </w:pPr>
      <w:r>
        <w:separator/>
      </w:r>
    </w:p>
  </w:footnote>
  <w:footnote w:type="continuationSeparator" w:id="0">
    <w:p w:rsidR="0048479E" w:rsidRDefault="0048479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1F" w:rsidRDefault="009803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1578908" wp14:editId="1630AB9C">
              <wp:simplePos x="0" y="0"/>
              <wp:positionH relativeFrom="column">
                <wp:posOffset>-593664</wp:posOffset>
              </wp:positionH>
              <wp:positionV relativeFrom="paragraph">
                <wp:posOffset>-184744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0822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31F" w:rsidRPr="008378B2" w:rsidRDefault="0098031F" w:rsidP="00763AE4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763A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বিদায়</w:t>
                            </w:r>
                            <w:r w:rsidRPr="00763A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63A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মাহে</w:t>
                            </w:r>
                            <w:r w:rsidRPr="00763A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63A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রমযান</w:t>
                            </w:r>
                            <w:r w:rsidRPr="00763A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... </w:t>
                            </w:r>
                            <w:r w:rsidRPr="00763A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কিছু</w:t>
                            </w:r>
                            <w:r w:rsidRPr="00763A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63AE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ভাবনা</w:t>
                            </w:r>
                            <w:r w:rsidRPr="00763AE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1F" w:rsidRPr="00154ADE" w:rsidRDefault="0098031F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3422E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7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75pt;margin-top:-14.5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ws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9iPw3D+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08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98031F" w:rsidRPr="008378B2" w:rsidRDefault="0098031F" w:rsidP="00763AE4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763A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বিদায়</w:t>
                      </w:r>
                      <w:r w:rsidRPr="00763AE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63A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মাহে</w:t>
                      </w:r>
                      <w:r w:rsidRPr="00763AE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63A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রমযান</w:t>
                      </w:r>
                      <w:r w:rsidRPr="00763AE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... </w:t>
                      </w:r>
                      <w:r w:rsidRPr="00763A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কিছু</w:t>
                      </w:r>
                      <w:r w:rsidRPr="00763AE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63AE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ভাবনা</w:t>
                      </w:r>
                      <w:r w:rsidRPr="00763AE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...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98031F" w:rsidRPr="00154ADE" w:rsidRDefault="0098031F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3422E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7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4343FE2" wp14:editId="4383BFFE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1F" w:rsidRDefault="0098031F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F7AAB85" wp14:editId="3012F086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1F" w:rsidRPr="00943955" w:rsidRDefault="0098031F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8031F" w:rsidRPr="00943955" w:rsidRDefault="0098031F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1A20B09" wp14:editId="208E479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1F" w:rsidRDefault="0098031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F7F"/>
    <w:rsid w:val="0000503E"/>
    <w:rsid w:val="0000656E"/>
    <w:rsid w:val="00014A18"/>
    <w:rsid w:val="00054A51"/>
    <w:rsid w:val="00065240"/>
    <w:rsid w:val="00066B4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4D1C"/>
    <w:rsid w:val="002F72A4"/>
    <w:rsid w:val="00303E60"/>
    <w:rsid w:val="00303E87"/>
    <w:rsid w:val="003072B2"/>
    <w:rsid w:val="00317B3C"/>
    <w:rsid w:val="003238D3"/>
    <w:rsid w:val="003422ED"/>
    <w:rsid w:val="00347608"/>
    <w:rsid w:val="00355520"/>
    <w:rsid w:val="0036499E"/>
    <w:rsid w:val="00365CB9"/>
    <w:rsid w:val="00371452"/>
    <w:rsid w:val="003947B2"/>
    <w:rsid w:val="003A526E"/>
    <w:rsid w:val="003E1AC6"/>
    <w:rsid w:val="00437EF4"/>
    <w:rsid w:val="004478DC"/>
    <w:rsid w:val="00447B55"/>
    <w:rsid w:val="00451428"/>
    <w:rsid w:val="004554F2"/>
    <w:rsid w:val="00477478"/>
    <w:rsid w:val="0048479E"/>
    <w:rsid w:val="004C1156"/>
    <w:rsid w:val="004D08C4"/>
    <w:rsid w:val="004E2AD6"/>
    <w:rsid w:val="004E2DC3"/>
    <w:rsid w:val="004E38A0"/>
    <w:rsid w:val="004E78EF"/>
    <w:rsid w:val="00502D1E"/>
    <w:rsid w:val="00536D3B"/>
    <w:rsid w:val="005666DC"/>
    <w:rsid w:val="00572F8E"/>
    <w:rsid w:val="00575281"/>
    <w:rsid w:val="0058544F"/>
    <w:rsid w:val="005A2707"/>
    <w:rsid w:val="005A6FDB"/>
    <w:rsid w:val="005F55A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221D6"/>
    <w:rsid w:val="00763AE4"/>
    <w:rsid w:val="00770B0C"/>
    <w:rsid w:val="0077162A"/>
    <w:rsid w:val="00795BD3"/>
    <w:rsid w:val="007C1387"/>
    <w:rsid w:val="007E5889"/>
    <w:rsid w:val="007E70EB"/>
    <w:rsid w:val="00807CC1"/>
    <w:rsid w:val="00814452"/>
    <w:rsid w:val="00820EAD"/>
    <w:rsid w:val="008210B3"/>
    <w:rsid w:val="00825D0B"/>
    <w:rsid w:val="008378B2"/>
    <w:rsid w:val="00853076"/>
    <w:rsid w:val="00855E30"/>
    <w:rsid w:val="00870DC1"/>
    <w:rsid w:val="0089517C"/>
    <w:rsid w:val="008A5781"/>
    <w:rsid w:val="008A6BEA"/>
    <w:rsid w:val="008B3703"/>
    <w:rsid w:val="008B668D"/>
    <w:rsid w:val="008C22AA"/>
    <w:rsid w:val="008C5507"/>
    <w:rsid w:val="008D70C8"/>
    <w:rsid w:val="008E2038"/>
    <w:rsid w:val="00902F7F"/>
    <w:rsid w:val="00912D68"/>
    <w:rsid w:val="00943955"/>
    <w:rsid w:val="00944C90"/>
    <w:rsid w:val="0094547A"/>
    <w:rsid w:val="0098031F"/>
    <w:rsid w:val="009967F9"/>
    <w:rsid w:val="0099792F"/>
    <w:rsid w:val="00A03054"/>
    <w:rsid w:val="00A052E1"/>
    <w:rsid w:val="00A32249"/>
    <w:rsid w:val="00A61E5C"/>
    <w:rsid w:val="00A65935"/>
    <w:rsid w:val="00AC57BC"/>
    <w:rsid w:val="00AD2A33"/>
    <w:rsid w:val="00B3510F"/>
    <w:rsid w:val="00B50A3A"/>
    <w:rsid w:val="00B572EF"/>
    <w:rsid w:val="00B820AA"/>
    <w:rsid w:val="00B867C5"/>
    <w:rsid w:val="00B962D1"/>
    <w:rsid w:val="00BA456F"/>
    <w:rsid w:val="00BA472F"/>
    <w:rsid w:val="00BD190F"/>
    <w:rsid w:val="00BE3A50"/>
    <w:rsid w:val="00BF04A9"/>
    <w:rsid w:val="00C03201"/>
    <w:rsid w:val="00C15BE7"/>
    <w:rsid w:val="00C21104"/>
    <w:rsid w:val="00C30B14"/>
    <w:rsid w:val="00C37C22"/>
    <w:rsid w:val="00C45A48"/>
    <w:rsid w:val="00C50098"/>
    <w:rsid w:val="00C72BD4"/>
    <w:rsid w:val="00C90E54"/>
    <w:rsid w:val="00CD4735"/>
    <w:rsid w:val="00CD5D96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5CE2"/>
    <w:rsid w:val="00E96A90"/>
    <w:rsid w:val="00EB0359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02F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F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02F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F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91038-8CAA-45D9-B796-08F1CB1F2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45</TotalTime>
  <Pages>8</Pages>
  <Words>1968</Words>
  <Characters>11221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 বিদায় মাহে রমযান...কিছু ভাবনা...</vt:lpstr>
      <vt:lpstr/>
    </vt:vector>
  </TitlesOfParts>
  <Company>islamhouse.com</Company>
  <LinksUpToDate>false</LinksUpToDate>
  <CharactersWithSpaces>13163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বিদায় মাহে রমযান...কিছু ভাবনা...</dc:title>
  <dc:subject>বিদায় মাহে রমযান...কিছু ভাবনা...</dc:subject>
  <dc:creator>ইকবাল হুছাইন মাছুম</dc:creator>
  <cp:keywords>বিদায় মাহে রমযান...কিছু ভাবনা...</cp:keywords>
  <dc:description>বিদায় মাহে রমযান...কিছু ভাবনা...</dc:description>
  <cp:lastModifiedBy>Ahmed Qassem</cp:lastModifiedBy>
  <cp:revision>10</cp:revision>
  <cp:lastPrinted>2015-06-29T08:47:00Z</cp:lastPrinted>
  <dcterms:created xsi:type="dcterms:W3CDTF">2015-06-11T15:01:00Z</dcterms:created>
  <dcterms:modified xsi:type="dcterms:W3CDTF">2015-10-17T13:04:00Z</dcterms:modified>
</cp:coreProperties>
</file>