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E507F0" w:rsidP="00E507F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E507F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বৈধ</w:t>
      </w:r>
      <w:r w:rsidRPr="00E507F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ভাল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ো</w:t>
      </w:r>
      <w:r w:rsidRPr="00E507F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বাসা</w:t>
      </w:r>
      <w:r w:rsidRPr="00E507F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বনাম</w:t>
      </w:r>
      <w:r w:rsidRPr="00E507F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নিষিদ্ধ</w:t>
      </w:r>
      <w:r w:rsidRPr="00E507F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প্রেম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E507F0" w:rsidP="00F6634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E507F0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الحب</w:t>
      </w:r>
      <w:r w:rsidRPr="00E507F0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="00F6634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الممدوح والعشق المذموم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E507F0" w:rsidP="00E507F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E507F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কামাল</w:t>
      </w:r>
      <w:r w:rsidRPr="00E507F0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উদ্দিন</w:t>
      </w:r>
      <w:r w:rsidRPr="00E507F0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মোল্লা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E507F0" w:rsidP="00E507F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E507F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كمال</w:t>
      </w:r>
      <w:r w:rsidRPr="00E507F0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E507F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الدين</w:t>
      </w:r>
      <w:r w:rsidRPr="00E507F0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E507F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ملا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A56945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13505A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E138181" wp14:editId="6D5BF080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7F0" w:rsidRP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বৈধ</w:t>
      </w:r>
      <w:r w:rsidR="00E507F0" w:rsidRPr="00E507F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507F0" w:rsidRP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ভাল</w:t>
      </w:r>
      <w:r w:rsid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ো</w:t>
      </w:r>
      <w:r w:rsidR="00E507F0" w:rsidRP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বাসা</w:t>
      </w:r>
      <w:r w:rsidR="00E507F0" w:rsidRPr="00E507F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507F0" w:rsidRP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বনাম</w:t>
      </w:r>
      <w:r w:rsidR="00E507F0" w:rsidRPr="00E507F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507F0" w:rsidRP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নিষিদ্ধ</w:t>
      </w:r>
      <w:r w:rsidR="00E507F0" w:rsidRPr="00E507F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E507F0" w:rsidRPr="00E507F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প্রেম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507F0" w:rsidRPr="00E507F0" w:rsidRDefault="00E507F0" w:rsidP="00174C38">
      <w:pPr>
        <w:tabs>
          <w:tab w:val="left" w:pos="-2790"/>
        </w:tabs>
        <w:bidi w:val="0"/>
        <w:spacing w:after="0"/>
        <w:rPr>
          <w:rFonts w:ascii="Kalpurush" w:hAnsi="Kalpurush" w:cs="Kalpurush"/>
          <w:b/>
          <w:bCs/>
          <w:sz w:val="18"/>
          <w:szCs w:val="24"/>
          <w:cs/>
          <w:lang w:bidi="bn-BD"/>
        </w:rPr>
      </w:pPr>
      <w:r w:rsidRPr="00E507F0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ভালোবাসা</w:t>
      </w:r>
      <w:r w:rsidRPr="00E507F0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ও</w:t>
      </w:r>
      <w:r w:rsidRPr="00E507F0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নিষিদ্ধ</w:t>
      </w:r>
      <w:r w:rsidRPr="00E507F0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507F0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প্রেম:</w:t>
      </w:r>
    </w:p>
    <w:p w:rsidR="00E507F0" w:rsidRPr="00067127" w:rsidRDefault="00E507F0" w:rsidP="00F66346">
      <w:pPr>
        <w:bidi w:val="0"/>
        <w:spacing w:after="0"/>
        <w:jc w:val="both"/>
        <w:rPr>
          <w:rFonts w:hAnsi="Vrinda" w:cs="Kalpurush"/>
          <w:color w:val="333333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চারটি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অক্ষরের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 xml:space="preserve">সমন্বয়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খুব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ছোট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একটি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 xml:space="preserve">শব্দ </w:t>
      </w:r>
      <w:r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আরব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>ভাষায় মুহাব্বত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ইংরেজী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ভাষা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য় </w:t>
      </w:r>
      <w:r w:rsidRPr="005E552C">
        <w:rPr>
          <w:rFonts w:ascii="Kalpurush" w:hAnsi="Kalpurush"/>
          <w:color w:val="333333"/>
          <w:sz w:val="24"/>
          <w:szCs w:val="24"/>
          <w:lang w:bidi="bn-BD"/>
        </w:rPr>
        <w:t>Love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অর্থ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 w:hint="cs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অনুভূতি</w:t>
      </w:r>
      <w:r w:rsidRPr="005E552C">
        <w:rPr>
          <w:rFonts w:ascii="Kalpurush" w:hAnsi="Kalpurush" w:cs="Kalpurush" w:hint="cs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আকর্ষণ</w:t>
      </w:r>
      <w:r w:rsidRPr="005E552C">
        <w:rPr>
          <w:rFonts w:ascii="Kalpurush" w:hAnsi="Kalpurush" w:cs="Kalpurush" w:hint="cs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হৃদয়ের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টান</w:t>
      </w:r>
      <w:r w:rsidRPr="005E552C">
        <w:rPr>
          <w:rFonts w:ascii="Kalpurush" w:hAnsi="Kalpurush" w:cs="Kalpurush" w:hint="cs"/>
          <w:color w:val="333333"/>
          <w:sz w:val="24"/>
          <w:szCs w:val="24"/>
          <w:lang w:bidi="bn-IN"/>
        </w:rPr>
        <w:t>;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মানুষের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অন্তরে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="00F66346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তা‘আলা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সৃষ্টিগতভাবে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দেন</w:t>
      </w:r>
      <w:r w:rsidRPr="00174C38">
        <w:rPr>
          <w:rFonts w:ascii="SolaimanLipi" w:hAnsi="SolaimanLipi" w:cs="SolaimanLipi"/>
          <w:color w:val="333333"/>
          <w:sz w:val="24"/>
          <w:szCs w:val="24"/>
          <w:cs/>
          <w:lang w:bidi="hi-IN"/>
        </w:rPr>
        <w:t xml:space="preserve">।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সাধারণত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দুই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ধরনের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(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)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(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)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অপবিত্র।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পূর্বে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আধুনিক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সম্পর্ক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গড়ে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তুলে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তাকেই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="00F66346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বা নিষিদ্ধ 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ুল্লাহ্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সাল্লাল্লাহু আলাইহি ওয়াসাল্লাম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সন্তানের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পিতা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>,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স্বামী-স্ত্রীর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ইত্যাদিকে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বুঝায়।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সৃষ্টির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মাখলুক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হিসেবে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পৃথিবীতে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করেছেন।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জন্তুকে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ও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শ্রেষ্ঠত্ব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এমনকি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সর্বশ্রেষ্ঠ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মুহাম্মদ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সাল্লাল্লাহু আলাইহি ওয়া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সাল্লাম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উম্মত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বানিয়েছেন।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প্রতিটি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মুসল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ম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উচি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ৎ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সর্বপ্রথম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নিখিল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বিশ্বের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স্রষ্টা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মহান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‘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সর্বশেষ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মুহাম্মদ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সাল্লাল্লাহু আলাইহি ওয়া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সাল্লামকে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="00F66346" w:rsidRPr="00A56945">
        <w:rPr>
          <w:rFonts w:hAnsi="Vrinda" w:cs="SolaimanLipi" w:hint="cs"/>
          <w:color w:val="333333"/>
          <w:sz w:val="24"/>
          <w:szCs w:val="24"/>
          <w:cs/>
          <w:lang w:bidi="hi-IN"/>
        </w:rPr>
        <w:t>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তা‘আলা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কুরআন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মাজীদে বলেন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,</w:t>
      </w:r>
    </w:p>
    <w:p w:rsidR="00E507F0" w:rsidRPr="00A56945" w:rsidRDefault="00E507F0" w:rsidP="00174C38">
      <w:pPr>
        <w:bidi w:val="0"/>
        <w:spacing w:after="0"/>
        <w:jc w:val="right"/>
        <w:rPr>
          <w:rFonts w:hAnsi="Vrinda" w:cs="Kalpurush"/>
          <w:color w:val="333333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أَشَدُّ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حُبّٗا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لِّلَّهِۗ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E507F0" w:rsidRDefault="00E507F0" w:rsidP="00174C38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cs/>
          <w:lang w:bidi="bn-BD"/>
        </w:rPr>
      </w:pP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BD"/>
        </w:rPr>
        <w:t>‍</w:t>
      </w:r>
      <w:r>
        <w:rPr>
          <w:rFonts w:ascii="Vrinda" w:hAnsi="Vrinda" w:cs="Kalpurush" w:hint="cs"/>
          <w:color w:val="333333"/>
          <w:sz w:val="24"/>
          <w:szCs w:val="24"/>
          <w:cs/>
          <w:lang w:bidi="bn-BD"/>
        </w:rPr>
        <w:t>“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BD"/>
        </w:rPr>
        <w:t>যারা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ঈমানদার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মুমিন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অন্তরে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আল্লাহর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F66346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(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মহব্বত</w:t>
      </w:r>
      <w:r w:rsidR="00F66346">
        <w:rPr>
          <w:rFonts w:hAnsi="Vrinda" w:cs="Kalpurush" w:hint="cs"/>
          <w:color w:val="333333"/>
          <w:sz w:val="24"/>
          <w:szCs w:val="24"/>
          <w:cs/>
          <w:lang w:bidi="bn-BD"/>
        </w:rPr>
        <w:t>)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হবে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সর্বাধিক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প্রগাঢ়।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”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[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সূরা 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আল-বাকারা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, আয়াত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: ১৬৫]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</w:p>
    <w:p w:rsidR="00E507F0" w:rsidRDefault="00E507F0" w:rsidP="00174C38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cs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আর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নবী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বলেন</w:t>
      </w: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“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লোক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পূর্ণ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মুমিন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হবে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যতক্ষণ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নিজের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জীবন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পরিবার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পরিজনের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চেয়ে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আমাকে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বেশী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ভাল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বাসবে।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”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F66346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[বুখারী]</w:t>
      </w:r>
    </w:p>
    <w:p w:rsidR="00F66346" w:rsidRDefault="00E507F0" w:rsidP="00F66346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এর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দ্বারা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প্রত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য়মান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হয়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ঁ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রাসূল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সাল্লাল্লাহু আলাইহি ওয়াসাল্লামকে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প্রতিটি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BD"/>
        </w:rPr>
        <w:t>মুসল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="00174C38">
        <w:rPr>
          <w:rFonts w:hAnsi="Vrinda" w:cs="Kalpurush"/>
          <w:color w:val="333333"/>
          <w:sz w:val="24"/>
          <w:szCs w:val="24"/>
          <w:cs/>
          <w:lang w:bidi="bn-BD"/>
        </w:rPr>
        <w:t>ম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কর্তব্য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ফরয।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রাসূল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সাল্লাল্লাহু আলাইহি ওয়া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সাল্লামকে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অর্থ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সুন্নত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আদর্শের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অনুসরণ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করা।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আর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ব্যক্তি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BD"/>
        </w:rPr>
        <w:t>সাল্লাল্লাহু আলাইহি ওয়াসাল্লাম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সুন্নতের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বেশ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অনুসরণ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করবে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বুঝা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যাবে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অন্তরের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মধ্যে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রাসূল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ুল্লাহ্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সাল্লাল্লাহু আলাইহি ওয়া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সাল্লাম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এর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প্রতি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অধিক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গাঢ়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যারা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BD"/>
        </w:rPr>
        <w:t>নবী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সুন্নতের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অনুসরণ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করে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তাঁর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শরী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‘আ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মানে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না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শুধু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লোক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সমাজে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মুখে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BD"/>
        </w:rPr>
        <w:t>আশ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রাসূল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="00174C38">
        <w:rPr>
          <w:rFonts w:hAnsi="Vrinda" w:cs="Kalpurush"/>
          <w:color w:val="333333"/>
          <w:sz w:val="24"/>
          <w:szCs w:val="24"/>
          <w:cs/>
          <w:lang w:bidi="bn-BD"/>
        </w:rPr>
        <w:t>আশ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নবী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প্রেমিক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দাবী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করে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প্রকৃত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পক্ষে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F66346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 xml:space="preserve">নবীকে ভালোবাসে না।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শয়তান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ধোকাবাজ</w:t>
      </w:r>
      <w:r w:rsidR="00174C38" w:rsidRPr="00F66346">
        <w:rPr>
          <w:rFonts w:ascii="SolaimanLipi" w:hAnsi="SolaimanLipi" w:cs="SolaimanLipi"/>
          <w:color w:val="333333"/>
          <w:sz w:val="24"/>
          <w:szCs w:val="24"/>
          <w:cs/>
          <w:lang w:bidi="hi-IN"/>
        </w:rPr>
        <w:t>।</w:t>
      </w:r>
      <w:r w:rsidRPr="00F66346">
        <w:rPr>
          <w:rFonts w:ascii="SolaimanLipi" w:hAnsi="SolaimanLipi" w:cs="SolaimanLipi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রাসূল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ুল্লাহ্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BD"/>
        </w:rPr>
        <w:t>সাল্লাল্লাহু আলাইহি ওয়া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সাল্লাম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বলেন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</w:p>
    <w:p w:rsidR="00F66346" w:rsidRDefault="00F66346" w:rsidP="00F66346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‘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যে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ব্যক্তি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আমার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সুন্নত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থেকে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মুখ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ফিরায়</w:t>
      </w:r>
      <w:r w:rsidR="00E507F0"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সে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আমার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উম্মত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BD"/>
        </w:rPr>
        <w:t>নয়।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’ [বুখারী ও মুসলিম]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</w:t>
      </w:r>
    </w:p>
    <w:p w:rsidR="00734CB6" w:rsidRDefault="00E507F0" w:rsidP="00174C38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পরেই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রয়েছে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পিতার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মহব্বতের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ফয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লত।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প্রিয় রাসূল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 xml:space="preserve"> সাল্লাল্লাহু আলাইহি ওয়াসাল্লাম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</w:p>
    <w:p w:rsidR="00734CB6" w:rsidRDefault="00734CB6" w:rsidP="00734CB6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‘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ব্যক্তি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নিপাত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যাক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!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ব্যক্তি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নিপাত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যাক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!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ব্যক্তি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নিপাত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যাক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!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সাহাব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ীগণ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য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করলেন</w:t>
      </w:r>
      <w:r w:rsidR="00E507F0"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ইয়া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</w:t>
      </w:r>
      <w:r w:rsidR="00E507F0"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াল্লাহ!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ব্যক্তি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</w:t>
      </w:r>
      <w:r w:rsidR="00E507F0"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তিনি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বললেন</w:t>
      </w:r>
      <w:r w:rsidR="00E507F0"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মাতা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পিতাকে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জীবিত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পেয়েও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সেবা</w:t>
      </w:r>
      <w:r w:rsidR="00E507F0"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-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যত্ন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জান্নাত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খরিদ</w:t>
      </w:r>
      <w:r w:rsidR="00E507F0"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="00E507F0"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’</w:t>
      </w:r>
      <w:r w:rsidR="00E507F0" w:rsidRPr="005E552C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[মুসলিম: ২৫৫১]</w:t>
      </w:r>
    </w:p>
    <w:p w:rsidR="00E507F0" w:rsidRPr="00067127" w:rsidRDefault="00E507F0" w:rsidP="00734CB6">
      <w:pPr>
        <w:bidi w:val="0"/>
        <w:spacing w:after="0"/>
        <w:jc w:val="both"/>
        <w:rPr>
          <w:rFonts w:ascii="Vrinda" w:hAnsi="Vrinda" w:cs="Kalpurush"/>
          <w:sz w:val="24"/>
          <w:szCs w:val="24"/>
          <w:cs/>
          <w:lang w:bidi="bn-BD"/>
        </w:rPr>
      </w:pPr>
      <w:r>
        <w:rPr>
          <w:rFonts w:ascii="Vrinda" w:hAnsi="Vrinda" w:cs="Kalpurush" w:hint="cs"/>
          <w:sz w:val="24"/>
          <w:szCs w:val="24"/>
          <w:cs/>
          <w:lang w:bidi="bn-IN"/>
        </w:rPr>
        <w:t>এ ছাড়া মাতা-পিতার দ</w:t>
      </w:r>
      <w:r w:rsidR="00174C38">
        <w:rPr>
          <w:rFonts w:ascii="Vrinda" w:hAnsi="Vrinda" w:cs="Kalpurush" w:hint="cs"/>
          <w:sz w:val="24"/>
          <w:szCs w:val="24"/>
          <w:cs/>
          <w:lang w:bidi="bn-BD"/>
        </w:rPr>
        <w:t>ো‘</w:t>
      </w:r>
      <w:r w:rsidRPr="00067127">
        <w:rPr>
          <w:rFonts w:ascii="Vrinda" w:hAnsi="Vrinda" w:cs="Kalpurush" w:hint="cs"/>
          <w:sz w:val="24"/>
          <w:szCs w:val="24"/>
          <w:cs/>
          <w:lang w:bidi="bn-IN"/>
        </w:rPr>
        <w:t xml:space="preserve">আ সন্তানের জন্য অনিবার্যভাবে কবুল হয়। </w:t>
      </w:r>
    </w:p>
    <w:p w:rsidR="00E507F0" w:rsidRPr="005E552C" w:rsidRDefault="00E507F0" w:rsidP="00174C38">
      <w:pPr>
        <w:bidi w:val="0"/>
        <w:spacing w:after="0"/>
        <w:jc w:val="both"/>
        <w:rPr>
          <w:rFonts w:ascii="Kalpurush" w:hAnsi="Kalpurush" w:cs="Kalpurush"/>
          <w:b/>
          <w:bCs/>
          <w:color w:val="333333"/>
          <w:sz w:val="24"/>
          <w:szCs w:val="24"/>
          <w:cs/>
          <w:lang w:bidi="bn-BD"/>
        </w:rPr>
      </w:pPr>
      <w:r w:rsidRPr="005E552C">
        <w:rPr>
          <w:rFonts w:ascii="Kalpurush" w:hAnsi="Kalpurush" w:cs="Kalpurush" w:hint="cs"/>
          <w:b/>
          <w:bCs/>
          <w:color w:val="333333"/>
          <w:sz w:val="24"/>
          <w:szCs w:val="24"/>
          <w:cs/>
          <w:lang w:bidi="bn-BD"/>
        </w:rPr>
        <w:lastRenderedPageBreak/>
        <w:t>স্বামী-স্ত্রীকে</w:t>
      </w:r>
      <w:r w:rsidRPr="005E552C">
        <w:rPr>
          <w:rFonts w:ascii="Kalpurush" w:hAnsi="Kalpurush" w:cs="Kalpurush"/>
          <w:b/>
          <w:bCs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/>
          <w:b/>
          <w:bCs/>
          <w:color w:val="333333"/>
          <w:sz w:val="24"/>
          <w:szCs w:val="24"/>
          <w:cs/>
          <w:lang w:bidi="bn-BD"/>
        </w:rPr>
        <w:t>ভালোবাসা</w:t>
      </w:r>
      <w:r w:rsidRPr="005E552C">
        <w:rPr>
          <w:rFonts w:hAnsi="Vrinda" w:cs="Kalpurush"/>
          <w:b/>
          <w:bCs/>
          <w:color w:val="333333"/>
          <w:sz w:val="24"/>
          <w:szCs w:val="24"/>
          <w:cs/>
          <w:lang w:bidi="bn-BD"/>
        </w:rPr>
        <w:t>র</w:t>
      </w:r>
      <w:r w:rsidRPr="005E552C">
        <w:rPr>
          <w:rFonts w:ascii="Kalpurush" w:hAnsi="Kalpurush" w:cs="Kalpurush"/>
          <w:b/>
          <w:bCs/>
          <w:color w:val="333333"/>
          <w:sz w:val="24"/>
          <w:szCs w:val="24"/>
          <w:cs/>
          <w:lang w:bidi="bn-BD"/>
        </w:rPr>
        <w:t xml:space="preserve"> </w:t>
      </w:r>
      <w:r w:rsidR="00174C38">
        <w:rPr>
          <w:rFonts w:hAnsi="Vrinda" w:cs="Kalpurush"/>
          <w:b/>
          <w:bCs/>
          <w:color w:val="333333"/>
          <w:sz w:val="24"/>
          <w:szCs w:val="24"/>
          <w:cs/>
          <w:lang w:bidi="bn-BD"/>
        </w:rPr>
        <w:t>ফয</w:t>
      </w:r>
      <w:r w:rsidR="00174C38">
        <w:rPr>
          <w:rFonts w:hAnsi="Vrinda" w:cs="Kalpurush" w:hint="cs"/>
          <w:b/>
          <w:bCs/>
          <w:color w:val="333333"/>
          <w:sz w:val="24"/>
          <w:szCs w:val="24"/>
          <w:cs/>
          <w:lang w:bidi="bn-BD"/>
        </w:rPr>
        <w:t>ী</w:t>
      </w:r>
      <w:r w:rsidRPr="005E552C">
        <w:rPr>
          <w:rFonts w:hAnsi="Vrinda" w:cs="Kalpurush"/>
          <w:b/>
          <w:bCs/>
          <w:color w:val="333333"/>
          <w:sz w:val="24"/>
          <w:szCs w:val="24"/>
          <w:cs/>
          <w:lang w:bidi="bn-BD"/>
        </w:rPr>
        <w:t>লত</w:t>
      </w:r>
      <w:r w:rsidRPr="005E552C">
        <w:rPr>
          <w:rFonts w:ascii="Kalpurush" w:hAnsi="Kalpurush" w:cs="Kalpurush"/>
          <w:b/>
          <w:bCs/>
          <w:color w:val="333333"/>
          <w:sz w:val="24"/>
          <w:szCs w:val="24"/>
          <w:cs/>
          <w:lang w:bidi="bn-BD"/>
        </w:rPr>
        <w:t xml:space="preserve">: </w:t>
      </w:r>
    </w:p>
    <w:p w:rsidR="00020C4E" w:rsidRDefault="00020C4E" w:rsidP="00020C4E">
      <w:pPr>
        <w:bidi w:val="0"/>
        <w:spacing w:after="0"/>
        <w:jc w:val="both"/>
        <w:rPr>
          <w:rFonts w:hAnsi="Vrinda" w:cs="Kalpurush"/>
          <w:color w:val="333333"/>
          <w:sz w:val="24"/>
          <w:szCs w:val="24"/>
          <w:lang w:bidi="bn-BD"/>
        </w:rPr>
      </w:pPr>
      <w:r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আল্লাহ তা‘আলা স্বামী-স্ত্রীর ভালোবাসার ব্যাপারে বলেন, </w:t>
      </w:r>
    </w:p>
    <w:p w:rsidR="00020C4E" w:rsidRDefault="00020C4E" w:rsidP="00020C4E">
      <w:pPr>
        <w:spacing w:after="0"/>
        <w:jc w:val="both"/>
        <w:rPr>
          <w:rFonts w:hAnsi="Vrinda" w:cs="Kalpurush"/>
          <w:color w:val="333333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أَزۡوَٰجٗا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لِّتَسۡكُنُوٓاْ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مَّوَدَّةٗ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وَرَحۡمَةًۚ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لَأٓيَٰتٖ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لِّقَوۡمٖ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يَتَفَكَّرُونَ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الروم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020C4E" w:rsidRDefault="00020C4E" w:rsidP="00020C4E">
      <w:pPr>
        <w:bidi w:val="0"/>
        <w:spacing w:after="0"/>
        <w:jc w:val="both"/>
        <w:rPr>
          <w:rFonts w:hAnsi="Vrinda" w:cs="Kalpurush"/>
          <w:color w:val="333333"/>
          <w:sz w:val="24"/>
          <w:szCs w:val="24"/>
          <w:lang w:bidi="bn-BD"/>
        </w:rPr>
      </w:pP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“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আর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তাঁর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নিদর্শনাবলীর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মধ্যে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রয়েছে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যে</w:t>
      </w:r>
      <w:r w:rsidRPr="00020C4E">
        <w:rPr>
          <w:rFonts w:hAnsi="Vrinda" w:cs="Kalpurush"/>
          <w:color w:val="333333"/>
          <w:sz w:val="24"/>
          <w:szCs w:val="24"/>
          <w:lang w:bidi="bn-BD"/>
        </w:rPr>
        <w:t xml:space="preserve">,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তিনি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তোমাদের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জন্য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তোমাদের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মধ্য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থেকে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সৃষ্টি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করেছেন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তোমাদের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জোড়া</w:t>
      </w:r>
      <w:r w:rsidRPr="00020C4E">
        <w:rPr>
          <w:rFonts w:hAnsi="Vrinda" w:cs="Kalpurush"/>
          <w:color w:val="333333"/>
          <w:sz w:val="24"/>
          <w:szCs w:val="24"/>
          <w:lang w:bidi="bn-BD"/>
        </w:rPr>
        <w:t xml:space="preserve">;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যাতে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তোমরা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তাদের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কাছে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শান্তি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পাও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এবং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সৃজন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করেছেন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তোমাদের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মধ্যে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ভালবাসা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ও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সহমর্মিতা।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নিশ্চয়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এতে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বহু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নিদর্শন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রয়েছে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সে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সম্প্রদায়ের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জন্য</w:t>
      </w:r>
      <w:r w:rsidRPr="00020C4E">
        <w:rPr>
          <w:rFonts w:hAnsi="Vrinda" w:cs="Kalpurush"/>
          <w:color w:val="333333"/>
          <w:sz w:val="24"/>
          <w:szCs w:val="24"/>
          <w:lang w:bidi="bn-BD"/>
        </w:rPr>
        <w:t xml:space="preserve">,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যারা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চিন্তা</w:t>
      </w:r>
      <w:r w:rsidRPr="00020C4E">
        <w:rPr>
          <w:rFonts w:hAnsi="Vrinda" w:cs="Kalpurush"/>
          <w:color w:val="333333"/>
          <w:sz w:val="24"/>
          <w:szCs w:val="24"/>
          <w:cs/>
          <w:lang w:bidi="bn-BD"/>
        </w:rPr>
        <w:t xml:space="preserve"> </w:t>
      </w:r>
      <w:r w:rsidRPr="00020C4E">
        <w:rPr>
          <w:rFonts w:hAnsi="Vrinda" w:cs="Kalpurush" w:hint="cs"/>
          <w:color w:val="333333"/>
          <w:sz w:val="24"/>
          <w:szCs w:val="24"/>
          <w:cs/>
          <w:lang w:bidi="bn-BD"/>
        </w:rPr>
        <w:t>করে।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” [সূরা আর-রূম: ২১]</w:t>
      </w:r>
    </w:p>
    <w:p w:rsidR="00734CB6" w:rsidRDefault="00E507F0" w:rsidP="00020C4E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রাসূল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067127">
        <w:rPr>
          <w:rFonts w:hAnsi="Vrinda" w:cs="Kalpurush"/>
          <w:color w:val="333333"/>
          <w:sz w:val="24"/>
          <w:szCs w:val="24"/>
          <w:cs/>
          <w:lang w:bidi="bn-BD"/>
        </w:rPr>
        <w:t>বলেন</w:t>
      </w:r>
      <w:r w:rsidR="00020C4E">
        <w:rPr>
          <w:rFonts w:ascii="Kalpurush" w:hAnsi="Kalpurush" w:cs="Kalpurush"/>
          <w:color w:val="333333"/>
          <w:sz w:val="24"/>
          <w:szCs w:val="24"/>
          <w:lang w:bidi="bn-IN"/>
        </w:rPr>
        <w:t>,</w:t>
      </w:r>
    </w:p>
    <w:p w:rsidR="00734CB6" w:rsidRDefault="00020C4E" w:rsidP="00734CB6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“কোনো মুমিন পুরুষ কোনো মুমিন নারীকে ঘৃণা করবে না, কারণ তার কোনো স্বভাব খারাপ লাগলেও অন্য স্বভাব তাকে চমৎকৃত করবে” [বুখারী ও মুসলিম]</w:t>
      </w:r>
    </w:p>
    <w:p w:rsidR="00E507F0" w:rsidRPr="005E552C" w:rsidRDefault="00E507F0" w:rsidP="00174C38">
      <w:pPr>
        <w:bidi w:val="0"/>
        <w:spacing w:after="0"/>
        <w:jc w:val="both"/>
        <w:rPr>
          <w:rFonts w:ascii="Kalpurush" w:hAnsi="Kalpurush" w:cs="Kalpurush"/>
          <w:b/>
          <w:bCs/>
          <w:color w:val="333333"/>
          <w:sz w:val="24"/>
          <w:szCs w:val="24"/>
          <w:cs/>
          <w:lang w:bidi="bn-BD"/>
        </w:rPr>
      </w:pPr>
      <w:r w:rsidRPr="005E552C">
        <w:rPr>
          <w:rFonts w:hAnsi="Vrinda" w:cs="Kalpurush"/>
          <w:b/>
          <w:bCs/>
          <w:color w:val="333333"/>
          <w:sz w:val="24"/>
          <w:szCs w:val="24"/>
          <w:cs/>
          <w:lang w:bidi="bn-IN"/>
        </w:rPr>
        <w:t>সন্তানকে</w:t>
      </w:r>
      <w:r w:rsidRPr="005E552C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hAnsi="Vrinda" w:cs="Kalpurush"/>
          <w:b/>
          <w:bCs/>
          <w:color w:val="333333"/>
          <w:sz w:val="24"/>
          <w:szCs w:val="24"/>
          <w:cs/>
          <w:lang w:bidi="bn-IN"/>
        </w:rPr>
        <w:t>ভাল</w:t>
      </w:r>
      <w:r>
        <w:rPr>
          <w:rFonts w:hAnsi="Vrinda" w:cs="Kalpurush" w:hint="cs"/>
          <w:b/>
          <w:bCs/>
          <w:color w:val="333333"/>
          <w:sz w:val="24"/>
          <w:szCs w:val="24"/>
          <w:cs/>
          <w:lang w:bidi="bn-BD"/>
        </w:rPr>
        <w:t>ো</w:t>
      </w:r>
      <w:r w:rsidRPr="005E552C">
        <w:rPr>
          <w:rFonts w:hAnsi="Vrinda" w:cs="Kalpurush"/>
          <w:b/>
          <w:bCs/>
          <w:color w:val="333333"/>
          <w:sz w:val="24"/>
          <w:szCs w:val="24"/>
          <w:cs/>
          <w:lang w:bidi="bn-IN"/>
        </w:rPr>
        <w:t>বাসার</w:t>
      </w:r>
      <w:r w:rsidRPr="005E552C"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b/>
          <w:bCs/>
          <w:color w:val="333333"/>
          <w:sz w:val="24"/>
          <w:szCs w:val="24"/>
          <w:cs/>
          <w:lang w:bidi="bn-IN"/>
        </w:rPr>
        <w:t>ফয</w:t>
      </w:r>
      <w:r w:rsidR="00174C38">
        <w:rPr>
          <w:rFonts w:hAnsi="Vrinda" w:cs="Kalpurush" w:hint="cs"/>
          <w:b/>
          <w:bCs/>
          <w:color w:val="333333"/>
          <w:sz w:val="24"/>
          <w:szCs w:val="24"/>
          <w:cs/>
          <w:lang w:bidi="bn-BD"/>
        </w:rPr>
        <w:t>ী</w:t>
      </w:r>
      <w:r w:rsidRPr="005E552C">
        <w:rPr>
          <w:rFonts w:hAnsi="Vrinda" w:cs="Kalpurush"/>
          <w:b/>
          <w:bCs/>
          <w:color w:val="333333"/>
          <w:sz w:val="24"/>
          <w:szCs w:val="24"/>
          <w:cs/>
          <w:lang w:bidi="bn-IN"/>
        </w:rPr>
        <w:t>লত</w:t>
      </w:r>
      <w:r>
        <w:rPr>
          <w:rFonts w:ascii="Kalpurush" w:hAnsi="Kalpurush" w:cs="Kalpurush"/>
          <w:b/>
          <w:bCs/>
          <w:color w:val="333333"/>
          <w:sz w:val="24"/>
          <w:szCs w:val="24"/>
          <w:cs/>
          <w:lang w:bidi="bn-IN"/>
        </w:rPr>
        <w:t>:</w:t>
      </w:r>
    </w:p>
    <w:p w:rsidR="00E507F0" w:rsidRPr="005E552C" w:rsidRDefault="00E507F0" w:rsidP="00174C38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সাল্লাল্লাহু আলাইহি ওয়াসাল্লাম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সন্তান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ফাত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অত্যাধিক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বাসতেন।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তিনি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স্বীয়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জবানে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বলেন</w:t>
      </w:r>
      <w:r w:rsidRPr="00067127">
        <w:rPr>
          <w:rFonts w:hAnsi="Vrinda" w:cs="Kalpurush" w:hint="cs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ফাত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কলিজার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টুকরা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কষ্ট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আমাকেই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কষ্ট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ও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হবে।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নবীর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প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জবানের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বর্ণনায়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ফুটে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উঠে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সন্তানকে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ওয়াবের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কাজ।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A56E27" w:rsidRDefault="00E507F0" w:rsidP="00174C38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পক্ষান্তরে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বেগানা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পাশ্চাত্য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সংস্কৃতি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উত্তাল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সাগরের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উর্মিমালার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মত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বহমান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রয়েছে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সম্পূর্ণ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হারাম।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পূর্বে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এরূপ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শরী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‘আ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দৃষ্টিতে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নয়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ইসলামের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বিধি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বিধান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অনুযায়ী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অবস্থায়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সান্নিধ্যে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উ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hAnsi="Kalpurush" w:cs="Kalpurush"/>
          <w:color w:val="333333"/>
          <w:sz w:val="24"/>
          <w:szCs w:val="24"/>
          <w:lang w:bidi="bn-IN"/>
        </w:rPr>
        <w:t>‘</w:t>
      </w:r>
      <w:r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আনহু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থেকে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বর্ণিত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ুল্লাহ্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সাল্লাল্লাহু আলাইহি ওয়া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সাল্লাম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বলেছেন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কো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নো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পুরুষ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নারীর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একান্তে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মাঝে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তৃতীয়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হিসেবে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উপস্থিত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স্বয়ং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শয়তান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মাঝে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ভাবাবেগকে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ৎসাহিত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উভয়ের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মাঝে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খারাপ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কুমন্ত্রণা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সর্বশেষে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লজ্জাকর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পরিস্থিতির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উদ্ভব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ঘটায়।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যেমনি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কঠিন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গোনা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হ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হবে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তেমনি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তাদেরকে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মেলামেশার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সুযোগ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ও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য়ার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কারণে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পিতা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অভিভাকদেরকে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হাদীস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দাইয়ুস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দাইয়ুস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জান্নাতে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প্রবেশ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ব্যাপারে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সকলের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কঠ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োর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সাবধান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হওয়া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জরুর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ঈমানের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দাবী।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প্রতিরোধের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জন্যই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নারীকে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দিয়েছেন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পর্দার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বিধান।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বিধান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নারী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পুরুষ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উভয়ে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পরিপূর্ণরূপে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পালন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ঐ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রকম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অবকাশই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থাকবে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E507F0" w:rsidRPr="005E552C" w:rsidRDefault="00E507F0" w:rsidP="00A56E27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অনেকের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মন্তব্য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বৈধ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উক্তি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সম্পূর্ণ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ভুল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নাজায়িয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ইসলাম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বিরোধী।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 xml:space="preserve">অবাধ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কখনও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বস্তুত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ধরনের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সম্পর্ক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ইসলাম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সাপোর্ট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হ্যা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ঁ,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মত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সঙ্গীনী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পছন্দ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রাখতে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বটে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;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কিন্তু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পূর্বে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রকম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খেলা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শুরু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কেননা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ইচ্ছা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থাকলেও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পর্যন্ত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গুনাহে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কবিরা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হারাম।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এমনকি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পাকাপাকি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গেলেও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আকদ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lastRenderedPageBreak/>
        <w:t>হওয়ার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পূর্ব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পর্যন্ত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জায়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মাধ্যমে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>স্বামী-স্ত্রী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হওয়ার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কেবল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ওয়াবের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কাজ।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E507F0" w:rsidRPr="005E552C" w:rsidRDefault="00E507F0" w:rsidP="00174C38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কিছুদিন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আগে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একজন মেয়ে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,</w:t>
      </w:r>
      <w:r w:rsidRPr="00067127">
        <w:rPr>
          <w:rFonts w:hAnsi="Vrinda" w:cs="Kalpurush" w:hint="cs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তার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ক্লাসমিটের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 w:hint="cs"/>
          <w:color w:val="333333"/>
          <w:sz w:val="24"/>
          <w:szCs w:val="24"/>
          <w:cs/>
          <w:lang w:bidi="bn-IN"/>
        </w:rPr>
        <w:t>গল্প বললো এভাবে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-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তার সাথে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মন্দ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আলাপের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পর্যায়ে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শুরু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জানিস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সারিরা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কিছুদিন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আগে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নানার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বাড়িতে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গিয়েছিলাম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ওখানে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কয়েকজন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খালাতো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বোনের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পেয়ে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আনন্দে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মেতে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উঠি।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অনেক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গল্প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মাঝে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একজনের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ঠিক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গেছে।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জিজ্ঞাস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ো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হনা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!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তোকে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দেখছে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!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প্রতিদিনই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ফোনে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বললাম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ঠিক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পূর্বে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নাজায়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েয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হারাম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?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হেসে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উঠল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হাসির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বুঝতে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ো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কিছু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ঠিক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 w:hint="cs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এখানে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গুনাহের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আছে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?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তাছাড়া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যদি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আগে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করি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তাহলে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কেমন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হঠা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অপরিচিত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একজনের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সংসার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কেমন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তাছাড়া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হ্যা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ঁ</w:t>
      </w:r>
      <w:r w:rsidRPr="00A56945">
        <w:rPr>
          <w:rFonts w:hAnsi="Vrinda" w:cs="SolaimanLipi"/>
          <w:color w:val="333333"/>
          <w:sz w:val="24"/>
          <w:szCs w:val="24"/>
          <w:cs/>
          <w:lang w:bidi="hi-IN"/>
        </w:rPr>
        <w:t>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যুক্তি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ইউসুফ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জুলাইখা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করছেন।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তিনি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নবী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করলেন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তাহলে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অবশ্যই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অবশ্যই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অনেক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বুঝালাম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যদি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সঠিক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স্পষ্ট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যুক্তি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পারিস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তাহলে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তোর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মেনে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E507F0" w:rsidRPr="005E552C" w:rsidRDefault="00E507F0" w:rsidP="00174C38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দেখলেন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যুক্তি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ধর্মীয়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জ্ঞান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কারণে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ইউসুফ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জুলাইখাকে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যুক্তি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ধরেছে।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অথচ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জানে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ইউসুফ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আলাইহিস সালাম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ঘটনায়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জড়িত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জুলাইখার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রহস্য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বছর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আগে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জুলাইখা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ইউসুফ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color w:val="333333"/>
          <w:sz w:val="24"/>
          <w:szCs w:val="24"/>
          <w:cs/>
          <w:lang w:bidi="bn-IN"/>
        </w:rPr>
        <w:t>আলাইহিস সালাম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 xml:space="preserve"> স্বপ্নের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মধ্যে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সান্নিধ্য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লাভ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করেছেন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বর্তমান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যুগের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মত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জন্যই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বেড়াচ্ছে।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ধরনের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জড়িত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অনেক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অকালে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/>
          <w:color w:val="333333"/>
          <w:sz w:val="24"/>
          <w:szCs w:val="24"/>
          <w:cs/>
          <w:lang w:bidi="bn-IN"/>
        </w:rPr>
        <w:t>ঝ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রে ও ঝড়ে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পড়ছে।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লেখা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পড়ার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ক্ষতি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অপচয়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স্বাস্থ্য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নষ্ট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সাজানো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সংসার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ভেঙ্গে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চুরমা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সবচেয়ে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-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ঈমানের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জ্যোতি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ভে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যাচ্ছে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ী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নদারিত্ব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নষ্ট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আসলে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বুঝায়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বর্তমান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মূল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মিনিং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অনেক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অভিভাবকদের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সম্মতি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বিধায়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মুখে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চুনকালি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পালিয়ে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কিছু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আবেগ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নিশা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টুটে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কালো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মেঘের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ছায়ার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নেমে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নানাবিধ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অস্বস্তি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যন্ত্রণা।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তড়ি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গতিতে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বিচ্ছেদ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ঘটে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সর্বনাশা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একুল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অকুল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/>
          <w:color w:val="333333"/>
          <w:sz w:val="24"/>
          <w:szCs w:val="24"/>
          <w:cs/>
          <w:lang w:bidi="bn-IN"/>
        </w:rPr>
        <w:t>সব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হারায়।</w:t>
      </w:r>
    </w:p>
    <w:p w:rsidR="00E507F0" w:rsidRPr="005E552C" w:rsidRDefault="00E507F0" w:rsidP="00A56E27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!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প্রতিফল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জানবে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হ্যা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জানে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মরণাত্বক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যন্ত্রণার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নাম।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একটি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হৃদয়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বিদারক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সংক্রামক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রোগ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অত্যন্ত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ছোয়াছে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বড়ই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মারাত্মক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বাড়িয়েছে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কখনও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সুখের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ছায়া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দেখে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কেননা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রয়েছে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রাসূল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সাল্লাল্লাহু আলাইহি ওয়াসাল্লাম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নারাজী।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প্রধান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আবেগ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প্রচ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ণ্ড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আবেগই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চালিকা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শক্তি।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কিন্তু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গভীর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আবেগকৃত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গভীরতা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থেমে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বদলে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নেয়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মোহ।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কচুপাতার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পানির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মত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সময়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মোহও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ঝরে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পড়ে।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তখন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 xml:space="preserve"> স্বপ্ন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সাধ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আশা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চুর্ণ।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ব্যর্থ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প্রতিক্রিয়া দেখায়</w:t>
      </w:r>
      <w:r w:rsidR="00A56E27" w:rsidRPr="00A56945">
        <w:rPr>
          <w:rFonts w:hAnsi="Vrinda" w:cs="SolaimanLipi" w:hint="cs"/>
          <w:color w:val="333333"/>
          <w:sz w:val="24"/>
          <w:szCs w:val="24"/>
          <w:cs/>
          <w:lang w:bidi="hi-IN"/>
        </w:rPr>
        <w:t xml:space="preserve">।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প্রতিশোধ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নেয়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(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এসিড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খুন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ভঙ্গন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)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lastRenderedPageBreak/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চিরকুমার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থেকে যায়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কেউ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 xml:space="preserve">করে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আত্মহত্যা।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বাবা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ভয়ক্ষর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রাস্তার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নামই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!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তারপরও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বুঝে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আসে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বিবেচনায়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আজকের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তরুণীরা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নেয়।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ৎসর্গ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বলছি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ৎসর্গ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চান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আল্লাহ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জীবন পরিচালিত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ৎসর্গ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ুন</w:t>
      </w:r>
      <w:r w:rsidRPr="00A56945">
        <w:rPr>
          <w:rFonts w:hAnsi="Vrinda" w:cs="SolaimanLipi"/>
          <w:color w:val="333333"/>
          <w:sz w:val="24"/>
          <w:szCs w:val="24"/>
          <w:cs/>
          <w:lang w:bidi="hi-IN"/>
        </w:rPr>
        <w:t>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যেখানে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থাকবে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অশান্তি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কষ্ট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শুধু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সুখ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সুখ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শান্তি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শান্তি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বর্তমান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আধুনিক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বিশ্বে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পরিলক্ষিত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নিঃসন্দেহে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ইসলাম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বিরোধী।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কিন্তু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আফসোস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হলেও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সত্য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যে</w:t>
      </w:r>
      <w:r w:rsidRPr="00067127">
        <w:rPr>
          <w:rFonts w:hAnsi="Vrinda" w:cs="Kalpurush" w:hint="cs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বর্তমান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বিশ্বে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অধিকাংশ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কিশোর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কিশোরী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বিশেষ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আধুনিক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শিক্ষিত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সচেতন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স্কুল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কলেজ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র্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সিটির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ছাত্র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ছাত্রীরা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নামক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মরণব্যাধিতে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আক্রান্ত।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ফলে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অকালে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ঝ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হাজারো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জীবন।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প্রতিনিয়ত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এসিডে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দগ্ধ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হাজারো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নারী।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আধুনিক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বিশ্বে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আধুনিক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বেলায়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এটি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সত্য।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মরণ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নেশা।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E507F0" w:rsidRPr="00067127" w:rsidRDefault="00E507F0" w:rsidP="00A56E27">
      <w:pPr>
        <w:bidi w:val="0"/>
        <w:spacing w:after="0"/>
        <w:jc w:val="both"/>
        <w:rPr>
          <w:rFonts w:hAnsi="Vrinda" w:cs="Kalpurush"/>
          <w:color w:val="333333"/>
          <w:sz w:val="24"/>
          <w:szCs w:val="24"/>
          <w:lang w:bidi="bn-BD"/>
        </w:rPr>
      </w:pP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দেশের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ভবিষ্যত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সম্ভাবনাময়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ধ্বংস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নিঃশেষ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টেলে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দিচ্ছে।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ফলে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পরিবার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হচ্ছে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কলংকিত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অধ</w:t>
      </w:r>
      <w:r w:rsidR="00174C38"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ঃ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পতিত</w:t>
      </w:r>
      <w:r w:rsidR="00A56E27" w:rsidRPr="00A56945">
        <w:rPr>
          <w:rFonts w:hAnsi="Vrinda" w:cs="SolaimanLipi" w:hint="cs"/>
          <w:color w:val="333333"/>
          <w:sz w:val="24"/>
          <w:szCs w:val="24"/>
          <w:cs/>
          <w:lang w:bidi="hi-IN"/>
        </w:rPr>
        <w:t xml:space="preserve">।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জলন্ত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প্রমাণ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প্রতিদিনই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পত্রিকার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পাতায়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চোখ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বু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লালেই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তারপরও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থেকে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ফিরে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আসতে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পারি না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থাকতে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থেকে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শিক্ষা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পারি না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হ্যা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মহ</w:t>
      </w:r>
      <w:r w:rsidRPr="00067127">
        <w:rPr>
          <w:rFonts w:hAnsi="SolaimanLipi" w:cs="Kalpurush"/>
          <w:color w:val="333333"/>
          <w:sz w:val="24"/>
          <w:szCs w:val="24"/>
          <w:cs/>
          <w:lang w:bidi="bn-IN"/>
        </w:rPr>
        <w:t>ৎ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একটি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গুণ।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মহান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আল্লাহপাক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একশত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নিরানব্বই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রেখে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একভাগ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বিশ্বে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সকল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প্রাণী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জগতে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দিয়েছেন।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দ্বারা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সন্তানদেরকে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ভাল</w:t>
      </w:r>
      <w:r w:rsidR="0034746D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বাসে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স্বামী-স্ত্রী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পরস্পর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কে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ভালবাসে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আত্মীয়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স্বজন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অপরকে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ভাল</w:t>
      </w:r>
      <w:r w:rsidR="0034746D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বাসে।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নিরানব্বই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ভাগ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মহান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কাছে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রেখে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দিয়েছেন।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কিয়ামতের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দ্বারা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তিনি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ascii="Vrinda" w:hAnsi="Vrinda" w:cs="Kalpurush" w:hint="cs"/>
          <w:color w:val="333333"/>
          <w:sz w:val="24"/>
          <w:szCs w:val="24"/>
          <w:cs/>
          <w:lang w:bidi="bn-IN"/>
        </w:rPr>
        <w:t>স্বীয়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বান্দাদের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করুণা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প্রদর্শন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করবেন।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মহান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নামক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/>
          <w:color w:val="333333"/>
          <w:sz w:val="24"/>
          <w:szCs w:val="24"/>
          <w:cs/>
          <w:lang w:bidi="bn-IN"/>
        </w:rPr>
        <w:t>ধ্বংসা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ত্ম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রোগের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প্রতিরোধের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পর্দা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র বিধান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দিয়েছেন।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এরই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মাধ্যমে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বাচানো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সম্ভব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ব্যক্তি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দেশকে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রক্ষা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আল্লাহ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 xml:space="preserve"> তা‘আলা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নারীদের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উদ্দেশ্য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বলেন</w:t>
      </w: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>,</w:t>
      </w:r>
    </w:p>
    <w:p w:rsidR="00E507F0" w:rsidRPr="00A56945" w:rsidRDefault="00E507F0" w:rsidP="00174C38">
      <w:pPr>
        <w:bidi w:val="0"/>
        <w:spacing w:after="0"/>
        <w:jc w:val="right"/>
        <w:rPr>
          <w:rFonts w:hAnsi="Vrinda" w:cs="Kalpurush"/>
          <w:color w:val="333333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تَبَرَّجۡنَ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تَبَرُّجَ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ٱلۡجَٰهِلِيَّةِ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ٱلۡأُولَىٰۖ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الاحزاب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34746D" w:rsidRDefault="00E507F0" w:rsidP="00174C38">
      <w:pPr>
        <w:bidi w:val="0"/>
        <w:spacing w:after="0"/>
        <w:jc w:val="both"/>
        <w:rPr>
          <w:rFonts w:ascii="Kalpurush" w:hAnsi="Kalpurush" w:cs="Kalpurush"/>
          <w:color w:val="333333"/>
          <w:sz w:val="24"/>
          <w:szCs w:val="24"/>
          <w:lang w:bidi="bn-BD"/>
        </w:rPr>
      </w:pP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“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তোমরা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জাহেলী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যুগের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ন্যায়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নিজেদের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প্রদর্শন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/>
          <w:color w:val="333333"/>
          <w:sz w:val="24"/>
          <w:szCs w:val="24"/>
          <w:cs/>
          <w:lang w:bidi="bn-IN"/>
        </w:rPr>
        <w:t>বা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”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color w:val="333333"/>
          <w:sz w:val="24"/>
          <w:szCs w:val="24"/>
          <w:cs/>
          <w:lang w:bidi="bn-BD"/>
        </w:rPr>
        <w:t xml:space="preserve">[সূরা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আহযাব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, আয়াত</w:t>
      </w:r>
      <w:r>
        <w:rPr>
          <w:rFonts w:hAnsi="Vrinda" w:cs="Kalpurush" w:hint="cs"/>
          <w:color w:val="333333"/>
          <w:sz w:val="24"/>
          <w:szCs w:val="24"/>
          <w:cs/>
          <w:lang w:bidi="bn-BD"/>
        </w:rPr>
        <w:t>: ৩৩]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</w:p>
    <w:p w:rsidR="00E507F0" w:rsidRPr="00A56945" w:rsidRDefault="00E507F0" w:rsidP="00A56E27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দুঃসাহস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বলেন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শালিনতার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সাথে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নাজায়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কেন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?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আবারও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বলছি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আপনাদের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নিছক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মুর্খতা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সম্পূর্ণ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অমূলক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ভুল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ভুল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ধারণা।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কখনো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পারে 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হবার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কোন</w:t>
      </w:r>
      <w:r w:rsidR="0034746D">
        <w:rPr>
          <w:rFonts w:hAnsi="Vrinda" w:cs="Kalpurush" w:hint="cs"/>
          <w:color w:val="333333"/>
          <w:sz w:val="24"/>
          <w:szCs w:val="24"/>
          <w:cs/>
          <w:lang w:bidi="bn-BD"/>
        </w:rPr>
        <w:t>ো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নেই।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সম্পূর্ণ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নাজায়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ে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হারাম।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মাত্র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বৈবাহিক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সম্পর্কের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আগে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পবিত্র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নয়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হারাম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কবিরা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গুনাহ।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যদি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বিয়ের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তারিখ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ঠিক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হয়েও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যায়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তবুও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কাজে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লিপ্ত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পারবে 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যতক্ষণ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আকদ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A56E27">
        <w:rPr>
          <w:rFonts w:hAnsi="Vrinda" w:cs="Kalpurush"/>
          <w:color w:val="333333"/>
          <w:sz w:val="24"/>
          <w:szCs w:val="24"/>
          <w:cs/>
          <w:lang w:bidi="bn-IN"/>
        </w:rPr>
        <w:t>হ</w:t>
      </w:r>
      <w:r w:rsidR="00A56E27">
        <w:rPr>
          <w:rFonts w:hAnsi="Vrinda" w:cs="Kalpurush" w:hint="cs"/>
          <w:color w:val="333333"/>
          <w:sz w:val="24"/>
          <w:szCs w:val="24"/>
          <w:cs/>
          <w:lang w:bidi="bn-BD"/>
        </w:rPr>
        <w:t>চ্ছে</w:t>
      </w:r>
      <w:r w:rsidRPr="00A56945">
        <w:rPr>
          <w:rFonts w:hAnsi="Vrinda" w:cs="SolaimanLipi"/>
          <w:color w:val="333333"/>
          <w:sz w:val="24"/>
          <w:szCs w:val="24"/>
          <w:cs/>
          <w:lang w:bidi="hi-IN"/>
        </w:rPr>
        <w:t>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এমন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আকদের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পূর্ব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পর্যন্ত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সংক্রান্ত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গোপন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চিঠি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আদান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প্রদান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সাক্ষাত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ফোনে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কথা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বার্তা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সবই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 xml:space="preserve"> নিষিদ্ধ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কবীরা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গুনাহ</w:t>
      </w:r>
      <w:r w:rsidR="00A56E27" w:rsidRPr="00A56945">
        <w:rPr>
          <w:rFonts w:hAnsi="Vrinda" w:cs="SolaimanLipi" w:hint="cs"/>
          <w:color w:val="333333"/>
          <w:sz w:val="24"/>
          <w:szCs w:val="24"/>
          <w:cs/>
          <w:lang w:bidi="hi-IN"/>
        </w:rPr>
        <w:t>।</w:t>
      </w:r>
    </w:p>
    <w:p w:rsidR="00E507F0" w:rsidRPr="00067127" w:rsidRDefault="00E507F0" w:rsidP="00174C38">
      <w:pPr>
        <w:bidi w:val="0"/>
        <w:spacing w:after="0"/>
        <w:jc w:val="both"/>
        <w:rPr>
          <w:rFonts w:hAnsi="Vrinda" w:cs="Kalpurush"/>
          <w:sz w:val="24"/>
          <w:szCs w:val="24"/>
          <w:lang w:bidi="bn-BD"/>
        </w:rPr>
      </w:pP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আমাদেরকে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সঠিকভাবে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বাচতে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দেশ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জাতি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পরিবারকে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বাঁচাতে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হলে</w:t>
      </w:r>
      <w:r w:rsidR="00174C38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এ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অবৈধ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প্রেম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>
        <w:rPr>
          <w:rFonts w:hAnsi="Vrinda" w:cs="Kalpurush"/>
          <w:color w:val="333333"/>
          <w:sz w:val="24"/>
          <w:szCs w:val="24"/>
          <w:cs/>
          <w:lang w:bidi="bn-IN"/>
        </w:rPr>
        <w:t>ভালোবাসা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চিরতরে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বন্ধ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হবে।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বিষয়ে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প্রত্যেক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মুসল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ম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সতর্ক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হওয়া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অত</w:t>
      </w:r>
      <w:r w:rsidRPr="00067127">
        <w:rPr>
          <w:rFonts w:hAnsi="Vrinda" w:cs="Kalpurush" w:hint="cs"/>
          <w:color w:val="333333"/>
          <w:sz w:val="24"/>
          <w:szCs w:val="24"/>
          <w:cs/>
          <w:lang w:bidi="bn-IN"/>
        </w:rPr>
        <w:t>ী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জরুর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ি</w:t>
      </w:r>
      <w:r w:rsidR="00A56E27" w:rsidRPr="00A56945">
        <w:rPr>
          <w:rFonts w:hAnsi="Vrinda" w:cs="SolaimanLipi" w:hint="cs"/>
          <w:color w:val="333333"/>
          <w:sz w:val="24"/>
          <w:szCs w:val="24"/>
          <w:cs/>
          <w:lang w:bidi="hi-IN"/>
        </w:rPr>
        <w:t>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পরিশেষে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বলব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যদি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যুবতী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কিশোর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কিশোরী</w:t>
      </w:r>
      <w:r w:rsidRPr="005E552C">
        <w:rPr>
          <w:rFonts w:ascii="Kalpurush" w:hAnsi="Kalpurush" w:cs="Kalpurush"/>
          <w:color w:val="333333"/>
          <w:sz w:val="24"/>
          <w:szCs w:val="24"/>
          <w:lang w:bidi="bn-IN"/>
        </w:rPr>
        <w:t xml:space="preserve">,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>-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তরুণী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দের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/>
          <w:color w:val="333333"/>
          <w:sz w:val="24"/>
          <w:szCs w:val="24"/>
          <w:cs/>
          <w:lang w:bidi="bn-IN"/>
        </w:rPr>
        <w:t>শরী</w:t>
      </w:r>
      <w:r w:rsidR="00174C38">
        <w:rPr>
          <w:rFonts w:hAnsi="Vrinda" w:cs="Kalpurush" w:hint="cs"/>
          <w:color w:val="333333"/>
          <w:sz w:val="24"/>
          <w:szCs w:val="24"/>
          <w:cs/>
          <w:lang w:bidi="bn-BD"/>
        </w:rPr>
        <w:t>‘আ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তসম্মতভাবে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বৈবাহিক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5E552C">
        <w:rPr>
          <w:rFonts w:ascii="Kalpurush" w:hAnsi="Kalpurush" w:cs="Kalpurush" w:hint="cs"/>
          <w:color w:val="333333"/>
          <w:sz w:val="24"/>
          <w:szCs w:val="24"/>
          <w:cs/>
          <w:lang w:bidi="bn-IN"/>
        </w:rPr>
        <w:t>বন্ধনের ভিত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রচনা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করি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তাহলে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ইহকাল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পরকাল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উভয়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জগতে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সুখী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পারব।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দেশ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পাপাচার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থেকে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মুক্তি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পারব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lastRenderedPageBreak/>
        <w:t>সামনে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আগত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প্রত্যেক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শিশুকে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সুন্দর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ভবিষ্যত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কাঙ্খিত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দেশ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সমাজ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ও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পরিবেশ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উপহার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দিতে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পারব।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তাই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আসুন</w:t>
      </w:r>
      <w:r w:rsidRPr="00067127">
        <w:rPr>
          <w:rFonts w:hAnsi="Vrinda" w:cs="Kalpurush" w:hint="cs"/>
          <w:color w:val="333333"/>
          <w:sz w:val="24"/>
          <w:szCs w:val="24"/>
          <w:lang w:bidi="bn-IN"/>
        </w:rPr>
        <w:t>,</w:t>
      </w:r>
      <w:r w:rsidRPr="005E552C">
        <w:rPr>
          <w:rFonts w:ascii="Kalpurush" w:hAnsi="Kalpurush" w:cs="Kalpurush"/>
          <w:color w:val="333333"/>
          <w:sz w:val="24"/>
          <w:szCs w:val="24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আমরা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সবাই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সচেতন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হই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এবং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যুবসমাজকে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সঠিকভাবে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বাঁচার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জন্য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সুন্দর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পথ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Pr="00067127">
        <w:rPr>
          <w:rFonts w:hAnsi="Vrinda" w:cs="Kalpurush"/>
          <w:color w:val="333333"/>
          <w:sz w:val="24"/>
          <w:szCs w:val="24"/>
          <w:cs/>
          <w:lang w:bidi="bn-IN"/>
        </w:rPr>
        <w:t>দেখাই।</w:t>
      </w:r>
      <w:r w:rsidRPr="005E552C">
        <w:rPr>
          <w:rFonts w:ascii="Kalpurush" w:hAnsi="Kalpurush" w:cs="Kalpurush"/>
          <w:color w:val="333333"/>
          <w:sz w:val="24"/>
          <w:szCs w:val="24"/>
          <w:cs/>
          <w:lang w:bidi="bn-IN"/>
        </w:rPr>
        <w:t xml:space="preserve"> </w:t>
      </w:r>
      <w:r w:rsidR="00174C38">
        <w:rPr>
          <w:rFonts w:hAnsi="Vrinda" w:cs="Kalpurush" w:hint="cs"/>
          <w:sz w:val="24"/>
          <w:szCs w:val="24"/>
          <w:cs/>
          <w:lang w:bidi="bn-BD"/>
        </w:rPr>
        <w:t>আল্লাহ আমাদের সকলকে সঠিক পথে চলার তাওফীক দান করুন। আমীন।</w:t>
      </w:r>
    </w:p>
    <w:p w:rsidR="005666DC" w:rsidRDefault="00E507F0" w:rsidP="00174C38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  <w:r w:rsidRPr="00067127">
        <w:rPr>
          <w:rFonts w:hAnsi="Vrinda" w:cs="Kalpurush" w:hint="cs"/>
          <w:sz w:val="24"/>
          <w:szCs w:val="24"/>
          <w:cs/>
          <w:lang w:bidi="bn-IN"/>
        </w:rPr>
        <w:t>সমাপ্ত</w:t>
      </w: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  <w:bookmarkStart w:id="0" w:name="_GoBack"/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773CE681" wp14:editId="7663C863">
            <wp:simplePos x="0" y="0"/>
            <wp:positionH relativeFrom="page">
              <wp:posOffset>533</wp:posOffset>
            </wp:positionH>
            <wp:positionV relativeFrom="page">
              <wp:posOffset>-508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C6FA0" w:rsidRDefault="000C6FA0" w:rsidP="000C6FA0">
      <w:pPr>
        <w:bidi w:val="0"/>
        <w:spacing w:after="0"/>
        <w:jc w:val="center"/>
        <w:rPr>
          <w:rFonts w:hAnsi="Vrinda" w:cs="Kalpurush"/>
          <w:sz w:val="24"/>
          <w:szCs w:val="24"/>
          <w:lang w:bidi="bn-IN"/>
        </w:rPr>
      </w:pPr>
    </w:p>
    <w:p w:rsidR="000C6FA0" w:rsidRPr="00E507F0" w:rsidRDefault="000C6FA0" w:rsidP="000C6FA0">
      <w:pPr>
        <w:bidi w:val="0"/>
        <w:spacing w:after="0"/>
        <w:jc w:val="center"/>
        <w:rPr>
          <w:rFonts w:ascii="Kalpurush" w:hAnsi="Kalpurush" w:cs="Kalpurush"/>
          <w:sz w:val="24"/>
          <w:szCs w:val="24"/>
          <w:rtl/>
          <w:cs/>
          <w:lang w:bidi="bn-IN"/>
        </w:rPr>
      </w:pPr>
    </w:p>
    <w:sectPr w:rsidR="000C6FA0" w:rsidRPr="00E507F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4C6" w:rsidRDefault="00B134C6" w:rsidP="00E32771">
      <w:pPr>
        <w:spacing w:after="0" w:line="240" w:lineRule="auto"/>
      </w:pPr>
      <w:r>
        <w:separator/>
      </w:r>
    </w:p>
  </w:endnote>
  <w:endnote w:type="continuationSeparator" w:id="0">
    <w:p w:rsidR="00B134C6" w:rsidRDefault="00B134C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3E0670F8-6046-40E4-BA77-37166AD2A8A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0FF28293-B546-47A4-AE77-F07DC164E48F}"/>
    <w:embedBold r:id="rId3" w:fontKey="{57A75174-4977-45F3-AE09-5B77ACE49810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fontKey="{75ECF7F1-9686-48CC-B45E-F1A7792EBC72}"/>
    <w:embedBold r:id="rId5" w:fontKey="{3302D013-F4B9-487F-861F-3BA5ED0B8F0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14210673-F666-42AE-85CA-A2AA75B755F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7596027-A021-4217-9526-51F60FF7959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490181F1-5201-4812-811D-3E9B040A5979}"/>
    <w:embedBold r:id="rId9" w:fontKey="{CDFF8B59-C3D9-4EE3-9594-D86836C7A8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D4AFE5CD-6232-4AF4-949A-3B8F9558634D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Bold r:id="rId11" w:fontKey="{760E8BE9-4D7E-410E-9BFE-54B9D90FF10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5546C20D-62B7-4A55-A6B3-A5114B3650D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8B083CE4-FA2A-48AB-BFAB-060E31699D99}"/>
    <w:embedBold r:id="rId14" w:fontKey="{3B044029-D46C-4282-8FE6-221ED7F3AEA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C4CE2B26-BBC0-44EF-B15A-44E50ABB0357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6" w:fontKey="{8F0B35DE-DB5E-4CEE-86F9-01EFB3852BA7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7" w:fontKey="{E9FA8976-F5E1-4E4F-B23C-9ED46DFD7712}"/>
    <w:embedBold r:id="rId18" w:fontKey="{A41F11F7-305D-4DC0-9E18-661549F159CD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9" w:fontKey="{AA0E11A5-E8E5-452F-AFCF-24960FFF851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0" w:fontKey="{5050A1C5-E3B5-49AC-BF47-A4BFDC0F473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24841E96-7F6F-4732-AE2B-BA741A4165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DE4014" wp14:editId="7D4D0D90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AA460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4C6" w:rsidRDefault="00B134C6" w:rsidP="00E32771">
      <w:pPr>
        <w:spacing w:after="0" w:line="240" w:lineRule="auto"/>
      </w:pPr>
      <w:r>
        <w:separator/>
      </w:r>
    </w:p>
  </w:footnote>
  <w:footnote w:type="continuationSeparator" w:id="0">
    <w:p w:rsidR="00B134C6" w:rsidRDefault="00B134C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C7997FB" wp14:editId="3FC85BC3">
              <wp:simplePos x="0" y="0"/>
              <wp:positionH relativeFrom="column">
                <wp:posOffset>-595630</wp:posOffset>
              </wp:positionH>
              <wp:positionV relativeFrom="paragraph">
                <wp:posOffset>-186055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568306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E507F0" w:rsidP="00E507F0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E507F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বৈধ</w:t>
                            </w:r>
                            <w:r w:rsidRPr="00E507F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507F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ভাল</w:t>
                            </w:r>
                            <w:r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ো</w:t>
                            </w:r>
                            <w:r w:rsidRPr="00E507F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বাসা</w:t>
                            </w:r>
                            <w:r w:rsidRPr="00E507F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507F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বনাম</w:t>
                            </w:r>
                            <w:r w:rsidRPr="00E507F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507F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নিষিদ্ধ</w:t>
                            </w:r>
                            <w:r w:rsidRPr="00E507F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E507F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প্রেম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0C6FA0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5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997FB" id="Group 1" o:spid="_x0000_s1026" style="position:absolute;left:0;text-align:left;margin-left:-46.9pt;margin-top:-14.6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3Kwyw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5683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E507F0" w:rsidP="00E507F0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E507F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বৈধ</w:t>
                      </w:r>
                      <w:r w:rsidRPr="00E507F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507F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ভাল</w:t>
                      </w:r>
                      <w:r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ো</w:t>
                      </w:r>
                      <w:r w:rsidRPr="00E507F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বাসা</w:t>
                      </w:r>
                      <w:r w:rsidRPr="00E507F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507F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বনাম</w:t>
                      </w:r>
                      <w:r w:rsidRPr="00E507F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507F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নিষিদ্ধ</w:t>
                      </w:r>
                      <w:r w:rsidRPr="00E507F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E507F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প্রেম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0C6FA0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5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475310B" wp14:editId="1EE72760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6CAE4F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00E4666" wp14:editId="0EAF7EE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0E4666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DA491E6" wp14:editId="2D7E1BEB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287E0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B0E77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F0"/>
    <w:rsid w:val="0000503E"/>
    <w:rsid w:val="0000656E"/>
    <w:rsid w:val="00014A18"/>
    <w:rsid w:val="00020C4E"/>
    <w:rsid w:val="00054A51"/>
    <w:rsid w:val="000A43B4"/>
    <w:rsid w:val="000A53B5"/>
    <w:rsid w:val="000A6307"/>
    <w:rsid w:val="000C2B16"/>
    <w:rsid w:val="000C6FA0"/>
    <w:rsid w:val="000D5816"/>
    <w:rsid w:val="0013505A"/>
    <w:rsid w:val="0013579E"/>
    <w:rsid w:val="00137555"/>
    <w:rsid w:val="00152A14"/>
    <w:rsid w:val="00154ADE"/>
    <w:rsid w:val="00171C08"/>
    <w:rsid w:val="00174C3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46D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D3B85"/>
    <w:rsid w:val="006E0420"/>
    <w:rsid w:val="006F4219"/>
    <w:rsid w:val="00717FAE"/>
    <w:rsid w:val="00734CB6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56945"/>
    <w:rsid w:val="00A56E27"/>
    <w:rsid w:val="00A61E5C"/>
    <w:rsid w:val="00A65935"/>
    <w:rsid w:val="00AD2A33"/>
    <w:rsid w:val="00B134C6"/>
    <w:rsid w:val="00B3510F"/>
    <w:rsid w:val="00B50A3A"/>
    <w:rsid w:val="00B572EF"/>
    <w:rsid w:val="00B7752A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179AA"/>
    <w:rsid w:val="00E210FF"/>
    <w:rsid w:val="00E25D4B"/>
    <w:rsid w:val="00E270CA"/>
    <w:rsid w:val="00E32771"/>
    <w:rsid w:val="00E443FF"/>
    <w:rsid w:val="00E507F0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66346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A49FD9-5C65-4962-A0BD-53775B07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E507F0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character" w:customStyle="1" w:styleId="Heading1Char">
    <w:name w:val="Heading 1 Char"/>
    <w:basedOn w:val="DefaultParagraphFont"/>
    <w:link w:val="Heading1"/>
    <w:rsid w:val="00E507F0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E507F0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E507F0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basedOn w:val="DefaultParagraphFont"/>
    <w:semiHidden/>
    <w:unhideWhenUsed/>
    <w:rsid w:val="00E507F0"/>
    <w:rPr>
      <w:vertAlign w:val="superscript"/>
    </w:rPr>
  </w:style>
  <w:style w:type="character" w:customStyle="1" w:styleId="divx11">
    <w:name w:val="divx11"/>
    <w:basedOn w:val="DefaultParagraphFont"/>
    <w:rsid w:val="00E507F0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7F0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F0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E507F0"/>
    <w:rPr>
      <w:color w:val="0000FF"/>
      <w:u w:val="single"/>
    </w:rPr>
  </w:style>
  <w:style w:type="table" w:styleId="TableGrid">
    <w:name w:val="Table Grid"/>
    <w:basedOn w:val="TableNormal"/>
    <w:uiPriority w:val="59"/>
    <w:rsid w:val="00E507F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07F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94ACB-1493-4B96-86CF-A47D5B97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69</TotalTime>
  <Pages>7</Pages>
  <Words>1851</Words>
  <Characters>9536</Characters>
  <Application>Microsoft Office Word</Application>
  <DocSecurity>0</DocSecurity>
  <Lines>158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বৈধ ভালোবাসা বনাম নিষিদ্ধ প্রেম</vt:lpstr>
      <vt:lpstr/>
    </vt:vector>
  </TitlesOfParts>
  <Manager/>
  <Company>islamhouse.com</Company>
  <LinksUpToDate>false</LinksUpToDate>
  <CharactersWithSpaces>11341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বৈধ ভালোবাসা বনাম নিষিদ্ধ প্রেম_x000d_</dc:title>
  <dc:subject>বৈধ ভালোবাসা বনাম নিষিদ্ধ প্রেম_x000d_</dc:subject>
  <dc:creator>কামাল উদ্দিন মোল্লা_x000d_</dc:creator>
  <cp:keywords>বৈধ ভালোবাসা বনাম নিষিদ্ধ প্রেম_x000d_</cp:keywords>
  <dc:description>বৈধ ভালোবাসা বনাম নিষিদ্ধ প্রেম_x000d_</dc:description>
  <cp:lastModifiedBy>elhashemy</cp:lastModifiedBy>
  <cp:revision>5</cp:revision>
  <cp:lastPrinted>2015-03-07T18:24:00Z</cp:lastPrinted>
  <dcterms:created xsi:type="dcterms:W3CDTF">2015-06-11T16:25:00Z</dcterms:created>
  <dcterms:modified xsi:type="dcterms:W3CDTF">2015-06-30T21:22:00Z</dcterms:modified>
  <cp:category/>
</cp:coreProperties>
</file>