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6260B" w:rsidRDefault="0086260B" w:rsidP="0086260B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6"/>
          <w:szCs w:val="56"/>
          <w:lang w:bidi="bn-BD"/>
        </w:rPr>
      </w:pPr>
      <w:r w:rsidRPr="0086260B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পরিবেশ</w:t>
      </w:r>
      <w:r w:rsidRPr="0086260B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86260B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রক্ষা</w:t>
      </w:r>
      <w:r w:rsidRPr="0086260B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86260B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ও</w:t>
      </w:r>
      <w:r w:rsidRPr="0086260B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86260B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মহাগ্রন্থ</w:t>
      </w:r>
      <w:r w:rsidRPr="0086260B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86260B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আল</w:t>
      </w:r>
      <w:r w:rsidRPr="0086260B">
        <w:rPr>
          <w:rFonts w:ascii="Kalpurush" w:hAnsi="Kalpurush" w:cs="Kalpurush"/>
          <w:color w:val="205B83"/>
          <w:sz w:val="56"/>
          <w:szCs w:val="56"/>
          <w:cs/>
          <w:lang w:bidi="bn-BD"/>
        </w:rPr>
        <w:t>-</w:t>
      </w:r>
      <w:r w:rsidRPr="0086260B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কুরআন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86260B" w:rsidP="0086260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86260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القرآن</w:t>
      </w:r>
      <w:r w:rsidRPr="0086260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6260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الكريم</w:t>
      </w:r>
      <w:r w:rsidRPr="0086260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6260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يؤكد</w:t>
      </w:r>
      <w:r w:rsidRPr="0086260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6260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على</w:t>
      </w:r>
      <w:r w:rsidRPr="0086260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 </w:t>
      </w:r>
      <w:r w:rsidR="00B33FB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الح</w:t>
      </w:r>
      <w:r w:rsidRPr="0086260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فاظ</w:t>
      </w:r>
      <w:r w:rsidRPr="0086260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="00B33FBB">
        <w:rPr>
          <w:rFonts w:asciiTheme="majorBidi" w:hAnsiTheme="majorBidi" w:cs="KFGQPC Uthman Taha Naskh" w:hint="cs"/>
          <w:sz w:val="40"/>
          <w:szCs w:val="40"/>
          <w:rtl/>
          <w:lang w:bidi="ar-EG"/>
        </w:rPr>
        <w:t xml:space="preserve">على </w:t>
      </w:r>
      <w:r w:rsidRPr="0086260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البيئة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86260B" w:rsidP="00BF6327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86260B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</w:t>
      </w:r>
      <w:r w:rsidR="00BF6327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ানাউল্লাহ নজির আহমদ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BF6327" w:rsidP="00BF6327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BF6327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ثناء</w:t>
      </w:r>
      <w:r w:rsidRPr="00BF6327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BF6327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الله</w:t>
      </w:r>
      <w:r w:rsidRPr="00BF6327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BF6327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نذير</w:t>
      </w:r>
      <w:r w:rsidRPr="00BF6327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BF6327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أحمد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86260B" w:rsidRDefault="0086260B" w:rsidP="0086260B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86260B" w:rsidRPr="00DF7E4B" w:rsidRDefault="0086260B" w:rsidP="0086260B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A03054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E443FF" w:rsidRDefault="00E443FF" w:rsidP="000D4CE3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bn-BD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86260B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  <w:r w:rsidR="000D4CE3" w:rsidRPr="000D4CE3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0D4CE3" w:rsidRPr="000D4CE3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0D4CE3" w:rsidRPr="000D4CE3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0D4CE3" w:rsidRPr="000D4CE3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0D4CE3" w:rsidRPr="000D4CE3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0D4CE3" w:rsidRPr="000D4CE3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0D4CE3" w:rsidRPr="000D4CE3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0D4CE3" w:rsidRPr="000D4CE3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0D4CE3" w:rsidRPr="000D4CE3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8B3703" w:rsidRPr="000D4CE3" w:rsidRDefault="00A03054" w:rsidP="000D4CE3">
      <w:pPr>
        <w:spacing w:after="0" w:line="240" w:lineRule="auto"/>
        <w:ind w:firstLine="113"/>
        <w:jc w:val="center"/>
        <w:rPr>
          <w:rFonts w:asciiTheme="majorBidi" w:hAnsiTheme="majorBidi" w:cs="Vrinda"/>
          <w:color w:val="006666"/>
          <w:sz w:val="40"/>
          <w:szCs w:val="40"/>
          <w:lang w:bidi="ar-EG"/>
        </w:rPr>
        <w:sectPr w:rsidR="008B3703" w:rsidRPr="000D4CE3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0D4CE3" w:rsidRPr="000D4CE3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0D4CE3" w:rsidRPr="000D4CE3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0D4CE3" w:rsidRPr="000D4CE3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0D4CE3" w:rsidRPr="000D4CE3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0D4CE3" w:rsidRPr="000D4CE3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0D4CE3" w:rsidRPr="000D4CE3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0D4CE3" w:rsidRPr="000D4CE3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0D4CE3" w:rsidRPr="000D4CE3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0D4CE3" w:rsidRPr="000D4CE3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1D7C87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742678D" wp14:editId="298B78A5">
            <wp:simplePos x="0" y="0"/>
            <wp:positionH relativeFrom="margin">
              <wp:posOffset>884978</wp:posOffset>
            </wp:positionH>
            <wp:positionV relativeFrom="paragraph">
              <wp:posOffset>90805</wp:posOffset>
            </wp:positionV>
            <wp:extent cx="4064000" cy="467360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46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C87" w:rsidRPr="001D7C8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পরিবেশ</w:t>
      </w:r>
      <w:r w:rsidR="001D7C87" w:rsidRPr="001D7C8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1D7C87" w:rsidRPr="001D7C8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রক্ষা</w:t>
      </w:r>
      <w:r w:rsidR="001D7C87" w:rsidRPr="001D7C8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1D7C87" w:rsidRPr="001D7C8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ও</w:t>
      </w:r>
      <w:r w:rsidR="001D7C87" w:rsidRPr="001D7C8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1D7C87" w:rsidRPr="001D7C8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মহাগ্রন্থ</w:t>
      </w:r>
      <w:r w:rsidR="001D7C87" w:rsidRPr="001D7C87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1D7C87" w:rsidRPr="001D7C8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আল</w:t>
      </w:r>
      <w:r w:rsidR="001D7C87" w:rsidRPr="001D7C87">
        <w:rPr>
          <w:rFonts w:ascii="Kalpurush" w:hAnsi="Kalpurush" w:cs="Kalpurush"/>
          <w:color w:val="205B83"/>
          <w:sz w:val="32"/>
          <w:szCs w:val="32"/>
          <w:cs/>
          <w:lang w:bidi="bn-BD"/>
        </w:rPr>
        <w:t>-</w:t>
      </w:r>
      <w:r w:rsidR="001D7C87" w:rsidRPr="001D7C8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কুরআন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86260B" w:rsidRPr="0086260B" w:rsidRDefault="0086260B" w:rsidP="006A3091">
      <w:pPr>
        <w:bidi w:val="0"/>
        <w:spacing w:before="120" w:after="0"/>
        <w:jc w:val="both"/>
        <w:rPr>
          <w:rFonts w:ascii="Kalpurush" w:hAnsi="Kalpurush" w:cs="Kalpurush"/>
          <w:sz w:val="24"/>
          <w:szCs w:val="24"/>
          <w:lang w:bidi="hi-IN"/>
        </w:rPr>
      </w:pPr>
      <w:r w:rsidRPr="0086260B">
        <w:rPr>
          <w:rFonts w:ascii="Kalpurush" w:hAnsi="Kalpurush" w:cs="Kalpurush"/>
          <w:sz w:val="24"/>
          <w:szCs w:val="24"/>
          <w:cs/>
          <w:lang w:bidi="bn-IN"/>
        </w:rPr>
        <w:t>বিশ্বজুড়ে যে উদ্ভিদ প্রজাতি রয়েছে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তার বংশ বিস্তার পদ্ধতির প্রতি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আমরা মনোনিবেশ করলে দেখতে পাব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এই উদ্ভিদ কীভাবে বিশ্বে প্রাণীকুলের জীবনপ্রবাহে ভূমিকা রেখে চলেছে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উদ্ভিদের ওপর গবেষণা করে বহুসংখ্যক তথ্য পাওয়া গেছে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উদ্ভিদ বংশ বিস্তার পদ্ধতিতে মূল উদ্ভিদের</w:t>
      </w:r>
      <w:r w:rsidR="00A61D21">
        <w:rPr>
          <w:rFonts w:ascii="Kalpurush" w:hAnsi="Kalpurush" w:cs="Kalpurush"/>
          <w:sz w:val="24"/>
          <w:szCs w:val="24"/>
          <w:cs/>
          <w:lang w:bidi="bn-IN"/>
        </w:rPr>
        <w:t xml:space="preserve"> কোনো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অংশ নতুন উদ্ভিদ</w:t>
      </w:r>
      <w:r w:rsidR="001D7C87">
        <w:rPr>
          <w:rFonts w:ascii="Kalpurush" w:hAnsi="Kalpurush" w:cs="Kalpurush"/>
          <w:sz w:val="24"/>
          <w:szCs w:val="24"/>
          <w:cs/>
          <w:lang w:bidi="bn-IN"/>
        </w:rPr>
        <w:t>ের উদ্ভাবন ঘটায়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তা আমরা অবহিত হতে পারি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অযৌন বংশ বিস্তার পদ্ধতি কেবল নিম্নশ্রেণীর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উদ্ভিদের মধ্যে সীমাবদ্ধ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যা মূল উদ্ভিদ দেহের বিশেষ কোষকলাকে একটি নতুন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বৃক্ষ জন্মানোর প্রক্রিয়ার মাধ্যমে সম্পন্ন হয়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="001D7C87">
        <w:rPr>
          <w:rFonts w:ascii="Kalpurush" w:hAnsi="Kalpurush" w:cs="Kalpurush"/>
          <w:sz w:val="24"/>
          <w:szCs w:val="24"/>
          <w:cs/>
          <w:lang w:bidi="bn-IN"/>
        </w:rPr>
        <w:t>এ উভয় প্রকারের ন</w:t>
      </w:r>
      <w:r w:rsidR="001D7C87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চু</w:t>
      </w:r>
      <w:r w:rsidR="001D7C87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BF6327">
        <w:rPr>
          <w:rFonts w:ascii="Kalpurush" w:hAnsi="Kalpurush" w:cs="Kalpurush"/>
          <w:sz w:val="24"/>
          <w:szCs w:val="24"/>
          <w:cs/>
          <w:lang w:bidi="bn-IN"/>
        </w:rPr>
        <w:t>শ্রেণ</w:t>
      </w:r>
      <w:r w:rsidR="00BF6327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র সীমিত</w:t>
      </w:r>
      <w:r w:rsidR="001D7C87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সংখ্যক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উদ্ভিদের মধ্যেই সীমাবদ্ধ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উচ্চ</w:t>
      </w:r>
      <w:r w:rsidR="001D7C87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A173C5">
        <w:rPr>
          <w:rFonts w:ascii="Kalpurush" w:hAnsi="Kalpurush" w:cs="Kalpurush"/>
          <w:sz w:val="24"/>
          <w:szCs w:val="24"/>
          <w:cs/>
          <w:lang w:bidi="bn-IN"/>
        </w:rPr>
        <w:t>শ্রেণ</w:t>
      </w:r>
      <w:r w:rsidR="00A173C5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র আড়াই লাখ প্রজাতির উদ্ভিদ বংশ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বিস্তারে যৌন প্রক্রিয়া অবলম্বন করে থাকে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</w:p>
    <w:p w:rsidR="0086260B" w:rsidRPr="0086260B" w:rsidRDefault="00A61D21" w:rsidP="006A3091">
      <w:pPr>
        <w:bidi w:val="0"/>
        <w:spacing w:before="120"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="0086260B" w:rsidRPr="0086260B">
        <w:rPr>
          <w:rFonts w:ascii="Kalpurush" w:hAnsi="Kalpurush" w:cs="Kalpurush"/>
          <w:sz w:val="24"/>
          <w:szCs w:val="24"/>
        </w:rPr>
        <w:t xml:space="preserve"> 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প্রক্রিয়ায় প্রকৃতিতে যে অদ্ভুত নিয়ম-কানুন পরিলক্ষিত হয়</w:t>
      </w:r>
      <w:r w:rsidR="0086260B" w:rsidRPr="0086260B">
        <w:rPr>
          <w:rFonts w:ascii="Kalpurush" w:hAnsi="Kalpurush" w:cs="Kalpurush"/>
          <w:sz w:val="24"/>
          <w:szCs w:val="24"/>
        </w:rPr>
        <w:t xml:space="preserve">, 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তা একদিকে যেমন</w:t>
      </w:r>
      <w:r w:rsidR="0086260B" w:rsidRPr="0086260B">
        <w:rPr>
          <w:rFonts w:ascii="Kalpurush" w:hAnsi="Kalpurush" w:cs="Kalpurush"/>
          <w:sz w:val="24"/>
          <w:szCs w:val="24"/>
        </w:rPr>
        <w:t xml:space="preserve"> 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সুদৃঢ় তেমনি জটিল এবং চিত্তাক</w:t>
      </w:r>
      <w:r w:rsidR="006A3091">
        <w:rPr>
          <w:rFonts w:ascii="Kalpurush" w:hAnsi="Kalpurush" w:cs="Kalpurush" w:hint="cs"/>
          <w:sz w:val="24"/>
          <w:szCs w:val="24"/>
          <w:cs/>
          <w:lang w:bidi="bn-BD"/>
        </w:rPr>
        <w:t>র্ষ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ক</w:t>
      </w:r>
      <w:r w:rsidR="0086260B"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অথচ পুরো ব্যাপারটিকে একটি অনিশ্চয়তার</w:t>
      </w:r>
      <w:r w:rsidR="0086260B" w:rsidRPr="0086260B">
        <w:rPr>
          <w:rFonts w:ascii="Kalpurush" w:hAnsi="Kalpurush" w:cs="Kalpurush"/>
          <w:sz w:val="24"/>
          <w:szCs w:val="24"/>
        </w:rPr>
        <w:t xml:space="preserve"> 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মধ্যে দাঁড় করিয়ে রাখা হয়েছে</w:t>
      </w:r>
      <w:r w:rsidR="0086260B"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এ অনিশ্চয়তা থেকে উদ্ভুত সুনিশ্চয়তার</w:t>
      </w:r>
      <w:r w:rsidR="0086260B" w:rsidRPr="0086260B">
        <w:rPr>
          <w:rFonts w:ascii="Kalpurush" w:hAnsi="Kalpurush" w:cs="Kalpurush"/>
          <w:sz w:val="24"/>
          <w:szCs w:val="24"/>
        </w:rPr>
        <w:t xml:space="preserve"> 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প্রক্রিয়ায় সামান্যতম ব্যতিক্রম বা পরিবর্তন ঘটলে প্রকৃতি মারাত্মক</w:t>
      </w:r>
      <w:r w:rsidR="0086260B" w:rsidRPr="0086260B">
        <w:rPr>
          <w:rFonts w:ascii="Kalpurush" w:hAnsi="Kalpurush" w:cs="Kalpurush"/>
          <w:sz w:val="24"/>
          <w:szCs w:val="24"/>
        </w:rPr>
        <w:t xml:space="preserve"> 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অস্তিত্বের ঝুঁকির সম্মুখীন হয়ে পড়তে পারে</w:t>
      </w:r>
      <w:r w:rsidR="0086260B"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এমন</w:t>
      </w:r>
      <w:r w:rsidR="001D7C87">
        <w:rPr>
          <w:rFonts w:ascii="Kalpurush" w:hAnsi="Kalpurush" w:cs="Kalpurush"/>
          <w:sz w:val="24"/>
          <w:szCs w:val="24"/>
          <w:cs/>
          <w:lang w:bidi="bn-IN"/>
        </w:rPr>
        <w:t>ক</w:t>
      </w:r>
      <w:r w:rsidR="001D7C87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1D7C87">
        <w:rPr>
          <w:rFonts w:ascii="Kalpurush" w:hAnsi="Kalpurush" w:cs="Kalpurush"/>
          <w:sz w:val="24"/>
          <w:szCs w:val="24"/>
          <w:cs/>
          <w:lang w:bidi="bn-IN"/>
        </w:rPr>
        <w:t xml:space="preserve"> এ অবস্থায়</w:t>
      </w:r>
      <w:r w:rsidR="0086260B" w:rsidRPr="0086260B">
        <w:rPr>
          <w:rFonts w:ascii="Kalpurush" w:hAnsi="Kalpurush" w:cs="Kalpurush"/>
          <w:sz w:val="24"/>
          <w:szCs w:val="24"/>
        </w:rPr>
        <w:t xml:space="preserve"> 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কোনো কোনো প্রজাতি চির</w:t>
      </w:r>
      <w:r w:rsidR="001D7C87">
        <w:rPr>
          <w:rFonts w:ascii="Kalpurush" w:hAnsi="Kalpurush" w:cs="Kalpurush"/>
          <w:sz w:val="24"/>
          <w:szCs w:val="24"/>
          <w:cs/>
          <w:lang w:bidi="bn-IN"/>
        </w:rPr>
        <w:t>তরে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 xml:space="preserve"> নিশ্চিহ্ন</w:t>
      </w:r>
      <w:r w:rsidR="0086260B" w:rsidRPr="0086260B">
        <w:rPr>
          <w:rFonts w:ascii="Kalpurush" w:hAnsi="Kalpurush" w:cs="Kalpurush"/>
          <w:sz w:val="24"/>
          <w:szCs w:val="24"/>
        </w:rPr>
        <w:t xml:space="preserve"> 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হয়ে যাওয়াও অসম্ভব কিছু নয়</w:t>
      </w:r>
      <w:r w:rsidR="00A173C5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86260B" w:rsidRPr="0086260B" w:rsidRDefault="0086260B" w:rsidP="00375B50">
      <w:pPr>
        <w:bidi w:val="0"/>
        <w:spacing w:before="120" w:after="0"/>
        <w:jc w:val="both"/>
        <w:rPr>
          <w:rFonts w:ascii="Kalpurush" w:hAnsi="Kalpurush" w:cs="Kalpurush"/>
          <w:sz w:val="24"/>
          <w:szCs w:val="24"/>
          <w:lang w:bidi="hi-IN"/>
        </w:rPr>
      </w:pPr>
      <w:r w:rsidRPr="0086260B">
        <w:rPr>
          <w:rFonts w:ascii="Kalpurush" w:hAnsi="Kalpurush" w:cs="Kalpurush"/>
          <w:sz w:val="24"/>
          <w:szCs w:val="24"/>
          <w:cs/>
          <w:lang w:bidi="bn-IN"/>
        </w:rPr>
        <w:t>উদ্ভিদের বংশ বিস্তারের প্রধান সাহায্য আসে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বাতাস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কীট-পতঙ্গ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পাখি ও পানি থেকে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ফুলের পরিণত পুংকেশর লাখ লাখ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পরাগরেণুকে উপযুক্ত করে রাখে</w:t>
      </w:r>
      <w:r w:rsidR="00A61D21" w:rsidRPr="00475C2A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="00A61D21" w:rsidRPr="00475C2A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এ পরাগরেণু কেবল সঠিকভাবে গর্ভকেশরে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="001B1F47">
        <w:rPr>
          <w:rFonts w:ascii="Kalpurush" w:hAnsi="Kalpurush" w:cs="Kalpurush"/>
          <w:sz w:val="24"/>
          <w:szCs w:val="24"/>
          <w:cs/>
          <w:lang w:bidi="bn-IN"/>
        </w:rPr>
        <w:t>প্রতিস</w:t>
      </w:r>
      <w:r w:rsidR="001B1F47">
        <w:rPr>
          <w:rFonts w:ascii="Kalpurush" w:hAnsi="Kalpurush" w:cs="Kalpurush" w:hint="cs"/>
          <w:sz w:val="24"/>
          <w:szCs w:val="24"/>
          <w:cs/>
          <w:lang w:bidi="bn-BD"/>
        </w:rPr>
        <w:t>্থা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পিত হলেই নিষিক্তকরণ প্রক্রিয়া সম্পন্ন হতে পারে এবং ভবিষ্যতের বংশবিস্তার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="002532C9">
        <w:rPr>
          <w:rFonts w:ascii="Kalpurush" w:hAnsi="Kalpurush" w:cs="Kalpurush"/>
          <w:sz w:val="24"/>
          <w:szCs w:val="24"/>
          <w:cs/>
          <w:lang w:bidi="bn-IN"/>
        </w:rPr>
        <w:t>ব্যবস</w:t>
      </w:r>
      <w:r w:rsidR="002532C9">
        <w:rPr>
          <w:rFonts w:ascii="Kalpurush" w:hAnsi="Kalpurush" w:cs="Kalpurush" w:hint="cs"/>
          <w:sz w:val="24"/>
          <w:szCs w:val="24"/>
          <w:cs/>
          <w:lang w:bidi="bn-BD"/>
        </w:rPr>
        <w:t>্থা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 xml:space="preserve"> নিশ্চিত হতে পারে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এর জন্য চাই একসঙ্গে অনেক কিছুর সমন্বয়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যে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সমন্বয়ের বিষয়ে আমরা অনেক কিছু জানি না বিধায় বিষয়টি আমাদের তত মনোযোগ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আকর্ষণ করে না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পুংকেশরের লাখ লাখ পরাগরেণু সৃষ্টি হয়ে অবাধভাবে কোনো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মাধ্যমে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বিশেষত বাতাসে প্রবেশ করে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এই লাখ লাখ পরাগরেণু থেকে হয়তো মাত্র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="001B1F47">
        <w:rPr>
          <w:rFonts w:ascii="Kalpurush" w:hAnsi="Kalpurush" w:cs="Kalpurush"/>
          <w:sz w:val="24"/>
          <w:szCs w:val="24"/>
          <w:cs/>
          <w:lang w:bidi="bn-IN"/>
        </w:rPr>
        <w:t>১-২টি ফুলের গর্ভকেশরে প্রতিস</w:t>
      </w:r>
      <w:r w:rsidR="001B1F47">
        <w:rPr>
          <w:rFonts w:ascii="Kalpurush" w:hAnsi="Kalpurush" w:cs="Kalpurush" w:hint="cs"/>
          <w:sz w:val="24"/>
          <w:szCs w:val="24"/>
          <w:cs/>
          <w:lang w:bidi="bn-BD"/>
        </w:rPr>
        <w:t>্থা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পিত হয়ে নিষিক্ত হওয়ার সুযোগ পায়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বাকিরা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ধ্বংস হয়ে যায়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অথচ এই লাখ লাখ পরাগরেণু সৃষ্টি না হলে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যে একটি নিষিক্ত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হওয়ার সুযোগ পেয়েছে তা সম্ভব হতো না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2532C9" w:rsidRDefault="0086260B" w:rsidP="00375B50">
      <w:pPr>
        <w:bidi w:val="0"/>
        <w:spacing w:before="120"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6260B">
        <w:rPr>
          <w:rFonts w:ascii="Kalpurush" w:hAnsi="Kalpurush" w:cs="Kalpurush"/>
          <w:sz w:val="24"/>
          <w:szCs w:val="24"/>
          <w:cs/>
          <w:lang w:bidi="bn-IN"/>
        </w:rPr>
        <w:t>সমন্বয়ের ব্যাপারটি এখন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পর্যালোচনা করা যাক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যে সময় পরাগরেণু পরিপক্ক হবে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ঠিক সেই সময়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গর্ভকেশরের দেহ থেকে আঠালো পদার্থ বের করে তার অঙ্গটিকে আঠালো করে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রাখবে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সেই</w:t>
      </w:r>
      <w:r w:rsidR="006A3091">
        <w:rPr>
          <w:rFonts w:ascii="Kalpurush" w:hAnsi="Kalpurush" w:cs="Kalpurush"/>
          <w:sz w:val="24"/>
          <w:szCs w:val="24"/>
          <w:cs/>
          <w:lang w:bidi="bn-IN"/>
        </w:rPr>
        <w:t xml:space="preserve"> সময় আবার বাতাস প্রবাহের জন্য স</w:t>
      </w:r>
      <w:r w:rsidR="006A3091">
        <w:rPr>
          <w:rFonts w:ascii="Kalpurush" w:hAnsi="Kalpurush" w:cs="Kalpurush" w:hint="cs"/>
          <w:sz w:val="24"/>
          <w:szCs w:val="24"/>
          <w:cs/>
          <w:lang w:bidi="bn-BD"/>
        </w:rPr>
        <w:t>ূ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র্যকে তার তেজোদীপ্ত আলো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="006A3091">
        <w:rPr>
          <w:rFonts w:ascii="Kalpurush" w:hAnsi="Kalpurush" w:cs="Kalpurush"/>
          <w:sz w:val="24"/>
          <w:szCs w:val="24"/>
          <w:cs/>
          <w:lang w:bidi="bn-IN"/>
        </w:rPr>
        <w:t>দিয়ে পৃথিবীর কোনো স</w:t>
      </w:r>
      <w:r w:rsidR="006A3091">
        <w:rPr>
          <w:rFonts w:ascii="Kalpurush" w:hAnsi="Kalpurush" w:cs="Kalpurush" w:hint="cs"/>
          <w:sz w:val="24"/>
          <w:szCs w:val="24"/>
          <w:cs/>
          <w:lang w:bidi="bn-BD"/>
        </w:rPr>
        <w:t>্থা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নে বায়ুর শুন্যতা সৃষ্টি করতে হবে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সেই শুন্যতা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পুরণ করবে বায়ু-প্রবাহ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="006A3091">
        <w:rPr>
          <w:rFonts w:ascii="Kalpurush" w:hAnsi="Kalpurush" w:cs="Kalpurush"/>
          <w:sz w:val="24"/>
          <w:szCs w:val="24"/>
          <w:cs/>
          <w:lang w:bidi="bn-IN"/>
        </w:rPr>
        <w:t>অর্থাৎ শত শত মাইল দ</w:t>
      </w:r>
      <w:r w:rsidR="006A3091">
        <w:rPr>
          <w:rFonts w:ascii="Kalpurush" w:hAnsi="Kalpurush" w:cs="Kalpurush" w:hint="cs"/>
          <w:sz w:val="24"/>
          <w:szCs w:val="24"/>
          <w:cs/>
          <w:lang w:bidi="bn-BD"/>
        </w:rPr>
        <w:t>ূ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রে কোনো সমুদ্রে সৃষ্ট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নিম</w:t>
      </w:r>
      <w:r w:rsidR="001B1F47">
        <w:rPr>
          <w:rFonts w:ascii="Kalpurush" w:hAnsi="Kalpurush" w:cs="Kalpurush"/>
          <w:sz w:val="24"/>
          <w:szCs w:val="24"/>
          <w:cs/>
          <w:lang w:bidi="bn-IN"/>
        </w:rPr>
        <w:t>্নচাপটি তার প্রান্তিক প্রভাবম</w:t>
      </w:r>
      <w:r w:rsidR="001B1F47">
        <w:rPr>
          <w:rFonts w:ascii="Kalpurush" w:hAnsi="Kalpurush" w:cs="Kalpurush" w:hint="cs"/>
          <w:sz w:val="24"/>
          <w:szCs w:val="24"/>
          <w:cs/>
          <w:lang w:bidi="bn-BD"/>
        </w:rPr>
        <w:t>ণ্ড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লে যে ধীর গতির বাতাসের সৃষ্টি করেছে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যে প্রবাহটি আমাদের অজ্ঞাতে পৃথিবীপৃষ্ঠের যাবতীয় ফুলের পরাগরেণু তুলে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নিয়ে অন্য ফু</w:t>
      </w:r>
      <w:r w:rsidR="002532C9">
        <w:rPr>
          <w:rFonts w:ascii="Kalpurush" w:hAnsi="Kalpurush" w:cs="Kalpurush"/>
          <w:sz w:val="24"/>
          <w:szCs w:val="24"/>
          <w:cs/>
          <w:lang w:bidi="bn-IN"/>
        </w:rPr>
        <w:t>লের গর্ভকেশরে প্রতিস</w:t>
      </w:r>
      <w:r w:rsidR="002532C9">
        <w:rPr>
          <w:rFonts w:ascii="Kalpurush" w:hAnsi="Kalpurush" w:cs="Kalpurush" w:hint="cs"/>
          <w:sz w:val="24"/>
          <w:szCs w:val="24"/>
          <w:cs/>
          <w:lang w:bidi="bn-BD"/>
        </w:rPr>
        <w:t>্থা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পন করে চলেছে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475C2A">
        <w:rPr>
          <w:rFonts w:ascii="Kalpurush" w:hAnsi="Kalpurush" w:cs="Kalpurush"/>
          <w:sz w:val="24"/>
          <w:szCs w:val="24"/>
          <w:cs/>
          <w:lang w:bidi="bn-IN"/>
        </w:rPr>
        <w:t>ফুল</w:t>
      </w:r>
      <w:r w:rsidRPr="0086260B">
        <w:rPr>
          <w:rFonts w:ascii="Kalpurush" w:hAnsi="Kalpurush" w:cs="Kalpurush"/>
          <w:sz w:val="24"/>
          <w:szCs w:val="24"/>
          <w:cs/>
          <w:lang w:bidi="hi-IN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বাতাসের এ ছোঁয়াটুকু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না পেলে লাখ লাখ উদ্ভিদ হয়তো বঞ্চিত থেকে যেত গর্ভধারণ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সঞ্চালন প্রক্রিয়া থেকে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গর্ভধারণ না হলে জন্মাত না লাখ লাখ নতুন উদ্ভিদ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প্রকৃতির খাদ্য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ভা</w:t>
      </w:r>
      <w:r w:rsidR="00A61D21">
        <w:rPr>
          <w:rFonts w:ascii="Kalpurush" w:hAnsi="Kalpurush" w:cs="Kalpurush" w:hint="cs"/>
          <w:sz w:val="24"/>
          <w:szCs w:val="24"/>
          <w:cs/>
          <w:lang w:bidi="bn-BD"/>
        </w:rPr>
        <w:t>ণ্ডা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র এ উদ্ভিদের ফল</w:t>
      </w:r>
      <w:r w:rsidR="006A3091">
        <w:rPr>
          <w:rFonts w:ascii="Kalpurush" w:hAnsi="Kalpurush" w:cs="Kalpurush"/>
          <w:sz w:val="24"/>
          <w:szCs w:val="24"/>
          <w:cs/>
          <w:lang w:bidi="bn-IN"/>
        </w:rPr>
        <w:t>ন থেকে বঞ্চিত হলে জীবজগতের মজু</w:t>
      </w:r>
      <w:r w:rsidR="006A3091">
        <w:rPr>
          <w:rFonts w:ascii="Kalpurush" w:hAnsi="Kalpurush" w:cs="Kalpurush" w:hint="cs"/>
          <w:sz w:val="24"/>
          <w:szCs w:val="24"/>
          <w:cs/>
          <w:lang w:bidi="bn-BD"/>
        </w:rPr>
        <w:t>দে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 xml:space="preserve"> টান পড়ত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এতে জীব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জগতের অস্তিত্ব বজায় রাখাই দুরুহ হয়ে পড়ত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অতএব</w:t>
      </w:r>
      <w:r w:rsidR="00A61D21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বলা যায়</w:t>
      </w:r>
      <w:r w:rsidR="002532C9">
        <w:rPr>
          <w:rFonts w:ascii="Kalpurush" w:hAnsi="Kalpurush" w:cs="Kalpurush" w:hint="cs"/>
          <w:sz w:val="24"/>
          <w:szCs w:val="24"/>
          <w:cs/>
          <w:lang w:bidi="bn-BD"/>
        </w:rPr>
        <w:t xml:space="preserve"> যে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ক্ষতিকর এ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নিম্নচাপটি আমাদের অজান্তেই কত সুষ্ঠু</w:t>
      </w:r>
      <w:r w:rsidR="002532C9">
        <w:rPr>
          <w:rFonts w:ascii="Kalpurush" w:hAnsi="Kalpurush" w:cs="Kalpurush"/>
          <w:sz w:val="24"/>
          <w:szCs w:val="24"/>
          <w:cs/>
          <w:lang w:bidi="bn-IN"/>
        </w:rPr>
        <w:t xml:space="preserve">ভাবে </w:t>
      </w:r>
      <w:r w:rsidR="002532C9">
        <w:rPr>
          <w:rFonts w:ascii="Kalpurush" w:hAnsi="Kalpurush" w:cs="Kalpurush"/>
          <w:sz w:val="24"/>
          <w:szCs w:val="24"/>
          <w:cs/>
          <w:lang w:bidi="bn-IN"/>
        </w:rPr>
        <w:lastRenderedPageBreak/>
        <w:t>জীবজগত তথা পৃথিবীর জীবনম</w:t>
      </w:r>
      <w:r w:rsidR="002532C9">
        <w:rPr>
          <w:rFonts w:ascii="Kalpurush" w:hAnsi="Kalpurush" w:cs="Kalpurush" w:hint="cs"/>
          <w:sz w:val="24"/>
          <w:szCs w:val="24"/>
          <w:cs/>
          <w:lang w:bidi="bn-BD"/>
        </w:rPr>
        <w:t>ণ্ড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লকে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নিয়ত সাহায্য করে যাচ্ছে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নিম্নচাপের এমনি উপযোগীর উদাহরণ আল্লাহর বাণীশৈলীর সঙ্গে একেবারে মিলে যাচ্ছে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আমরা বিমুগ্ধ চিত্তে উচ্চারণ করতে বাধ্য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="002532C9">
        <w:rPr>
          <w:rFonts w:ascii="Kalpurush" w:hAnsi="Kalpurush" w:cs="Kalpurush"/>
          <w:sz w:val="24"/>
          <w:szCs w:val="24"/>
          <w:cs/>
          <w:lang w:bidi="bn-IN"/>
        </w:rPr>
        <w:t>হই</w:t>
      </w:r>
      <w:r w:rsidR="002532C9">
        <w:rPr>
          <w:rFonts w:ascii="Kalpurush" w:hAnsi="Kalpurush" w:cs="Kalpurush" w:hint="cs"/>
          <w:sz w:val="24"/>
          <w:szCs w:val="24"/>
          <w:cs/>
          <w:lang w:bidi="bn-BD"/>
        </w:rPr>
        <w:t>:</w:t>
      </w:r>
    </w:p>
    <w:p w:rsidR="002532C9" w:rsidRDefault="001B1F47" w:rsidP="00375B50">
      <w:pPr>
        <w:spacing w:before="120"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خَلَقۡتَ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هَٰذَا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بَٰطِلٗا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سُبۡحَٰنَكَ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فَقِنَا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عَذَابَ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ٱلنَّارِ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عمران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١٩١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86260B" w:rsidRPr="0086260B" w:rsidRDefault="002532C9" w:rsidP="00375B50">
      <w:pPr>
        <w:bidi w:val="0"/>
        <w:spacing w:before="120"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 xml:space="preserve">হে আমাদের </w:t>
      </w:r>
      <w:r w:rsidR="00A61D21">
        <w:rPr>
          <w:rFonts w:ascii="Kalpurush" w:hAnsi="Kalpurush" w:cs="Kalpurush" w:hint="cs"/>
          <w:sz w:val="24"/>
          <w:szCs w:val="24"/>
          <w:cs/>
          <w:lang w:bidi="bn-BD"/>
        </w:rPr>
        <w:t>রব</w:t>
      </w:r>
      <w:r w:rsidR="0086260B"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hAnsi="Kalpurush" w:cs="Kalpurush"/>
          <w:sz w:val="24"/>
          <w:szCs w:val="24"/>
          <w:cs/>
          <w:lang w:bidi="bn-IN"/>
        </w:rPr>
        <w:t>আপনি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 xml:space="preserve"> কোনো</w:t>
      </w:r>
      <w:r w:rsidR="00FF3FD0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কিছুই অনর্থক সৃষ্টি কর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েন 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নি</w:t>
      </w:r>
      <w:r w:rsidR="0086260B"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hAnsi="Kalpurush" w:cs="Kalpurush"/>
          <w:sz w:val="24"/>
          <w:szCs w:val="24"/>
          <w:cs/>
          <w:lang w:bidi="bn-IN"/>
        </w:rPr>
        <w:t>আপনি</w:t>
      </w:r>
      <w:r w:rsidR="0086260B" w:rsidRPr="0086260B">
        <w:rPr>
          <w:rFonts w:ascii="Kalpurush" w:hAnsi="Kalpurush" w:cs="Kalpurush"/>
          <w:sz w:val="24"/>
          <w:szCs w:val="24"/>
        </w:rPr>
        <w:t xml:space="preserve"> 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মহান</w:t>
      </w:r>
      <w:r w:rsidR="0086260B" w:rsidRPr="0086260B">
        <w:rPr>
          <w:rFonts w:ascii="Kalpurush" w:hAnsi="Kalpurush" w:cs="Kalpurush"/>
          <w:sz w:val="24"/>
          <w:szCs w:val="24"/>
        </w:rPr>
        <w:t xml:space="preserve">, 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পবিত্র</w:t>
      </w:r>
      <w:r w:rsidR="0086260B"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="0086260B" w:rsidRPr="00475C2A">
        <w:rPr>
          <w:rFonts w:ascii="Kalpurush" w:hAnsi="Kalpurush" w:cs="Kalpurush"/>
          <w:sz w:val="24"/>
          <w:szCs w:val="24"/>
          <w:cs/>
          <w:lang w:bidi="bn-IN"/>
        </w:rPr>
        <w:t xml:space="preserve">অতঃপর আপনি আমাদেরকে আগুনের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আযাব থেকে বাঁচান</w:t>
      </w:r>
      <w:r w:rsidRPr="00475C2A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86260B" w:rsidRPr="0086260B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>
        <w:rPr>
          <w:rFonts w:ascii="Kalpurush" w:hAnsi="Kalpurush" w:cs="Kalpurush"/>
          <w:sz w:val="24"/>
          <w:szCs w:val="24"/>
          <w:cs/>
          <w:lang w:bidi="bn-IN"/>
        </w:rPr>
        <w:t>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ূ</w:t>
      </w:r>
      <w:r>
        <w:rPr>
          <w:rFonts w:ascii="Kalpurush" w:hAnsi="Kalpurush" w:cs="Kalpurush"/>
          <w:sz w:val="24"/>
          <w:szCs w:val="24"/>
          <w:cs/>
          <w:lang w:bidi="bn-IN"/>
        </w:rPr>
        <w:t>রা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 xml:space="preserve"> 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 xml:space="preserve"> ই</w:t>
      </w:r>
      <w:r>
        <w:rPr>
          <w:rFonts w:ascii="Kalpurush" w:hAnsi="Kalpurush" w:cs="Kalpurush"/>
          <w:sz w:val="24"/>
          <w:szCs w:val="24"/>
          <w:cs/>
          <w:lang w:bidi="bn-IN"/>
        </w:rPr>
        <w:t>মরান</w:t>
      </w:r>
      <w:r w:rsidR="00A61D21"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: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১৯১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]</w:t>
      </w:r>
    </w:p>
    <w:p w:rsidR="002532C9" w:rsidRDefault="0086260B" w:rsidP="006A3091">
      <w:pPr>
        <w:bidi w:val="0"/>
        <w:spacing w:before="120"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6260B">
        <w:rPr>
          <w:rFonts w:ascii="Kalpurush" w:hAnsi="Kalpurush" w:cs="Kalpurush"/>
          <w:sz w:val="24"/>
          <w:szCs w:val="24"/>
          <w:cs/>
          <w:lang w:bidi="bn-IN"/>
        </w:rPr>
        <w:t>উদ্ভিদের বংশবিস্তারের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প্রক্রিয়ায় সমন্বয়ের কথা বলা হচ্ছিল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বিভিন্ন ফুলে রয়েছে বিভিন্ন স্বাদ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গন্ধ ও বর্ণ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কোনো কোনো ফুলের বর্ণের চেয়ে গন্ধ তীব্র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কোনোটির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রংয়ের চেয়ে সাজে অতুলনীয়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কীটপতঙ্গরা বিভিন্ন ফুলের বিভিন্ন বিশেষত্বে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আকৃষ্ট হয়ে থাকে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ফুলে ফুলে তারা ঘুরে বেড়ায় ক্ষুধা নিবারণের জন্যে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BD"/>
        </w:rPr>
        <w:t xml:space="preserve">অথবা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আশ্রয়ের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সন্ধানে ও ডিম ফোটাবার প্রয়োজনে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ফুলে আগত কীটপতঙ্গ তাদের অজান্তে পা ও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পাখায় মেখে নেয় পরাগরেণু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তারপর স্বভাবজাত তাগিদে ও প্রয়োজনে ফুলে ফুলে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ঘুরে বেড়ায়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তাদের এ ফুলে ফুলে ঘুরে বেড়ানোর স্বভাবটি কত অমুল্য ফলই না বয়ে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আনে পৃথিবীতে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কীট-পতঙ্গসমুহের ফুলে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ফুলে ঘুরে বেড়ানোর কারণে কোনো এক জাতির ফুলের পরাগ অন্য অতি কাছাকাছি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প্রজাতির ফুলের গর্ভকেশরে সার্থকভাবে প্রতি</w:t>
      </w:r>
      <w:r w:rsidR="006A3091">
        <w:rPr>
          <w:rFonts w:ascii="Kalpurush" w:hAnsi="Kalpurush" w:cs="Kalpurush" w:hint="cs"/>
          <w:sz w:val="24"/>
          <w:szCs w:val="24"/>
          <w:cs/>
          <w:lang w:bidi="bn-BD"/>
        </w:rPr>
        <w:t>স্থা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পিত হলেও বংশ রুপান্তরে তিল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পরিমাণও পরিবর্তন লক্ষ্য করা যায় নি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</w:rPr>
        <w:t>‘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প্রাকৃতিক ও মানবীয় নির্বাচনী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প্রক্রিয়া সারা জলবায়ু ও পারিপার্শ্বিকতা পরিবর্তন অথবা জৈব-শুক্র দ্বারা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উপর্যপুরি আক্রান্ত হওয়া সত্ত্বেও সব যুগের উদ্ভিদের কোনো পরিবর্তন হয়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না বা একই এবং অপরিবর্তনীয় থাকে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86260B">
        <w:rPr>
          <w:rFonts w:ascii="Kalpurush" w:hAnsi="Kalpurush" w:cs="Kalpurush"/>
          <w:sz w:val="24"/>
          <w:szCs w:val="24"/>
        </w:rPr>
        <w:t xml:space="preserve">’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এ আবিষ্কারে যেন আল্লাহর কথাটির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প্রমাণিত হলো</w:t>
      </w:r>
      <w:r w:rsidR="002532C9">
        <w:rPr>
          <w:rFonts w:ascii="Kalpurush" w:hAnsi="Kalpurush" w:cs="Kalpurush" w:hint="cs"/>
          <w:sz w:val="24"/>
          <w:szCs w:val="24"/>
          <w:cs/>
          <w:lang w:bidi="bn-BD"/>
        </w:rPr>
        <w:t>:</w:t>
      </w:r>
    </w:p>
    <w:p w:rsidR="002532C9" w:rsidRDefault="001B1F47" w:rsidP="00375B50">
      <w:pPr>
        <w:spacing w:before="120"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تَبۡدِيلَ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لِخَلۡقِ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ٱللَّهِۚ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الروم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532C9" w:rsidRDefault="002532C9" w:rsidP="00375B50">
      <w:pPr>
        <w:bidi w:val="0"/>
        <w:spacing w:before="120"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আল্লাহর সৃষ্টিতে কোনো পরিবর্তন নেই</w:t>
      </w:r>
      <w:r w:rsidR="0086260B" w:rsidRPr="00475C2A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86260B" w:rsidRPr="0086260B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 xml:space="preserve">সুরা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আর-</w:t>
      </w:r>
      <w:r w:rsidR="00A61D21">
        <w:rPr>
          <w:rFonts w:ascii="Kalpurush" w:hAnsi="Kalpurush" w:cs="Kalpurush"/>
          <w:sz w:val="24"/>
          <w:szCs w:val="24"/>
          <w:cs/>
          <w:lang w:bidi="bn-IN"/>
        </w:rPr>
        <w:t>র</w:t>
      </w:r>
      <w:r w:rsidR="00A61D21">
        <w:rPr>
          <w:rFonts w:ascii="Kalpurush" w:hAnsi="Kalpurush" w:cs="Kalpurush" w:hint="cs"/>
          <w:sz w:val="24"/>
          <w:szCs w:val="24"/>
          <w:cs/>
          <w:lang w:bidi="bn-BD"/>
        </w:rPr>
        <w:t>ূ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ম</w:t>
      </w:r>
      <w:r w:rsidR="00A61D21"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৩০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]</w:t>
      </w:r>
    </w:p>
    <w:p w:rsidR="002532C9" w:rsidRDefault="006A3091" w:rsidP="00375B50">
      <w:pPr>
        <w:bidi w:val="0"/>
        <w:spacing w:before="120"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এ প্রক্রিয়াটি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 xml:space="preserve"> সৃষ্টির প্রথম থেকেই চলে আসছে</w:t>
      </w:r>
      <w:r w:rsidR="0086260B"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</w:p>
    <w:p w:rsidR="002532C9" w:rsidRPr="00475C2A" w:rsidRDefault="00DE5D30" w:rsidP="00375B50">
      <w:pPr>
        <w:spacing w:before="120" w:after="0"/>
        <w:jc w:val="both"/>
        <w:rPr>
          <w:rFonts w:ascii="Kalpurush" w:hAnsi="Kalpurush" w:cs="Kalpurush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تَجِدَ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لِسُنَّةِ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تَبۡدِيلٗا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الفتح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2532C9" w:rsidRDefault="002532C9" w:rsidP="00375B50">
      <w:pPr>
        <w:bidi w:val="0"/>
        <w:spacing w:before="120"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আল্লাহর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বিধানে কোনোর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ূ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প পরিবর্তন</w:t>
      </w:r>
      <w:r w:rsidR="0086260B" w:rsidRPr="0086260B">
        <w:rPr>
          <w:rFonts w:ascii="Kalpurush" w:hAnsi="Kalpurush" w:cs="Kalpurush"/>
          <w:sz w:val="24"/>
          <w:szCs w:val="24"/>
        </w:rPr>
        <w:t xml:space="preserve"> 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দেখতে পাবে না</w:t>
      </w:r>
      <w:r w:rsidR="0086260B" w:rsidRPr="00475C2A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86260B" w:rsidRPr="0086260B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 xml:space="preserve">সুরা </w:t>
      </w:r>
      <w:r>
        <w:rPr>
          <w:rFonts w:ascii="Kalpurush" w:hAnsi="Kalpurush" w:cs="Kalpurush"/>
          <w:sz w:val="24"/>
          <w:szCs w:val="24"/>
          <w:cs/>
          <w:lang w:bidi="bn-IN"/>
        </w:rPr>
        <w:t>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ফাত</w:t>
      </w:r>
      <w:r w:rsidR="00A173C5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হ</w:t>
      </w:r>
      <w:r w:rsidR="00A61D21"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২</w:t>
      </w:r>
      <w:r w:rsidR="00DE5D30">
        <w:rPr>
          <w:rFonts w:ascii="Kalpurush" w:hAnsi="Kalpurush" w:cs="Kalpurush" w:hint="cs"/>
          <w:sz w:val="24"/>
          <w:szCs w:val="24"/>
          <w:cs/>
          <w:lang w:bidi="bn-BD"/>
        </w:rPr>
        <w:t>৩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]</w:t>
      </w:r>
    </w:p>
    <w:p w:rsidR="0086260B" w:rsidRPr="0086260B" w:rsidRDefault="0086260B" w:rsidP="00375B50">
      <w:pPr>
        <w:bidi w:val="0"/>
        <w:spacing w:before="120" w:after="0"/>
        <w:jc w:val="both"/>
        <w:rPr>
          <w:rFonts w:ascii="Kalpurush" w:hAnsi="Kalpurush" w:cs="Kalpurush"/>
          <w:sz w:val="24"/>
          <w:szCs w:val="24"/>
          <w:lang w:bidi="hi-IN"/>
        </w:rPr>
      </w:pPr>
      <w:r w:rsidRPr="0086260B">
        <w:rPr>
          <w:rFonts w:ascii="Kalpurush" w:hAnsi="Kalpurush" w:cs="Kalpurush"/>
          <w:sz w:val="24"/>
          <w:szCs w:val="24"/>
          <w:cs/>
          <w:lang w:bidi="bn-IN"/>
        </w:rPr>
        <w:t>বি</w:t>
      </w:r>
      <w:r w:rsidR="00A173C5">
        <w:rPr>
          <w:rFonts w:ascii="Kalpurush" w:hAnsi="Kalpurush" w:cs="Kalpurush"/>
          <w:sz w:val="24"/>
          <w:szCs w:val="24"/>
          <w:cs/>
          <w:lang w:bidi="bn-IN"/>
        </w:rPr>
        <w:t>বর্তনবাদের অসারতার প্রতি নিশ্চয়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 xml:space="preserve"> এটা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কটাক্ষ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ফরাসি উদ্ভিদবিদ দ্য জাসিয়া তার প্রজাতি সম্পর্কিত গবেষণায় দাবি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 xml:space="preserve">করেন যে </w:t>
      </w:r>
      <w:r w:rsidRPr="0086260B">
        <w:rPr>
          <w:rFonts w:ascii="Kalpurush" w:hAnsi="Kalpurush" w:cs="Kalpurush"/>
          <w:sz w:val="24"/>
          <w:szCs w:val="24"/>
        </w:rPr>
        <w:t>‘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ইহা</w:t>
      </w:r>
      <w:r w:rsidR="002532C9">
        <w:rPr>
          <w:rFonts w:ascii="Kalpurush" w:hAnsi="Kalpurush" w:cs="Kalpurush"/>
          <w:sz w:val="24"/>
          <w:szCs w:val="24"/>
          <w:cs/>
          <w:lang w:bidi="bn-IN"/>
        </w:rPr>
        <w:t xml:space="preserve"> (প্রজাতি) প্রজনন দ্বারা চিরস</w:t>
      </w:r>
      <w:r w:rsidR="002532C9">
        <w:rPr>
          <w:rFonts w:ascii="Kalpurush" w:hAnsi="Kalpurush" w:cs="Kalpurush" w:hint="cs"/>
          <w:sz w:val="24"/>
          <w:szCs w:val="24"/>
          <w:cs/>
          <w:lang w:bidi="bn-BD"/>
        </w:rPr>
        <w:t>্থা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য়ী একই রকম উদ্ভিদের বহু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বর্ষজীবী পরপর অনুগমন মাত্র</w:t>
      </w:r>
      <w:r w:rsidRPr="0086260B">
        <w:rPr>
          <w:rFonts w:ascii="Kalpurush" w:hAnsi="Kalpurush" w:cs="Kalpurush"/>
          <w:sz w:val="24"/>
          <w:szCs w:val="24"/>
        </w:rPr>
        <w:t>’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="002532C9">
        <w:rPr>
          <w:rFonts w:ascii="Kalpurush" w:hAnsi="Kalpurush" w:cs="Kalpurush"/>
          <w:sz w:val="24"/>
          <w:szCs w:val="24"/>
          <w:cs/>
          <w:lang w:bidi="bn-IN"/>
        </w:rPr>
        <w:t>এতে বিজ্ঞানের আবিষ্কার আর ক</w:t>
      </w:r>
      <w:r w:rsidR="002532C9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রআনের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বাণীতে কোনো পার্থক্য নেই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তা</w:t>
      </w:r>
      <w:r w:rsidR="00A61D21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ই প্রমাণিত হলো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2532C9" w:rsidRDefault="0086260B" w:rsidP="00375B50">
      <w:pPr>
        <w:bidi w:val="0"/>
        <w:spacing w:before="120"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86260B">
        <w:rPr>
          <w:rFonts w:ascii="Kalpurush" w:hAnsi="Kalpurush" w:cs="Kalpurush"/>
          <w:sz w:val="24"/>
          <w:szCs w:val="24"/>
          <w:cs/>
          <w:lang w:bidi="bn-IN"/>
        </w:rPr>
        <w:t>এত</w:t>
      </w:r>
      <w:r w:rsidR="006A3091">
        <w:rPr>
          <w:rFonts w:ascii="Kalpurush" w:hAnsi="Kalpurush" w:cs="Kalpurush"/>
          <w:sz w:val="24"/>
          <w:szCs w:val="24"/>
          <w:cs/>
          <w:lang w:bidi="bn-IN"/>
        </w:rPr>
        <w:t>ে আমাদের চোখে যে সত্যটি ধরা প</w:t>
      </w:r>
      <w:r w:rsidR="006A3091">
        <w:rPr>
          <w:rFonts w:ascii="Kalpurush" w:hAnsi="Kalpurush" w:cs="Kalpurush" w:hint="cs"/>
          <w:sz w:val="24"/>
          <w:szCs w:val="24"/>
          <w:cs/>
          <w:lang w:bidi="bn-BD"/>
        </w:rPr>
        <w:t>ড়ে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 xml:space="preserve"> তা হল</w:t>
      </w:r>
      <w:r w:rsidR="00A61D21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একটি ফুলের পরাগ পৌঁছানোর জন্য সমন্বয়ের ব্যাপারটি এত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সুবিশাল এবং এত ব্যাপক যে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ভাবলে স্তম্ভিত হতে হয়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ফুলের স্বাদ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গন্ধ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বর্ণ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সুর্যের তেজ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সমুদ্র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বাতাস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কীট-পতঙ্গ ইত্যাদি অসংখ্য জ্ঞাত অজ্ঞাত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বিষয়গুলো যখন একসঙ্গে সমন্বিত হয়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তখনই কেবল একটি ফুলের গর্ভকেশরে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গর্ভধারণের গৌরব অর্জন করে এবং জীব জাতি বেঁচে থাকার সনদপ্রাপ্ত হয়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সবকিছু মিলিয়ে চিত্তাকর্ষক অনুভুতি জা</w:t>
      </w:r>
      <w:r w:rsidR="006A3091">
        <w:rPr>
          <w:rFonts w:ascii="Kalpurush" w:hAnsi="Kalpurush" w:cs="Kalpurush"/>
          <w:sz w:val="24"/>
          <w:szCs w:val="24"/>
          <w:cs/>
          <w:lang w:bidi="bn-IN"/>
        </w:rPr>
        <w:t>গানোর মতো বিস্ময়কর ও নিদর্শনম</w:t>
      </w:r>
      <w:r w:rsidR="006A3091">
        <w:rPr>
          <w:rFonts w:ascii="Kalpurush" w:hAnsi="Kalpurush" w:cs="Kalpurush" w:hint="cs"/>
          <w:sz w:val="24"/>
          <w:szCs w:val="24"/>
          <w:cs/>
          <w:lang w:bidi="bn-BD"/>
        </w:rPr>
        <w:t>ূ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লক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এসব রহস্যের দাবি</w:t>
      </w:r>
      <w:r w:rsidR="002532C9">
        <w:rPr>
          <w:rFonts w:ascii="Kalpurush" w:hAnsi="Kalpurush" w:cs="Kalpurush"/>
          <w:sz w:val="24"/>
          <w:szCs w:val="24"/>
          <w:cs/>
          <w:lang w:bidi="bn-IN"/>
        </w:rPr>
        <w:t xml:space="preserve"> নিয়েই বুঝি ক</w:t>
      </w:r>
      <w:r w:rsidR="002532C9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রআন ঘোষণা করল</w:t>
      </w:r>
      <w:r w:rsidR="002532C9">
        <w:rPr>
          <w:rFonts w:ascii="Kalpurush" w:hAnsi="Kalpurush" w:cs="Kalpurush" w:hint="cs"/>
          <w:sz w:val="24"/>
          <w:szCs w:val="24"/>
          <w:cs/>
          <w:lang w:bidi="bn-BD"/>
        </w:rPr>
        <w:t>:</w:t>
      </w:r>
    </w:p>
    <w:p w:rsidR="00A61D21" w:rsidRPr="00475C2A" w:rsidRDefault="00475C2A" w:rsidP="00375B50">
      <w:pPr>
        <w:spacing w:before="120" w:after="0"/>
        <w:jc w:val="both"/>
        <w:rPr>
          <w:rFonts w:ascii="Kalpurush" w:hAnsi="Kalpurush" w:cs="Kalpurush"/>
          <w:sz w:val="24"/>
          <w:szCs w:val="30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ٱلۡأَرۡضِ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ءَايَٰتٞ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لِّلۡمُوقِنِينَ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٢٠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الذاريات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2532C9" w:rsidRDefault="002532C9" w:rsidP="00375B50">
      <w:pPr>
        <w:bidi w:val="0"/>
        <w:spacing w:before="120" w:after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“</w:t>
      </w:r>
      <w:r w:rsidR="006A3091">
        <w:rPr>
          <w:rFonts w:ascii="Kalpurush" w:hAnsi="Kalpurush" w:cs="Kalpurush" w:hint="cs"/>
          <w:sz w:val="24"/>
          <w:szCs w:val="24"/>
          <w:cs/>
          <w:lang w:bidi="bn-BD"/>
        </w:rPr>
        <w:t>আর দৃঢ়-</w:t>
      </w:r>
      <w:r w:rsidR="006A3091">
        <w:rPr>
          <w:rFonts w:ascii="Kalpurush" w:hAnsi="Kalpurush" w:cs="Kalpurush"/>
          <w:sz w:val="24"/>
          <w:szCs w:val="24"/>
          <w:cs/>
          <w:lang w:bidi="bn-IN"/>
        </w:rPr>
        <w:t>বিশ্ব</w:t>
      </w:r>
      <w:r w:rsidR="006A3091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সীদের জন্য</w:t>
      </w:r>
      <w:r w:rsidR="0086260B" w:rsidRPr="0086260B">
        <w:rPr>
          <w:rFonts w:ascii="Kalpurush" w:hAnsi="Kalpurush" w:cs="Kalpurush"/>
          <w:sz w:val="24"/>
          <w:szCs w:val="24"/>
        </w:rPr>
        <w:t xml:space="preserve"> 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পৃথিবীতে রয়েছে বহু নিদর্শন</w:t>
      </w:r>
      <w:r w:rsidR="0086260B" w:rsidRPr="00475C2A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86260B" w:rsidRPr="0086260B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[সূরা </w:t>
      </w:r>
      <w:r w:rsidR="0086260B" w:rsidRPr="0086260B">
        <w:rPr>
          <w:rFonts w:ascii="Kalpurush" w:hAnsi="Kalpurush" w:cs="Kalpurush"/>
          <w:sz w:val="24"/>
          <w:szCs w:val="24"/>
          <w:cs/>
          <w:lang w:bidi="bn-BD"/>
        </w:rPr>
        <w:t>আয-যা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রিয়াত</w:t>
      </w:r>
      <w:r w:rsidR="00475C2A"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২০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]</w:t>
      </w:r>
    </w:p>
    <w:p w:rsidR="00DE5D30" w:rsidRDefault="00DE5D30" w:rsidP="00375B50">
      <w:pPr>
        <w:bidi w:val="0"/>
        <w:spacing w:before="120"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অন্যত্র বর্ণিত হয়েছে:</w:t>
      </w:r>
    </w:p>
    <w:p w:rsidR="00DE5D30" w:rsidRDefault="00DE5D30" w:rsidP="00375B50">
      <w:pPr>
        <w:spacing w:before="120"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قَدۡ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فَصَّلۡنَا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ٱلۡأٓيَٰتِ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لِقَوۡمٖ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يَذَّكَّرُونَ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الانعام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١٢٦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86260B" w:rsidRDefault="002532C9" w:rsidP="006A3091">
      <w:pPr>
        <w:bidi w:val="0"/>
        <w:spacing w:before="120"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6A3091">
        <w:rPr>
          <w:rFonts w:ascii="Kalpurush" w:hAnsi="Kalpurush" w:cs="Kalpurush"/>
          <w:sz w:val="24"/>
          <w:szCs w:val="24"/>
          <w:cs/>
          <w:lang w:bidi="bn-IN"/>
        </w:rPr>
        <w:t>যারা স্মরণ করে তাদের জন্য আম</w:t>
      </w:r>
      <w:r w:rsidR="006A3091">
        <w:rPr>
          <w:rFonts w:ascii="Kalpurush" w:hAnsi="Kalpurush" w:cs="Kalpurush" w:hint="cs"/>
          <w:sz w:val="24"/>
          <w:szCs w:val="24"/>
          <w:cs/>
          <w:lang w:bidi="bn-BD"/>
        </w:rPr>
        <w:t xml:space="preserve">রা 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নিদর্শনসমূহ সবিস্তারে ব্যক্ত করেছি</w:t>
      </w:r>
      <w:r w:rsidR="0086260B" w:rsidRPr="00475C2A">
        <w:rPr>
          <w:rFonts w:ascii="Kalpurush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>
        <w:rPr>
          <w:rFonts w:ascii="Kalpurush" w:hAnsi="Kalpurush" w:cs="Kalpurush"/>
          <w:sz w:val="24"/>
          <w:szCs w:val="24"/>
          <w:cs/>
          <w:lang w:bidi="bn-BD"/>
        </w:rPr>
        <w:t>সূরা 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আন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আম</w:t>
      </w:r>
      <w:r w:rsidR="00475C2A"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="0086260B" w:rsidRPr="0086260B">
        <w:rPr>
          <w:rFonts w:ascii="Kalpurush" w:hAnsi="Kalpurush" w:cs="Kalpurush"/>
          <w:sz w:val="24"/>
          <w:szCs w:val="24"/>
          <w:cs/>
          <w:lang w:bidi="bn-IN"/>
        </w:rPr>
        <w:t>: ১২৬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]</w:t>
      </w:r>
      <w:r w:rsidR="0086260B" w:rsidRPr="0086260B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</w:p>
    <w:p w:rsidR="006A3091" w:rsidRDefault="006A3091" w:rsidP="00A173C5">
      <w:pPr>
        <w:bidi w:val="0"/>
        <w:spacing w:before="120"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খন আমরা প্রকৃতির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ভারসাম্য</w:t>
      </w:r>
      <w:r>
        <w:rPr>
          <w:rFonts w:ascii="Kalpurush" w:hAnsi="Kalpurush" w:cs="Kalpurush"/>
          <w:sz w:val="24"/>
          <w:szCs w:val="24"/>
          <w:cs/>
          <w:lang w:bidi="bn-IN"/>
        </w:rPr>
        <w:t>ের বিষয়টি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 xml:space="preserve"> লক্ষ্য করে দেখব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475C2A">
        <w:rPr>
          <w:rFonts w:ascii="Kalpurush" w:hAnsi="Kalpurush" w:cs="Kalpurush"/>
          <w:sz w:val="24"/>
          <w:szCs w:val="24"/>
          <w:cs/>
          <w:lang w:bidi="bn-IN"/>
        </w:rPr>
        <w:t xml:space="preserve">বর্তমান পৃথিবীর শিক্ষিত লোকেরা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 xml:space="preserve"> ইকোলজি কথাটির সঙ্গে পরিচিত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বাতাসে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কার্বন ডাই-অক্সাইড ও অন্যান্য দুষণ সম্পর্কে বিজ্ঞানীরা আজ শঙ্কিত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প্রকৃতির ভারসাম্য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রক্ষার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 xml:space="preserve"> প্রতি নজর না দিয়ে</w:t>
      </w:r>
      <w:r>
        <w:rPr>
          <w:rFonts w:ascii="Kalpurush" w:hAnsi="Kalpurush" w:cs="Kalpurush"/>
          <w:sz w:val="24"/>
          <w:szCs w:val="24"/>
          <w:cs/>
          <w:lang w:bidi="bn-IN"/>
        </w:rPr>
        <w:t>, বৃক্ষ নিধনে মানুষের সীমালঙ্ঘন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 xml:space="preserve"> মরুকরণ প্রকোপের মাত্রা বৃদ্ধি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 করে দেয়, যা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 xml:space="preserve"> আজ পৃথিবীর জন্য হুমকি হয়ে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দাঁড়িয়েছে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জীবিকা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চাষাবাদ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নির্মাণ ইত্যাদি নানাবিধ অজুহাতে গাছপালা নিধন করা হচ্ছে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নির্বিচারে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মানুষ প্রয়োজনাতিরিক্ত ভোগ-বিলাসের প্রয়োজনে অতিরিক্ত বন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নিধনের কারণেই আজ সারা বিশ্বে পরিবেশ বিপর্যয় দেখা দিয়েছে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ঝড়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>
        <w:rPr>
          <w:rFonts w:ascii="Kalpurush" w:hAnsi="Kalpurush" w:cs="Kalpurush"/>
          <w:sz w:val="24"/>
          <w:szCs w:val="24"/>
          <w:cs/>
          <w:lang w:bidi="bn-IN"/>
        </w:rPr>
        <w:t>বন্যা-খ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রা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সাইক্লোন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টর্নেডো ইত্যাদি আজ নিত্যনৈমিত্তিক ব্যাপার হয়ে দাঁড়িয়েছে এবং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ফসলাদির মারাত্মক ক্ষতি হওয়ায় বিশ্বে আজ খাদ্যে টান পড়েছে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মানুষ কর্তৃক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প্রকৃতির ভারসম্য ন</w:t>
      </w:r>
      <w:r>
        <w:rPr>
          <w:rFonts w:ascii="Kalpurush" w:hAnsi="Kalpurush" w:cs="Kalpurush"/>
          <w:sz w:val="24"/>
          <w:szCs w:val="24"/>
          <w:cs/>
          <w:lang w:bidi="bn-IN"/>
        </w:rPr>
        <w:t>ষ্ট করার জন্যই আজ এ বেহাল অবস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্থা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প্রকৃতিতে বনবাদাড়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পাহাড় পর্বত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নিবিড় জঙ্গল ইত্যাদি যদি না থাকত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তবে সমস্ত পৃথিবীতে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অক্সিজেনের যে ঘাটতি হতো তাতে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জীবজগতের বেঁচে থাকাই দুরুহ হয়ে পড়ত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hAnsi="Kalpurush" w:cs="Kalpurush"/>
          <w:sz w:val="24"/>
          <w:szCs w:val="24"/>
          <w:cs/>
          <w:lang w:bidi="bn-IN"/>
        </w:rPr>
        <w:t xml:space="preserve">একটু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চি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ন্তা করলেই বোঝা যাবে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যে,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 xml:space="preserve"> এমন বহু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বনবাদাড় রয়েছে যা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দুর্গম পাহাড়-পর্বত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নদী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সাগর ও অন্যান্য প্রাকৃতিক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প্রতিবন্ধকতা দ্বারা মানুষের সহজ গমনের বাইরে ফেলে রাখা হয়েছে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উপরন্তু তার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IN"/>
        </w:rPr>
        <w:t>মধ্যে হিংস্র জন্তুর আবাসস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্থ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ল করা হয়েছে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যাতে মানুষ তার ক্ষতি না করতে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পারে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এদের ভয়সংকুলতা ও প্রাকৃতিক দুর্গমতা না থাকলে লোভী মানুষ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ইতোমধ্যেই এ পৃথিবীকে জীবজগতের বাঁচার অযোগ্য করে ফেলত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বিষয়টি যুক্তি ও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প্রমাণভিত্তিক বিচার-বিশ্লেষণ করলে আমরা দেখতে পাই যে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দুরদুরান্তের গহীন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অরণ্যে প্রকৃতির বন্যতায় লালিত প্রাণসংহারক জীবজন্তুসমুহ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প্রাকৃতিক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দুর্লংঘতা ইত্যাদি সবই মুলত জীবম</w:t>
      </w:r>
      <w:r w:rsidR="00A173C5">
        <w:rPr>
          <w:rFonts w:ascii="Kalpurush" w:hAnsi="Kalpurush" w:cs="Kalpurush" w:hint="cs"/>
          <w:sz w:val="24"/>
          <w:szCs w:val="24"/>
          <w:cs/>
          <w:lang w:bidi="bn-BD"/>
        </w:rPr>
        <w:t>ণ্ড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লের সেবার কাজে নিয়োজিত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সমস্ত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জীবম</w:t>
      </w:r>
      <w:r w:rsidR="00A173C5">
        <w:rPr>
          <w:rFonts w:ascii="Kalpurush" w:hAnsi="Kalpurush" w:cs="Kalpurush" w:hint="cs"/>
          <w:sz w:val="24"/>
          <w:szCs w:val="24"/>
          <w:cs/>
          <w:lang w:bidi="bn-BD"/>
        </w:rPr>
        <w:t>ণ্ড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ল ও উদ্ভিদকুল মূলত মানুষের কল্যাণ করে যাচ্ছে প্রতিনিয়ত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6A3091" w:rsidRDefault="006A3091" w:rsidP="006A3091">
      <w:pPr>
        <w:spacing w:before="120"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أَلَمۡ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تَرَوۡاْ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سَخَّرَ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لَكُم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ٱلسَّمَٰوَٰتِ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ٱلۡأَرۡضِ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لقمان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٢٠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6A3091" w:rsidRPr="0086260B" w:rsidRDefault="006A3091" w:rsidP="006A3091">
      <w:pPr>
        <w:bidi w:val="0"/>
        <w:spacing w:before="120" w:after="0"/>
        <w:jc w:val="both"/>
        <w:rPr>
          <w:rFonts w:ascii="Kalpurush" w:hAnsi="Kalpurush" w:cs="Kalpurush"/>
          <w:sz w:val="24"/>
          <w:szCs w:val="24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86260B">
        <w:rPr>
          <w:rFonts w:ascii="Kalpurush" w:hAnsi="Kalpurush" w:cs="Kalpurush"/>
          <w:sz w:val="24"/>
          <w:szCs w:val="24"/>
          <w:cs/>
          <w:lang w:bidi="bn-BD"/>
        </w:rPr>
        <w:t>তোমরা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 xml:space="preserve"> কি লক্ষ্য করো না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BD"/>
        </w:rPr>
        <w:t xml:space="preserve">যে </w:t>
      </w:r>
      <w:r>
        <w:rPr>
          <w:rFonts w:ascii="Kalpurush" w:hAnsi="Kalpurush" w:cs="Kalpurush"/>
          <w:sz w:val="24"/>
          <w:szCs w:val="24"/>
          <w:cs/>
          <w:lang w:bidi="bn-IN"/>
        </w:rPr>
        <w:t>আল্লাহ তোমাদের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কল্যাণে নিয়োজিত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করে দিয়েছেন যা কিছু আছে আসমান ও জমিনে</w:t>
      </w:r>
      <w:r>
        <w:rPr>
          <w:rFonts w:ascii="Kalpurush" w:hAnsi="Kalpurush" w:cs="Kalpurush"/>
          <w:sz w:val="24"/>
          <w:szCs w:val="24"/>
        </w:rPr>
        <w:t>?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>
        <w:rPr>
          <w:rFonts w:ascii="Kalpurush" w:hAnsi="Kalpurush" w:cs="Kalpurush"/>
          <w:sz w:val="24"/>
          <w:szCs w:val="24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>
        <w:rPr>
          <w:rFonts w:ascii="Kalpurush" w:hAnsi="Kalpurush" w:cs="Kalpurush"/>
          <w:sz w:val="24"/>
          <w:szCs w:val="24"/>
          <w:cs/>
          <w:lang w:bidi="bn-BD"/>
        </w:rPr>
        <w:t>সূরা 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86260B">
        <w:rPr>
          <w:rFonts w:ascii="Kalpurush" w:hAnsi="Kalpurush" w:cs="Kalpurush"/>
          <w:sz w:val="24"/>
          <w:szCs w:val="24"/>
          <w:cs/>
          <w:lang w:bidi="bn-BD"/>
        </w:rPr>
        <w:t>কমান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২০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]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</w:p>
    <w:p w:rsidR="006A3091" w:rsidRDefault="006A3091" w:rsidP="006A3091">
      <w:pPr>
        <w:bidi w:val="0"/>
        <w:spacing w:before="120"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6260B">
        <w:rPr>
          <w:rFonts w:ascii="Kalpurush" w:hAnsi="Kalpurush" w:cs="Kalpurush"/>
          <w:sz w:val="24"/>
          <w:szCs w:val="24"/>
          <w:cs/>
          <w:lang w:bidi="bn-IN"/>
        </w:rPr>
        <w:t>পৃথিবীর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পরিবেশের ভারসাম্য রক্ষার জন্য আল্লাহ কি নিপুণতায় তাকে সাজিয়েছেন বিবিধ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বস্তু দিয়ে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জীবজগতের বসবাসের জন্য যেখানে যা প্রয়োজন</w:t>
      </w:r>
      <w:r w:rsidRPr="0086260B">
        <w:rPr>
          <w:rFonts w:ascii="Kalpurush" w:hAnsi="Kalpurush" w:cs="Kalpurush"/>
          <w:sz w:val="24"/>
          <w:szCs w:val="24"/>
        </w:rPr>
        <w:t xml:space="preserve">,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সেখানে ঠিক সেই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জিনিসটি সমপরিমাণে দান করেছেন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তার একটু হেরফের হলে জীবজগতের বেঁচে থাকাই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অসম্ভব হয়ে পড়ত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তাই আল্লাহর অসীম কুদরতের কথা ভেবে জ্ঞানী ও বিজ্ঞানীরা</w:t>
      </w:r>
      <w:r w:rsidRPr="0086260B">
        <w:rPr>
          <w:rFonts w:ascii="Kalpurush" w:hAnsi="Kalpurush" w:cs="Kalpurush"/>
          <w:sz w:val="24"/>
          <w:szCs w:val="24"/>
        </w:rPr>
        <w:t xml:space="preserve"> </w:t>
      </w:r>
      <w:r w:rsidRPr="0086260B">
        <w:rPr>
          <w:rFonts w:ascii="Kalpurush" w:hAnsi="Kalpurush" w:cs="Kalpurush"/>
          <w:sz w:val="24"/>
          <w:szCs w:val="24"/>
          <w:cs/>
          <w:lang w:bidi="bn-IN"/>
        </w:rPr>
        <w:t>তাদের মাথা নত করে দেন তাঁর সম্মুখে</w:t>
      </w:r>
      <w:r w:rsidRPr="00475C2A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6A3091" w:rsidRDefault="006A3091" w:rsidP="00A173C5">
      <w:pPr>
        <w:bidi w:val="0"/>
        <w:jc w:val="center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>সমাপ্ত</w:t>
      </w:r>
    </w:p>
    <w:p w:rsidR="00E50FFB" w:rsidRDefault="00E50FFB" w:rsidP="00E50FFB">
      <w:pPr>
        <w:bidi w:val="0"/>
        <w:jc w:val="center"/>
        <w:rPr>
          <w:rFonts w:ascii="Kalpurush" w:hAnsi="Kalpurush" w:cs="Kalpurush" w:hint="cs"/>
          <w:sz w:val="24"/>
          <w:szCs w:val="24"/>
          <w:cs/>
          <w:lang w:bidi="bn-BD"/>
        </w:rPr>
      </w:pPr>
    </w:p>
    <w:p w:rsidR="00B33FBB" w:rsidRDefault="00B33FBB" w:rsidP="00B33FBB">
      <w:pPr>
        <w:bidi w:val="0"/>
        <w:jc w:val="center"/>
        <w:rPr>
          <w:rFonts w:ascii="Kalpurush" w:hAnsi="Kalpurush" w:cs="Kalpurush"/>
          <w:sz w:val="24"/>
          <w:szCs w:val="24"/>
          <w:lang w:bidi="bn-BD"/>
        </w:rPr>
      </w:pPr>
    </w:p>
    <w:p w:rsidR="00B33FBB" w:rsidRPr="00E50FFB" w:rsidRDefault="00B33FBB" w:rsidP="00B33FBB">
      <w:pPr>
        <w:bidi w:val="0"/>
        <w:jc w:val="center"/>
        <w:rPr>
          <w:rFonts w:ascii="Kalpurush" w:hAnsi="Kalpurush" w:hint="cs"/>
          <w:sz w:val="24"/>
          <w:szCs w:val="24"/>
          <w:rtl/>
          <w:lang w:bidi="ar-EG"/>
        </w:rPr>
      </w:pPr>
    </w:p>
    <w:p w:rsidR="005666DC" w:rsidRPr="0086260B" w:rsidRDefault="00DC6A8E" w:rsidP="00375B50">
      <w:pPr>
        <w:bidi w:val="0"/>
        <w:spacing w:before="120" w:after="0"/>
        <w:jc w:val="center"/>
        <w:rPr>
          <w:rFonts w:ascii="Kalpurush" w:hAnsi="Kalpurush" w:cs="Kalpurush"/>
          <w:sz w:val="24"/>
          <w:szCs w:val="24"/>
          <w:rtl/>
          <w:cs/>
          <w:lang w:bidi="hi-IN"/>
        </w:rPr>
      </w:pPr>
      <w:bookmarkStart w:id="0" w:name="_GoBack"/>
      <w:r w:rsidRPr="0086260B">
        <w:rPr>
          <w:rFonts w:ascii="Kalpurush" w:hAnsi="Kalpurush" w:cs="Kalpurush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140CB1EA" wp14:editId="46121694">
            <wp:simplePos x="0" y="0"/>
            <wp:positionH relativeFrom="page">
              <wp:posOffset>-367</wp:posOffset>
            </wp:positionH>
            <wp:positionV relativeFrom="page">
              <wp:posOffset>41945</wp:posOffset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666DC" w:rsidRPr="0086260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2E1" w:rsidRDefault="009642E1" w:rsidP="00E32771">
      <w:pPr>
        <w:spacing w:after="0" w:line="240" w:lineRule="auto"/>
      </w:pPr>
      <w:r>
        <w:separator/>
      </w:r>
    </w:p>
  </w:endnote>
  <w:endnote w:type="continuationSeparator" w:id="0">
    <w:p w:rsidR="009642E1" w:rsidRDefault="009642E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3B497B0-3E0A-4F36-A012-ED00021E4E08}"/>
    <w:embedBold r:id="rId2" w:fontKey="{E6BC7336-A8E9-45CC-A5DE-D72A80C60E9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1A77E04-7978-4A45-905F-EAF1460814B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8DB9395A-130A-41C7-952A-AFA367E937DE}"/>
    <w:embedBold r:id="rId5" w:fontKey="{165A7421-E24E-4D92-B49D-DDB9358F4C38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EBDA94F6-8CE1-42C2-8365-D20CD669B23B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7" w:fontKey="{39560A24-B97C-4533-B427-9BC06F57A5B8}"/>
    <w:embedBold r:id="rId8" w:fontKey="{BF95D59B-0869-43A2-A4C7-0CCBE777489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18CF1529-4388-4CC0-B653-A8E668AACFE1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B3A55EFC-6C35-42B8-B204-806C7D9E0CF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829899DD-ABE1-46FF-A031-369E5C99AEBF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2" w:fontKey="{F5B818D9-1613-4E38-AAAD-4C92267FE7FA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3" w:fontKey="{11E70BB5-AB92-4F1D-93FD-8CE5F31AB986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4" w:fontKey="{D7295C38-3397-426A-94C3-50446F9B349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36398F94-9843-41AA-A7E8-E57B695C10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358BBC9" wp14:editId="4E28B91A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1AE13C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2E1" w:rsidRDefault="009642E1" w:rsidP="00E32771">
      <w:pPr>
        <w:spacing w:after="0" w:line="240" w:lineRule="auto"/>
      </w:pPr>
      <w:r>
        <w:separator/>
      </w:r>
    </w:p>
  </w:footnote>
  <w:footnote w:type="continuationSeparator" w:id="0">
    <w:p w:rsidR="009642E1" w:rsidRDefault="009642E1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7407F18" wp14:editId="4058A00C">
              <wp:simplePos x="0" y="0"/>
              <wp:positionH relativeFrom="column">
                <wp:posOffset>-595630</wp:posOffset>
              </wp:positionH>
              <wp:positionV relativeFrom="paragraph">
                <wp:posOffset>-186055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1654968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1D7C87" w:rsidP="001D7C87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1D7C8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পরিবেশ</w:t>
                            </w:r>
                            <w:r w:rsidRPr="001D7C8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1D7C8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রক্ষা</w:t>
                            </w:r>
                            <w:r w:rsidRPr="001D7C8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1D7C8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ও</w:t>
                            </w:r>
                            <w:r w:rsidRPr="001D7C8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1D7C8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মহাগ্রন্থ</w:t>
                            </w:r>
                            <w:r w:rsidRPr="001D7C8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1D7C8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আল</w:t>
                            </w:r>
                            <w:r w:rsidRPr="001D7C87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-</w:t>
                            </w:r>
                            <w:r w:rsidRPr="001D7C87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কুরআন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E50FFB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4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407F18" id="Group 1" o:spid="_x0000_s1026" style="position:absolute;left:0;text-align:left;margin-left:-46.9pt;margin-top:-14.6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6550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1D7C87" w:rsidP="001D7C87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1D7C8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পরিবেশ</w:t>
                      </w:r>
                      <w:r w:rsidRPr="001D7C8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1D7C8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রক্ষা</w:t>
                      </w:r>
                      <w:r w:rsidRPr="001D7C8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1D7C8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ও</w:t>
                      </w:r>
                      <w:r w:rsidRPr="001D7C8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1D7C8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মহাগ্রন্থ</w:t>
                      </w:r>
                      <w:r w:rsidRPr="001D7C8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1D7C8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আল</w:t>
                      </w:r>
                      <w:r w:rsidRPr="001D7C87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-</w:t>
                      </w:r>
                      <w:r w:rsidRPr="001D7C87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কুরআন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E50FFB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4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300CE84" wp14:editId="70FF75D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8FB708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B52054C" wp14:editId="64A1E8D5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52054C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326E245F" wp14:editId="4676270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E11A4E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ED568F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60B"/>
    <w:rsid w:val="0000503E"/>
    <w:rsid w:val="0000656E"/>
    <w:rsid w:val="00014A18"/>
    <w:rsid w:val="00054A51"/>
    <w:rsid w:val="00096A15"/>
    <w:rsid w:val="000A43B4"/>
    <w:rsid w:val="000A53B5"/>
    <w:rsid w:val="000A6307"/>
    <w:rsid w:val="000C2B16"/>
    <w:rsid w:val="000D4CE3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B1F47"/>
    <w:rsid w:val="001D5361"/>
    <w:rsid w:val="001D7C87"/>
    <w:rsid w:val="001F14F0"/>
    <w:rsid w:val="001F4E86"/>
    <w:rsid w:val="002219E3"/>
    <w:rsid w:val="0023307B"/>
    <w:rsid w:val="00235692"/>
    <w:rsid w:val="002532C9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75B50"/>
    <w:rsid w:val="003947B2"/>
    <w:rsid w:val="003A526E"/>
    <w:rsid w:val="003E1AC6"/>
    <w:rsid w:val="00437EF4"/>
    <w:rsid w:val="00447B55"/>
    <w:rsid w:val="00451428"/>
    <w:rsid w:val="004554F2"/>
    <w:rsid w:val="00475C2A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946C1"/>
    <w:rsid w:val="005A2707"/>
    <w:rsid w:val="005A6FDB"/>
    <w:rsid w:val="005C7516"/>
    <w:rsid w:val="00604920"/>
    <w:rsid w:val="00612832"/>
    <w:rsid w:val="00631E7F"/>
    <w:rsid w:val="00632FB4"/>
    <w:rsid w:val="00662A2B"/>
    <w:rsid w:val="00677AE4"/>
    <w:rsid w:val="0069533C"/>
    <w:rsid w:val="006A3091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6260B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642E1"/>
    <w:rsid w:val="009967F9"/>
    <w:rsid w:val="009F701F"/>
    <w:rsid w:val="00A03054"/>
    <w:rsid w:val="00A052E1"/>
    <w:rsid w:val="00A173C5"/>
    <w:rsid w:val="00A2421B"/>
    <w:rsid w:val="00A32249"/>
    <w:rsid w:val="00A61D21"/>
    <w:rsid w:val="00A61E5C"/>
    <w:rsid w:val="00A65935"/>
    <w:rsid w:val="00AD2A33"/>
    <w:rsid w:val="00B33FBB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E6B3A"/>
    <w:rsid w:val="00BF04A9"/>
    <w:rsid w:val="00BF6327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E5D30"/>
    <w:rsid w:val="00DF7E4B"/>
    <w:rsid w:val="00E0449C"/>
    <w:rsid w:val="00E210FF"/>
    <w:rsid w:val="00E25D4B"/>
    <w:rsid w:val="00E270CA"/>
    <w:rsid w:val="00E312DE"/>
    <w:rsid w:val="00E32771"/>
    <w:rsid w:val="00E443FF"/>
    <w:rsid w:val="00E50FFB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66540"/>
    <w:rsid w:val="00F80820"/>
    <w:rsid w:val="00FD706F"/>
    <w:rsid w:val="00FE312B"/>
    <w:rsid w:val="00FF164E"/>
    <w:rsid w:val="00FF3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2B5A8E6-189A-415A-AE92-A7966EEB6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43FA93-4905-4E90-8618-59F82661F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77</TotalTime>
  <Pages>5</Pages>
  <Words>1204</Words>
  <Characters>6599</Characters>
  <Application>Microsoft Office Word</Application>
  <DocSecurity>0</DocSecurity>
  <Lines>119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পরিবেশ রক্ষা ও মহাগ্রন্থ আল-কুরআন</vt:lpstr>
      <vt:lpstr/>
    </vt:vector>
  </TitlesOfParts>
  <Manager/>
  <Company>islamhouse.com</Company>
  <LinksUpToDate>false</LinksUpToDate>
  <CharactersWithSpaces>7764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পরিবেশ রক্ষা ও মহাগ্রন্থ আল-কুরআন</dc:title>
  <dc:subject>পরিবেশ রক্ষা ও মহাগ্রন্থ আল-কুরআন</dc:subject>
  <dc:creator>সানাউল্লাহ নজির আহমদ</dc:creator>
  <cp:keywords>পরিবেশ রক্ষা ও মহাগ্রন্থ আল-কুরআন</cp:keywords>
  <dc:description>পরিবেশ রক্ষা ও মহাগ্রন্থ আল-কুরআন</dc:description>
  <cp:lastModifiedBy>elhashemy</cp:lastModifiedBy>
  <cp:revision>11</cp:revision>
  <cp:lastPrinted>2015-10-08T13:18:00Z</cp:lastPrinted>
  <dcterms:created xsi:type="dcterms:W3CDTF">2015-04-22T10:00:00Z</dcterms:created>
  <dcterms:modified xsi:type="dcterms:W3CDTF">2015-10-08T13:19:00Z</dcterms:modified>
  <cp:category/>
</cp:coreProperties>
</file>