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CA6445" w:rsidP="008651D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কী</w:t>
      </w:r>
      <w:r w:rsidR="008651D8" w:rsidRP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ভাবে</w:t>
      </w:r>
      <w:r w:rsidR="008651D8" w:rsidRPr="008651D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স্বাগত</w:t>
      </w:r>
      <w:r w:rsidR="008651D8" w:rsidRPr="008651D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জানাব</w:t>
      </w:r>
      <w:r w:rsidR="008651D8" w:rsidRPr="008651D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মাহে</w:t>
      </w:r>
      <w:r w:rsidR="008651D8" w:rsidRPr="008651D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রম</w:t>
      </w:r>
      <w:r w:rsid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যা</w:t>
      </w:r>
      <w:r w:rsidR="008651D8" w:rsidRPr="008651D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নকে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651D8" w:rsidP="008651D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651D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كيف</w:t>
      </w:r>
      <w:r w:rsidRPr="008651D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نستقبل</w:t>
      </w:r>
      <w:r w:rsidRPr="008651D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8651D8" w:rsidP="008651D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8651D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আব্দুর</w:t>
      </w:r>
      <w:r w:rsidRPr="008651D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500DB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</w:t>
      </w:r>
      <w:r w:rsidRPr="008651D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হমান</w:t>
      </w:r>
      <w:r w:rsidR="00E1700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ইবন </w:t>
      </w:r>
      <w:r w:rsidRPr="008651D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8651D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651D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আযীয</w:t>
      </w:r>
      <w:r w:rsidRPr="008651D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651D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আস</w:t>
      </w:r>
      <w:r w:rsidRPr="008651D8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8651D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সুদাইস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17001" w:rsidRDefault="008651D8" w:rsidP="008651D8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rtl/>
          <w:cs/>
          <w:lang w:bidi="bn-BD"/>
        </w:rPr>
      </w:pPr>
      <w:r w:rsidRPr="008651D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8651D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الرحمن</w:t>
      </w:r>
      <w:r w:rsidRPr="008651D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651D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8651D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العزيز</w:t>
      </w:r>
      <w:r w:rsidRPr="008651D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51D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السديس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500D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8651D8" w:rsidRPr="00E17001">
        <w:rPr>
          <w:rFonts w:cs="Kalpurush" w:hint="cs"/>
          <w:cs/>
          <w:lang w:bidi="bn-IN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8651D8" w:rsidRPr="008651D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শু</w:t>
      </w:r>
      <w:r w:rsidR="00500D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‘আ</w:t>
      </w:r>
      <w:r w:rsidR="008651D8" w:rsidRPr="008651D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ইব</w:t>
      </w:r>
      <w:r w:rsidR="008651D8" w:rsidRPr="008651D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মুহাম্মদ</w:t>
      </w:r>
      <w:r w:rsidR="008651D8" w:rsidRPr="008651D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সিদ্দিক</w:t>
      </w:r>
      <w:r w:rsidR="008651D8" w:rsidRPr="008651D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E17001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17001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8651D8" w:rsidRPr="008651D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8651D8" w:rsidRPr="008651D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651D8" w:rsidRPr="008651D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شعيب</w:t>
      </w:r>
      <w:r w:rsidR="008651D8" w:rsidRPr="008651D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651D8" w:rsidRPr="008651D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8651D8" w:rsidRPr="008651D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651D8" w:rsidRPr="008651D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صديق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8651D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AB1987D" wp14:editId="5A33B14D">
            <wp:simplePos x="0" y="0"/>
            <wp:positionH relativeFrom="margin">
              <wp:posOffset>959273</wp:posOffset>
            </wp:positionH>
            <wp:positionV relativeFrom="paragraph">
              <wp:posOffset>90805</wp:posOffset>
            </wp:positionV>
            <wp:extent cx="3867159" cy="46736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9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4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8651D8" w:rsidRPr="008651D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ভাবে</w:t>
      </w:r>
      <w:r w:rsidR="008651D8" w:rsidRPr="008651D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স্বাগত</w:t>
      </w:r>
      <w:r w:rsidR="008651D8" w:rsidRPr="008651D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জানাব</w:t>
      </w:r>
      <w:r w:rsidR="008651D8" w:rsidRPr="008651D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651D8" w:rsidRPr="008651D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মাহে</w:t>
      </w:r>
      <w:r w:rsidR="008651D8" w:rsidRPr="008651D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651D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</w:t>
      </w:r>
      <w:r w:rsidR="008651D8" w:rsidRPr="008651D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নকে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সমস্ত প্রশংসা আল্লাহ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তা</w:t>
      </w:r>
      <w:r>
        <w:rPr>
          <w:rFonts w:ascii="SolaimanLipi" w:cs="Kalpurush" w:hint="cs"/>
          <w:color w:val="000000"/>
          <w:sz w:val="24"/>
          <w:szCs w:val="24"/>
          <w:cs/>
          <w:lang w:bidi="bn-BD"/>
        </w:rPr>
        <w:t>‘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আলার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যিনি আমাদেরকে </w:t>
      </w:r>
      <w:r w:rsidR="0033601A">
        <w:rPr>
          <w:rFonts w:ascii="SolaimanLipi" w:cs="Kalpurush"/>
          <w:sz w:val="24"/>
          <w:szCs w:val="24"/>
          <w:cs/>
          <w:lang w:bidi="bn-IN"/>
        </w:rPr>
        <w:t>নি</w:t>
      </w:r>
      <w:r w:rsidR="0033601A">
        <w:rPr>
          <w:rFonts w:ascii="SolaimanLipi" w:cs="Kalpurush"/>
          <w:sz w:val="24"/>
          <w:szCs w:val="24"/>
          <w:lang w:bidi="bn-IN"/>
        </w:rPr>
        <w:t>‘</w:t>
      </w:r>
      <w:r w:rsidR="0033601A">
        <w:rPr>
          <w:rFonts w:ascii="SolaimanLipi" w:cs="Kalpurush"/>
          <w:sz w:val="24"/>
          <w:szCs w:val="24"/>
          <w:cs/>
          <w:lang w:bidi="bn-IN"/>
        </w:rPr>
        <w:t>আমত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হিসেবে দিয়েছেন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সৎকাজ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করার বিভিন্ন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মৌসুম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>যিনি রম</w:t>
      </w:r>
      <w:r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নকে করেছেন মহিমান্বিত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বরকতময়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যিনি উৎসাহ দিয়েছেন মাহে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রম</w:t>
      </w:r>
      <w:r>
        <w:rPr>
          <w:rFonts w:ascii="SolaimanLipi" w:cs="Kalpurush" w:hint="cs"/>
          <w:color w:val="000000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ইবাদত-বন্দেগী যথার্থরূপে পালন করতে।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পুণ্যময়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কাজসমূহে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অধিকমাত্রায়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রত হতে। আমি আল্লাহর প্রশংসা করছি তার অফুরান 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নি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‘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আমতে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</w:t>
      </w:r>
      <w:r w:rsidR="0033601A">
        <w:rPr>
          <w:rFonts w:ascii="SolaimanLipi" w:cs="Kalpurush"/>
          <w:sz w:val="24"/>
          <w:szCs w:val="24"/>
          <w:cs/>
          <w:lang w:bidi="bn-IN"/>
        </w:rPr>
        <w:t xml:space="preserve"> জন্য।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শুকরিয়া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করছি তাঁর</w:t>
      </w:r>
      <w:bookmarkStart w:id="0" w:name="_GoBack"/>
      <w:bookmarkEnd w:id="0"/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অঢেল করুণার জন্য।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সালাত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সালাম তাঁর প্রতি যিনি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সালাত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আদায়কারীদের মধ্যে ছিলেন সর্বোত্তম। যিনি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তাহাজ্জুদ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কিয়ামুল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লাইল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সম্পাদনকারীদের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মধ্যে ছিলেন সর্বশ্রেষ্ঠ। আল্লাহ তার প্রতি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রহমত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বরকত নাযিল করুন। তাঁর 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সাহাব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ীগণে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প্রতিও রহমত বর্ষণ করুন।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তাবে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>‘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ঈ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ঐকান্তিকতার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সাথে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পৃথিবীতে আলো অন্ধকার যতদিন থাকবে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ততদিন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যারাই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অনুসরণ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করবে তাদের সবার প্রতি বর্ষিত হোক আল্লাহর অফুরান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রহ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ম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আল্লাহ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তা</w:t>
      </w:r>
      <w:r>
        <w:rPr>
          <w:rFonts w:ascii="SolaimanLipi" w:cs="Kalpurush" w:hint="cs"/>
          <w:color w:val="000000"/>
          <w:sz w:val="24"/>
          <w:szCs w:val="24"/>
          <w:cs/>
          <w:lang w:bidi="bn-BD"/>
        </w:rPr>
        <w:t>‘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আলা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বড়-বড় উপলক্ষ্য রেখেছেন যা হৃদয়ে 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>ঈ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মানকে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শানিত করে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অন্তরাত্মায়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আন্দোলিত করে উচ্ছ্বসিত অনুভূতি। অতঃপর বাড়িয়ে দেয় ইবাদত আরাধনার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অনুঘটনা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সঙ্কুচিত করে দেয় সমাজে পাপ ও অন্যায়ের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ক্ষেত্রসমূহ</w:t>
      </w:r>
      <w:r w:rsidRPr="00E17001">
        <w:rPr>
          <w:rFonts w:ascii="SolaimanLipi" w:cs="SolaimanLipi"/>
          <w:sz w:val="24"/>
          <w:szCs w:val="24"/>
          <w:cs/>
          <w:lang w:bidi="hi-IN"/>
        </w:rPr>
        <w:t>।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="00E17001">
        <w:rPr>
          <w:rFonts w:ascii="SolaimanLipi" w:cs="Kalpurush"/>
          <w:sz w:val="24"/>
          <w:szCs w:val="24"/>
          <w:cs/>
          <w:lang w:bidi="bn-IN"/>
        </w:rPr>
        <w:t>মুসল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ি</w:t>
      </w:r>
      <w:r w:rsidR="00E17001">
        <w:rPr>
          <w:rFonts w:ascii="SolaimanLipi" w:cs="Kalpurush"/>
          <w:sz w:val="24"/>
          <w:szCs w:val="24"/>
          <w:cs/>
          <w:lang w:bidi="bn-IN"/>
        </w:rPr>
        <w:t>ম</w:t>
      </w:r>
      <w:r w:rsidRPr="008651D8">
        <w:rPr>
          <w:rFonts w:ascii="SolaimanLipi" w:cs="Kalpurush"/>
          <w:sz w:val="24"/>
          <w:szCs w:val="24"/>
          <w:cs/>
          <w:lang w:bidi="bn-IN"/>
        </w:rPr>
        <w:t>দেরকে দেয় ঐক্য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ভ্রাতৃত্ব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স্বচ্ছতা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সহমর্মিতা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আত্মীয়তার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বন্ধন রক্ষা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পবিত্রতা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উত্তমতা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সবর ও </w:t>
      </w:r>
      <w:r w:rsidRPr="008651D8">
        <w:rPr>
          <w:rFonts w:cs="Kalpurush" w:hint="cs"/>
          <w:sz w:val="24"/>
          <w:szCs w:val="24"/>
          <w:cs/>
          <w:lang w:bidi="bn-IN"/>
        </w:rPr>
        <w:t>শৌর্যবীর্যের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দীক্ষা।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একটি সুমিষ্ট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পানিয়ের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প্রস্রবণ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ইবাদতকারীদের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জন্য একটি নিরাপদ ভূমি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আনুগত্যকারীদের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জন্য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দুর্পার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দুর্গ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যারা পাপী তাদের জন্য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 xml:space="preserve">তা </w:t>
      </w:r>
      <w:r w:rsidRPr="00E17001">
        <w:rPr>
          <w:rFonts w:ascii="SolaimanLipi" w:cs="Kalpurush"/>
          <w:sz w:val="24"/>
          <w:szCs w:val="24"/>
          <w:cs/>
          <w:lang w:bidi="bn-IN"/>
        </w:rPr>
        <w:t>একটি সুযোগ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যাতে তারা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গুনাহ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থেকে তাওবা করতে পারে।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জীবন</w:t>
      </w:r>
      <w:r w:rsidRPr="008651D8">
        <w:rPr>
          <w:rFonts w:ascii="SolaimanLipi" w:cs="Kalpurush" w:hint="cs"/>
          <w:color w:val="000000"/>
          <w:sz w:val="24"/>
          <w:szCs w:val="24"/>
          <w:cs/>
          <w:lang w:bidi="bn-IN"/>
        </w:rPr>
        <w:t>-ই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তিহাসে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স্বচ্ছ কিছু অধ্যায় রচিত করতে পারে। তাদের জীবনকে ভরে দিতে পারে উত্তম আমলে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উৎকৃষ্ট চরিত্রে। </w:t>
      </w:r>
    </w:p>
    <w:p w:rsidR="008651D8" w:rsidRPr="00C4796F" w:rsidRDefault="008651D8" w:rsidP="00A91B8C">
      <w:pPr>
        <w:autoSpaceDE w:val="0"/>
        <w:autoSpaceDN w:val="0"/>
        <w:bidi w:val="0"/>
        <w:adjustRightInd w:val="0"/>
        <w:spacing w:after="0"/>
        <w:rPr>
          <w:b/>
          <w:bCs/>
          <w:color w:val="0000FF"/>
          <w:sz w:val="24"/>
          <w:szCs w:val="24"/>
          <w:lang w:bidi="bn-BD"/>
        </w:rPr>
      </w:pPr>
      <w:r w:rsidRPr="00C4796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রম</w:t>
      </w:r>
      <w:r w:rsidR="00C4796F" w:rsidRPr="00C4796F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যা</w:t>
      </w:r>
      <w:r w:rsidRPr="00C4796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 xml:space="preserve">নের </w:t>
      </w:r>
      <w:r w:rsidR="00CA6445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ফ</w:t>
      </w:r>
      <w:r w:rsidR="00C64DB2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যী</w:t>
      </w:r>
      <w:r w:rsidRPr="00C4796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লত</w:t>
      </w:r>
      <w:r w:rsidR="00C4796F" w:rsidRPr="00C4796F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:</w:t>
      </w:r>
    </w:p>
    <w:p w:rsidR="00C4796F" w:rsidRDefault="008651D8" w:rsidP="00C64DB2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sz w:val="24"/>
          <w:szCs w:val="24"/>
          <w:lang w:bidi="bn-BD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কালের বিবেচনায় এসব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উপলক্ষ্যের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মধ্যে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সর্বোৎকৃষ্</w:t>
      </w:r>
      <w:r w:rsidRPr="008651D8">
        <w:rPr>
          <w:rFonts w:ascii="SolaimanLipi" w:cs="Kalpurush" w:hint="cs"/>
          <w:color w:val="000000"/>
          <w:sz w:val="24"/>
          <w:szCs w:val="24"/>
          <w:cs/>
          <w:lang w:bidi="bn-IN"/>
        </w:rPr>
        <w:t>ট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সম্মানের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বিবেচনায় সর্বশ্রেষ্ঠ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প্রভাবের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বিবেচনায় সুদ</w:t>
      </w:r>
      <w:r w:rsidR="00E17001">
        <w:rPr>
          <w:rFonts w:ascii="SolaimanLipi" w:cs="Kalpurush"/>
          <w:sz w:val="24"/>
          <w:szCs w:val="24"/>
          <w:cs/>
          <w:lang w:bidi="bn-IN"/>
        </w:rPr>
        <w:t>ূর বিস্তৃত উপলক্ষ্য হল সম্মানিত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মাহে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 w:hint="cs"/>
          <w:sz w:val="24"/>
          <w:szCs w:val="24"/>
          <w:cs/>
          <w:lang w:bidi="bn-IN"/>
        </w:rPr>
        <w:t>যার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টলটলে </w:t>
      </w:r>
      <w:r w:rsidR="00E17001">
        <w:rPr>
          <w:rFonts w:ascii="SolaimanLipi" w:cs="Kalpurush"/>
          <w:sz w:val="24"/>
          <w:szCs w:val="24"/>
          <w:cs/>
          <w:lang w:bidi="bn-IN"/>
        </w:rPr>
        <w:t>রস আস্বাদন করে আমরা হই পরিতৃপ্ত</w:t>
      </w:r>
      <w:r w:rsidRPr="00500DBE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চুমুকে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চুমুকে তুলে নিই তার মধু। নাক ভরে শুঁকে নেই তার সুগন্ধি। মাহে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/>
          <w:sz w:val="24"/>
          <w:szCs w:val="24"/>
          <w:cs/>
          <w:lang w:bidi="bn-IN"/>
        </w:rPr>
        <w:t>ছাওয়াব-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পুণ্য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বহুগুণে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বেড়ে যাওয়ার মাস। দরজা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বুলন্দ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হওয়ার মাস। পাপ-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গুনাহ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মোচন হওয়ার মাস। পদস্খলন থেকে সোজা হয়ে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দাঁড়ানোর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মাস। এ মাসে জান্নাতের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দরজাসমূহ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খুলে দেওয়া হয়।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 xml:space="preserve">জাহান্নামের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দরজাসমূহ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বন্ধ করে দেওয়া হয়।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শয়তানকে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আবদ্ধ করে দে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য়া হয়। যে ব্যক্তি 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ঈ</w:t>
      </w:r>
      <w:r w:rsidR="00C4796F" w:rsidRPr="008651D8">
        <w:rPr>
          <w:rFonts w:ascii="SolaimanLipi" w:cs="Kalpurush"/>
          <w:sz w:val="24"/>
          <w:szCs w:val="24"/>
          <w:cs/>
          <w:lang w:bidi="bn-IN"/>
        </w:rPr>
        <w:t xml:space="preserve">মান ও ছাওয়াব </w:t>
      </w:r>
      <w:r w:rsidR="00C4796F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লাভের</w:t>
      </w:r>
      <w:r w:rsidR="00C4796F" w:rsidRPr="008651D8">
        <w:rPr>
          <w:rFonts w:ascii="SolaimanLipi" w:cs="Kalpurush"/>
          <w:sz w:val="24"/>
          <w:szCs w:val="24"/>
          <w:cs/>
          <w:lang w:bidi="bn-IN"/>
        </w:rPr>
        <w:t xml:space="preserve"> আশায়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এ মাসে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পালন কর</w:t>
      </w:r>
      <w:r w:rsidRPr="008651D8">
        <w:rPr>
          <w:rFonts w:ascii="SolaimanLipi" w:cs="Kalpurush"/>
          <w:sz w:val="24"/>
          <w:szCs w:val="24"/>
          <w:cs/>
          <w:lang w:bidi="bn-IN"/>
        </w:rPr>
        <w:t>বে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তারাব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ী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পড়বে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তার অতীত জীবনে</w:t>
      </w:r>
      <w:r w:rsidR="00E17001">
        <w:rPr>
          <w:rFonts w:ascii="SolaimanLipi" w:cs="Kalpurush"/>
          <w:sz w:val="24"/>
          <w:szCs w:val="24"/>
          <w:cs/>
          <w:lang w:bidi="bn-IN"/>
        </w:rPr>
        <w:t>র সকল গুনাহ মাফ করে দে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ও</w:t>
      </w:r>
      <w:r w:rsidR="00E17001">
        <w:rPr>
          <w:rFonts w:ascii="SolaimanLipi" w:cs="Kalpurush"/>
          <w:sz w:val="24"/>
          <w:szCs w:val="24"/>
          <w:cs/>
          <w:lang w:bidi="bn-IN"/>
        </w:rPr>
        <w:t>য়া হয়। সহ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ী</w:t>
      </w:r>
      <w:r w:rsidR="00E17001">
        <w:rPr>
          <w:rFonts w:ascii="SolaimanLipi" w:cs="Kalpurush"/>
          <w:sz w:val="24"/>
          <w:szCs w:val="24"/>
          <w:cs/>
          <w:lang w:bidi="bn-IN"/>
        </w:rPr>
        <w:t>হ হাদ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সে এভাবেই এসেছে: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আবু হুরায়রা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C4796F">
        <w:rPr>
          <w:rFonts w:ascii="SolaimanLipi" w:cs="Kalpurush"/>
          <w:sz w:val="24"/>
          <w:szCs w:val="24"/>
          <w:cs/>
          <w:lang w:bidi="bn-IN"/>
        </w:rPr>
        <w:t>রাদিয়াল্লাহু আন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হু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থেকে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বর্ণিত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তিনি বলেন</w:t>
      </w:r>
      <w:r w:rsidR="00C4796F">
        <w:rPr>
          <w:rFonts w:ascii="SolaimanLipi" w:cs="Kalpurush"/>
          <w:sz w:val="24"/>
          <w:szCs w:val="24"/>
          <w:cs/>
          <w:lang w:bidi="bn-IN"/>
        </w:rPr>
        <w:t>: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রাসূলুল্লাহ সাল্লাল্লাহু আলাইহি ওয়াসাল্লাম বলেছেন: যে ব্যক্তি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ঈ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মান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ইহতেসাব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 xml:space="preserve"> তথা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আল্লাহর কাছ থেকে ছাওয়াব প্রাপ্তির আশায়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সিয়াম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পালন করবে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তার অতীতের সকল গুনাহ মাফ করে</w:t>
      </w:r>
      <w:r w:rsidR="00500DBE">
        <w:rPr>
          <w:rFonts w:ascii="SolaimanLipi" w:cs="Kalpurush"/>
          <w:sz w:val="24"/>
          <w:szCs w:val="24"/>
          <w:cs/>
          <w:lang w:bidi="bn-IN"/>
        </w:rPr>
        <w:t xml:space="preserve"> দেওয়া </w:t>
      </w:r>
      <w:r w:rsidRPr="008651D8">
        <w:rPr>
          <w:rFonts w:ascii="SolaimanLipi" w:cs="Kalpurush"/>
          <w:sz w:val="24"/>
          <w:szCs w:val="24"/>
          <w:cs/>
          <w:lang w:bidi="bn-IN"/>
        </w:rPr>
        <w:t>হবে।</w:t>
      </w:r>
      <w:r w:rsidR="00C64DB2">
        <w:rPr>
          <w:rStyle w:val="FootnoteReference"/>
          <w:rFonts w:ascii="SolaimanLipi" w:cs="Kalpurush"/>
          <w:sz w:val="24"/>
          <w:szCs w:val="24"/>
          <w:cs/>
          <w:lang w:bidi="bn-IN"/>
        </w:rPr>
        <w:footnoteReference w:id="1"/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</w:p>
    <w:p w:rsidR="008651D8" w:rsidRPr="008651D8" w:rsidRDefault="00C4796F" w:rsidP="00C64DB2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  <w:lang w:bidi="bn-BD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রাসূলুল্লাহ সাল্লাল্লাহু আলাইহি ওয়াসাল্লাম</w:t>
      </w:r>
      <w:r>
        <w:rPr>
          <w:rFonts w:ascii="SolaimanLipi" w:cs="Kalpurush" w:hint="cs"/>
          <w:sz w:val="24"/>
          <w:szCs w:val="24"/>
          <w:cs/>
          <w:lang w:bidi="bn-BD"/>
        </w:rPr>
        <w:t xml:space="preserve"> আরো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বলেছেন: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যে ব্যক্তি </w:t>
      </w:r>
      <w:r>
        <w:rPr>
          <w:rFonts w:ascii="SolaimanLipi" w:cs="Kalpurush" w:hint="cs"/>
          <w:sz w:val="24"/>
          <w:szCs w:val="24"/>
          <w:cs/>
          <w:lang w:bidi="bn-BD"/>
        </w:rPr>
        <w:t>ঈ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মান ও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ইহতেসাবসহ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রম</w:t>
      </w:r>
      <w:r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নের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রাত্রি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>র কিয়াম তথা রাতের সালাত আদায়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করবে তার অতীতের সকল গুনাহ মাফ করে দেওয়া হবে।</w:t>
      </w:r>
      <w:r w:rsidR="00C64DB2">
        <w:rPr>
          <w:rStyle w:val="FootnoteReference"/>
          <w:rFonts w:ascii="SolaimanLipi" w:cs="Kalpurush"/>
          <w:sz w:val="24"/>
          <w:szCs w:val="24"/>
          <w:cs/>
          <w:lang w:bidi="bn-IN"/>
        </w:rPr>
        <w:footnoteReference w:id="2"/>
      </w:r>
    </w:p>
    <w:p w:rsidR="00C4796F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sz w:val="24"/>
          <w:szCs w:val="24"/>
          <w:lang w:bidi="bn-BD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lastRenderedPageBreak/>
        <w:t xml:space="preserve">মুসলিম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ভ্রাতৃবৃন্দ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!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="00500DBE">
        <w:rPr>
          <w:rFonts w:ascii="SolaimanLipi" w:cs="Kalpurush"/>
          <w:sz w:val="24"/>
          <w:szCs w:val="24"/>
          <w:cs/>
          <w:lang w:bidi="bn-IN"/>
        </w:rPr>
        <w:t>মুসলিম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দের জন্য বিশাল এক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আনন্দের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মাস।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 xml:space="preserve">সময়ের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পরিক্রমায়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ঘুরে ঘুরে আসে রম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ন। আসে এই সম্মানিত মৌসুম। আসে এ মহান মাস। আসে প্রিয়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মেহমান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হয়ে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="0033601A">
        <w:rPr>
          <w:rFonts w:ascii="SolaimanLipi" w:cs="Kalpurush"/>
          <w:sz w:val="24"/>
          <w:szCs w:val="24"/>
          <w:cs/>
          <w:lang w:bidi="bn-IN"/>
        </w:rPr>
        <w:t>সম্মানিত অতিথি হয়ে। এ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উম্মতের জন্য মাহে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আল্লাহর এক নেয়ামত। কেননা এ মাসের রয়েছে বহু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গুণাবলি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বৈশিষ্ট্য। আবু হুরাইরা 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রাদিয়াল্লাহু </w:t>
      </w:r>
      <w:r w:rsidR="00C4796F">
        <w:rPr>
          <w:rFonts w:ascii="SolaimanLipi" w:cs="Kalpurush"/>
          <w:sz w:val="24"/>
          <w:szCs w:val="24"/>
          <w:lang w:bidi="bn-IN"/>
        </w:rPr>
        <w:t>‘</w:t>
      </w:r>
      <w:r w:rsidR="00C4796F">
        <w:rPr>
          <w:rFonts w:ascii="SolaimanLipi" w:cs="Kalpurush"/>
          <w:sz w:val="24"/>
          <w:szCs w:val="24"/>
          <w:cs/>
          <w:lang w:bidi="bn-IN"/>
        </w:rPr>
        <w:t>আন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হু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 হতে বর্ণিত এক হাদ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সে এসেছে: </w:t>
      </w:r>
    </w:p>
    <w:p w:rsidR="008651D8" w:rsidRPr="008651D8" w:rsidRDefault="00C4796F" w:rsidP="00C64DB2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  <w:lang w:bidi="bn-BD"/>
        </w:rPr>
      </w:pPr>
      <w:r>
        <w:rPr>
          <w:rFonts w:ascii="SolaimanLipi" w:cs="Kalpurush" w:hint="cs"/>
          <w:sz w:val="24"/>
          <w:szCs w:val="24"/>
          <w:cs/>
          <w:lang w:bidi="bn-BD"/>
        </w:rPr>
        <w:t>“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যখন</w:t>
      </w:r>
      <w:r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আসে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জান্নাতে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র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দরজাসমূহ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খুলে দে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য়া হয়। 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জাহান্নামে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দরজাসমূহ বন্ধ করে দে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য়া হয়।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শয়তানকে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শিকল</w:t>
      </w:r>
      <w:r w:rsidR="00500DBE">
        <w:rPr>
          <w:rFonts w:ascii="SolaimanLipi" w:cs="Kalpurush"/>
          <w:sz w:val="24"/>
          <w:szCs w:val="24"/>
          <w:cs/>
          <w:lang w:bidi="bn-IN"/>
        </w:rPr>
        <w:t xml:space="preserve"> প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রি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য়ে দে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য়া হয়।</w:t>
      </w:r>
      <w:r w:rsidR="00C64DB2">
        <w:rPr>
          <w:rStyle w:val="FootnoteReference"/>
          <w:rFonts w:ascii="SolaimanLipi" w:cs="Kalpurush"/>
          <w:sz w:val="24"/>
          <w:szCs w:val="24"/>
          <w:cs/>
          <w:lang w:bidi="bn-IN"/>
        </w:rPr>
        <w:footnoteReference w:id="3"/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এটা নিঃসন্দেহে বড় সুযোগ। এটা এক সম্মানিত উপলক্ষ্য যেখানে স্বচ্ছতা পায় অন্তরাত্মা। ধাবিত হয় যার প্রতি হৃদয়। যাতে বেড়ে যায় ভাল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কাজ করার উৎসাহ-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উদ্যম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>উন্মুক্ত হয়ে যায় জান্নাত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নাযিল হয় অফুরান রহমত। বুলন্দ হয় দরজা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মাফ করা হয় গুনাহ।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sz w:val="24"/>
          <w:szCs w:val="24"/>
          <w:lang w:bidi="bn-BD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রম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C64DB2">
        <w:rPr>
          <w:rFonts w:ascii="SolaimanLipi" w:cs="Kalpurush"/>
          <w:sz w:val="24"/>
          <w:szCs w:val="24"/>
          <w:cs/>
          <w:lang w:bidi="bn-IN"/>
        </w:rPr>
        <w:t>ন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 তাহাজ্জুদ ও তারাব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ীহ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 মাস।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যিকির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তাসবিহর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মাস।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কুরআন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তিলাওয়াত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সালাতে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 মাস। দান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সাদকার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যিকির</w:t>
      </w:r>
      <w:r w:rsidRPr="008651D8">
        <w:rPr>
          <w:rFonts w:ascii="SolaimanLipi" w:cs="Kalpurush"/>
          <w:sz w:val="24"/>
          <w:szCs w:val="24"/>
          <w:cs/>
          <w:lang w:bidi="bn-IN"/>
        </w:rPr>
        <w:t>-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আযকার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="00C4796F">
        <w:rPr>
          <w:rFonts w:ascii="SolaimanLipi" w:cs="Kalpurush"/>
          <w:color w:val="000000"/>
          <w:sz w:val="24"/>
          <w:szCs w:val="24"/>
          <w:cs/>
          <w:lang w:bidi="bn-IN"/>
        </w:rPr>
        <w:t>দ</w:t>
      </w:r>
      <w:r w:rsidR="00C4796F">
        <w:rPr>
          <w:rFonts w:ascii="SolaimanLipi" w:cs="Kalpurush" w:hint="cs"/>
          <w:color w:val="000000"/>
          <w:sz w:val="24"/>
          <w:szCs w:val="24"/>
          <w:cs/>
          <w:lang w:bidi="bn-BD"/>
        </w:rPr>
        <w:t>ো‘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আহাজারি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কান্নার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মাস। </w:t>
      </w:r>
    </w:p>
    <w:p w:rsidR="008651D8" w:rsidRPr="00C4796F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  <w:lang w:bidi="bn-BD"/>
        </w:rPr>
      </w:pPr>
      <w:r w:rsidRPr="00C4796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যে কারণে</w:t>
      </w:r>
      <w:r w:rsidR="00C4796F" w:rsidRPr="00C4796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 xml:space="preserve"> রমযান </w:t>
      </w:r>
      <w:r w:rsidRPr="00C4796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আমাদের প্রয়োজন</w:t>
      </w:r>
      <w:r w:rsidR="00C4796F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: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মুসলিম ভাইয়েরা</w:t>
      </w:r>
      <w:r w:rsidRPr="008651D8">
        <w:rPr>
          <w:rFonts w:ascii="SolaimanLipi" w:cs="Kalpurush" w:hint="cs"/>
          <w:sz w:val="24"/>
          <w:szCs w:val="24"/>
          <w:cs/>
          <w:lang w:bidi="bn-IN"/>
        </w:rPr>
        <w:t>!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জাতির জীবনে এমন কিছু মুহূর্ত অতিবাহিত হওয়া জরুরি যখন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পরিশুদ্ধি ও তৃপ্তি সম্পন্ন হবে। যখন 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ঈ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মানের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মাইলফলকগুলো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নবায়ন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করা হবে। যা কিছু নষ্ট হয়েছে তা সংস্কার করা হবে। যেসব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রোগব্যাধি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বাসা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বেঁধেছে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তা সারিয়ে তোলা হবে।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/>
          <w:sz w:val="24"/>
          <w:szCs w:val="24"/>
          <w:cs/>
          <w:lang w:bidi="bn-IN"/>
        </w:rPr>
        <w:t>সেই আধ্যাত্মিক মুহূর্ত যেখানে মুসলিম উম্মাহ তাদের বিভিন্ন অবস্থা সংস্কার করার সুযোগ পায়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তাদের ইতিহাসের দিকে ফিরে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তাকানোর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সুযোগ পায়।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অতীতকে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ফিরিয়ে আনার সুযোগ পায়। এটা আত্মিক ও চারিত্রিক বল ফিরিয়ে আনার একটি মাস। আর এ আধ্যাত্মিক ও চারিত্রিক শক্তি ফিরিয়ে আনা প্রতিটি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জাতিরই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 কর্তব্য। মুসল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ি</w:t>
      </w:r>
      <w:r w:rsidR="00E17001">
        <w:rPr>
          <w:rFonts w:ascii="SolaimanLipi" w:cs="Kalpurush"/>
          <w:sz w:val="24"/>
          <w:szCs w:val="24"/>
          <w:cs/>
          <w:lang w:bidi="bn-IN"/>
        </w:rPr>
        <w:t>ম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গণ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 মৌসুমের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অপেক্ষায়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থাকে অধীর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আগ্রহে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এটা 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ঈ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মান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নবায়নের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একটা বিদ্যাপীঠ। চরিত্র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মাধুর্যমণ্ডিত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করার সময়।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আত্মাকে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শানিত করার সময়।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নাফসকে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ইসলাহ করার সময়।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প্রবৃত্তিকে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</w:t>
      </w:r>
      <w:r w:rsidR="00C4796F">
        <w:rPr>
          <w:rFonts w:ascii="SolaimanLipi" w:cs="Kalpurush" w:hint="cs"/>
          <w:color w:val="000000"/>
          <w:sz w:val="24"/>
          <w:szCs w:val="24"/>
          <w:cs/>
          <w:lang w:bidi="bn-BD"/>
        </w:rPr>
        <w:t>ন্ট্রো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করার সময়।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কুপ্রবৃত্তিকে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দমন করার সময়।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রম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নে অর্জন হয় তাকওয়া। রম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 বাস্তবায়ন হয় আল্লাহর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নির্দেশমালা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>শাণিত হয় ইচ্ছা। রম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 একজন মুসলিম প্রশিক্ষণ নেয়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আত্মদানের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,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শাহাতদত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বরণের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>রম</w:t>
      </w:r>
      <w:r w:rsidR="00C4796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নে অর্জিত হয় ঐক্য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মহব্বত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ভ্রাতৃত্ব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মিলমিলাপ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="00E17001" w:rsidRPr="00E17001">
        <w:rPr>
          <w:rFonts w:ascii="SolaimanLipi" w:cs="Kalpurush"/>
          <w:sz w:val="24"/>
          <w:szCs w:val="24"/>
          <w:cs/>
          <w:lang w:bidi="bn-IN"/>
        </w:rPr>
        <w:t>এ মাসে মুসল</w:t>
      </w:r>
      <w:r w:rsidR="00E17001" w:rsidRPr="00E17001">
        <w:rPr>
          <w:rFonts w:ascii="SolaimanLipi" w:cs="Kalpurush" w:hint="cs"/>
          <w:sz w:val="24"/>
          <w:szCs w:val="24"/>
          <w:cs/>
          <w:lang w:bidi="bn-IN"/>
        </w:rPr>
        <w:t>ি</w:t>
      </w:r>
      <w:r w:rsidR="00E17001" w:rsidRPr="00E17001">
        <w:rPr>
          <w:rFonts w:ascii="SolaimanLipi" w:cs="Kalpurush"/>
          <w:sz w:val="24"/>
          <w:szCs w:val="24"/>
          <w:cs/>
          <w:lang w:bidi="bn-IN"/>
        </w:rPr>
        <w:t>ম</w:t>
      </w:r>
      <w:r w:rsidR="00E17001" w:rsidRPr="00E17001">
        <w:rPr>
          <w:rFonts w:ascii="SolaimanLipi" w:cs="Kalpurush" w:hint="cs"/>
          <w:sz w:val="24"/>
          <w:szCs w:val="24"/>
          <w:cs/>
          <w:lang w:bidi="bn-IN"/>
        </w:rPr>
        <w:t>গণ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 আল্লাহর মুখাপেক্ষী হওয়ার অনুভূতি অর্জন করে। অনুভব করে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ক্ষুধার্তের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ক্ষুধা।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ত্যাগ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বদান্যতা ও আত্মীয়তার বন্ধন রক্ষার সময়। এটা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সত্যিই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চরিত্রের জন্য সহায়ক।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রহমতের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প্রস্রবণ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যে ব্যক্তি সত্যি সত্যি </w:t>
      </w:r>
      <w:r w:rsidR="00E17001" w:rsidRP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রাখল তার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রুহ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পরিচ্ছন্ন হল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500DBE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500DBE">
        <w:rPr>
          <w:rFonts w:ascii="Kalpurush" w:hAnsi="Kalpurush" w:cs="Kalpurush"/>
          <w:sz w:val="24"/>
          <w:szCs w:val="24"/>
          <w:cs/>
          <w:lang w:bidi="bn-IN"/>
        </w:rPr>
        <w:t>তার হৃদয় নরম হল</w:t>
      </w:r>
      <w:r w:rsidR="00E17001" w:rsidRPr="00500DBE">
        <w:rPr>
          <w:rFonts w:ascii="Kalpurush" w:hAnsi="Kalpurush" w:cs="Kalpurush"/>
          <w:sz w:val="24"/>
          <w:szCs w:val="24"/>
          <w:cs/>
          <w:lang w:bidi="bn-BD"/>
        </w:rPr>
        <w:t>ো</w:t>
      </w:r>
      <w:r w:rsidRPr="00500DBE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500DBE">
        <w:rPr>
          <w:rFonts w:ascii="SolaimanLipi" w:cs="Kalpurush"/>
          <w:sz w:val="24"/>
          <w:szCs w:val="24"/>
          <w:cs/>
          <w:lang w:bidi="bn-IN"/>
        </w:rPr>
        <w:t xml:space="preserve">তার </w:t>
      </w:r>
      <w:r w:rsidRPr="008651D8">
        <w:rPr>
          <w:rFonts w:ascii="SolaimanLipi" w:cs="Kalpurush"/>
          <w:sz w:val="24"/>
          <w:szCs w:val="24"/>
          <w:cs/>
          <w:lang w:bidi="bn-IN"/>
        </w:rPr>
        <w:t>আত্মা পরিশুদ্ধ হল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500DBE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500DBE">
        <w:rPr>
          <w:rFonts w:ascii="SolaimanLipi" w:cs="Kalpurush"/>
          <w:sz w:val="24"/>
          <w:szCs w:val="24"/>
          <w:cs/>
          <w:lang w:bidi="bn-IN"/>
        </w:rPr>
        <w:t xml:space="preserve">তার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অনুভূতিসমূহ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ঠিকরে পড়ল ও শাণিত হল। তার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আরচরণসমূহ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বিনম্র হল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500DBE">
        <w:rPr>
          <w:rFonts w:ascii="SolaimanLipi" w:cs="SolaimanLipi"/>
          <w:sz w:val="24"/>
          <w:szCs w:val="24"/>
          <w:cs/>
          <w:lang w:bidi="hi-IN"/>
        </w:rPr>
        <w:t xml:space="preserve">। </w:t>
      </w:r>
    </w:p>
    <w:p w:rsidR="008651D8" w:rsidRDefault="00E17001" w:rsidP="00A91B8C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sz w:val="24"/>
          <w:szCs w:val="24"/>
          <w:lang w:bidi="bn-BD"/>
        </w:rPr>
      </w:pPr>
      <w:r>
        <w:rPr>
          <w:rFonts w:ascii="SolaimanLipi" w:cs="Kalpurush"/>
          <w:sz w:val="24"/>
          <w:szCs w:val="24"/>
          <w:cs/>
          <w:lang w:bidi="bn-IN"/>
        </w:rPr>
        <w:t>মুসল</w:t>
      </w:r>
      <w:r>
        <w:rPr>
          <w:rFonts w:ascii="SolaimanLipi" w:cs="Kalpurush" w:hint="cs"/>
          <w:sz w:val="24"/>
          <w:szCs w:val="24"/>
          <w:cs/>
          <w:lang w:bidi="bn-BD"/>
        </w:rPr>
        <w:t>ি</w:t>
      </w:r>
      <w:r>
        <w:rPr>
          <w:rFonts w:ascii="SolaimanLipi" w:cs="Kalpurush"/>
          <w:sz w:val="24"/>
          <w:szCs w:val="24"/>
          <w:cs/>
          <w:lang w:bidi="bn-IN"/>
        </w:rPr>
        <w:t xml:space="preserve">মদের </w:t>
      </w:r>
      <w:r>
        <w:rPr>
          <w:rFonts w:ascii="SolaimanLipi" w:cs="Kalpurush" w:hint="cs"/>
          <w:sz w:val="24"/>
          <w:szCs w:val="24"/>
          <w:cs/>
          <w:lang w:bidi="bn-BD"/>
        </w:rPr>
        <w:t>ও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পর অর্পিত দায়িত্ব পালনের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মোক্ষম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সময় হল রম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ন।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সুতরাং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তাদের উচিত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এলে </w:t>
      </w:r>
      <w:r w:rsidR="00500DBE">
        <w:rPr>
          <w:rFonts w:ascii="SolaimanLipi" w:cs="Kalpurush"/>
          <w:color w:val="000000"/>
          <w:sz w:val="24"/>
          <w:szCs w:val="24"/>
          <w:cs/>
          <w:lang w:bidi="bn-IN"/>
        </w:rPr>
        <w:t>আত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>্ম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সমালোচনায়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মনোযোগী হওয়া।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নের </w:t>
      </w:r>
      <w:r>
        <w:rPr>
          <w:rFonts w:ascii="SolaimanLipi" w:cs="Kalpurush"/>
          <w:color w:val="000000"/>
          <w:sz w:val="24"/>
          <w:szCs w:val="24"/>
          <w:cs/>
          <w:lang w:bidi="bn-IN"/>
        </w:rPr>
        <w:t>হ</w:t>
      </w:r>
      <w:r>
        <w:rPr>
          <w:rFonts w:ascii="SolaimanLipi" w:cs="Kalpurush" w:hint="cs"/>
          <w:color w:val="000000"/>
          <w:sz w:val="24"/>
          <w:szCs w:val="24"/>
          <w:cs/>
          <w:lang w:bidi="bn-BD"/>
        </w:rPr>
        <w:t>ি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কমতসমূহ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খোঁজে নেওয়া তাদের জন্য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কতোই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না জরুরি।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রমা</w:t>
      </w:r>
      <w:r w:rsidR="004E1AEF">
        <w:rPr>
          <w:rFonts w:ascii="SolaimanLipi" w:cs="Kalpurush" w:hint="cs"/>
          <w:color w:val="000000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নের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দানসমূহ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থেকে উপকৃত হওয়া তাদের জন্য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কতোই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না প্রয়োজন। </w:t>
      </w:r>
      <w:r w:rsidR="004E1AEF">
        <w:rPr>
          <w:rFonts w:ascii="SolaimanLipi" w:cs="Kalpurush"/>
          <w:sz w:val="24"/>
          <w:szCs w:val="24"/>
          <w:cs/>
          <w:lang w:bidi="bn-IN"/>
        </w:rPr>
        <w:t>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নের উত্তম ফলাফল আহরণ করা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কতোই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না প্রয়োজন। </w:t>
      </w:r>
    </w:p>
    <w:p w:rsidR="008651D8" w:rsidRPr="004E1AEF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</w:rPr>
      </w:pPr>
      <w:r w:rsidRPr="004E1AE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 xml:space="preserve">আমরা কীভাবে </w:t>
      </w:r>
      <w:r w:rsidR="00500DBE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রমযান</w:t>
      </w:r>
      <w:r w:rsidRPr="004E1AE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কে স্বাগত জানাব</w:t>
      </w:r>
      <w:r w:rsidR="004E1AEF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?</w:t>
      </w:r>
      <w:r w:rsidRPr="004E1AEF">
        <w:rPr>
          <w:rFonts w:ascii="SolaimanLipi" w:cs="Kalpurush"/>
          <w:b/>
          <w:bCs/>
          <w:color w:val="0000FF"/>
          <w:sz w:val="24"/>
          <w:szCs w:val="24"/>
        </w:rPr>
        <w:t xml:space="preserve">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lastRenderedPageBreak/>
        <w:t xml:space="preserve">প্রিয় ভাইয়েরা! আল্লাহর প্রশংসা ও কৃতজ্ঞতা প্রকাশের মাধ্যমে আমাদেরকে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প্রথমে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নকে স্বাগত জানাতে হবে। সকল পাপ-গুনাহ থেকে তাওবার মাধ্যমে </w:t>
      </w:r>
      <w:r w:rsidR="00500DBE">
        <w:rPr>
          <w:rFonts w:ascii="SolaimanLipi" w:cs="Kalpurush"/>
          <w:sz w:val="24"/>
          <w:szCs w:val="24"/>
          <w:cs/>
          <w:lang w:bidi="bn-IN"/>
        </w:rPr>
        <w:t>রমযান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কে স্বাগত জানাতে হবে। সকল প্রকার 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যু</w:t>
      </w:r>
      <w:r w:rsidRPr="008651D8">
        <w:rPr>
          <w:rFonts w:ascii="SolaimanLipi" w:cs="Kalpurush"/>
          <w:sz w:val="24"/>
          <w:szCs w:val="24"/>
          <w:cs/>
          <w:lang w:bidi="bn-IN"/>
        </w:rPr>
        <w:t>লুম অন্যায় থেকে বের হয়ে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নকে স্বাগত জানাতে হবে। যাদের অধিকার ছিনিয়ে নে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Pr="008651D8">
        <w:rPr>
          <w:rFonts w:ascii="SolaimanLipi" w:cs="Kalpurush"/>
          <w:sz w:val="24"/>
          <w:szCs w:val="24"/>
          <w:cs/>
          <w:lang w:bidi="bn-IN"/>
        </w:rPr>
        <w:t>য়া হয়েছে ত</w:t>
      </w:r>
      <w:r w:rsidR="00E17001">
        <w:rPr>
          <w:rFonts w:ascii="SolaimanLipi" w:cs="Kalpurush"/>
          <w:sz w:val="24"/>
          <w:szCs w:val="24"/>
          <w:cs/>
          <w:lang w:bidi="bn-IN"/>
        </w:rPr>
        <w:t>াদের কাছে তাদের অধিকার ফিরিয়ে দ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েও</w:t>
      </w:r>
      <w:r w:rsidRPr="008651D8">
        <w:rPr>
          <w:rFonts w:ascii="SolaimanLipi" w:cs="Kalpurush"/>
          <w:sz w:val="24"/>
          <w:szCs w:val="24"/>
          <w:cs/>
          <w:lang w:bidi="bn-IN"/>
        </w:rPr>
        <w:t>য়ার মাধ্যমে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নকে স্বাগত জানাতে হবে। ভাল কাজের মাধ্যমে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নের দিবস-রজনী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যাপনের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মানসিকতা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নিয়ে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নকে স্বাগত জানাতে হবে। এ ধরনের আবেগ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অনুভূতির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মাধ্যমেই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আশাসমূহ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পূর্ণ হয়। ব্যক্তি ও সমাজ তাদের সম্মান ফিরে পায়। এর বিপরীতে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যদি কেবলই একটি অন্ধ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অনুকরণের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বিষয় হয়। কেবলই কিছু সীমিত প্রভাবের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নিষ্প্রাণ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আচার পালনের নাম হয়। যদি এমন হয় যে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</w:t>
      </w:r>
      <w:r w:rsidRPr="008651D8">
        <w:rPr>
          <w:rFonts w:ascii="SolaimanLipi" w:cs="Kalpurush" w:hint="cs"/>
          <w:color w:val="000000"/>
          <w:sz w:val="24"/>
          <w:szCs w:val="24"/>
          <w:cs/>
          <w:lang w:bidi="bn-IN"/>
        </w:rPr>
        <w:t>ু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ণ্যের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বদলে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পাপ ও বক্রতা কারও কারও জীবনে বেড়ে যায়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তবে এটা নিশ্চয় একটি আত্মিক পরাজয়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এটা নিশ্চয় শয়তানের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ক্রীড়া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বিরূপ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প্রভাব ব্যক্তি ও সমাজের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পর পড়তে বাধ্য।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এ মহান মাসের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আগমনে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 মুসল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ি</w:t>
      </w:r>
      <w:r w:rsidR="00E17001">
        <w:rPr>
          <w:rFonts w:ascii="SolaimanLipi" w:cs="Kalpurush"/>
          <w:sz w:val="24"/>
          <w:szCs w:val="24"/>
          <w:cs/>
          <w:lang w:bidi="bn-IN"/>
        </w:rPr>
        <w:t>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দের জীবনে আসুক সুখ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সমৃদ্ধি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="00E17001" w:rsidRPr="00E17001">
        <w:rPr>
          <w:rFonts w:ascii="SolaimanLipi" w:cs="Kalpurush"/>
          <w:sz w:val="24"/>
          <w:szCs w:val="24"/>
          <w:cs/>
          <w:lang w:bidi="bn-IN"/>
        </w:rPr>
        <w:t>সারা পৃথিবীর মুসল</w:t>
      </w:r>
      <w:r w:rsidR="00E17001" w:rsidRPr="00E17001">
        <w:rPr>
          <w:rFonts w:ascii="SolaimanLipi" w:cs="Kalpurush" w:hint="cs"/>
          <w:sz w:val="24"/>
          <w:szCs w:val="24"/>
          <w:cs/>
          <w:lang w:bidi="bn-IN"/>
        </w:rPr>
        <w:t>ি</w:t>
      </w:r>
      <w:r w:rsidR="00E17001" w:rsidRPr="00E17001">
        <w:rPr>
          <w:rFonts w:ascii="SolaimanLipi" w:cs="Kalpurush"/>
          <w:sz w:val="24"/>
          <w:szCs w:val="24"/>
          <w:cs/>
          <w:lang w:bidi="bn-IN"/>
        </w:rPr>
        <w:t>ম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দের জীবনে এ মহান মৌসুমের আগমনে বয়ে যাক আনন্দের ফল্গুধারা। যারা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আনুগত্যশীল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এ মাস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নেক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কাজ বাড়িয়ে দেওয়ার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 xml:space="preserve"> মাস।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যারা পাপী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তাদের জন্য এ মাস পাপ থেকে ফিরে আসার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 xml:space="preserve"> মাস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মুমিন </w:t>
      </w:r>
      <w:r w:rsidR="00E17001" w:rsidRPr="00E17001">
        <w:rPr>
          <w:rFonts w:ascii="SolaimanLipi" w:cs="Kalpurush" w:hint="cs"/>
          <w:sz w:val="24"/>
          <w:szCs w:val="24"/>
          <w:cs/>
          <w:lang w:bidi="bn-IN"/>
        </w:rPr>
        <w:t>জান্নাতে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দরজাসমূহের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উন্মুক্তিতে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খুশি না হয়ে পারে না</w:t>
      </w:r>
      <w:r w:rsidR="004E1AEF" w:rsidRPr="00E17001">
        <w:rPr>
          <w:rFonts w:ascii="SolaimanLipi" w:cs="SolaimanLipi" w:hint="cs"/>
          <w:sz w:val="24"/>
          <w:szCs w:val="24"/>
          <w:cs/>
          <w:lang w:bidi="hi-IN"/>
        </w:rPr>
        <w:t>।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পাপী</w:t>
      </w:r>
      <w:r w:rsidRPr="008651D8">
        <w:rPr>
          <w:rFonts w:ascii="Kalpurush" w:hAnsi="Kalpurush" w:cs="Kalpurush"/>
          <w:sz w:val="24"/>
          <w:szCs w:val="24"/>
        </w:rPr>
        <w:t>,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জাহান্নামে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 দরজাসমূহ এ মাসে বন্ধ হয়ে যাওয়ায় খুশি হবে বই কি। এ এক বিশাল সুযোগ যা থেকে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মাহরুম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ব্যক্তি ব্যতীত </w:t>
      </w:r>
      <w:r w:rsidR="00500DBE">
        <w:rPr>
          <w:rFonts w:ascii="SolaimanLipi" w:cs="Kalpurush"/>
          <w:color w:val="000000"/>
          <w:sz w:val="24"/>
          <w:szCs w:val="24"/>
          <w:cs/>
          <w:lang w:bidi="bn-IN"/>
        </w:rPr>
        <w:t>অন্য কে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>উ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বঞ্চিত হয় না।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সিয়াম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কিয়ামের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নের আগমন </w:t>
      </w:r>
      <w:r w:rsidR="00500DBE">
        <w:rPr>
          <w:rFonts w:ascii="SolaimanLipi" w:cs="Kalpurush"/>
          <w:sz w:val="24"/>
          <w:szCs w:val="24"/>
          <w:cs/>
          <w:lang w:bidi="bn-IN"/>
        </w:rPr>
        <w:t>মুসলিম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দের জন্য বিরাট সুখের সংবাদ। অতঃপর হে আল্লাহর বান্দারা আপনারা সিরিয়াস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হোন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ঐকান্তিক হোন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কে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 কখনো কঠিন ভাববেন না।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সাওমে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দিবসকে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দীর্ঘ মনে করবেন না।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ভঙ্গকারী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বিষয়সমূহ থেকে বিরত থাকুন।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আত্মিক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বস্তুকেন্দ্রিক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সকল প্রকার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ভঙ্গকারী বিষয় থেকে বিরত থাকুন। </w:t>
      </w:r>
    </w:p>
    <w:p w:rsidR="008651D8" w:rsidRPr="004E1AEF" w:rsidRDefault="00E17001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  <w:lang w:bidi="bn-BD"/>
        </w:rPr>
      </w:pPr>
      <w:r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সাওমে</w:t>
      </w:r>
      <w:r w:rsidR="008651D8" w:rsidRPr="004E1AE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র হাকীকত</w:t>
      </w:r>
      <w:r w:rsidR="004E1AEF" w:rsidRPr="004E1AEF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:</w:t>
      </w:r>
    </w:p>
    <w:p w:rsidR="008651D8" w:rsidRPr="008651D8" w:rsidRDefault="00E17001" w:rsidP="00A91B8C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sz w:val="24"/>
          <w:szCs w:val="24"/>
          <w:lang w:bidi="bn-BD"/>
        </w:rPr>
      </w:pPr>
      <w:r>
        <w:rPr>
          <w:rFonts w:ascii="SolaimanLipi" w:cs="Kalpurush"/>
          <w:sz w:val="24"/>
          <w:szCs w:val="24"/>
          <w:cs/>
          <w:lang w:bidi="bn-IN"/>
        </w:rPr>
        <w:t xml:space="preserve">অনেক এমন রয়েছে যারা </w:t>
      </w:r>
      <w:r>
        <w:rPr>
          <w:rFonts w:ascii="SolaimanLipi" w:cs="Kalpurush" w:hint="cs"/>
          <w:sz w:val="24"/>
          <w:szCs w:val="24"/>
          <w:cs/>
          <w:lang w:bidi="bn-BD"/>
        </w:rPr>
        <w:t>সাওমে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র হাকীকত সম্পর্কে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বে</w:t>
      </w:r>
      <w:r w:rsidR="004E1AEF">
        <w:rPr>
          <w:rFonts w:ascii="SolaimanLipi" w:cs="Kalpurush" w:hint="cs"/>
          <w:color w:val="000000"/>
          <w:sz w:val="24"/>
          <w:szCs w:val="24"/>
          <w:cs/>
          <w:lang w:bidi="bn-BD"/>
        </w:rPr>
        <w:t>-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খবর</w:t>
      </w:r>
      <w:r w:rsidR="008651D8"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="008651D8" w:rsidRPr="00E17001">
        <w:rPr>
          <w:rFonts w:ascii="SolaimanLipi" w:cs="Kalpurush"/>
          <w:sz w:val="24"/>
          <w:szCs w:val="24"/>
          <w:cs/>
          <w:lang w:bidi="bn-IN"/>
        </w:rPr>
        <w:t xml:space="preserve">তারা </w:t>
      </w:r>
      <w:r w:rsidRP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কে কেবলই খাবার ও পানীয় থেকে বিরত থাকার মধ্যে সীমিত করে দিয়েছে। তাদের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>
        <w:rPr>
          <w:rFonts w:ascii="SolaimanLipi" w:cs="Kalpurush"/>
          <w:sz w:val="24"/>
          <w:szCs w:val="24"/>
          <w:cs/>
          <w:lang w:bidi="bn-IN"/>
        </w:rPr>
        <w:t>সাওম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মিথ্যাচারিতায়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জবান দরাজ করতে বারণ করে না। চোখের ও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কানের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লাগাম তারা উন্মুক্ত করে দেয়। তারা গুনাহ ও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পাপে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নিপতিত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হতে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সামান্যও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উৎকণ্ঠিত হয় না। অথচ রাসূলুল্লাহ সাল্লাল্লাহু আলাইহি ওয়াসাল্লাম 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 xml:space="preserve">বলেছেন, 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“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যে ব্যক্তি মিথ্যা কথা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সে অনুযায়ী কাজ এবং মূর্খতা পরিত্যাগ করল না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তার খাদ্য ও পানীয় থেকে বিরত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থাকায়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আল্লাহর কোনো প্রয়োজন নেই।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”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</w:p>
    <w:p w:rsidR="008651D8" w:rsidRPr="004E1AEF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sz w:val="24"/>
          <w:szCs w:val="24"/>
        </w:rPr>
      </w:pPr>
      <w:r w:rsidRPr="004E1AEF">
        <w:rPr>
          <w:rFonts w:ascii="SolaimanLipi" w:cs="Kalpurush"/>
          <w:b/>
          <w:bCs/>
          <w:sz w:val="24"/>
          <w:szCs w:val="24"/>
          <w:cs/>
          <w:lang w:bidi="bn-IN"/>
        </w:rPr>
        <w:t xml:space="preserve">কবি </w:t>
      </w:r>
      <w:r w:rsidRPr="004E1AEF">
        <w:rPr>
          <w:rFonts w:ascii="SolaimanLipi" w:cs="Kalpurush"/>
          <w:b/>
          <w:bCs/>
          <w:color w:val="000000"/>
          <w:sz w:val="24"/>
          <w:szCs w:val="24"/>
          <w:cs/>
          <w:lang w:bidi="bn-IN"/>
        </w:rPr>
        <w:t>সত্যই</w:t>
      </w:r>
      <w:r w:rsidRPr="004E1AEF">
        <w:rPr>
          <w:rFonts w:ascii="SolaimanLipi" w:cs="Kalpurush"/>
          <w:b/>
          <w:bCs/>
          <w:sz w:val="24"/>
          <w:szCs w:val="24"/>
          <w:cs/>
          <w:lang w:bidi="bn-IN"/>
        </w:rPr>
        <w:t xml:space="preserve"> বলেছেন: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রক্ষিত যদি না হয় কর্ণ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দৃষ্টিতে না থাকে বাধা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তবে বুঝে নিও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আমার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কেবলই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তৃষ্ণা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পিপাসা।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যদি বলি আমি আজ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Pr="008651D8">
        <w:rPr>
          <w:rFonts w:ascii="Kalpurush" w:hAnsi="Kalpurush" w:cs="Kalpurush"/>
          <w:sz w:val="24"/>
          <w:szCs w:val="24"/>
        </w:rPr>
        <w:t>,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rFonts w:ascii="SolaimanLipi" w:cs="Kalpurush"/>
          <w:sz w:val="24"/>
          <w:szCs w:val="24"/>
        </w:rPr>
      </w:pP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মনে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</w:t>
      </w:r>
      <w:r w:rsidRPr="008651D8">
        <w:rPr>
          <w:rFonts w:ascii="SolaimanLipi" w:cs="Kalpurush" w:hint="cs"/>
          <w:sz w:val="24"/>
          <w:szCs w:val="24"/>
          <w:cs/>
          <w:lang w:bidi="bn-IN"/>
        </w:rPr>
        <w:t>িও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আমি আদৌ 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নই।</w:t>
      </w:r>
    </w:p>
    <w:p w:rsidR="008651D8" w:rsidRPr="004E1AEF" w:rsidRDefault="00C4796F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  <w:lang w:bidi="bn-BD"/>
        </w:rPr>
      </w:pPr>
      <w:r w:rsidRPr="004E1AE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 xml:space="preserve">রমযান </w:t>
      </w:r>
      <w:r w:rsidR="008651D8" w:rsidRPr="004E1AEF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ও উম্মতের হালত</w:t>
      </w:r>
      <w:r w:rsidR="004E1AEF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: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প্রিয় ভাইয়েরা</w:t>
      </w:r>
      <w:r w:rsidRPr="008651D8">
        <w:rPr>
          <w:rFonts w:ascii="SolaimanLipi" w:cs="Kalpurush" w:hint="cs"/>
          <w:sz w:val="24"/>
          <w:szCs w:val="24"/>
          <w:cs/>
          <w:lang w:bidi="bn-IN"/>
        </w:rPr>
        <w:t>!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500DBE">
        <w:rPr>
          <w:rFonts w:ascii="SolaimanLipi" w:cs="Kalpurush"/>
          <w:sz w:val="24"/>
          <w:szCs w:val="24"/>
          <w:cs/>
          <w:lang w:bidi="bn-IN"/>
        </w:rPr>
        <w:t>মুসলিম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রা বর্তমানে খুব কঠিন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কালপর্ব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যাপন করছে। সে হিসেবে তাদের উচিত এ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সময়টাকে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একটা কঠিন সময় হিসেবে নেওয়া। এ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মাসটাকে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একটা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পরিবর্তনের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সন্ধিক্ষণ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হিসেবে গণ্য করা। এ মাসে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lastRenderedPageBreak/>
        <w:t>ইখতিলাফ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মতানৈক্য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থেকে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নিষ্কৃতির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পাওয়ার উপায় খোঁজে নেওয়া জরুরি। ঐক্য-ভ্রাতৃত্ব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সৌহার্দ্যের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বন্ধন মজবুত করা জরুরি। চিন্তা ও মনোজগৎ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মতামতে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পরিবর্তন জরুরি। এ মাসে আমাদের চলার পথ ও পদ্ধতি কুরআন ও সুন্নাহর চাঁচে</w:t>
      </w:r>
      <w:r w:rsidR="00500DBE">
        <w:rPr>
          <w:rFonts w:ascii="SolaimanLipi" w:cs="Kalpurush"/>
          <w:sz w:val="24"/>
          <w:szCs w:val="24"/>
          <w:cs/>
          <w:lang w:bidi="bn-IN"/>
        </w:rPr>
        <w:t xml:space="preserve"> গড়ে তুলতে হবে। সালাফে সালেহীন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নমুনায়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ঢেলে সাজাতে হবে নিজেদেরকে। আর এভাবেই হারিয়ে যাওয়া সোনালি অতীতকে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সম্মান ও মর্যাদার অতীতকে ফিরে পাওয়া সম্ভব হবে। যে অতীতের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বর্ণাঢ্য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ইতিহাসের বহু ঘটনা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অনুঘটনা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নির্মিত হয়েছিল মুবারক এ মাহে রম</w:t>
      </w:r>
      <w:r w:rsidR="004E1AEF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নে। বদর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ফতহে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মক্কা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হিত্তিন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যুদ্ধ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আইন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জালুত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যুদ্ধসহ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আরো বহু অতি উজ্জ্বল ইতিহাস নির্মিত হয়েছিল এ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মাসেই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</w:p>
    <w:p w:rsidR="00FE2294" w:rsidRPr="00FE2294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b/>
          <w:bCs/>
          <w:color w:val="5B9BD5" w:themeColor="accent1"/>
          <w:sz w:val="24"/>
          <w:szCs w:val="24"/>
          <w:lang w:bidi="bn-BD"/>
        </w:rPr>
      </w:pPr>
      <w:r w:rsidRPr="00FE2294">
        <w:rPr>
          <w:rFonts w:ascii="SolaimanLipi" w:cs="Kalpurush"/>
          <w:b/>
          <w:bCs/>
          <w:color w:val="5B9BD5" w:themeColor="accent1"/>
          <w:sz w:val="24"/>
          <w:szCs w:val="24"/>
          <w:cs/>
          <w:lang w:bidi="bn-IN"/>
        </w:rPr>
        <w:t xml:space="preserve">প্রিয় ভাইয়েরা!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  <w:lang w:bidi="bn-BD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আমাদের এ সম্মানিত মাস আমাদের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দ্বারপ্রান্তে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Pr="00E17001">
        <w:rPr>
          <w:rFonts w:ascii="SolaimanLipi" w:cs="Kalpurush"/>
          <w:sz w:val="24"/>
          <w:szCs w:val="24"/>
          <w:cs/>
          <w:lang w:bidi="bn-IN"/>
        </w:rPr>
        <w:t xml:space="preserve">অথচ মুসলিম উম্মাহর দেহে রয়েছে অঝর ধারায় ক্ষরিত হওয়া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লহুর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বহু জখম।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বেদনাবিদ্ধ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বহু ঘটনার অনুরণন।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বায়তুল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FE2294">
        <w:rPr>
          <w:rFonts w:ascii="SolaimanLipi" w:cs="Kalpurush"/>
          <w:color w:val="000000"/>
          <w:sz w:val="24"/>
          <w:szCs w:val="24"/>
          <w:cs/>
          <w:lang w:bidi="bn-IN"/>
        </w:rPr>
        <w:t>মাকদ</w:t>
      </w:r>
      <w:r w:rsidR="00FE2294">
        <w:rPr>
          <w:rFonts w:ascii="SolaimanLipi" w:cs="Kalpurush" w:hint="cs"/>
          <w:color w:val="000000"/>
          <w:sz w:val="24"/>
          <w:szCs w:val="24"/>
          <w:cs/>
          <w:lang w:bidi="bn-BD"/>
        </w:rPr>
        <w:t>া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পড়শী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500DBE">
        <w:rPr>
          <w:rFonts w:ascii="SolaimanLipi" w:cs="Kalpurush"/>
          <w:sz w:val="24"/>
          <w:szCs w:val="24"/>
          <w:cs/>
          <w:lang w:bidi="bn-IN"/>
        </w:rPr>
        <w:t>মুসলিম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রা কী অবস্থায় এ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মাসকে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স্বাগত জানাবে</w:t>
      </w:r>
      <w:r w:rsidR="00FE2294"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তারা তো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ক্রিমিনাল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জয়েনি</w:t>
      </w:r>
      <w:r w:rsidR="00FE2294">
        <w:rPr>
          <w:rFonts w:ascii="SolaimanLipi" w:cs="Kalpurush" w:hint="cs"/>
          <w:color w:val="000000"/>
          <w:sz w:val="24"/>
          <w:szCs w:val="24"/>
          <w:cs/>
          <w:lang w:bidi="bn-BD"/>
        </w:rPr>
        <w:t>স্ট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ধারালো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কুঠারের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আঘাতে ক্ষতবিক্ষত।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যেসব মুসলিম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ভাইবোনদেরকে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তাদের ঘরবাড়ি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আত্মীয়-স্বজন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সম্পদ থেকে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মূলোৎপাটিত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করে দেশান্তরিত করা হয়েছে সেই মুসলিম ভাইয়েরা কী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হালতে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স্বাগত জানাবে মাহে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নকে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?</w:t>
      </w:r>
      <w:r w:rsidRPr="008651D8">
        <w:rPr>
          <w:rFonts w:ascii="SolaimanLipi" w:cs="Kalpurush"/>
          <w:sz w:val="24"/>
          <w:szCs w:val="24"/>
        </w:rPr>
        <w:t xml:space="preserve">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ফিলিস্তিন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সমস্যার অব্যাহত থাকা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বায়তুল </w:t>
      </w:r>
      <w:r w:rsidR="00500DBE">
        <w:rPr>
          <w:rFonts w:ascii="SolaimanLipi" w:cs="Kalpurush"/>
          <w:color w:val="000000"/>
          <w:sz w:val="24"/>
          <w:szCs w:val="24"/>
          <w:cs/>
          <w:lang w:bidi="bn-IN"/>
        </w:rPr>
        <w:t>মাকদ</w:t>
      </w:r>
      <w:r w:rsidR="00500DBE">
        <w:rPr>
          <w:rFonts w:ascii="SolaimanLipi" w:cs="Kalpurush" w:hint="cs"/>
          <w:color w:val="000000"/>
          <w:sz w:val="24"/>
          <w:szCs w:val="24"/>
          <w:cs/>
          <w:lang w:bidi="bn-BD"/>
        </w:rPr>
        <w:t>ি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যা দুই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কেবলার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মধ্যে প্রথম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যা জি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ন্ন</w:t>
      </w:r>
      <w:r w:rsidRPr="008651D8">
        <w:rPr>
          <w:rFonts w:ascii="SolaimanLipi" w:cs="Kalpurush"/>
          <w:sz w:val="24"/>
          <w:szCs w:val="24"/>
          <w:cs/>
          <w:lang w:bidi="bn-IN"/>
        </w:rPr>
        <w:t>-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ইনসানের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সরদারের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ইসরার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স্থল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পবিত্রতম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তিন মসজিদের মধ্যে </w:t>
      </w:r>
      <w:r w:rsidRPr="008651D8">
        <w:rPr>
          <w:rFonts w:ascii="SolaimanLipi" w:cs="Kalpurush" w:hint="cs"/>
          <w:sz w:val="24"/>
          <w:szCs w:val="24"/>
          <w:cs/>
          <w:lang w:bidi="bn-IN"/>
        </w:rPr>
        <w:t>তৃতীয়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সেই বায়তুল </w:t>
      </w:r>
      <w:r w:rsidR="00FE2294">
        <w:rPr>
          <w:rFonts w:ascii="SolaimanLipi" w:cs="Kalpurush"/>
          <w:sz w:val="24"/>
          <w:szCs w:val="24"/>
          <w:cs/>
          <w:lang w:bidi="bn-IN"/>
        </w:rPr>
        <w:t>মাকদ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 এখনো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ইসরা</w:t>
      </w:r>
      <w:r w:rsidR="00E17001">
        <w:rPr>
          <w:rFonts w:ascii="SolaimanLipi" w:cs="Kalpurush" w:hint="cs"/>
          <w:color w:val="000000"/>
          <w:sz w:val="24"/>
          <w:szCs w:val="24"/>
          <w:cs/>
          <w:lang w:bidi="bn-BD"/>
        </w:rPr>
        <w:t>ঈ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ল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দখলদারিত্বে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 থাকা মুসল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ি</w:t>
      </w:r>
      <w:r w:rsidR="00E17001">
        <w:rPr>
          <w:rFonts w:ascii="SolaimanLipi" w:cs="Kalpurush"/>
          <w:sz w:val="24"/>
          <w:szCs w:val="24"/>
          <w:cs/>
          <w:lang w:bidi="bn-IN"/>
        </w:rPr>
        <w:t>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দের জন্য বিরাট এক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চ্যালেঞ্জ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বুদ্ধি ও ধর্মীয় আদর্শের বিরুদ্ধে চ্যালেঞ্জ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আদল-ইনসাফ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শান্তি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নিরাপত্তার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বিরুদ্ধে চ্যালেঞ্জ। </w:t>
      </w:r>
      <w:r w:rsidR="00500DBE">
        <w:rPr>
          <w:rFonts w:ascii="SolaimanLipi" w:cs="Kalpurush"/>
          <w:sz w:val="24"/>
          <w:szCs w:val="24"/>
          <w:cs/>
          <w:lang w:bidi="bn-IN"/>
        </w:rPr>
        <w:t>মুসলিম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রা বহু জায়গায় আধুনিক যুগের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নৃশংস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যুদ্ধের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অনলে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জ্বলছে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নি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ঃ</w:t>
      </w:r>
      <w:r w:rsidRPr="008651D8">
        <w:rPr>
          <w:rFonts w:ascii="SolaimanLipi" w:cs="Kalpurush"/>
          <w:sz w:val="24"/>
          <w:szCs w:val="24"/>
          <w:cs/>
          <w:lang w:bidi="bn-IN"/>
        </w:rPr>
        <w:t>শেষ হয়ে চলেছে প্রতিনিয়ত</w:t>
      </w:r>
      <w:r w:rsidRPr="00E17001">
        <w:rPr>
          <w:rFonts w:ascii="SolaimanLipi" w:cs="SolaimanLipi" w:hint="cs"/>
          <w:sz w:val="24"/>
          <w:szCs w:val="24"/>
          <w:cs/>
          <w:lang w:bidi="hi-IN"/>
        </w:rPr>
        <w:t xml:space="preserve">। </w:t>
      </w:r>
      <w:r w:rsidRPr="008651D8">
        <w:rPr>
          <w:rFonts w:ascii="SolaimanLipi" w:cs="Kalpurush"/>
          <w:sz w:val="24"/>
          <w:szCs w:val="24"/>
          <w:cs/>
          <w:lang w:bidi="bn-IN"/>
        </w:rPr>
        <w:t>ক্ষুধা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হত্যা 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ভিটামাটি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থেকে তাড়িয়ে দেওয়া ইত্যাদির শিকার হচ্ছে। এ অবস্থায় তারা কীভাবে যে </w:t>
      </w:r>
      <w:r w:rsidR="00500DBE">
        <w:rPr>
          <w:rFonts w:ascii="SolaimanLipi" w:cs="Kalpurush"/>
          <w:sz w:val="24"/>
          <w:szCs w:val="24"/>
          <w:cs/>
          <w:lang w:bidi="bn-IN"/>
        </w:rPr>
        <w:t>রমযান</w:t>
      </w:r>
      <w:r w:rsidRPr="008651D8">
        <w:rPr>
          <w:rFonts w:ascii="SolaimanLipi" w:cs="Kalpurush"/>
          <w:sz w:val="24"/>
          <w:szCs w:val="24"/>
          <w:cs/>
          <w:lang w:bidi="bn-IN"/>
        </w:rPr>
        <w:t>কে স্বাগত জানাবে তা ভাববার বিষয়।</w:t>
      </w:r>
    </w:p>
    <w:p w:rsidR="008651D8" w:rsidRPr="00FE2294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  <w:lang w:bidi="bn-BD"/>
        </w:rPr>
      </w:pPr>
      <w:r w:rsidRPr="00FE2294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রম</w:t>
      </w:r>
      <w:r w:rsidR="00FE2294" w:rsidRPr="00FE2294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যা</w:t>
      </w:r>
      <w:r w:rsidRPr="00FE2294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ন প্রজন্ম গড়ার শিক্ষালয়</w:t>
      </w:r>
      <w:r w:rsidR="00FE2294" w:rsidRPr="00FE2294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:</w:t>
      </w:r>
    </w:p>
    <w:p w:rsidR="008651D8" w:rsidRPr="008651D8" w:rsidRDefault="00E17001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>
        <w:rPr>
          <w:rFonts w:ascii="SolaimanLipi" w:cs="Kalpurush"/>
          <w:color w:val="000000"/>
          <w:sz w:val="24"/>
          <w:szCs w:val="24"/>
          <w:cs/>
          <w:lang w:bidi="bn-IN"/>
        </w:rPr>
        <w:t>সাওম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দার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ভাইয়েরা! মাহে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নে মুসলিম উম্মাহ ঐকান্তিকতার শিক্ষা নেয়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খেল-তামাশা থেকে বিমুক্ত হয়ে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সিরিয়াসনেস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অবলম্বনের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শিক্ষা নেয়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জিহ্বায়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লাগাম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লাগানো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যা কিছু বললে পাপ হয় সেসব থেকে বেঁচে থাকার শিক্ষা নেয় এই মাহে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নে। হৃদয় পরিচ্ছন্ন রাখার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হিংসা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দ্বেষ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রেষারেষি থেকে মুক্তি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লাভের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শিক্ষা নেয়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রম</w:t>
      </w:r>
      <w:r w:rsidR="00FE2294">
        <w:rPr>
          <w:rFonts w:ascii="SolaimanLipi" w:cs="Kalpurush" w:hint="cs"/>
          <w:color w:val="000000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নের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এই পবিত্র মাসে বিশেষ করে উলামা ও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দাওয়াতকর্মীগণ</w:t>
      </w:r>
      <w:r w:rsidR="008651D8"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  <w:r w:rsidR="008651D8" w:rsidRPr="00E17001">
        <w:rPr>
          <w:rFonts w:ascii="SolaimanLipi" w:cs="Kalpurush"/>
          <w:sz w:val="24"/>
          <w:szCs w:val="24"/>
          <w:cs/>
          <w:lang w:bidi="bn-IN"/>
        </w:rPr>
        <w:t xml:space="preserve">ফলে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বিচ্ছিন্ন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হৃদয়গুলো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অভিন্ন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সুতোয়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নিজেদেরকে বেঁধে নেওয়ার সুযোগ পায়।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বিচ্ছিন্ন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মেহনত-প্রচেষ্টা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একীভূত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হয় গঠনমূলক কাজ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সম্পাদনের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ক্ষেত্রে</w:t>
      </w:r>
      <w:r w:rsidR="008651D8" w:rsidRPr="008651D8">
        <w:rPr>
          <w:rFonts w:ascii="Kalpurush" w:hAnsi="Kalpurush" w:cs="Kalpurush"/>
          <w:sz w:val="24"/>
          <w:szCs w:val="24"/>
        </w:rPr>
        <w:t>,</w:t>
      </w:r>
      <w:r w:rsidR="008651D8" w:rsidRPr="008651D8">
        <w:rPr>
          <w:rFonts w:ascii="SolaimanLipi" w:cs="Kalpurush"/>
          <w:sz w:val="24"/>
          <w:szCs w:val="24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কমন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শত্রুকে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মোকাবিলা করার ক্ষেত্রে। এ মাসে আমরা সবাই 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খুঁটিনাটী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ভুল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ধরা থেকে নিজেদেরকে বাঁচিয়ে নিতে পারি। কে কোথায় সামান্য হোঁচট খেল তা থেকে মুক্তি পাওয়ার পথ খোঁজে নিতে পারি। কে কোথায় ভুল করল তা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ফুঁক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দিয়ে ফুলিয়ে প্রচার করার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প্রবণতা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থেকে মুক্তি পেতে পারি। কার কি উদ্দেশ্য সে বিষয়ে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বিরূপ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মন্তব্য করা থেকে নিষ্কৃতি পেতে পারি।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 মাসে আমাদের যুবকদের কাছে প্রত্যাশা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তারা তাদের ভূমিকা যথার্থরূপে পালন করবে। তারা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মিশনকে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ভাল</w:t>
      </w:r>
      <w:r w:rsidR="00500DBE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ভাবে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আয়ত্ত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করবে। তারা তাদের রবের অধিকার বিষয়ে সচেতন হবে। তারা তাদের সরকার প্রধানদের অধিকার বিষয়ে সচেতন হবে। মাতা-পিতা ও সমাজের অধিকার বিষয়ে সচেতন হবে।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lastRenderedPageBreak/>
        <w:t>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E17001">
        <w:rPr>
          <w:rFonts w:ascii="SolaimanLipi" w:cs="Kalpurush"/>
          <w:sz w:val="24"/>
          <w:szCs w:val="24"/>
          <w:cs/>
          <w:lang w:bidi="bn-IN"/>
        </w:rPr>
        <w:t>নে মুসল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ি</w:t>
      </w:r>
      <w:r w:rsidR="00E17001">
        <w:rPr>
          <w:rFonts w:ascii="SolaimanLipi" w:cs="Kalpurush"/>
          <w:sz w:val="24"/>
          <w:szCs w:val="24"/>
          <w:cs/>
          <w:lang w:bidi="bn-IN"/>
        </w:rPr>
        <w:t>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দের শাসক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শাসিতের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মাঝে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যোগাযোগের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একটি উপলক্ষ্য সৃষ্টি হয়। উলামা ও সাধারণ মানুষের মাঝে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ছোট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বড়র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মাঝে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সেতুবন্ধনের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লক্ষণসমূহ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দৃশ্যমান হয়। সবাই একহাত হয়ে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একশরীর হয়ে কাজ করার সুযোগ আসে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="00E17001">
        <w:rPr>
          <w:rFonts w:ascii="SolaimanLipi" w:cs="Kalpurush"/>
          <w:sz w:val="24"/>
          <w:szCs w:val="24"/>
          <w:cs/>
          <w:lang w:bidi="bn-IN"/>
        </w:rPr>
        <w:t>ফ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ি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তনা ফাসাদ দূর করার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স্বার্থে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নির্যাতনে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নিপতিত হওয়ার উপলক্ষ্যসমূহ দূরে ঠেলে দেওয়ার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স্বার্থে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নৌকা যাতে ফুটো করা না হয়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বিল্ডিং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যাতে ভেঙ্গে না পড়ে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সামাজিক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চিন্তাগত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অস্থিরতা যেন জায়গা করে নিতে না পারে সে উদ্দেশ্যে কাজ করে যাওয়ার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স্বার্থে</w:t>
      </w:r>
      <w:r w:rsidRPr="00E17001">
        <w:rPr>
          <w:rFonts w:ascii="SolaimanLipi" w:cs="SolaimanLipi"/>
          <w:sz w:val="24"/>
          <w:szCs w:val="24"/>
          <w:cs/>
          <w:lang w:bidi="hi-IN"/>
        </w:rPr>
        <w:t xml:space="preserve">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>নে ভাল কাজের প্রতি মানুষের আগ্রহ বেড়ে যায়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হৃদয়ে ঝোঁক সৃষ্টি হয়। এটা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দাওয়াতকর্মী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সংস্কারকদের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জন্য একটা বিরাট সুযোগ। সৎকাজের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নির্দেশদাতা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অসৎ কাজ থেকে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বারণকারীদের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জন্য বিরাট সুযোগ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যারা অন্যদেরকে দীক্ষিত করে তুলতে নিজেদেরকে নিয়োজিত করেছে তাদের জন্য বিরাট সুযোগ যে তারা তাদের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কল্যাণকর্মসমূহ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 মাসে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উত্তমরূপে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পালন করতে পারবে। কেননা সুযোগ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দ্বারপ্রান্তে</w:t>
      </w:r>
      <w:r w:rsidR="00FE2294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মানুষের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হৃদয়েও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রয়েছে প্রস্তুতি। 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>অত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ঃ</w:t>
      </w:r>
      <w:r w:rsidRPr="008651D8">
        <w:rPr>
          <w:rFonts w:ascii="SolaimanLipi" w:cs="Kalpurush"/>
          <w:sz w:val="24"/>
          <w:szCs w:val="24"/>
          <w:cs/>
          <w:lang w:bidi="bn-IN"/>
        </w:rPr>
        <w:t>পর আল্লাহকে ভয় করুন হে আল্লাহর বান্দারা!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হাকীকতকে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জানুন।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নের আদব ও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আহকামকে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জানুন।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নের দিবস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রজনীকে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সৎ কাজ দিয়ে ভরে দিন।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নের </w:t>
      </w:r>
      <w:r w:rsidR="00E17001">
        <w:rPr>
          <w:rFonts w:ascii="SolaimanLipi" w:cs="Kalpurush"/>
          <w:color w:val="000000"/>
          <w:sz w:val="24"/>
          <w:szCs w:val="24"/>
          <w:cs/>
          <w:lang w:bidi="bn-IN"/>
        </w:rPr>
        <w:t>সাওম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সমূহকে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ত্রুটি থেকে  বাঁচান। তাওবা নবায়ন করুন। তাওবার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শর্তসমূহ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পূরণ করুন। আশা করা যায় আল্লাহ আপনার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পাপসমূহ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মার্জনা করে দেবেন। যাদেরকে তিনি তাঁর রহমত ও করুণায় ভূষিত করবেন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="00242EC3">
        <w:rPr>
          <w:rFonts w:ascii="SolaimanLipi" w:cs="Kalpurush"/>
          <w:color w:val="000000"/>
          <w:sz w:val="24"/>
          <w:szCs w:val="24"/>
          <w:cs/>
          <w:lang w:bidi="bn-IN"/>
        </w:rPr>
        <w:t>জাহান্নাম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থেকে মুক্তি দেবেন আপনাকে তাদের মধ্যে শামিল করে নেবেন। </w:t>
      </w:r>
    </w:p>
    <w:p w:rsidR="008651D8" w:rsidRPr="00FE2294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  <w:lang w:bidi="bn-BD"/>
        </w:rPr>
      </w:pPr>
      <w:r w:rsidRPr="00FE2294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মাহে রম</w:t>
      </w:r>
      <w:r w:rsidR="00FE2294" w:rsidRPr="00FE2294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যা</w:t>
      </w:r>
      <w:r w:rsidRPr="00FE2294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নে রাসূলুল্লাহ সাল্লাল্লাহু আলাইহি ওয়াসাল্লামের আদর্শ</w:t>
      </w:r>
      <w:r w:rsidR="00FE2294" w:rsidRPr="00FE2294">
        <w:rPr>
          <w:rFonts w:ascii="SolaimanLipi" w:cs="Kalpurush" w:hint="cs"/>
          <w:b/>
          <w:bCs/>
          <w:color w:val="0000FF"/>
          <w:sz w:val="24"/>
          <w:szCs w:val="24"/>
          <w:cs/>
          <w:lang w:bidi="bn-BD"/>
        </w:rPr>
        <w:t>: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rFonts w:ascii="SolaimanLipi" w:cs="Kalpurush"/>
          <w:sz w:val="24"/>
          <w:szCs w:val="24"/>
        </w:rPr>
      </w:pPr>
      <w:r w:rsidRPr="00FE2294">
        <w:rPr>
          <w:rFonts w:ascii="SolaimanLipi" w:cs="Kalpurush"/>
          <w:sz w:val="24"/>
          <w:szCs w:val="24"/>
          <w:cs/>
          <w:lang w:bidi="bn-IN"/>
        </w:rPr>
        <w:t>রাসূলুল্লাহ সাল্লাল্লাহু আলাইহি ওয়াসাল্লাম সমধিক বদান্য ব্যক্তি ছিলেন। মাহে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FE2294">
        <w:rPr>
          <w:rFonts w:ascii="SolaimanLipi" w:cs="Kalpurush"/>
          <w:sz w:val="24"/>
          <w:szCs w:val="24"/>
          <w:cs/>
          <w:lang w:bidi="bn-IN"/>
        </w:rPr>
        <w:t xml:space="preserve">নে তাঁর </w:t>
      </w:r>
      <w:r w:rsidRPr="00FE2294">
        <w:rPr>
          <w:rFonts w:ascii="SolaimanLipi" w:cs="Kalpurush"/>
          <w:color w:val="000000"/>
          <w:sz w:val="24"/>
          <w:szCs w:val="24"/>
          <w:cs/>
          <w:lang w:bidi="bn-IN"/>
        </w:rPr>
        <w:t>দানশীলতার</w:t>
      </w:r>
      <w:r w:rsidRPr="00FE2294">
        <w:rPr>
          <w:rFonts w:ascii="SolaimanLipi" w:cs="Kalpurush"/>
          <w:sz w:val="24"/>
          <w:szCs w:val="24"/>
          <w:cs/>
          <w:lang w:bidi="bn-IN"/>
        </w:rPr>
        <w:t xml:space="preserve"> মাত্রা আরো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বেড়ে যেত বহুগুণে। ইবনুল কাইয়েম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রাহ</w:t>
      </w:r>
      <w:r w:rsidRPr="008651D8">
        <w:rPr>
          <w:rFonts w:ascii="SolaimanLipi" w:cs="Kalpurush"/>
          <w:sz w:val="24"/>
          <w:szCs w:val="24"/>
          <w:cs/>
          <w:lang w:bidi="bn-IN"/>
        </w:rPr>
        <w:t>. বলেন: রাসূলুল্লাহ সাল্লাল্লাহু আলাইহি ওয়াসাল্লামের আদর্শ ছিল পূর্ণাঙ্গতম আদর্শ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উদ্দেশ্য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সাধনে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সর্বোত্তম আদর্শ। মানুষের পক্ষে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পালনযোগ্য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সহজতর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আদর্শ। আর</w:t>
      </w:r>
      <w:r w:rsidR="00C4796F">
        <w:rPr>
          <w:rFonts w:ascii="SolaimanLipi" w:cs="Kalpurush"/>
          <w:sz w:val="24"/>
          <w:szCs w:val="24"/>
          <w:cs/>
          <w:lang w:bidi="bn-IN"/>
        </w:rPr>
        <w:t xml:space="preserve"> রমযান </w:t>
      </w:r>
      <w:r w:rsidRPr="008651D8">
        <w:rPr>
          <w:rFonts w:ascii="SolaimanLipi" w:cs="Kalpurush"/>
          <w:sz w:val="24"/>
          <w:szCs w:val="24"/>
          <w:cs/>
          <w:lang w:bidi="bn-IN"/>
        </w:rPr>
        <w:t>মাসে রাসূলুল্লাহ সাল্লাল্লাহু আলাইহি ওয়াসাল্লামের সে আদর্শ ছিল: সকল প্রকার ইবাদত বাড়িয়ে দে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ও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য়া। এ মাসে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জিব্রিল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ফেরেশতা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রাসূলুল্লাহ সাল্লাল্লাহু আলাইহি ওয়াসাল্লামকে  নিয়ে কুরআন পঠন প্রক্রিয়ায় নির্দিষ্ট সময় ব্যয় করতেন। রাসূলুল্লাহ সাল্লাল্লাহু আলাইহি ওয়াসাল্লাম এ মাসে দান-খয়রাত বাড়িয়ে দিতেন। কুরআন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তিলাওয়াত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বাড়িয়ে দিতেন।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সালাত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ও যিকির বাড়িয়ে দিতেন। এ মাসে তিনি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ইতিকাফ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করতেন এবং এমন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ইবাদতে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এ মাসকে বিশেষিত করতেন যা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অন্য কোনো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মাসে করতেন না। </w:t>
      </w:r>
    </w:p>
    <w:p w:rsidR="008651D8" w:rsidRPr="008651D8" w:rsidRDefault="00242EC3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>
        <w:rPr>
          <w:rFonts w:ascii="SolaimanLipi" w:cs="Kalpurush"/>
          <w:sz w:val="24"/>
          <w:szCs w:val="24"/>
          <w:cs/>
          <w:lang w:bidi="bn-IN"/>
        </w:rPr>
        <w:t>সালাফে সালেহী</w:t>
      </w:r>
      <w:r>
        <w:rPr>
          <w:rFonts w:ascii="SolaimanLipi" w:cs="Kalpurush" w:hint="cs"/>
          <w:sz w:val="24"/>
          <w:szCs w:val="24"/>
          <w:cs/>
          <w:lang w:bidi="bn-BD"/>
        </w:rPr>
        <w:t>ন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ও রাসূলুল্লাহ সাল্লাল্লাহু আলাইহি ওয়াসাল্লামের এ আদর্শ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অনুসরণে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সচেষ্ট হয়েছেন। তারা উত্তমরূপে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পালনের ক্ষেত্রে সুন্দ</w:t>
      </w:r>
      <w:r w:rsidR="00E17001">
        <w:rPr>
          <w:rFonts w:ascii="SolaimanLipi" w:cs="Kalpurush"/>
          <w:sz w:val="24"/>
          <w:szCs w:val="24"/>
          <w:cs/>
          <w:lang w:bidi="bn-IN"/>
        </w:rPr>
        <w:t xml:space="preserve">রতম আদর্শ স্থাপন করেছেন। তারা </w:t>
      </w:r>
      <w:r w:rsidR="00E17001">
        <w:rPr>
          <w:rFonts w:ascii="SolaimanLipi" w:cs="Kalpurush" w:hint="cs"/>
          <w:sz w:val="24"/>
          <w:szCs w:val="24"/>
          <w:cs/>
          <w:lang w:bidi="bn-BD"/>
        </w:rPr>
        <w:t>সাওমে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>র উদ্দেশ্য হাকীকতকে ভাল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ো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ভাবে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আয়ত্তে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এনেছেন এবং মাহে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নের দিবস-রজনীকে আমলে </w:t>
      </w:r>
      <w:r w:rsidR="008651D8"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সালেহ</w:t>
      </w:r>
      <w:r w:rsidR="008651D8" w:rsidRPr="008651D8">
        <w:rPr>
          <w:rFonts w:ascii="SolaimanLipi" w:cs="Kalpurush"/>
          <w:sz w:val="24"/>
          <w:szCs w:val="24"/>
          <w:cs/>
          <w:lang w:bidi="bn-IN"/>
        </w:rPr>
        <w:t xml:space="preserve"> দিয়ে ভরে রেখেছেন। </w:t>
      </w:r>
    </w:p>
    <w:p w:rsidR="008651D8" w:rsidRPr="00FE2294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b/>
          <w:bCs/>
          <w:color w:val="0000FF"/>
          <w:sz w:val="24"/>
          <w:szCs w:val="24"/>
        </w:rPr>
      </w:pPr>
      <w:r w:rsidRPr="00FE2294">
        <w:rPr>
          <w:rFonts w:ascii="SolaimanLipi" w:cs="Kalpurush"/>
          <w:b/>
          <w:bCs/>
          <w:color w:val="0000FF"/>
          <w:sz w:val="24"/>
          <w:szCs w:val="24"/>
          <w:cs/>
          <w:lang w:bidi="bn-IN"/>
        </w:rPr>
        <w:t>প্রিয় মুসলিম ভাইয়েরা!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  <w:lang w:bidi="bn-BD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আপনারা যেভাবে এ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মাসটিকে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স্বাগত জানিয়েছেন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একইরূপে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আপনারা তাকে অচিরেই বিদায় দেবেন। আমরা এ মাসকে স্বাগত জানিয়েছি তবে জানি না পুরো মাস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রাখার ভাগ্য আমাদের সবার হবে কি-না। আমরা তো প্রতিদিন বহু মানুষের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জানাযা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পড়ছি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যাদের সাথে আমরা অতীতে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="00E17001">
        <w:rPr>
          <w:rFonts w:ascii="SolaimanLipi" w:cs="Kalpurush"/>
          <w:sz w:val="24"/>
          <w:szCs w:val="24"/>
          <w:cs/>
          <w:lang w:bidi="bn-IN"/>
        </w:rPr>
        <w:t>সাওম</w:t>
      </w:r>
      <w:r w:rsidR="004E1AEF">
        <w:rPr>
          <w:rFonts w:ascii="SolaimanLipi" w:cs="Kalpurush"/>
          <w:sz w:val="24"/>
          <w:szCs w:val="24"/>
          <w:cs/>
          <w:lang w:bidi="bn-IN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রেখেছি তাদের সবাই কি আমাদের মাঝে আছে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?</w:t>
      </w:r>
    </w:p>
    <w:p w:rsidR="008651D8" w:rsidRPr="008651D8" w:rsidRDefault="008651D8" w:rsidP="00A91B8C">
      <w:pPr>
        <w:autoSpaceDE w:val="0"/>
        <w:autoSpaceDN w:val="0"/>
        <w:bidi w:val="0"/>
        <w:adjustRightInd w:val="0"/>
        <w:spacing w:after="0"/>
        <w:jc w:val="both"/>
        <w:rPr>
          <w:sz w:val="24"/>
          <w:szCs w:val="24"/>
        </w:rPr>
      </w:pPr>
      <w:r w:rsidRPr="008651D8">
        <w:rPr>
          <w:rFonts w:ascii="SolaimanLipi" w:cs="Kalpurush"/>
          <w:sz w:val="24"/>
          <w:szCs w:val="24"/>
          <w:cs/>
          <w:lang w:bidi="bn-IN"/>
        </w:rPr>
        <w:lastRenderedPageBreak/>
        <w:t>বুদ্ধিমান সে ব্যক্তি যে রম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নকে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আত্মসমালোচনার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সুযোগ হিসেবে নেয়। নিজের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বক্রতাকে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সোজা করার সুযোগ হিসেবে গ্রহণ করে। মৃত্যু তাকে অতর্কিতে হামলা করার পূর্বেই নিজের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নফসকে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আল্লাহর ইবাদতের প্রতি বাধ্য করে। আর মৃত্যু যদি চলে আসে তবে সৎকাজ ব্যতীত অন্য কিছু কোনো কাজে আসবার নয়। অতঃপর এ মাসে আল্লাহর সাথে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অঙ্গীকারবদ্ধ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হোন। তাওবা করুন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লজ্জিত হোন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sz w:val="24"/>
          <w:szCs w:val="24"/>
          <w:cs/>
          <w:lang w:bidi="bn-IN"/>
        </w:rPr>
        <w:t>পাপ-গুনাহ থেকে ফিরে আসুন। নিজের জন্য</w:t>
      </w:r>
      <w:r w:rsidRPr="008651D8">
        <w:rPr>
          <w:rFonts w:ascii="Kalpurush" w:hAnsi="Kalpurush" w:cs="Kalpurush"/>
          <w:sz w:val="24"/>
          <w:szCs w:val="24"/>
        </w:rPr>
        <w:t>,</w:t>
      </w:r>
      <w:r w:rsidRPr="008651D8">
        <w:rPr>
          <w:rFonts w:ascii="SolaimanLipi" w:cs="Kalpurush"/>
          <w:sz w:val="24"/>
          <w:szCs w:val="24"/>
        </w:rPr>
        <w:t xml:space="preserve">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আত্মীয়স্বজনদের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জন্য ও গোটা মুসলিম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উম্মার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জন্য  </w:t>
      </w:r>
      <w:r w:rsidR="00FE2294">
        <w:rPr>
          <w:rFonts w:ascii="SolaimanLipi" w:cs="Kalpurush"/>
          <w:sz w:val="24"/>
          <w:szCs w:val="24"/>
          <w:cs/>
          <w:lang w:bidi="bn-IN"/>
        </w:rPr>
        <w:t>দ</w:t>
      </w:r>
      <w:r w:rsidR="00FE2294">
        <w:rPr>
          <w:rFonts w:ascii="SolaimanLipi" w:cs="Kalpurush" w:hint="cs"/>
          <w:sz w:val="24"/>
          <w:szCs w:val="24"/>
          <w:cs/>
          <w:lang w:bidi="bn-BD"/>
        </w:rPr>
        <w:t>ো‘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আ </w:t>
      </w:r>
      <w:r w:rsidR="00FE2294">
        <w:rPr>
          <w:rFonts w:ascii="SolaimanLipi" w:cs="Kalpurush"/>
          <w:color w:val="000000"/>
          <w:sz w:val="24"/>
          <w:szCs w:val="24"/>
          <w:cs/>
          <w:lang w:bidi="bn-IN"/>
        </w:rPr>
        <w:t>ম</w:t>
      </w:r>
      <w:r w:rsidR="00FE2294">
        <w:rPr>
          <w:rFonts w:ascii="SolaimanLipi" w:cs="Kalpurush" w:hint="cs"/>
          <w:color w:val="000000"/>
          <w:sz w:val="24"/>
          <w:szCs w:val="24"/>
          <w:cs/>
          <w:lang w:bidi="bn-BD"/>
        </w:rPr>
        <w:t>ো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নাজাতে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খুবই </w:t>
      </w:r>
      <w:r w:rsidRPr="008651D8">
        <w:rPr>
          <w:rFonts w:ascii="SolaimanLipi" w:cs="Kalpurush"/>
          <w:color w:val="000000"/>
          <w:sz w:val="24"/>
          <w:szCs w:val="24"/>
          <w:cs/>
          <w:lang w:bidi="bn-IN"/>
        </w:rPr>
        <w:t>পরিশ্রমী</w:t>
      </w:r>
      <w:r w:rsidRPr="008651D8">
        <w:rPr>
          <w:rFonts w:ascii="SolaimanLipi" w:cs="Kalpurush"/>
          <w:sz w:val="24"/>
          <w:szCs w:val="24"/>
          <w:cs/>
          <w:lang w:bidi="bn-IN"/>
        </w:rPr>
        <w:t xml:space="preserve"> হোন। </w:t>
      </w:r>
    </w:p>
    <w:p w:rsidR="00E17001" w:rsidRDefault="008651D8" w:rsidP="00A91B8C">
      <w:pPr>
        <w:autoSpaceDE w:val="0"/>
        <w:autoSpaceDN w:val="0"/>
        <w:bidi w:val="0"/>
        <w:adjustRightInd w:val="0"/>
        <w:spacing w:after="0"/>
        <w:jc w:val="center"/>
        <w:rPr>
          <w:rFonts w:cs="KFGQPC Uthman Taha Naskh"/>
          <w:sz w:val="24"/>
          <w:szCs w:val="24"/>
          <w:rtl/>
        </w:rPr>
      </w:pPr>
      <w:r w:rsidRPr="00FE2294">
        <w:rPr>
          <w:rFonts w:cs="KFGQPC Uthman Taha Naskh"/>
          <w:sz w:val="24"/>
          <w:szCs w:val="24"/>
          <w:rtl/>
        </w:rPr>
        <w:t>وصلى الله وسلم على نبينا محمد وعلى آله وصحبه وسلم</w:t>
      </w:r>
    </w:p>
    <w:p w:rsidR="00E17001" w:rsidRDefault="00E17001">
      <w:pPr>
        <w:bidi w:val="0"/>
        <w:rPr>
          <w:rFonts w:cs="KFGQPC Uthman Taha Naskh"/>
          <w:sz w:val="24"/>
          <w:szCs w:val="24"/>
          <w:rtl/>
        </w:rPr>
      </w:pPr>
      <w:r>
        <w:rPr>
          <w:rFonts w:cs="KFGQPC Uthman Taha Naskh"/>
          <w:sz w:val="24"/>
          <w:szCs w:val="24"/>
          <w:rtl/>
        </w:rPr>
        <w:br w:type="page"/>
      </w:r>
    </w:p>
    <w:p w:rsidR="005666DC" w:rsidRPr="00242EC3" w:rsidRDefault="00DC6A8E" w:rsidP="00242EC3">
      <w:pPr>
        <w:autoSpaceDE w:val="0"/>
        <w:autoSpaceDN w:val="0"/>
        <w:bidi w:val="0"/>
        <w:adjustRightInd w:val="0"/>
        <w:spacing w:before="120" w:after="120"/>
        <w:jc w:val="center"/>
        <w:rPr>
          <w:rFonts w:cs="Vrinda"/>
          <w:sz w:val="24"/>
          <w:szCs w:val="30"/>
          <w:rtl/>
          <w:cs/>
          <w:lang w:bidi="bn-BD"/>
        </w:rPr>
      </w:pPr>
      <w:r w:rsidRPr="00FE2294">
        <w:rPr>
          <w:rFonts w:asciiTheme="majorBidi" w:hAnsiTheme="majorBidi" w:cs="KFGQPC Uthman Taha Nask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2A22C87" wp14:editId="629302F2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42EC3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5CD" w:rsidRDefault="007365CD" w:rsidP="00E32771">
      <w:pPr>
        <w:spacing w:after="0" w:line="240" w:lineRule="auto"/>
      </w:pPr>
      <w:r>
        <w:separator/>
      </w:r>
    </w:p>
  </w:endnote>
  <w:endnote w:type="continuationSeparator" w:id="0">
    <w:p w:rsidR="007365CD" w:rsidRDefault="007365C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26BB48-355E-4CC8-AD13-F47BDEBBDB82}"/>
    <w:embedBold r:id="rId2" w:fontKey="{E0DD048A-B93C-4965-AE66-C58DE124AF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652862B-D259-4ED4-AAD9-E5B27E803FAD}"/>
    <w:embedBold r:id="rId4" w:fontKey="{D5BBCB3B-1234-4ADF-9B9F-BB9E1C7646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3AE1CD9-0ADE-4FBB-927A-C696CC7007D5}"/>
    <w:embedBold r:id="rId6" w:fontKey="{2347E1FE-8D6E-42A1-BA34-5993430D5E32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7" w:fontKey="{14ADFCEE-E24E-4D01-9FB0-D8BA0AAF323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4D207B6D-0837-482A-9BDE-83BF35387C7D}"/>
    <w:embedBold r:id="rId9" w:fontKey="{23A0B4D8-4FD8-444C-9150-8B519F1E683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04EC9231-91D1-4E46-935A-D0532BC94242}"/>
    <w:embedBold r:id="rId11" w:fontKey="{B6275475-5EEF-477E-9A84-2A32535AAB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073F89AC-086C-4953-85D0-B1B3832427D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C964DA36-E59E-4E25-BE2A-A94F90496BF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44409BBF-1511-4EC5-A3CF-5D4CB405841B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B6E6C636-A32E-47B3-B82A-5B6A1E347136}"/>
    <w:embedBold r:id="rId16" w:fontKey="{C74C5E07-4424-4402-8E77-1E60915C810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87F83C20-3B7F-4C41-88AB-0257C8E58DA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8" w:fontKey="{8C3B4E13-34A1-4781-9301-540514501D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711A024B-4214-4C9D-A53F-837CBEB7A1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9D9E9E2" wp14:editId="57EE350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753B9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5CD" w:rsidRDefault="007365CD" w:rsidP="00C64DB2">
      <w:pPr>
        <w:spacing w:after="0" w:line="240" w:lineRule="auto"/>
        <w:jc w:val="right"/>
      </w:pPr>
      <w:r>
        <w:separator/>
      </w:r>
    </w:p>
  </w:footnote>
  <w:footnote w:type="continuationSeparator" w:id="0">
    <w:p w:rsidR="007365CD" w:rsidRDefault="007365CD" w:rsidP="00E32771">
      <w:pPr>
        <w:spacing w:after="0" w:line="240" w:lineRule="auto"/>
      </w:pPr>
      <w:r>
        <w:continuationSeparator/>
      </w:r>
    </w:p>
  </w:footnote>
  <w:footnote w:id="1">
    <w:p w:rsidR="00C64DB2" w:rsidRPr="00C64DB2" w:rsidRDefault="00C64DB2" w:rsidP="00C64DB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C64DB2">
        <w:rPr>
          <w:rStyle w:val="FootnoteReference"/>
          <w:rFonts w:ascii="Kalpurush" w:hAnsi="Kalpurush" w:cs="Kalpurush"/>
        </w:rPr>
        <w:footnoteRef/>
      </w:r>
      <w:r w:rsidRPr="00C64DB2">
        <w:rPr>
          <w:rFonts w:ascii="Kalpurush" w:hAnsi="Kalpurush" w:cs="Kalpurush"/>
          <w:rtl/>
        </w:rPr>
        <w:t xml:space="preserve"> </w:t>
      </w:r>
      <w:r w:rsidRPr="00C64DB2">
        <w:rPr>
          <w:rFonts w:ascii="Kalpurush" w:hAnsi="Kalpurush" w:cs="Kalpurush"/>
          <w:cs/>
          <w:lang w:bidi="bn-BD"/>
        </w:rPr>
        <w:t xml:space="preserve">সহীহ </w:t>
      </w:r>
      <w:r w:rsidRPr="00C64DB2">
        <w:rPr>
          <w:rFonts w:ascii="Kalpurush" w:hAnsi="Kalpurush" w:cs="Kalpurush"/>
          <w:cs/>
          <w:lang w:bidi="bn-IN"/>
        </w:rPr>
        <w:t>বুখার</w:t>
      </w:r>
      <w:r w:rsidRPr="00C64DB2">
        <w:rPr>
          <w:rFonts w:ascii="Kalpurush" w:hAnsi="Kalpurush" w:cs="Kalpurush"/>
          <w:cs/>
          <w:lang w:bidi="bn-BD"/>
        </w:rPr>
        <w:t>ী</w:t>
      </w:r>
      <w:r w:rsidRPr="00C64DB2">
        <w:rPr>
          <w:rFonts w:ascii="Kalpurush" w:hAnsi="Kalpurush" w:cs="Kalpurush"/>
          <w:cs/>
          <w:lang w:bidi="bn-IN"/>
        </w:rPr>
        <w:t xml:space="preserve"> ও মুসলিম</w:t>
      </w:r>
    </w:p>
  </w:footnote>
  <w:footnote w:id="2">
    <w:p w:rsidR="00C64DB2" w:rsidRPr="00C64DB2" w:rsidRDefault="00C64DB2" w:rsidP="00C64DB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C64DB2">
        <w:rPr>
          <w:rStyle w:val="FootnoteReference"/>
          <w:rFonts w:ascii="Kalpurush" w:hAnsi="Kalpurush" w:cs="Kalpurush"/>
        </w:rPr>
        <w:footnoteRef/>
      </w:r>
      <w:r w:rsidRPr="00C64DB2">
        <w:rPr>
          <w:rFonts w:ascii="Kalpurush" w:hAnsi="Kalpurush" w:cs="Kalpurush"/>
          <w:rtl/>
        </w:rPr>
        <w:t xml:space="preserve"> </w:t>
      </w:r>
      <w:r w:rsidRPr="00C64DB2">
        <w:rPr>
          <w:rFonts w:ascii="Kalpurush" w:hAnsi="Kalpurush" w:cs="Kalpurush"/>
          <w:cs/>
          <w:lang w:bidi="bn-BD"/>
        </w:rPr>
        <w:t xml:space="preserve">সহীহ </w:t>
      </w:r>
      <w:r w:rsidRPr="00C64DB2">
        <w:rPr>
          <w:rFonts w:ascii="Kalpurush" w:hAnsi="Kalpurush" w:cs="Kalpurush"/>
          <w:cs/>
          <w:lang w:bidi="bn-IN"/>
        </w:rPr>
        <w:t>বুখার</w:t>
      </w:r>
      <w:r w:rsidRPr="00C64DB2">
        <w:rPr>
          <w:rFonts w:ascii="Kalpurush" w:hAnsi="Kalpurush" w:cs="Kalpurush"/>
          <w:cs/>
          <w:lang w:bidi="bn-BD"/>
        </w:rPr>
        <w:t>ী</w:t>
      </w:r>
      <w:r w:rsidRPr="00C64DB2">
        <w:rPr>
          <w:rFonts w:ascii="Kalpurush" w:hAnsi="Kalpurush" w:cs="Kalpurush"/>
          <w:cs/>
          <w:lang w:bidi="bn-IN"/>
        </w:rPr>
        <w:t xml:space="preserve"> ও মুসলিম</w:t>
      </w:r>
    </w:p>
  </w:footnote>
  <w:footnote w:id="3">
    <w:p w:rsidR="00C64DB2" w:rsidRPr="00C64DB2" w:rsidRDefault="00C64DB2" w:rsidP="00C64DB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C64DB2">
        <w:rPr>
          <w:rStyle w:val="FootnoteReference"/>
          <w:rFonts w:ascii="Kalpurush" w:hAnsi="Kalpurush" w:cs="Kalpurush"/>
        </w:rPr>
        <w:footnoteRef/>
      </w:r>
      <w:r w:rsidRPr="00C64DB2">
        <w:rPr>
          <w:rFonts w:ascii="Kalpurush" w:hAnsi="Kalpurush" w:cs="Kalpurush"/>
          <w:rtl/>
        </w:rPr>
        <w:t xml:space="preserve"> </w:t>
      </w:r>
      <w:r w:rsidRPr="00C64DB2">
        <w:rPr>
          <w:rFonts w:ascii="Kalpurush" w:hAnsi="Kalpurush" w:cs="Kalpurush"/>
          <w:cs/>
          <w:lang w:bidi="bn-BD"/>
        </w:rPr>
        <w:t xml:space="preserve">সহীহ </w:t>
      </w:r>
      <w:r w:rsidRPr="00C64DB2">
        <w:rPr>
          <w:rFonts w:ascii="Kalpurush" w:hAnsi="Kalpurush" w:cs="Kalpurush"/>
          <w:cs/>
          <w:lang w:bidi="bn-IN"/>
        </w:rPr>
        <w:t>বুখার</w:t>
      </w:r>
      <w:r w:rsidRPr="00C64DB2">
        <w:rPr>
          <w:rFonts w:ascii="Kalpurush" w:hAnsi="Kalpurush" w:cs="Kalpurush"/>
          <w:cs/>
          <w:lang w:bidi="bn-BD"/>
        </w:rPr>
        <w:t>ী</w:t>
      </w:r>
      <w:r w:rsidRPr="00C64DB2">
        <w:rPr>
          <w:rFonts w:ascii="Kalpurush" w:hAnsi="Kalpurush" w:cs="Kalpurush"/>
          <w:cs/>
          <w:lang w:bidi="bn-IN"/>
        </w:rPr>
        <w:t xml:space="preserve"> ও মুসলিম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C9B30EE" wp14:editId="38B0D116">
              <wp:simplePos x="0" y="0"/>
              <wp:positionH relativeFrom="column">
                <wp:posOffset>-595630</wp:posOffset>
              </wp:positionH>
              <wp:positionV relativeFrom="paragraph">
                <wp:posOffset>-186055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69510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CA6445" w:rsidP="008651D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</w:t>
                            </w:r>
                            <w:r w:rsidR="008651D8" w:rsidRP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ভাবে</w:t>
                            </w:r>
                            <w:r w:rsidR="008651D8" w:rsidRPr="008651D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8651D8" w:rsidRP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স্বাগত</w:t>
                            </w:r>
                            <w:r w:rsidR="008651D8" w:rsidRPr="008651D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8651D8" w:rsidRP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জানাব</w:t>
                            </w:r>
                            <w:r w:rsidR="008651D8" w:rsidRPr="008651D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8651D8" w:rsidRP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মাহে</w:t>
                            </w:r>
                            <w:r w:rsidR="008651D8" w:rsidRPr="008651D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8651D8" w:rsidRP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</w:t>
                            </w:r>
                            <w:r w:rsid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যা</w:t>
                            </w:r>
                            <w:r w:rsidR="008651D8" w:rsidRPr="008651D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নকে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6668C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9B30EE" id="Group 1" o:spid="_x0000_s1026" style="position:absolute;left:0;text-align:left;margin-left:-46.9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OE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95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CA6445" w:rsidP="008651D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</w:t>
                      </w:r>
                      <w:r w:rsidR="008651D8" w:rsidRP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ভাবে</w:t>
                      </w:r>
                      <w:r w:rsidR="008651D8" w:rsidRPr="008651D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8651D8" w:rsidRP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স্বাগত</w:t>
                      </w:r>
                      <w:r w:rsidR="008651D8" w:rsidRPr="008651D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8651D8" w:rsidRP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জানাব</w:t>
                      </w:r>
                      <w:r w:rsidR="008651D8" w:rsidRPr="008651D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8651D8" w:rsidRP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মাহে</w:t>
                      </w:r>
                      <w:r w:rsidR="008651D8" w:rsidRPr="008651D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8651D8" w:rsidRP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</w:t>
                      </w:r>
                      <w:r w:rsid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যা</w:t>
                      </w:r>
                      <w:r w:rsidR="008651D8" w:rsidRPr="008651D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নকে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6668C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251FC6D" wp14:editId="4E4DCDB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B8903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744027" wp14:editId="4ECDFB5F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744027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31583B" wp14:editId="3312BEC7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D6202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CBB38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attachedTemplate r:id="rId1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D8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42EC3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3601A"/>
    <w:rsid w:val="00347608"/>
    <w:rsid w:val="00355520"/>
    <w:rsid w:val="00365CB9"/>
    <w:rsid w:val="00371452"/>
    <w:rsid w:val="00386E71"/>
    <w:rsid w:val="003947B2"/>
    <w:rsid w:val="003A526E"/>
    <w:rsid w:val="003E1AC6"/>
    <w:rsid w:val="004137CC"/>
    <w:rsid w:val="00437EF4"/>
    <w:rsid w:val="00447B55"/>
    <w:rsid w:val="00451428"/>
    <w:rsid w:val="004554F2"/>
    <w:rsid w:val="00477478"/>
    <w:rsid w:val="004C1156"/>
    <w:rsid w:val="004D08C4"/>
    <w:rsid w:val="004E1AEF"/>
    <w:rsid w:val="004E2AD6"/>
    <w:rsid w:val="004E2DC3"/>
    <w:rsid w:val="004E38A0"/>
    <w:rsid w:val="004E78EF"/>
    <w:rsid w:val="00500DBE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365CD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41CF"/>
    <w:rsid w:val="00855E30"/>
    <w:rsid w:val="008651D8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0295"/>
    <w:rsid w:val="00912D68"/>
    <w:rsid w:val="00943955"/>
    <w:rsid w:val="00944C90"/>
    <w:rsid w:val="0094547A"/>
    <w:rsid w:val="009967F9"/>
    <w:rsid w:val="00A03054"/>
    <w:rsid w:val="00A052E1"/>
    <w:rsid w:val="00A32249"/>
    <w:rsid w:val="00A61E5C"/>
    <w:rsid w:val="00A65935"/>
    <w:rsid w:val="00A6668C"/>
    <w:rsid w:val="00A91B8C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4796F"/>
    <w:rsid w:val="00C50098"/>
    <w:rsid w:val="00C64DB2"/>
    <w:rsid w:val="00C72BD4"/>
    <w:rsid w:val="00C90E54"/>
    <w:rsid w:val="00CA6445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17001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B6F31"/>
    <w:rsid w:val="00F11B8A"/>
    <w:rsid w:val="00F14FCB"/>
    <w:rsid w:val="00F2420A"/>
    <w:rsid w:val="00F25412"/>
    <w:rsid w:val="00F3173B"/>
    <w:rsid w:val="00F80820"/>
    <w:rsid w:val="00FD706F"/>
    <w:rsid w:val="00FE2294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0C38B0-4EA1-4AE6-8F25-F20BBD7B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8651D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8651D8"/>
  </w:style>
  <w:style w:type="character" w:customStyle="1" w:styleId="apple-style-span">
    <w:name w:val="apple-style-span"/>
    <w:basedOn w:val="DefaultParagraphFont"/>
    <w:rsid w:val="008651D8"/>
  </w:style>
  <w:style w:type="paragraph" w:customStyle="1" w:styleId="a">
    <w:name w:val="باب"/>
    <w:basedOn w:val="Normal"/>
    <w:rsid w:val="008651D8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4D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4D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64D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EDD5E-7284-4686-9B0E-34984C42C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8</TotalTime>
  <Pages>8</Pages>
  <Words>2135</Words>
  <Characters>11125</Characters>
  <Application>Microsoft Office Word</Application>
  <DocSecurity>0</DocSecurity>
  <Lines>198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কীভাবে স্বাগত জানাব মাহে রমযানকে</vt:lpstr>
      <vt:lpstr/>
    </vt:vector>
  </TitlesOfParts>
  <Manager/>
  <Company>islamhouse.com</Company>
  <LinksUpToDate>false</LinksUpToDate>
  <CharactersWithSpaces>13193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কীভাবে স্বাগত জানাব মাহে রমযানকে</dc:title>
  <dc:subject>কীভাবে স্বাগত জানাব মাহে রমযানকে</dc:subject>
  <dc:creator>আব্দুর রহমান ইবন আব্দুল আযীয আস-সুদাইস_x000d_</dc:creator>
  <cp:keywords>কীভাবে স্বাগত জানাব মাহে রমযানকে</cp:keywords>
  <dc:description>কীভাবে স্বাগত জানাব মাহে রমযানকে</dc:description>
  <cp:lastModifiedBy>elhashemy</cp:lastModifiedBy>
  <cp:revision>7</cp:revision>
  <cp:lastPrinted>2015-03-07T18:24:00Z</cp:lastPrinted>
  <dcterms:created xsi:type="dcterms:W3CDTF">2015-09-09T15:40:00Z</dcterms:created>
  <dcterms:modified xsi:type="dcterms:W3CDTF">2015-09-12T13:33:00Z</dcterms:modified>
  <cp:category/>
</cp:coreProperties>
</file>