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90720" w:rsidRDefault="008B3703" w:rsidP="008B3703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791DDC" w:rsidP="0048199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হিদায়া</w:t>
      </w:r>
      <w:r w:rsidR="00481994" w:rsidRPr="004819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তের</w:t>
      </w:r>
      <w:r w:rsidR="00481994" w:rsidRPr="00481994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481994" w:rsidRPr="00481994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আলোকরশ্মি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81994" w:rsidP="0048199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4819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نور</w:t>
      </w:r>
      <w:r w:rsidRPr="00481994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81994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الهداية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6BF1B845" wp14:editId="333713C5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481994" w:rsidP="00481994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48199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আহমদ</w:t>
      </w:r>
      <w:r w:rsidRPr="0048199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="00791DDC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ইব</w:t>
      </w:r>
      <w:r w:rsidRPr="0048199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</w:t>
      </w:r>
      <w:r w:rsidRPr="0048199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8199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আব্দুর</w:t>
      </w:r>
      <w:r w:rsidRPr="0048199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8199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রহমান</w:t>
      </w:r>
      <w:r w:rsidRPr="00481994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8199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আস</w:t>
      </w:r>
      <w:r w:rsidRPr="00481994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481994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সুইয়ান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481994" w:rsidP="0048199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8199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أحمد</w:t>
      </w:r>
      <w:r w:rsidRPr="0048199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8199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48199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8199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Pr="0048199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8199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الرحمن</w:t>
      </w:r>
      <w:r w:rsidRPr="0048199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8199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الصويان</w:t>
      </w:r>
    </w:p>
    <w:p w:rsidR="00A03054" w:rsidRPr="00C90720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6"/>
          <w:szCs w:val="7"/>
          <w:lang w:bidi="bn-BD"/>
        </w:rPr>
      </w:pPr>
    </w:p>
    <w:p w:rsidR="00B209E8" w:rsidRPr="00C90720" w:rsidRDefault="00B209E8" w:rsidP="00B209E8">
      <w:pPr>
        <w:bidi w:val="0"/>
        <w:jc w:val="center"/>
        <w:rPr>
          <w:rFonts w:asciiTheme="majorBidi" w:hAnsiTheme="majorBidi" w:cs="Kalpurush"/>
          <w:color w:val="006666"/>
          <w:sz w:val="6"/>
          <w:szCs w:val="7"/>
          <w:lang w:bidi="bn-BD"/>
        </w:rPr>
      </w:pPr>
    </w:p>
    <w:p w:rsidR="00B209E8" w:rsidRPr="00C90720" w:rsidRDefault="00B209E8" w:rsidP="00B209E8">
      <w:pPr>
        <w:bidi w:val="0"/>
        <w:jc w:val="center"/>
        <w:rPr>
          <w:rFonts w:asciiTheme="majorBidi" w:hAnsiTheme="majorBidi" w:cs="Kalpurush"/>
          <w:color w:val="006666"/>
          <w:sz w:val="6"/>
          <w:szCs w:val="7"/>
          <w:lang w:bidi="bn-BD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3965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অনুবাদক: </w:t>
      </w:r>
      <w:r w:rsidR="000E1F19" w:rsidRPr="000E1F19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চৌধুরী </w:t>
      </w: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আবুল কালাম আজাদ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791DDC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791DDC">
        <w:rPr>
          <w:rFonts w:cs="Kalpurush" w:hint="cs"/>
          <w:cs/>
          <w:lang w:bidi="bn-IN"/>
        </w:rPr>
        <w:t xml:space="preserve"> </w:t>
      </w:r>
      <w:r w:rsidR="00791DDC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ড. আবু বকর মুহাম্মাদ যাকারিয়া</w:t>
      </w:r>
    </w:p>
    <w:p w:rsidR="00A03054" w:rsidRPr="00C90720" w:rsidRDefault="00A03054" w:rsidP="00481994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b/>
          <w:bCs/>
          <w:sz w:val="16"/>
          <w:szCs w:val="16"/>
          <w:lang w:bidi="bn-BD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33965" w:rsidRPr="00C90720" w:rsidRDefault="00833965" w:rsidP="00833965">
      <w:pPr>
        <w:spacing w:after="0" w:line="240" w:lineRule="auto"/>
        <w:ind w:firstLine="113"/>
        <w:jc w:val="center"/>
        <w:rPr>
          <w:rFonts w:asciiTheme="majorBidi" w:hAnsiTheme="majorBidi" w:cs="Kalpurush"/>
          <w:b/>
          <w:bCs/>
          <w:sz w:val="32"/>
          <w:szCs w:val="40"/>
          <w:cs/>
          <w:lang w:bidi="bn-BD"/>
        </w:rPr>
      </w:pPr>
      <w:r w:rsidRPr="0083396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ترجمة</w:t>
      </w:r>
      <w:r w:rsidRPr="0083396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: </w:t>
      </w:r>
      <w:r w:rsidRPr="0083396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Pr="0083396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83396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الكلام</w:t>
      </w:r>
      <w:r w:rsidRPr="00833965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833965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أزاد</w:t>
      </w:r>
    </w:p>
    <w:p w:rsidR="008B3703" w:rsidRPr="005A6FDB" w:rsidRDefault="00A03054" w:rsidP="00791DDC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791DD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د/ </w:t>
      </w:r>
      <w:r w:rsidR="00481994" w:rsidRPr="0048199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481994" w:rsidRPr="00481994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791DDC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 محمد 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81994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7C2A91B" wp14:editId="51DE2AE1">
            <wp:simplePos x="0" y="0"/>
            <wp:positionH relativeFrom="margin">
              <wp:posOffset>1542765</wp:posOffset>
            </wp:positionH>
            <wp:positionV relativeFrom="paragraph">
              <wp:posOffset>92710</wp:posOffset>
            </wp:positionV>
            <wp:extent cx="2701158" cy="472221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58" cy="47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D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হিদায়া</w:t>
      </w:r>
      <w:r w:rsidR="00481994" w:rsidRPr="004819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তের</w:t>
      </w:r>
      <w:r w:rsidR="00481994" w:rsidRPr="00481994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81994" w:rsidRPr="00481994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আলোকরশ্মি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81994" w:rsidRPr="00481994" w:rsidRDefault="00481994" w:rsidP="00481994">
      <w:pPr>
        <w:bidi w:val="0"/>
        <w:jc w:val="both"/>
        <w:rPr>
          <w:rFonts w:ascii="Vrinda" w:hAnsi="Vrinda" w:cs="Kalpurush"/>
          <w:sz w:val="24"/>
          <w:szCs w:val="24"/>
          <w:lang w:bidi="bn-BD"/>
        </w:rPr>
      </w:pPr>
      <w:r w:rsidRPr="00481994">
        <w:rPr>
          <w:rFonts w:ascii="Vrinda" w:hAnsi="Vrinda" w:cs="Kalpurush" w:hint="cs"/>
          <w:sz w:val="24"/>
          <w:szCs w:val="24"/>
          <w:cs/>
          <w:lang w:bidi="bn-BD"/>
        </w:rPr>
        <w:t>মুমিন যত পাপই করুক না কেন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ascii="Vrinda" w:hAnsi="Vrinda" w:cs="Kalpurush" w:hint="cs"/>
          <w:sz w:val="24"/>
          <w:szCs w:val="24"/>
          <w:lang w:bidi="bn-BD"/>
        </w:rPr>
        <w:t xml:space="preserve"> </w:t>
      </w:r>
      <w:r w:rsidRPr="00481994">
        <w:rPr>
          <w:rFonts w:ascii="Vrinda" w:hAnsi="Vrinda" w:cs="Kalpurush" w:hint="cs"/>
          <w:sz w:val="24"/>
          <w:szCs w:val="24"/>
          <w:cs/>
          <w:lang w:bidi="bn-BD"/>
        </w:rPr>
        <w:t>তার অন্তরে সর্বদা</w:t>
      </w:r>
      <w:r w:rsidR="00791DDC">
        <w:rPr>
          <w:rFonts w:ascii="Vrinda" w:hAnsi="Vrinda" w:cs="Kalpurush" w:hint="cs"/>
          <w:sz w:val="24"/>
          <w:szCs w:val="24"/>
          <w:cs/>
          <w:lang w:bidi="bn-BD"/>
        </w:rPr>
        <w:t xml:space="preserve"> হিদায়াতের </w:t>
      </w:r>
      <w:r w:rsidRPr="00481994">
        <w:rPr>
          <w:rFonts w:ascii="Vrinda" w:hAnsi="Vrinda" w:cs="Kalpurush" w:hint="cs"/>
          <w:sz w:val="24"/>
          <w:szCs w:val="24"/>
          <w:cs/>
          <w:lang w:bidi="bn-BD"/>
        </w:rPr>
        <w:t>আলো লুকায়িত থাকে। সময় সুযোগে তাকে সজাগ করতে পারলে ঠিকই সে ভাল</w:t>
      </w:r>
      <w:r>
        <w:rPr>
          <w:rFonts w:ascii="Vrinda" w:hAnsi="Vrinda" w:cs="Kalpurush" w:hint="cs"/>
          <w:sz w:val="24"/>
          <w:szCs w:val="24"/>
          <w:cs/>
          <w:lang w:bidi="bn-BD"/>
        </w:rPr>
        <w:t>ো</w:t>
      </w:r>
      <w:r w:rsidRPr="00481994">
        <w:rPr>
          <w:rFonts w:ascii="Vrinda" w:hAnsi="Vrinda" w:cs="Kalpurush" w:hint="cs"/>
          <w:sz w:val="24"/>
          <w:szCs w:val="24"/>
          <w:cs/>
          <w:lang w:bidi="bn-BD"/>
        </w:rPr>
        <w:t xml:space="preserve"> আমল করার জন্য তৈরি হয়ে যায়। আমার জীবনের বাস্তব একটি ঘটনা এখানে উল্লেখ করছি</w:t>
      </w:r>
      <w:r w:rsidR="00791DDC">
        <w:rPr>
          <w:rFonts w:ascii="Vrinda" w:hAnsi="Vrinda" w:cs="Kalpurush" w:hint="cs"/>
          <w:sz w:val="24"/>
          <w:szCs w:val="24"/>
          <w:cs/>
          <w:lang w:bidi="bn-BD"/>
        </w:rPr>
        <w:t>,</w:t>
      </w:r>
      <w:r w:rsidRPr="00481994">
        <w:rPr>
          <w:rFonts w:ascii="Vrinda" w:hAnsi="Vrinda" w:cs="Kalpurush" w:hint="cs"/>
          <w:sz w:val="24"/>
          <w:szCs w:val="24"/>
          <w:cs/>
          <w:lang w:bidi="bn-BD"/>
        </w:rPr>
        <w:t xml:space="preserve"> যা থেকে মুমিন বান্দাগণ শিক্ষা গ্রহণ করতে পারবে। ঘটনাটি নিম্নরূপ:</w:t>
      </w:r>
    </w:p>
    <w:p w:rsidR="00481994" w:rsidRPr="00481994" w:rsidRDefault="00481994" w:rsidP="00481994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481994">
        <w:rPr>
          <w:rFonts w:ascii="Vrinda" w:hAnsi="Vrinda" w:cs="Kalpurush" w:hint="cs"/>
          <w:sz w:val="24"/>
          <w:szCs w:val="24"/>
          <w:cs/>
          <w:lang w:bidi="bn-BD"/>
        </w:rPr>
        <w:t>কোন</w:t>
      </w:r>
      <w:r>
        <w:rPr>
          <w:rFonts w:ascii="Vrinda" w:hAnsi="Vrinda" w:cs="Kalpurush" w:hint="cs"/>
          <w:sz w:val="24"/>
          <w:szCs w:val="24"/>
          <w:cs/>
          <w:lang w:bidi="bn-BD"/>
        </w:rPr>
        <w:t>ো</w:t>
      </w:r>
      <w:r w:rsidRPr="00481994">
        <w:rPr>
          <w:rFonts w:ascii="Vrinda" w:hAnsi="Vrinda" w:cs="Kalpurush" w:hint="cs"/>
          <w:sz w:val="24"/>
          <w:szCs w:val="24"/>
          <w:cs/>
          <w:lang w:bidi="bn-BD"/>
        </w:rPr>
        <w:t xml:space="preserve"> এক কাজে দূরে কোথাও সফরে গিয়েছিলাম। </w:t>
      </w:r>
      <w:r w:rsidR="00791DDC">
        <w:rPr>
          <w:rFonts w:cs="Kalpurush" w:hint="cs"/>
          <w:sz w:val="24"/>
          <w:szCs w:val="24"/>
          <w:cs/>
          <w:lang w:bidi="bn-BD"/>
        </w:rPr>
        <w:t>দীর্ঘ সময় ভ্রমনের পর একদিন বাড়ি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তে ফিরছিলাম। </w:t>
      </w:r>
      <w:r w:rsidRPr="00481994">
        <w:rPr>
          <w:rFonts w:ascii="Vrinda" w:hAnsi="Vrinda" w:cs="Kalpurush" w:hint="cs"/>
          <w:sz w:val="24"/>
          <w:szCs w:val="24"/>
          <w:cs/>
          <w:lang w:bidi="bn-BD"/>
        </w:rPr>
        <w:t>ফেরার পথে বিমানে আরোহন করলাম।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 বিমানে বসার জায়গা হলো কতিপয় ভ্রান্ত ও বখাটে যুবকের পাশে। তাদের সিগারেটের ধোঁয়ার বিমানের পরিবেশ নষ্ট হয়ে গেল। শুধু তাই নয়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তাদের হাসি-তামাশায় পরিবেশ ভারসাম্য হারিয়ে ফেললো। বিমানটিও ছিল যাত্রীতে পরিপূর্ণ। ফলে সিট পরিবর্তন করতে পারলাম না। ভাবছিলাম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কিভাবে এ দুরাবস্থা থেকে নিস্কৃতি পাওয়া যায়। অনেক ভেবে-চিন্তে কুরআনে কারীম হাতে নিয়ে মৃদু আওয়াজে পাঠ করতে শুরু করলাম। অল্প সময়ের মধ্যে যুবকদল থেমে গেল। কেউ কেউ নিদ্রা যেতে লাগল। আবার কেউবা খবরের কাগজ পাঠ করতে আরম্ভ করল</w:t>
      </w:r>
      <w:r w:rsidRPr="00C90720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F81C7E">
        <w:rPr>
          <w:rFonts w:ascii="Kalpurush" w:hAnsi="Kalpurush" w:cs="Kalpurush"/>
          <w:sz w:val="24"/>
          <w:szCs w:val="24"/>
          <w:cs/>
          <w:lang w:bidi="bn-IN"/>
        </w:rPr>
        <w:t>এ অবস্থায় কিছুক্ষণ যেতে না যেতেই আমার ডান পার্শ্ব থেকে এক যুবক উচ্চস্বরে বলে উঠল</w:t>
      </w:r>
      <w:r w:rsidRPr="00F81C7E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F81C7E">
        <w:rPr>
          <w:rFonts w:ascii="Kalpurush" w:hAnsi="Kalpurush" w:cs="Kalpurush"/>
          <w:sz w:val="24"/>
          <w:szCs w:val="24"/>
          <w:cs/>
          <w:lang w:bidi="bn-BD"/>
        </w:rPr>
        <w:t>যথেষ্ট হয়েছে</w:t>
      </w:r>
      <w:r w:rsidRPr="00F81C7E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F81C7E">
        <w:rPr>
          <w:rFonts w:ascii="Kalpurush" w:hAnsi="Kalpurush" w:cs="Kalpurush"/>
          <w:sz w:val="24"/>
          <w:szCs w:val="24"/>
          <w:cs/>
          <w:lang w:bidi="bn-BD"/>
        </w:rPr>
        <w:t xml:space="preserve">এবার রাখুন। </w:t>
      </w:r>
      <w:r w:rsidRPr="00481994">
        <w:rPr>
          <w:rFonts w:cs="Kalpurush" w:hint="cs"/>
          <w:sz w:val="24"/>
          <w:szCs w:val="24"/>
          <w:cs/>
          <w:lang w:bidi="bn-BD"/>
        </w:rPr>
        <w:t>মনে করলাম আমার আওয়াজে হয়ত তার কষ্ট হচ্ছে। তাই ক্ষমা চেয়ে আবার নিঃশব্দে পড়া শুরু করলাম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যাতে কারো ডিস্টার্ব না হয়। দেখতে পেলাম ছেলেটি মাথা নিচু করে গভীর চিন্তায় মগ্ন আছে। শুধু তাই নয়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সিটে বসে রীতিমত হেলতে আরম্ভ করেছে। অতঃপর আমার নিকট এসে অত্যন্ত হিট দিয়ে বলল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="00F81C7E">
        <w:rPr>
          <w:rFonts w:cs="Kalpurush" w:hint="cs"/>
          <w:sz w:val="24"/>
          <w:szCs w:val="24"/>
          <w:cs/>
          <w:lang w:bidi="bn-BD"/>
        </w:rPr>
        <w:t>অনুগ্রহ</w:t>
      </w:r>
      <w:r w:rsidRPr="00481994">
        <w:rPr>
          <w:rFonts w:cs="Kalpurush" w:hint="cs"/>
          <w:sz w:val="24"/>
          <w:szCs w:val="24"/>
          <w:cs/>
          <w:lang w:bidi="bn-BD"/>
        </w:rPr>
        <w:t>পূর্বক এই পর্যন্ত ক্ষান্ত করুন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hi-IN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আমি আর সহ্য করতে পারছি না। </w:t>
      </w:r>
    </w:p>
    <w:p w:rsidR="00481994" w:rsidRPr="00481994" w:rsidRDefault="00481994" w:rsidP="00481994">
      <w:pPr>
        <w:bidi w:val="0"/>
        <w:jc w:val="both"/>
        <w:rPr>
          <w:rFonts w:cs="Kalpurush"/>
          <w:sz w:val="24"/>
          <w:szCs w:val="24"/>
          <w:lang w:bidi="hi-IN"/>
        </w:rPr>
      </w:pPr>
      <w:r w:rsidRPr="00481994">
        <w:rPr>
          <w:rFonts w:ascii="Kalpurush" w:hAnsi="Kalpurush" w:cs="Kalpurush"/>
          <w:sz w:val="24"/>
          <w:szCs w:val="24"/>
          <w:cs/>
          <w:lang w:bidi="bn-BD"/>
        </w:rPr>
        <w:t>কিছুক্ষণ পর ছেলেটি সিট ছেড়ে দিয়ে কাছে এসে আমার সাথে মুসাফাহা করল এবং বলল</w:t>
      </w:r>
      <w:r w:rsidRPr="00481994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81994">
        <w:rPr>
          <w:rFonts w:ascii="Kalpurush" w:hAnsi="Kalpurush" w:cs="Kalpurush"/>
          <w:sz w:val="24"/>
          <w:szCs w:val="24"/>
          <w:cs/>
          <w:lang w:bidi="bn-BD"/>
        </w:rPr>
        <w:t>আমি ক্ষমা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 চাচ্ছি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আমি ক্ষমা চাচ্ছি। একথা বলে সে চুপ হয়ে গেল। </w:t>
      </w:r>
    </w:p>
    <w:p w:rsidR="00481994" w:rsidRPr="00481994" w:rsidRDefault="00481994" w:rsidP="00481994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481994">
        <w:rPr>
          <w:rFonts w:cs="Kalpurush" w:hint="cs"/>
          <w:sz w:val="24"/>
          <w:szCs w:val="24"/>
          <w:cs/>
          <w:lang w:bidi="bn-BD"/>
        </w:rPr>
        <w:t>কী জবাব দেব ভাবতে পারলাম না। অশ্রু ভরা চোখে বলল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হায় আফসোস বিগত ত</w:t>
      </w:r>
      <w:r w:rsidR="00791DDC">
        <w:rPr>
          <w:rFonts w:cs="Kalpurush" w:hint="cs"/>
          <w:sz w:val="24"/>
          <w:szCs w:val="24"/>
          <w:cs/>
          <w:lang w:bidi="bn-BD"/>
        </w:rPr>
        <w:t>িন বছর যাবত আল্লাহর জন্য একটি সা</w:t>
      </w:r>
      <w:r w:rsidRPr="00481994">
        <w:rPr>
          <w:rFonts w:cs="Kalpurush" w:hint="cs"/>
          <w:sz w:val="24"/>
          <w:szCs w:val="24"/>
          <w:cs/>
          <w:lang w:bidi="bn-BD"/>
        </w:rPr>
        <w:t>জদাও করি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নি। আর তার কালামের একটি আয়াতও পাঠ করি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নি। গত এক মাস ধরে ভ্রমনে আছি। এমন কোন</w:t>
      </w:r>
      <w:r>
        <w:rPr>
          <w:rFonts w:cs="Kalpurush" w:hint="cs"/>
          <w:sz w:val="24"/>
          <w:szCs w:val="24"/>
          <w:cs/>
          <w:lang w:bidi="bn-BD"/>
        </w:rPr>
        <w:t>ো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 অপরাধ নেই যা আমি করি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নি। যখন আপনাকে দেখতে পেলাম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তখন মনে করলাম দুনিয়া ধ্বংস হয়ে যাচ্ছে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দুঃশ্চিন্তায় ভেঙ্গে পড়লাম। শাসরুদ্ধকর অবস্থা হয়ে গেল। </w:t>
      </w:r>
      <w:r w:rsidR="00791DDC">
        <w:rPr>
          <w:rFonts w:cs="Kalpurush" w:hint="cs"/>
          <w:sz w:val="24"/>
          <w:szCs w:val="24"/>
          <w:cs/>
          <w:lang w:bidi="bn-BD"/>
        </w:rPr>
        <w:t>আমার মনে হলো প্রতিটি আয়াত আমার ও</w:t>
      </w:r>
      <w:r w:rsidRPr="00481994">
        <w:rPr>
          <w:rFonts w:cs="Kalpurush" w:hint="cs"/>
          <w:sz w:val="24"/>
          <w:szCs w:val="24"/>
          <w:cs/>
          <w:lang w:bidi="bn-BD"/>
        </w:rPr>
        <w:t>পর তীরের মত</w:t>
      </w:r>
      <w:r w:rsidR="00791DDC">
        <w:rPr>
          <w:rFonts w:cs="Kalpurush" w:hint="cs"/>
          <w:sz w:val="24"/>
          <w:szCs w:val="24"/>
          <w:cs/>
          <w:lang w:bidi="bn-BD"/>
        </w:rPr>
        <w:t>ো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 বিধছে। </w:t>
      </w:r>
    </w:p>
    <w:p w:rsidR="00481994" w:rsidRPr="00481994" w:rsidRDefault="00481994" w:rsidP="00791DDC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481994">
        <w:rPr>
          <w:rFonts w:cs="Kalpurush" w:hint="cs"/>
          <w:sz w:val="24"/>
          <w:szCs w:val="24"/>
          <w:cs/>
          <w:lang w:bidi="bn-BD"/>
        </w:rPr>
        <w:t>মনে মনে বললাম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আর কতদিন বোকা </w:t>
      </w:r>
      <w:r w:rsidRPr="00481994">
        <w:rPr>
          <w:rFonts w:ascii="Kalpurush" w:hAnsi="Kalpurush" w:cs="Kalpurush"/>
          <w:sz w:val="24"/>
          <w:szCs w:val="24"/>
          <w:cs/>
          <w:lang w:bidi="bn-BD"/>
        </w:rPr>
        <w:t>হয়ে বসে থাকব</w:t>
      </w:r>
      <w:r w:rsidRPr="00481994">
        <w:rPr>
          <w:rFonts w:ascii="Kalpurush" w:hAnsi="Kalpurush" w:cs="Kalpurush"/>
          <w:sz w:val="24"/>
          <w:szCs w:val="24"/>
          <w:lang w:bidi="bn-BD"/>
        </w:rPr>
        <w:t>?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="00791DDC">
        <w:rPr>
          <w:rFonts w:cs="Kalpurush" w:hint="cs"/>
          <w:sz w:val="24"/>
          <w:szCs w:val="24"/>
          <w:cs/>
          <w:lang w:bidi="bn-BD"/>
        </w:rPr>
        <w:t>এ অন্ধকার থেকে কী</w:t>
      </w:r>
      <w:r w:rsidRPr="00791DDC">
        <w:rPr>
          <w:rFonts w:ascii="Vrinda" w:hAnsi="Vrinda" w:cs="Kalpurush" w:hint="cs"/>
          <w:sz w:val="24"/>
          <w:szCs w:val="24"/>
          <w:cs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করে মুক্তি পাওয়া যাবে</w:t>
      </w:r>
      <w:r w:rsidR="00791DDC">
        <w:rPr>
          <w:rFonts w:cs="Kalpurush" w:hint="cs"/>
          <w:sz w:val="24"/>
          <w:szCs w:val="24"/>
          <w:cs/>
          <w:lang w:bidi="bn-BD"/>
        </w:rPr>
        <w:t xml:space="preserve">? </w:t>
      </w:r>
      <w:r w:rsidRPr="00481994">
        <w:rPr>
          <w:rFonts w:cs="Kalpurush" w:hint="cs"/>
          <w:sz w:val="24"/>
          <w:szCs w:val="24"/>
          <w:cs/>
          <w:lang w:bidi="bn-BD"/>
        </w:rPr>
        <w:t>মিথ্যে ও পাপের পরিণাম কী হবে</w:t>
      </w:r>
      <w:r w:rsidR="00682984">
        <w:rPr>
          <w:rFonts w:cs="Kalpurush" w:hint="cs"/>
          <w:sz w:val="24"/>
          <w:szCs w:val="24"/>
          <w:cs/>
          <w:lang w:bidi="bn-BD"/>
        </w:rPr>
        <w:t>?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বিশ্রামাগারে চলে গেলাম। </w:t>
      </w:r>
      <w:r w:rsidRPr="00481994">
        <w:rPr>
          <w:rFonts w:ascii="Kalpurush" w:hAnsi="Kalpurush" w:cs="Kalpurush"/>
          <w:sz w:val="24"/>
          <w:szCs w:val="24"/>
          <w:cs/>
          <w:lang w:bidi="bn-BD"/>
        </w:rPr>
        <w:t>আপনি কী জানেন কেন গিয়েছি</w:t>
      </w:r>
      <w:r w:rsidRPr="00481994">
        <w:rPr>
          <w:rFonts w:ascii="Kalpurush" w:hAnsi="Kalpurush" w:cs="Kalpurush"/>
          <w:sz w:val="24"/>
          <w:szCs w:val="24"/>
          <w:lang w:bidi="bn-BD"/>
        </w:rPr>
        <w:t>?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তা এ জন্য যে</w:t>
      </w:r>
      <w:r w:rsidR="00791DDC">
        <w:rPr>
          <w:rFonts w:cs="Kalpurush" w:hint="cs"/>
          <w:sz w:val="24"/>
          <w:szCs w:val="24"/>
          <w:cs/>
          <w:lang w:bidi="bn-BD"/>
        </w:rPr>
        <w:t>,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 আমি দুঃশ্চিন্তায় ভেঙ্গে পড়ে চিৎকার করতে চাইলাম। কিন্তু ঐ রুমটি ছাড়া মানুষের দৃষ্টি থেকে আড়াল হওয়ার মত</w:t>
      </w:r>
      <w:r w:rsidR="00791DDC">
        <w:rPr>
          <w:rFonts w:cs="Kalpurush" w:hint="cs"/>
          <w:sz w:val="24"/>
          <w:szCs w:val="24"/>
          <w:cs/>
          <w:lang w:bidi="bn-BD"/>
        </w:rPr>
        <w:t>ো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 আর কোন</w:t>
      </w:r>
      <w:r w:rsidR="00682984">
        <w:rPr>
          <w:rFonts w:cs="Kalpurush" w:hint="cs"/>
          <w:sz w:val="24"/>
          <w:szCs w:val="24"/>
          <w:cs/>
          <w:lang w:bidi="bn-BD"/>
        </w:rPr>
        <w:t>ো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 জায়গা পেলাম না। </w:t>
      </w:r>
    </w:p>
    <w:p w:rsidR="00481994" w:rsidRPr="00481994" w:rsidRDefault="00791DDC" w:rsidP="00682984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লেখক (আহমদ ইবন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 xml:space="preserve"> আব্দুর রহমান) বলছেন</w:t>
      </w:r>
      <w:r w:rsidR="00481994"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="00481994" w:rsidRPr="00481994">
        <w:rPr>
          <w:rFonts w:cs="Kalpurush" w:hint="cs"/>
          <w:sz w:val="24"/>
          <w:szCs w:val="24"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আমি তাকে তওবা ও আল্লাহর দিকে প্রত্যাবর্তনের কথা বললাম। সে চুপ রইল। যখন বিমান অবতরণ করল তখন সে আমাকে তার বন্ধুদের থেকে একটু আড়ালে নিয়ে বলল</w:t>
      </w:r>
      <w:r w:rsidR="00481994"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="00481994" w:rsidRPr="00481994">
        <w:rPr>
          <w:rFonts w:cs="Kalpurush" w:hint="cs"/>
          <w:sz w:val="24"/>
          <w:szCs w:val="24"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আপনি কী মনে করছেন আল্লাহ তা</w:t>
      </w:r>
      <w:r w:rsidR="00682984">
        <w:rPr>
          <w:rFonts w:cs="Kalpurush" w:hint="cs"/>
          <w:sz w:val="24"/>
          <w:szCs w:val="24"/>
          <w:cs/>
          <w:lang w:bidi="bn-BD"/>
        </w:rPr>
        <w:t>‘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আলা আমার তওবা কবুল করবেন</w:t>
      </w:r>
      <w:r w:rsidR="00682984">
        <w:rPr>
          <w:rFonts w:cs="Kalpurush" w:hint="cs"/>
          <w:sz w:val="24"/>
          <w:szCs w:val="24"/>
          <w:cs/>
          <w:lang w:bidi="bn-BD"/>
        </w:rPr>
        <w:t>?</w:t>
      </w:r>
      <w:r w:rsidR="00481994" w:rsidRPr="00481994">
        <w:rPr>
          <w:rFonts w:cs="Kalpurush" w:hint="cs"/>
          <w:sz w:val="24"/>
          <w:szCs w:val="24"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জবাবে বললাম</w:t>
      </w:r>
      <w:r w:rsidR="00481994"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="00481994" w:rsidRPr="00481994">
        <w:rPr>
          <w:rFonts w:cs="Kalpurush" w:hint="cs"/>
          <w:sz w:val="24"/>
          <w:szCs w:val="24"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যদি তুমি সত্যিকারার্থে তওবা কর</w:t>
      </w:r>
      <w:r w:rsidR="00481994"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="00481994" w:rsidRPr="00481994">
        <w:rPr>
          <w:rFonts w:cs="Kalpurush" w:hint="cs"/>
          <w:sz w:val="24"/>
          <w:szCs w:val="24"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lastRenderedPageBreak/>
        <w:t>তাহলে অবশ্যই আল্লাহ তা গ্রহণ করবেন। এবার সে বলল</w:t>
      </w:r>
      <w:r w:rsidR="00481994"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="00481994" w:rsidRPr="00481994">
        <w:rPr>
          <w:rFonts w:cs="Kalpurush" w:hint="cs"/>
          <w:sz w:val="24"/>
          <w:szCs w:val="24"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আমি অনেক বড় বড় অপরাধ করেছি। আমি তাকে জিজ্ঞেস করলাম</w:t>
      </w:r>
      <w:r w:rsidR="00481994"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="00481994" w:rsidRPr="00481994">
        <w:rPr>
          <w:rFonts w:cs="Kalpurush" w:hint="cs"/>
          <w:sz w:val="24"/>
          <w:szCs w:val="24"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তুমি কী আল্লাহ তা</w:t>
      </w:r>
      <w:r w:rsidR="00682984">
        <w:rPr>
          <w:rFonts w:cs="Kalpurush" w:hint="cs"/>
          <w:sz w:val="24"/>
          <w:szCs w:val="24"/>
          <w:cs/>
          <w:lang w:bidi="bn-BD"/>
        </w:rPr>
        <w:t>‘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আলার নিম্নোক্ত বাণী শ্রবণ কর</w:t>
      </w:r>
      <w:r>
        <w:rPr>
          <w:rFonts w:cs="Kalpurush" w:hint="cs"/>
          <w:sz w:val="24"/>
          <w:szCs w:val="24"/>
          <w:cs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নি</w:t>
      </w:r>
      <w:r w:rsidR="00682984">
        <w:rPr>
          <w:rFonts w:cs="Kalpurush" w:hint="cs"/>
          <w:sz w:val="24"/>
          <w:szCs w:val="24"/>
          <w:cs/>
          <w:lang w:bidi="bn-BD"/>
        </w:rPr>
        <w:t>?</w:t>
      </w:r>
      <w:r w:rsidR="00481994" w:rsidRPr="00481994">
        <w:rPr>
          <w:rFonts w:cs="Kalpurush" w:hint="cs"/>
          <w:sz w:val="24"/>
          <w:szCs w:val="24"/>
          <w:lang w:bidi="bn-BD"/>
        </w:rPr>
        <w:t xml:space="preserve"> </w:t>
      </w:r>
    </w:p>
    <w:p w:rsidR="00481994" w:rsidRPr="00791DDC" w:rsidRDefault="00682984" w:rsidP="00682984">
      <w:pPr>
        <w:jc w:val="both"/>
        <w:rPr>
          <w:rFonts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يَٰعِبَادِيَ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أَسۡرَفُواْ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تَقۡنَطُواْ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رَّحۡمَةِ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يَغۡفِرُ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ٱلذُّنُوبَ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ٱلۡغَفُورُ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481994" w:rsidRPr="00481994" w:rsidRDefault="00682984" w:rsidP="00791DDC">
      <w:pPr>
        <w:bidi w:val="0"/>
        <w:jc w:val="both"/>
        <w:rPr>
          <w:rFonts w:cs="Kalpurush"/>
          <w:sz w:val="24"/>
          <w:szCs w:val="24"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তুমি বল: হে আমার ঐসকল বান্দা</w:t>
      </w:r>
      <w:r w:rsidR="00481994"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="00481994" w:rsidRPr="00481994">
        <w:rPr>
          <w:rFonts w:cs="Kalpurush" w:hint="cs"/>
          <w:sz w:val="24"/>
          <w:szCs w:val="24"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 xml:space="preserve">যারা নিজেদের </w:t>
      </w:r>
      <w:r w:rsidR="00791DDC">
        <w:rPr>
          <w:rFonts w:cs="Kalpurush" w:hint="cs"/>
          <w:sz w:val="24"/>
          <w:szCs w:val="24"/>
          <w:cs/>
          <w:lang w:bidi="bn-BD"/>
        </w:rPr>
        <w:t>ও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 xml:space="preserve">পর </w:t>
      </w:r>
      <w:r w:rsidR="00791DDC">
        <w:rPr>
          <w:rFonts w:cs="Kalpurush" w:hint="cs"/>
          <w:sz w:val="24"/>
          <w:szCs w:val="24"/>
          <w:cs/>
          <w:lang w:bidi="bn-BD"/>
        </w:rPr>
        <w:t>যু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লুম করেছ তোমরা আল্লাহর রহমত থেকে নিরাশ হয়ো</w:t>
      </w:r>
      <w:r w:rsidR="00791DDC">
        <w:rPr>
          <w:rFonts w:cs="Kalpurush" w:hint="cs"/>
          <w:sz w:val="24"/>
          <w:szCs w:val="24"/>
          <w:cs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না। নিশ্চয় তিনি সব গুণাহ ক্ষমা করে দিবেন। কেননা তিনি অত্যন্ত ক্ষমাশীল ও দয়ালু।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 xml:space="preserve">সূরা </w:t>
      </w:r>
      <w:r>
        <w:rPr>
          <w:rFonts w:cs="Kalpurush" w:hint="cs"/>
          <w:sz w:val="24"/>
          <w:szCs w:val="24"/>
          <w:cs/>
          <w:lang w:bidi="bn-BD"/>
        </w:rPr>
        <w:t>আয-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যুমার</w:t>
      </w:r>
      <w:r w:rsidR="00791DDC">
        <w:rPr>
          <w:rFonts w:cs="Kalpurush" w:hint="cs"/>
          <w:sz w:val="24"/>
          <w:szCs w:val="24"/>
          <w:cs/>
          <w:lang w:bidi="bn-BD"/>
        </w:rPr>
        <w:t>, আয়াত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 xml:space="preserve"> ৫৩</w:t>
      </w:r>
      <w:r>
        <w:rPr>
          <w:rFonts w:cs="Kalpurush" w:hint="cs"/>
          <w:sz w:val="24"/>
          <w:szCs w:val="24"/>
          <w:cs/>
          <w:lang w:bidi="bn-BD"/>
        </w:rPr>
        <w:t>]</w:t>
      </w:r>
    </w:p>
    <w:p w:rsidR="00481994" w:rsidRPr="00481994" w:rsidRDefault="00481994" w:rsidP="00481994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481994">
        <w:rPr>
          <w:rFonts w:cs="Kalpurush" w:hint="cs"/>
          <w:sz w:val="24"/>
          <w:szCs w:val="24"/>
          <w:cs/>
          <w:lang w:bidi="bn-BD"/>
        </w:rPr>
        <w:t xml:space="preserve">একথা শুনে সে খুশি হয়ে মৃদু হাসল। এদিকে তার চোখ দিয়ে অশ্রু গড়িয়ে পড়ছে। কাঁদতে কাঁদতে সালাম দিয়ে চলে গেল। </w:t>
      </w:r>
    </w:p>
    <w:p w:rsidR="00481994" w:rsidRPr="00481994" w:rsidRDefault="00481994" w:rsidP="00791DDC">
      <w:pPr>
        <w:bidi w:val="0"/>
        <w:jc w:val="both"/>
        <w:rPr>
          <w:rFonts w:cs="Kalpurush"/>
          <w:sz w:val="24"/>
          <w:szCs w:val="24"/>
          <w:lang w:bidi="bn-BD"/>
        </w:rPr>
      </w:pPr>
      <w:r w:rsidRPr="00481994">
        <w:rPr>
          <w:rFonts w:cs="Kalpurush" w:hint="cs"/>
          <w:sz w:val="24"/>
          <w:szCs w:val="24"/>
          <w:cs/>
          <w:lang w:bidi="bn-BD"/>
        </w:rPr>
        <w:t>হে আমার মুসলিম ভাই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মানুষ বক্র পথে গিয়ে যত পাপই করুক</w:t>
      </w:r>
      <w:r w:rsidR="00B209E8">
        <w:rPr>
          <w:rFonts w:cs="Kalpurush" w:hint="cs"/>
          <w:sz w:val="24"/>
          <w:szCs w:val="24"/>
          <w:cs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না কেন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="00682984">
        <w:rPr>
          <w:rFonts w:cs="Kalpurush" w:hint="cs"/>
          <w:sz w:val="24"/>
          <w:szCs w:val="24"/>
          <w:cs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অবশ্যই তার অন্তরে একটি কল্যাণের বীজ সুপ্ত থাকে। যখন আমরা সে বীজ পর্যন্ত পৌঁছে তাতে পানি সেচন করে ঠিকমত রক্ষ</w:t>
      </w:r>
      <w:r w:rsidRPr="00682984">
        <w:rPr>
          <w:rFonts w:ascii="Kalpurush" w:hAnsi="Kalpurush" w:cs="Kalpurush"/>
          <w:sz w:val="24"/>
          <w:szCs w:val="24"/>
          <w:cs/>
          <w:lang w:bidi="bn-BD"/>
        </w:rPr>
        <w:t xml:space="preserve">ণাবেক্ষণ </w:t>
      </w:r>
      <w:r w:rsidRPr="00481994">
        <w:rPr>
          <w:rFonts w:cs="Kalpurush" w:hint="cs"/>
          <w:sz w:val="24"/>
          <w:szCs w:val="24"/>
          <w:cs/>
          <w:lang w:bidi="bn-BD"/>
        </w:rPr>
        <w:t>করতে পারব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তখন তা গজিয়ে উঠবে। অতএব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গুণাহের আবরণে আচ্ছন্ন হয়ে গেলেও প্রত্যেকের অন্তরে</w:t>
      </w:r>
      <w:r w:rsidR="00791DDC">
        <w:rPr>
          <w:rFonts w:cs="Kalpurush" w:hint="cs"/>
          <w:sz w:val="24"/>
          <w:szCs w:val="24"/>
          <w:cs/>
          <w:lang w:bidi="bn-BD"/>
        </w:rPr>
        <w:t>;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 কিন্তু কল্যাণের বীজ সুপ্ত থেকে যায়</w:t>
      </w:r>
      <w:r w:rsidRPr="00481994">
        <w:rPr>
          <w:rFonts w:ascii="Kalpurush" w:hAnsi="Kalpurush" w:cs="Kalpurush"/>
          <w:sz w:val="24"/>
          <w:szCs w:val="24"/>
          <w:lang w:bidi="bn-BD"/>
        </w:rPr>
        <w:t>,</w:t>
      </w:r>
      <w:r w:rsidRPr="00481994">
        <w:rPr>
          <w:rFonts w:cs="Kalpurush" w:hint="cs"/>
          <w:sz w:val="24"/>
          <w:szCs w:val="24"/>
          <w:lang w:bidi="bn-BD"/>
        </w:rPr>
        <w:t xml:space="preserve"> </w:t>
      </w:r>
      <w:r w:rsidRPr="00481994">
        <w:rPr>
          <w:rFonts w:cs="Kalpurush" w:hint="cs"/>
          <w:sz w:val="24"/>
          <w:szCs w:val="24"/>
          <w:cs/>
          <w:lang w:bidi="bn-BD"/>
        </w:rPr>
        <w:t>আল্লাহ তা</w:t>
      </w:r>
      <w:r w:rsidR="00791DDC">
        <w:rPr>
          <w:rFonts w:cs="Kalpurush" w:hint="cs"/>
          <w:sz w:val="24"/>
          <w:szCs w:val="24"/>
          <w:cs/>
          <w:lang w:bidi="bn-BD"/>
        </w:rPr>
        <w:t>‘</w:t>
      </w:r>
      <w:r w:rsidRPr="00481994">
        <w:rPr>
          <w:rFonts w:cs="Kalpurush" w:hint="cs"/>
          <w:sz w:val="24"/>
          <w:szCs w:val="24"/>
          <w:cs/>
          <w:lang w:bidi="bn-BD"/>
        </w:rPr>
        <w:t>আলা যখন কোন</w:t>
      </w:r>
      <w:r w:rsidR="00791DDC">
        <w:rPr>
          <w:rFonts w:cs="Kalpurush" w:hint="cs"/>
          <w:sz w:val="24"/>
          <w:szCs w:val="24"/>
          <w:cs/>
          <w:lang w:bidi="bn-BD"/>
        </w:rPr>
        <w:t>ো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 বান্দার মঙ্গল কামনা করেন তখন তার আত্মাকে</w:t>
      </w:r>
      <w:r w:rsidR="00791DDC">
        <w:rPr>
          <w:rFonts w:cs="Kalpurush" w:hint="cs"/>
          <w:sz w:val="24"/>
          <w:szCs w:val="24"/>
          <w:cs/>
          <w:lang w:bidi="bn-BD"/>
        </w:rPr>
        <w:t xml:space="preserve"> হিদায়াতের </w:t>
      </w:r>
      <w:r w:rsidRPr="00481994">
        <w:rPr>
          <w:rFonts w:cs="Kalpurush" w:hint="cs"/>
          <w:sz w:val="24"/>
          <w:szCs w:val="24"/>
          <w:cs/>
          <w:lang w:bidi="bn-BD"/>
        </w:rPr>
        <w:t>রশ্মি দ্বারা আলোকিত করে স</w:t>
      </w:r>
      <w:r w:rsidR="00682984">
        <w:rPr>
          <w:rFonts w:cs="Kalpurush" w:hint="cs"/>
          <w:sz w:val="24"/>
          <w:szCs w:val="24"/>
          <w:cs/>
          <w:lang w:bidi="bn-BD"/>
        </w:rPr>
        <w:t xml:space="preserve">রল পথের সন্ধান দেন। </w:t>
      </w:r>
      <w:r w:rsidR="00791DDC">
        <w:rPr>
          <w:rFonts w:cs="Kalpurush" w:hint="cs"/>
          <w:sz w:val="24"/>
          <w:szCs w:val="24"/>
          <w:cs/>
          <w:lang w:bidi="bn-BD"/>
        </w:rPr>
        <w:t>আল-কুরআনে এসেছে</w:t>
      </w:r>
      <w:r w:rsidRPr="00481994">
        <w:rPr>
          <w:rFonts w:cs="Kalpurush" w:hint="cs"/>
          <w:sz w:val="24"/>
          <w:szCs w:val="24"/>
          <w:cs/>
          <w:lang w:bidi="bn-BD"/>
        </w:rPr>
        <w:t xml:space="preserve">: </w:t>
      </w:r>
    </w:p>
    <w:p w:rsidR="00481994" w:rsidRPr="00791DDC" w:rsidRDefault="00682984" w:rsidP="00682984">
      <w:pPr>
        <w:rPr>
          <w:rFonts w:cs="Kalpurush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بُشۡرَىٰ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وَلِتَطۡمَئِنَّ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قُلُوبُكُم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ٱلنَّصۡرُ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عِندِ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ٱلۡعَزِيزِ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ٱلۡحَكِيمِ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١٢٦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481994" w:rsidRPr="00791DDC" w:rsidRDefault="00682984" w:rsidP="00791DDC">
      <w:pPr>
        <w:bidi w:val="0"/>
        <w:jc w:val="both"/>
        <w:rPr>
          <w:rFonts w:cs="Kalpurush"/>
          <w:sz w:val="24"/>
          <w:szCs w:val="24"/>
          <w:rtl/>
          <w:cs/>
          <w:lang w:bidi="bn-BD"/>
        </w:rPr>
      </w:pPr>
      <w:r>
        <w:rPr>
          <w:rFonts w:cs="Kalpurush" w:hint="cs"/>
          <w:sz w:val="24"/>
          <w:szCs w:val="24"/>
          <w:cs/>
          <w:lang w:bidi="bn-BD"/>
        </w:rPr>
        <w:t>“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আল্লাহ তা</w:t>
      </w:r>
      <w:r>
        <w:rPr>
          <w:rFonts w:cs="Kalpurush" w:hint="cs"/>
          <w:sz w:val="24"/>
          <w:szCs w:val="24"/>
          <w:cs/>
          <w:lang w:bidi="bn-BD"/>
        </w:rPr>
        <w:t>‘</w:t>
      </w:r>
      <w:r w:rsidR="00791DDC">
        <w:rPr>
          <w:rFonts w:cs="Kalpurush" w:hint="cs"/>
          <w:sz w:val="24"/>
          <w:szCs w:val="24"/>
          <w:cs/>
          <w:lang w:bidi="bn-BD"/>
        </w:rPr>
        <w:t>আলা তা (ফিরি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 xml:space="preserve">শতাদের মাধ্যমে সাহায্য) কেবল </w:t>
      </w:r>
      <w:r w:rsidR="00791DDC">
        <w:rPr>
          <w:rFonts w:cs="Kalpurush" w:hint="cs"/>
          <w:sz w:val="24"/>
          <w:szCs w:val="24"/>
          <w:cs/>
          <w:lang w:bidi="bn-BD"/>
        </w:rPr>
        <w:t>তোমাদের জন্য সুসংবাদ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স্বরূপ পাঠিয়েছেন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এবং যাতে তোমাদের আত্মা শান্তনা পায়। মূলতঃ সাহায্য তো পরাক্রমশালী প্রজ্ঞাপূর্ণ আল্লাহর পক্ষ থেকেই।</w:t>
      </w:r>
      <w:r>
        <w:rPr>
          <w:rFonts w:cs="Kalpurush" w:hint="cs"/>
          <w:sz w:val="24"/>
          <w:szCs w:val="24"/>
          <w:cs/>
          <w:lang w:bidi="bn-BD"/>
        </w:rPr>
        <w:t>”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 xml:space="preserve"> </w:t>
      </w:r>
      <w:r>
        <w:rPr>
          <w:rFonts w:cs="Kalpurush" w:hint="cs"/>
          <w:sz w:val="24"/>
          <w:szCs w:val="24"/>
          <w:cs/>
          <w:lang w:bidi="bn-BD"/>
        </w:rPr>
        <w:t>[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>সূরা আলে ইমরান</w:t>
      </w:r>
      <w:r w:rsidR="00791DDC">
        <w:rPr>
          <w:rFonts w:cs="Kalpurush" w:hint="cs"/>
          <w:sz w:val="24"/>
          <w:szCs w:val="24"/>
          <w:cs/>
          <w:lang w:bidi="bn-BD"/>
        </w:rPr>
        <w:t>, আয়াত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="00481994" w:rsidRPr="00481994">
        <w:rPr>
          <w:rFonts w:cs="Kalpurush" w:hint="cs"/>
          <w:sz w:val="24"/>
          <w:szCs w:val="24"/>
          <w:cs/>
          <w:lang w:bidi="bn-BD"/>
        </w:rPr>
        <w:t xml:space="preserve"> ১২৬</w:t>
      </w:r>
      <w:r w:rsidR="00791DDC">
        <w:rPr>
          <w:rFonts w:cs="Kalpurush" w:hint="cs"/>
          <w:sz w:val="24"/>
          <w:szCs w:val="24"/>
          <w:cs/>
          <w:lang w:bidi="bn-BD"/>
        </w:rPr>
        <w:t>]</w:t>
      </w:r>
    </w:p>
    <w:p w:rsidR="00870DC1" w:rsidRDefault="00481994" w:rsidP="00481994">
      <w:pPr>
        <w:bidi w:val="0"/>
        <w:jc w:val="center"/>
        <w:rPr>
          <w:rFonts w:ascii="Vrinda" w:hAnsi="Vrinda" w:cs="Kalpurush"/>
          <w:sz w:val="24"/>
          <w:szCs w:val="24"/>
          <w:lang w:bidi="bn-BD"/>
        </w:rPr>
      </w:pPr>
      <w:r w:rsidRPr="00481994">
        <w:rPr>
          <w:rFonts w:ascii="Vrinda" w:hAnsi="Vrinda" w:cs="Kalpurush" w:hint="cs"/>
          <w:sz w:val="24"/>
          <w:szCs w:val="24"/>
          <w:cs/>
          <w:lang w:bidi="bn-BD"/>
        </w:rPr>
        <w:t>সমাপ্ত</w:t>
      </w:r>
    </w:p>
    <w:p w:rsidR="007171CB" w:rsidRDefault="007171CB" w:rsidP="007171CB">
      <w:pPr>
        <w:bidi w:val="0"/>
        <w:jc w:val="center"/>
        <w:rPr>
          <w:rFonts w:ascii="Vrinda" w:hAnsi="Vrinda" w:cs="Kalpurush"/>
          <w:sz w:val="24"/>
          <w:szCs w:val="24"/>
          <w:lang w:bidi="bn-BD"/>
        </w:rPr>
      </w:pPr>
    </w:p>
    <w:p w:rsidR="007171CB" w:rsidRDefault="007171CB" w:rsidP="007171CB">
      <w:pPr>
        <w:bidi w:val="0"/>
        <w:jc w:val="center"/>
        <w:rPr>
          <w:rFonts w:ascii="Vrinda" w:hAnsi="Vrinda" w:cs="Kalpurush"/>
          <w:sz w:val="24"/>
          <w:szCs w:val="24"/>
          <w:lang w:bidi="bn-BD"/>
        </w:rPr>
      </w:pPr>
    </w:p>
    <w:p w:rsidR="007171CB" w:rsidRDefault="007171CB" w:rsidP="007171CB">
      <w:pPr>
        <w:bidi w:val="0"/>
        <w:jc w:val="center"/>
        <w:rPr>
          <w:rFonts w:ascii="Vrinda" w:hAnsi="Vrinda" w:cs="Kalpurush"/>
          <w:sz w:val="24"/>
          <w:szCs w:val="24"/>
          <w:lang w:bidi="bn-BD"/>
        </w:rPr>
      </w:pPr>
    </w:p>
    <w:p w:rsidR="007171CB" w:rsidRDefault="007171CB" w:rsidP="007171CB">
      <w:pPr>
        <w:bidi w:val="0"/>
        <w:jc w:val="center"/>
        <w:rPr>
          <w:rFonts w:ascii="Vrinda" w:hAnsi="Vrinda" w:cs="Kalpurush"/>
          <w:sz w:val="24"/>
          <w:szCs w:val="24"/>
          <w:lang w:bidi="bn-BD"/>
        </w:rPr>
      </w:pPr>
    </w:p>
    <w:p w:rsidR="007171CB" w:rsidRDefault="007171CB" w:rsidP="007171CB">
      <w:pPr>
        <w:bidi w:val="0"/>
        <w:jc w:val="center"/>
        <w:rPr>
          <w:rFonts w:ascii="Vrinda" w:hAnsi="Vrinda" w:cs="Kalpurush"/>
          <w:sz w:val="24"/>
          <w:szCs w:val="24"/>
          <w:lang w:bidi="bn-BD"/>
        </w:rPr>
      </w:pPr>
    </w:p>
    <w:p w:rsidR="007171CB" w:rsidRPr="00481994" w:rsidRDefault="007171CB" w:rsidP="007171CB">
      <w:pPr>
        <w:bidi w:val="0"/>
        <w:jc w:val="center"/>
        <w:rPr>
          <w:rFonts w:ascii="Vrinda" w:hAnsi="Vrinda" w:cs="Kalpurush"/>
          <w:sz w:val="24"/>
          <w:szCs w:val="24"/>
          <w:rtl/>
          <w:cs/>
          <w:lang w:bidi="bn-BD"/>
        </w:rPr>
      </w:pPr>
      <w:bookmarkStart w:id="0" w:name="_GoBack"/>
      <w:bookmarkEnd w:id="0"/>
    </w:p>
    <w:p w:rsidR="00C90E54" w:rsidRPr="00481994" w:rsidRDefault="00C90E54" w:rsidP="0048199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81994" w:rsidRDefault="00C90E54" w:rsidP="0048199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81994" w:rsidRDefault="00C90E54" w:rsidP="0048199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81994" w:rsidRDefault="00C90E54" w:rsidP="0048199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81994" w:rsidRDefault="00C90E54" w:rsidP="0048199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481994" w:rsidRDefault="00C90E54" w:rsidP="00481994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791DDC" w:rsidRDefault="00C90E54" w:rsidP="00682984">
      <w:pPr>
        <w:bidi w:val="0"/>
        <w:spacing w:after="0" w:line="240" w:lineRule="auto"/>
        <w:ind w:firstLine="397"/>
        <w:jc w:val="center"/>
        <w:rPr>
          <w:rFonts w:asciiTheme="majorBidi" w:hAnsiTheme="majorBidi" w:cs="Kalpurush"/>
          <w:sz w:val="24"/>
          <w:szCs w:val="30"/>
          <w:cs/>
          <w:lang w:bidi="bn-BD"/>
        </w:rPr>
      </w:pPr>
    </w:p>
    <w:p w:rsidR="00F2420A" w:rsidRPr="00481994" w:rsidRDefault="00DC6A8E" w:rsidP="00481994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  <w:r w:rsidRPr="00481994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05074245" wp14:editId="02860F1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481994">
        <w:rPr>
          <w:rFonts w:asciiTheme="majorBidi" w:hAnsiTheme="majorBidi" w:cstheme="majorBidi"/>
          <w:color w:val="006666"/>
          <w:sz w:val="24"/>
          <w:szCs w:val="24"/>
          <w:lang w:bidi="ar-EG"/>
        </w:rPr>
        <w:tab/>
      </w:r>
    </w:p>
    <w:p w:rsidR="00F2420A" w:rsidRPr="00481994" w:rsidRDefault="00F2420A" w:rsidP="00481994">
      <w:pPr>
        <w:bidi w:val="0"/>
        <w:ind w:firstLine="720"/>
        <w:jc w:val="both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5666DC" w:rsidRPr="00481994" w:rsidRDefault="005666DC" w:rsidP="00481994">
      <w:pPr>
        <w:bidi w:val="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</w:p>
    <w:sectPr w:rsidR="005666DC" w:rsidRPr="00481994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121" w:rsidRDefault="001D6121" w:rsidP="00E32771">
      <w:pPr>
        <w:spacing w:after="0" w:line="240" w:lineRule="auto"/>
      </w:pPr>
      <w:r>
        <w:separator/>
      </w:r>
    </w:p>
  </w:endnote>
  <w:endnote w:type="continuationSeparator" w:id="0">
    <w:p w:rsidR="001D6121" w:rsidRDefault="001D612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B2AA6E-A6CF-4B88-B30A-4492F34C03F6}"/>
    <w:embedBold r:id="rId2" w:fontKey="{EE42D4C8-3BEC-4318-AE6B-5BEA0BF4D8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1A2D907-42CF-49DC-B22C-A42E761969B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4404538-1776-4E4C-8C96-2A1853F9038A}"/>
    <w:embedBold r:id="rId5" w:fontKey="{6DA0F55A-27A0-4513-84BE-1D63D5552AA7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7840C6B9-F666-4C1A-9D7F-095C0F64F191}"/>
    <w:embedBold r:id="rId7" w:fontKey="{ECBBA8F7-99E8-4DB5-990A-1806A54D29D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B3BEA278-D753-48C5-8080-1D7C2A9C0C27}"/>
    <w:embedBold r:id="rId9" w:fontKey="{AE873EE2-02B7-4CED-BD7C-C79AAEE78F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ECD899E1-8B59-4FAE-A95C-0723BA4A852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C9908EFE-4875-438B-A17D-1652B56D8EC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B7573716-21AD-41B8-86F6-81BA4D233E7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3" w:fontKey="{11CC37C8-ACEC-438A-B9C2-100F5425BCC9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D1BDE829-4836-466C-A181-A870607A483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4FC474C5-230C-429C-A2D8-2F059871D25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A98C2BEF-E941-4EA2-A2CF-F897F8424F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C68A1BA" wp14:editId="251109D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6EB1D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121" w:rsidRDefault="001D6121" w:rsidP="00E32771">
      <w:pPr>
        <w:spacing w:after="0" w:line="240" w:lineRule="auto"/>
      </w:pPr>
      <w:r>
        <w:separator/>
      </w:r>
    </w:p>
  </w:footnote>
  <w:footnote w:type="continuationSeparator" w:id="0">
    <w:p w:rsidR="001D6121" w:rsidRDefault="001D612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86E7352" wp14:editId="204AFFAF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6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6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29059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791DDC" w:rsidP="00481994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হিদায়া</w:t>
                            </w:r>
                            <w:r w:rsidR="00481994" w:rsidRPr="004819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তের</w:t>
                            </w:r>
                            <w:r w:rsidR="00481994" w:rsidRPr="00481994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="00481994" w:rsidRPr="00481994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আলোকরশ্মি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7171C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6E7352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90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791DDC" w:rsidP="00481994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হিদায়া</w:t>
                      </w:r>
                      <w:r w:rsidR="00481994" w:rsidRPr="004819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তের</w:t>
                      </w:r>
                      <w:r w:rsidR="00481994" w:rsidRPr="00481994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="00481994" w:rsidRPr="00481994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আলোকরশ্মি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7171C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3FAFD1" wp14:editId="3E48DD90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AD439B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9B2D8C5" wp14:editId="7D32AD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B2D8C5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C31EB02" wp14:editId="421168F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93A25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F495E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94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E1F19"/>
    <w:rsid w:val="00122F19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D6121"/>
    <w:rsid w:val="001E01FE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81994"/>
    <w:rsid w:val="004C1156"/>
    <w:rsid w:val="004C7185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82984"/>
    <w:rsid w:val="0069533C"/>
    <w:rsid w:val="006C1068"/>
    <w:rsid w:val="006E0420"/>
    <w:rsid w:val="006F4219"/>
    <w:rsid w:val="00702233"/>
    <w:rsid w:val="007171CB"/>
    <w:rsid w:val="00717FAE"/>
    <w:rsid w:val="00770B0C"/>
    <w:rsid w:val="0077162A"/>
    <w:rsid w:val="00791DDC"/>
    <w:rsid w:val="00795BD3"/>
    <w:rsid w:val="007C1387"/>
    <w:rsid w:val="007E5889"/>
    <w:rsid w:val="007E70EB"/>
    <w:rsid w:val="00814452"/>
    <w:rsid w:val="00820EAD"/>
    <w:rsid w:val="008210B3"/>
    <w:rsid w:val="00825D0B"/>
    <w:rsid w:val="00833965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04F16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209E8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720"/>
    <w:rsid w:val="00C90E54"/>
    <w:rsid w:val="00CD4735"/>
    <w:rsid w:val="00D12355"/>
    <w:rsid w:val="00D46176"/>
    <w:rsid w:val="00D7109D"/>
    <w:rsid w:val="00D85A5F"/>
    <w:rsid w:val="00D93B84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81C7E"/>
    <w:rsid w:val="00FD5097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8566F8-447B-42AF-8ADF-9CE6DE20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B3591-0593-4922-BB6A-7806FA38B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38</TotalTime>
  <Pages>4</Pages>
  <Words>717</Words>
  <Characters>3421</Characters>
  <Application>Microsoft Office Word</Application>
  <DocSecurity>0</DocSecurity>
  <Lines>87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হিদায়াতের আলোকরশ্মি</vt:lpstr>
      <vt:lpstr/>
    </vt:vector>
  </TitlesOfParts>
  <Manager/>
  <Company>islamhouse.com</Company>
  <LinksUpToDate>false</LinksUpToDate>
  <CharactersWithSpaces>4109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হিদায়াতের আলোকরশ্মি</dc:title>
  <dc:subject>হিদায়াতের আলোকরশ্মি</dc:subject>
  <dc:creator>আহমদ ইবন আব্দুর রহমান আস-সুইয়ান_x000d_</dc:creator>
  <cp:keywords>হিদায়াতের আলোকরশ্মি</cp:keywords>
  <dc:description>হিদায়াতের আলোকরশ্মি</dc:description>
  <cp:lastModifiedBy>elhashemy</cp:lastModifiedBy>
  <cp:revision>9</cp:revision>
  <cp:lastPrinted>2015-03-07T18:24:00Z</cp:lastPrinted>
  <dcterms:created xsi:type="dcterms:W3CDTF">2015-04-12T16:39:00Z</dcterms:created>
  <dcterms:modified xsi:type="dcterms:W3CDTF">2015-08-02T11:10:00Z</dcterms:modified>
  <cp:category/>
</cp:coreProperties>
</file>