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715D5D" w:rsidP="00715D5D">
      <w:pPr>
        <w:bidi w:val="0"/>
        <w:spacing w:after="0" w:line="240" w:lineRule="auto"/>
        <w:ind w:firstLine="113"/>
        <w:jc w:val="center"/>
        <w:rPr>
          <w:rFonts w:ascii="Kalpurush" w:hAnsi="Kalpurush" w:cs="Kalpurush"/>
          <w:color w:val="205B83"/>
          <w:sz w:val="72"/>
          <w:szCs w:val="72"/>
          <w:lang w:bidi="bn-BD"/>
        </w:rPr>
      </w:pPr>
      <w:r w:rsidRPr="00715D5D">
        <w:rPr>
          <w:rFonts w:ascii="Kalpurush" w:hAnsi="Kalpurush" w:cs="Kalpurush" w:hint="cs"/>
          <w:color w:val="205B83"/>
          <w:sz w:val="72"/>
          <w:szCs w:val="72"/>
          <w:cs/>
          <w:lang w:bidi="bn-BD"/>
        </w:rPr>
        <w:t>ইতিবাচক</w:t>
      </w:r>
      <w:r w:rsidRPr="00715D5D">
        <w:rPr>
          <w:rFonts w:ascii="Kalpurush" w:hAnsi="Kalpurush" w:cs="Kalpurush"/>
          <w:color w:val="205B83"/>
          <w:sz w:val="72"/>
          <w:szCs w:val="72"/>
          <w:cs/>
          <w:lang w:bidi="bn-BD"/>
        </w:rPr>
        <w:t xml:space="preserve"> </w:t>
      </w:r>
      <w:r w:rsidRPr="00715D5D">
        <w:rPr>
          <w:rFonts w:ascii="Kalpurush" w:hAnsi="Kalpurush" w:cs="Kalpurush" w:hint="cs"/>
          <w:color w:val="205B83"/>
          <w:sz w:val="72"/>
          <w:szCs w:val="72"/>
          <w:cs/>
          <w:lang w:bidi="bn-BD"/>
        </w:rPr>
        <w:t>দৃষ্টিভঙ্গি</w:t>
      </w:r>
      <w:r w:rsidRPr="00715D5D">
        <w:rPr>
          <w:rFonts w:ascii="Kalpurush" w:hAnsi="Kalpurush" w:cs="Kalpurush"/>
          <w:color w:val="205B83"/>
          <w:sz w:val="72"/>
          <w:szCs w:val="72"/>
          <w:cs/>
          <w:lang w:bidi="bn-BD"/>
        </w:rPr>
        <w:t xml:space="preserve">: </w:t>
      </w:r>
      <w:r w:rsidRPr="00715D5D">
        <w:rPr>
          <w:rFonts w:ascii="Kalpurush" w:hAnsi="Kalpurush" w:cs="Kalpurush" w:hint="cs"/>
          <w:color w:val="205B83"/>
          <w:sz w:val="72"/>
          <w:szCs w:val="72"/>
          <w:cs/>
          <w:lang w:bidi="bn-BD"/>
        </w:rPr>
        <w:t>গুরুত্ব</w:t>
      </w:r>
      <w:r w:rsidRPr="00715D5D">
        <w:rPr>
          <w:rFonts w:ascii="Kalpurush" w:hAnsi="Kalpurush" w:cs="Kalpurush"/>
          <w:color w:val="205B83"/>
          <w:sz w:val="72"/>
          <w:szCs w:val="72"/>
          <w:cs/>
          <w:lang w:bidi="bn-BD"/>
        </w:rPr>
        <w:t xml:space="preserve"> </w:t>
      </w:r>
      <w:r w:rsidRPr="00715D5D">
        <w:rPr>
          <w:rFonts w:ascii="Kalpurush" w:hAnsi="Kalpurush" w:cs="Kalpurush" w:hint="cs"/>
          <w:color w:val="205B83"/>
          <w:sz w:val="72"/>
          <w:szCs w:val="72"/>
          <w:cs/>
          <w:lang w:bidi="bn-BD"/>
        </w:rPr>
        <w:t>ও</w:t>
      </w:r>
      <w:r w:rsidRPr="00715D5D">
        <w:rPr>
          <w:rFonts w:ascii="Kalpurush" w:hAnsi="Kalpurush" w:cs="Kalpurush"/>
          <w:color w:val="205B83"/>
          <w:sz w:val="72"/>
          <w:szCs w:val="72"/>
          <w:cs/>
          <w:lang w:bidi="bn-BD"/>
        </w:rPr>
        <w:t xml:space="preserve"> </w:t>
      </w:r>
      <w:r w:rsidRPr="00715D5D">
        <w:rPr>
          <w:rFonts w:ascii="Kalpurush" w:hAnsi="Kalpurush" w:cs="Kalpurush" w:hint="cs"/>
          <w:color w:val="205B83"/>
          <w:sz w:val="72"/>
          <w:szCs w:val="72"/>
          <w:cs/>
          <w:lang w:bidi="bn-BD"/>
        </w:rPr>
        <w:t>প্রয়োজনীয়তা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D00DBA" w:rsidRDefault="00D00DBA" w:rsidP="00D00DBA">
      <w:pPr>
        <w:spacing w:after="0" w:line="240" w:lineRule="auto"/>
        <w:ind w:firstLine="113"/>
        <w:jc w:val="center"/>
        <w:rPr>
          <w:rFonts w:asciiTheme="majorBidi" w:hAnsiTheme="majorBidi" w:cs="Kalpurush"/>
          <w:sz w:val="40"/>
          <w:szCs w:val="50"/>
          <w:rtl/>
          <w:cs/>
          <w:lang w:bidi="bn-BD"/>
        </w:rPr>
      </w:pPr>
      <w:r w:rsidRPr="00D00DBA">
        <w:rPr>
          <w:rFonts w:asciiTheme="majorBidi" w:hAnsiTheme="majorBidi" w:cs="KFGQPC Uthman Taha Naskh" w:hint="cs"/>
          <w:sz w:val="40"/>
          <w:szCs w:val="40"/>
          <w:rtl/>
          <w:lang w:bidi="ar-EG"/>
        </w:rPr>
        <w:t>النظرة</w:t>
      </w:r>
      <w:r w:rsidRPr="00D00DBA">
        <w:rPr>
          <w:rFonts w:asciiTheme="majorBidi" w:hAnsiTheme="majorBidi" w:cs="KFGQPC Uthman Taha Naskh"/>
          <w:sz w:val="40"/>
          <w:szCs w:val="40"/>
          <w:rtl/>
          <w:lang w:bidi="ar-EG"/>
        </w:rPr>
        <w:t xml:space="preserve"> </w:t>
      </w:r>
      <w:r w:rsidRPr="00D00DBA">
        <w:rPr>
          <w:rFonts w:asciiTheme="majorBidi" w:hAnsiTheme="majorBidi" w:cs="KFGQPC Uthman Taha Naskh" w:hint="cs"/>
          <w:sz w:val="40"/>
          <w:szCs w:val="40"/>
          <w:rtl/>
          <w:lang w:bidi="ar-EG"/>
        </w:rPr>
        <w:t>الإيجابية</w:t>
      </w:r>
      <w:r w:rsidRPr="00D00DBA">
        <w:rPr>
          <w:rFonts w:asciiTheme="majorBidi" w:hAnsiTheme="majorBidi" w:cs="KFGQPC Uthman Taha Naskh"/>
          <w:sz w:val="40"/>
          <w:szCs w:val="40"/>
          <w:rtl/>
          <w:lang w:bidi="ar-EG"/>
        </w:rPr>
        <w:t xml:space="preserve"> </w:t>
      </w:r>
      <w:r w:rsidRPr="00D00DBA">
        <w:rPr>
          <w:rFonts w:asciiTheme="majorBidi" w:hAnsiTheme="majorBidi" w:cs="KFGQPC Uthman Taha Naskh" w:hint="cs"/>
          <w:sz w:val="40"/>
          <w:szCs w:val="40"/>
          <w:rtl/>
          <w:lang w:bidi="ar-EG"/>
        </w:rPr>
        <w:t>وأهميتها</w:t>
      </w:r>
      <w:r w:rsidRPr="00D00DBA">
        <w:rPr>
          <w:rFonts w:asciiTheme="majorBidi" w:hAnsiTheme="majorBidi" w:cs="KFGQPC Uthman Taha Naskh"/>
          <w:sz w:val="40"/>
          <w:szCs w:val="40"/>
          <w:rtl/>
          <w:lang w:bidi="ar-EG"/>
        </w:rPr>
        <w:t xml:space="preserve"> </w:t>
      </w:r>
      <w:r w:rsidRPr="00D00DBA">
        <w:rPr>
          <w:rFonts w:asciiTheme="majorBidi" w:hAnsiTheme="majorBidi" w:cs="KFGQPC Uthman Taha Naskh" w:hint="cs"/>
          <w:sz w:val="40"/>
          <w:szCs w:val="40"/>
          <w:rtl/>
          <w:lang w:bidi="ar-EG"/>
        </w:rPr>
        <w:t>في</w:t>
      </w:r>
      <w:r w:rsidRPr="00D00DBA">
        <w:rPr>
          <w:rFonts w:asciiTheme="majorBidi" w:hAnsiTheme="majorBidi" w:cs="KFGQPC Uthman Taha Naskh"/>
          <w:sz w:val="40"/>
          <w:szCs w:val="40"/>
          <w:rtl/>
          <w:lang w:bidi="ar-EG"/>
        </w:rPr>
        <w:t xml:space="preserve"> </w:t>
      </w:r>
      <w:r w:rsidRPr="00D00DBA">
        <w:rPr>
          <w:rFonts w:asciiTheme="majorBidi" w:hAnsiTheme="majorBidi" w:cs="KFGQPC Uthman Taha Naskh" w:hint="cs"/>
          <w:sz w:val="40"/>
          <w:szCs w:val="40"/>
          <w:rtl/>
          <w:lang w:bidi="ar-EG"/>
        </w:rPr>
        <w:t>حياة</w:t>
      </w:r>
      <w:r w:rsidRPr="00D00DBA">
        <w:rPr>
          <w:rFonts w:asciiTheme="majorBidi" w:hAnsiTheme="majorBidi" w:cs="KFGQPC Uthman Taha Naskh"/>
          <w:sz w:val="40"/>
          <w:szCs w:val="40"/>
          <w:rtl/>
          <w:lang w:bidi="ar-EG"/>
        </w:rPr>
        <w:t xml:space="preserve"> </w:t>
      </w:r>
      <w:r w:rsidRPr="00D00DBA">
        <w:rPr>
          <w:rFonts w:asciiTheme="majorBidi" w:hAnsiTheme="majorBidi" w:cs="KFGQPC Uthman Taha Naskh" w:hint="cs"/>
          <w:sz w:val="40"/>
          <w:szCs w:val="40"/>
          <w:rtl/>
          <w:lang w:bidi="ar-EG"/>
        </w:rPr>
        <w:t>الإنسان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060106D" wp14:editId="1062FB2B">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715D5D" w:rsidP="00715D5D">
      <w:pPr>
        <w:bidi w:val="0"/>
        <w:spacing w:after="0" w:line="240" w:lineRule="auto"/>
        <w:ind w:firstLine="113"/>
        <w:jc w:val="center"/>
        <w:rPr>
          <w:rFonts w:ascii="Kalpurush" w:hAnsi="Kalpurush" w:cs="Kalpurush"/>
          <w:color w:val="205B83"/>
          <w:sz w:val="48"/>
          <w:szCs w:val="48"/>
          <w:lang w:bidi="bn-BD"/>
        </w:rPr>
      </w:pPr>
      <w:r w:rsidRPr="00715D5D">
        <w:rPr>
          <w:rFonts w:ascii="Kalpurush" w:hAnsi="Kalpurush" w:cs="Kalpurush" w:hint="cs"/>
          <w:color w:val="205B83"/>
          <w:sz w:val="48"/>
          <w:szCs w:val="48"/>
          <w:cs/>
          <w:lang w:bidi="bn-BD"/>
        </w:rPr>
        <w:t>আব্দুল্লাহ</w:t>
      </w:r>
      <w:r w:rsidRPr="00715D5D">
        <w:rPr>
          <w:rFonts w:ascii="Kalpurush" w:hAnsi="Kalpurush" w:cs="Kalpurush"/>
          <w:color w:val="205B83"/>
          <w:sz w:val="48"/>
          <w:szCs w:val="48"/>
          <w:cs/>
          <w:lang w:bidi="bn-BD"/>
        </w:rPr>
        <w:t xml:space="preserve"> </w:t>
      </w:r>
      <w:r w:rsidRPr="00715D5D">
        <w:rPr>
          <w:rFonts w:ascii="Kalpurush" w:hAnsi="Kalpurush" w:cs="Kalpurush" w:hint="cs"/>
          <w:color w:val="205B83"/>
          <w:sz w:val="48"/>
          <w:szCs w:val="48"/>
          <w:cs/>
          <w:lang w:bidi="bn-BD"/>
        </w:rPr>
        <w:t>শহীদ</w:t>
      </w:r>
      <w:r w:rsidRPr="00715D5D">
        <w:rPr>
          <w:rFonts w:ascii="Kalpurush" w:hAnsi="Kalpurush" w:cs="Kalpurush"/>
          <w:color w:val="205B83"/>
          <w:sz w:val="48"/>
          <w:szCs w:val="48"/>
          <w:cs/>
          <w:lang w:bidi="bn-BD"/>
        </w:rPr>
        <w:t xml:space="preserve"> </w:t>
      </w:r>
      <w:r w:rsidRPr="00715D5D">
        <w:rPr>
          <w:rFonts w:ascii="Kalpurush" w:hAnsi="Kalpurush" w:cs="Kalpurush" w:hint="cs"/>
          <w:color w:val="205B83"/>
          <w:sz w:val="48"/>
          <w:szCs w:val="48"/>
          <w:cs/>
          <w:lang w:bidi="bn-BD"/>
        </w:rPr>
        <w:t>আব্দুর</w:t>
      </w:r>
      <w:r w:rsidRPr="00715D5D">
        <w:rPr>
          <w:rFonts w:ascii="Kalpurush" w:hAnsi="Kalpurush" w:cs="Kalpurush"/>
          <w:color w:val="205B83"/>
          <w:sz w:val="48"/>
          <w:szCs w:val="48"/>
          <w:cs/>
          <w:lang w:bidi="bn-BD"/>
        </w:rPr>
        <w:t xml:space="preserve"> </w:t>
      </w:r>
      <w:r w:rsidRPr="00715D5D">
        <w:rPr>
          <w:rFonts w:ascii="Kalpurush" w:hAnsi="Kalpurush" w:cs="Kalpurush" w:hint="cs"/>
          <w:color w:val="205B83"/>
          <w:sz w:val="48"/>
          <w:szCs w:val="48"/>
          <w:cs/>
          <w:lang w:bidi="bn-BD"/>
        </w:rPr>
        <w:t>রহমান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715D5D" w:rsidP="00715D5D">
      <w:pPr>
        <w:spacing w:after="0" w:line="240" w:lineRule="auto"/>
        <w:ind w:firstLine="113"/>
        <w:jc w:val="center"/>
        <w:rPr>
          <w:rFonts w:asciiTheme="majorBidi" w:hAnsiTheme="majorBidi" w:cs="KFGQPC Uthman Taha Naskh"/>
          <w:sz w:val="36"/>
          <w:szCs w:val="36"/>
          <w:rtl/>
          <w:lang w:bidi="ar-EG"/>
        </w:rPr>
      </w:pPr>
      <w:r w:rsidRPr="00715D5D">
        <w:rPr>
          <w:rFonts w:asciiTheme="majorBidi" w:hAnsiTheme="majorBidi" w:cs="KFGQPC Uthman Taha Naskh" w:hint="cs"/>
          <w:sz w:val="36"/>
          <w:szCs w:val="36"/>
          <w:rtl/>
          <w:lang w:bidi="ar-EG"/>
        </w:rPr>
        <w:t>عبد</w:t>
      </w:r>
      <w:r w:rsidRPr="00715D5D">
        <w:rPr>
          <w:rFonts w:asciiTheme="majorBidi" w:hAnsiTheme="majorBidi" w:cs="KFGQPC Uthman Taha Naskh"/>
          <w:sz w:val="36"/>
          <w:szCs w:val="36"/>
          <w:rtl/>
          <w:lang w:bidi="ar-EG"/>
        </w:rPr>
        <w:t xml:space="preserve">  </w:t>
      </w:r>
      <w:r w:rsidRPr="00715D5D">
        <w:rPr>
          <w:rFonts w:asciiTheme="majorBidi" w:hAnsiTheme="majorBidi" w:cs="KFGQPC Uthman Taha Naskh" w:hint="cs"/>
          <w:sz w:val="36"/>
          <w:szCs w:val="36"/>
          <w:rtl/>
          <w:lang w:bidi="ar-EG"/>
        </w:rPr>
        <w:t>الله</w:t>
      </w:r>
      <w:r w:rsidRPr="00715D5D">
        <w:rPr>
          <w:rFonts w:asciiTheme="majorBidi" w:hAnsiTheme="majorBidi" w:cs="KFGQPC Uthman Taha Naskh"/>
          <w:sz w:val="36"/>
          <w:szCs w:val="36"/>
          <w:rtl/>
          <w:lang w:bidi="ar-EG"/>
        </w:rPr>
        <w:t xml:space="preserve"> </w:t>
      </w:r>
      <w:r w:rsidRPr="00715D5D">
        <w:rPr>
          <w:rFonts w:asciiTheme="majorBidi" w:hAnsiTheme="majorBidi" w:cs="KFGQPC Uthman Taha Naskh" w:hint="cs"/>
          <w:sz w:val="36"/>
          <w:szCs w:val="36"/>
          <w:rtl/>
          <w:lang w:bidi="ar-EG"/>
        </w:rPr>
        <w:t>شهيد</w:t>
      </w:r>
      <w:r w:rsidRPr="00715D5D">
        <w:rPr>
          <w:rFonts w:asciiTheme="majorBidi" w:hAnsiTheme="majorBidi" w:cs="KFGQPC Uthman Taha Naskh"/>
          <w:sz w:val="36"/>
          <w:szCs w:val="36"/>
          <w:rtl/>
          <w:lang w:bidi="ar-EG"/>
        </w:rPr>
        <w:t xml:space="preserve"> </w:t>
      </w:r>
      <w:r w:rsidRPr="00715D5D">
        <w:rPr>
          <w:rFonts w:asciiTheme="majorBidi" w:hAnsiTheme="majorBidi" w:cs="KFGQPC Uthman Taha Naskh" w:hint="cs"/>
          <w:sz w:val="36"/>
          <w:szCs w:val="36"/>
          <w:rtl/>
          <w:lang w:bidi="ar-EG"/>
        </w:rPr>
        <w:t>عبد</w:t>
      </w:r>
      <w:r w:rsidRPr="00715D5D">
        <w:rPr>
          <w:rFonts w:asciiTheme="majorBidi" w:hAnsiTheme="majorBidi" w:cs="KFGQPC Uthman Taha Naskh"/>
          <w:sz w:val="36"/>
          <w:szCs w:val="36"/>
          <w:rtl/>
          <w:lang w:bidi="ar-EG"/>
        </w:rPr>
        <w:t xml:space="preserve"> </w:t>
      </w:r>
      <w:r w:rsidRPr="00715D5D">
        <w:rPr>
          <w:rFonts w:asciiTheme="majorBidi" w:hAnsiTheme="majorBidi" w:cs="KFGQPC Uthman Taha Naskh" w:hint="cs"/>
          <w:sz w:val="36"/>
          <w:szCs w:val="36"/>
          <w:rtl/>
          <w:lang w:bidi="ar-EG"/>
        </w:rPr>
        <w:t>الرحمن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715D5D" w:rsidRDefault="00A03054" w:rsidP="00A03054">
      <w:pPr>
        <w:bidi w:val="0"/>
        <w:jc w:val="center"/>
        <w:rPr>
          <w:rFonts w:asciiTheme="majorBidi" w:hAnsiTheme="majorBidi" w:cstheme="majorBidi"/>
          <w:color w:val="7F7F7F" w:themeColor="text1" w:themeTint="80"/>
          <w:sz w:val="58"/>
          <w:szCs w:val="58"/>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D00DBA">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00DBA">
        <w:rPr>
          <w:rFonts w:cs="Kalpurush" w:hint="cs"/>
          <w:cs/>
          <w:lang w:bidi="bn-IN"/>
        </w:rPr>
        <w:t xml:space="preserve"> </w:t>
      </w:r>
      <w:r w:rsidR="00D00DBA">
        <w:rPr>
          <w:rFonts w:ascii="Kalpurush" w:hAnsi="Kalpurush" w:cs="Kalpurush" w:hint="cs"/>
          <w:color w:val="205B83"/>
          <w:sz w:val="40"/>
          <w:szCs w:val="40"/>
          <w:cs/>
          <w:lang w:bidi="bn-BD"/>
        </w:rPr>
        <w:t>ড. আবু বকর মুহাম্মাদ যাকারিয়া</w:t>
      </w:r>
    </w:p>
    <w:p w:rsidR="00A03054" w:rsidRPr="00715D5D" w:rsidRDefault="00A03054" w:rsidP="00715D5D">
      <w:pPr>
        <w:bidi w:val="0"/>
        <w:spacing w:after="0" w:line="240" w:lineRule="auto"/>
        <w:ind w:firstLine="113"/>
        <w:jc w:val="center"/>
        <w:rPr>
          <w:rFonts w:asciiTheme="majorBidi" w:hAnsiTheme="majorBidi" w:cstheme="majorBidi"/>
          <w:b/>
          <w:bCs/>
          <w:color w:val="205B83"/>
          <w:sz w:val="20"/>
          <w:szCs w:val="20"/>
          <w:rtl/>
          <w:lang w:bidi="ar-EG"/>
        </w:rPr>
      </w:pPr>
      <w:r w:rsidRPr="00912D68">
        <w:rPr>
          <w:rFonts w:asciiTheme="majorBidi" w:hAnsiTheme="majorBidi" w:cstheme="majorBidi"/>
          <w:color w:val="205B83"/>
          <w:sz w:val="20"/>
          <w:szCs w:val="20"/>
          <w:lang w:bidi="ar-EG"/>
        </w:rPr>
        <w:t xml:space="preserve"> </w:t>
      </w:r>
    </w:p>
    <w:p w:rsidR="008B3703" w:rsidRPr="005A6FDB" w:rsidRDefault="00A03054" w:rsidP="00D00DBA">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D00DBA">
        <w:rPr>
          <w:rFonts w:asciiTheme="majorBidi" w:hAnsiTheme="majorBidi" w:cs="KFGQPC Uthman Taha Naskh" w:hint="cs"/>
          <w:b/>
          <w:bCs/>
          <w:sz w:val="32"/>
          <w:szCs w:val="32"/>
          <w:rtl/>
          <w:lang w:bidi="ar-EG"/>
        </w:rPr>
        <w:t>د/أبو بكر محمد 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715D5D">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04A64BB" wp14:editId="0107380C">
            <wp:simplePos x="0" y="0"/>
            <wp:positionH relativeFrom="margin">
              <wp:posOffset>810048</wp:posOffset>
            </wp:positionH>
            <wp:positionV relativeFrom="paragraph">
              <wp:posOffset>90805</wp:posOffset>
            </wp:positionV>
            <wp:extent cx="4233333" cy="472798"/>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33333" cy="472798"/>
                    </a:xfrm>
                    <a:prstGeom prst="rect">
                      <a:avLst/>
                    </a:prstGeom>
                  </pic:spPr>
                </pic:pic>
              </a:graphicData>
            </a:graphic>
            <wp14:sizeRelH relativeFrom="margin">
              <wp14:pctWidth>0</wp14:pctWidth>
            </wp14:sizeRelH>
            <wp14:sizeRelV relativeFrom="margin">
              <wp14:pctHeight>0</wp14:pctHeight>
            </wp14:sizeRelV>
          </wp:anchor>
        </w:drawing>
      </w:r>
      <w:r w:rsidR="00715D5D" w:rsidRPr="00715D5D">
        <w:rPr>
          <w:rFonts w:ascii="Kalpurush" w:hAnsi="Kalpurush" w:cs="Kalpurush" w:hint="cs"/>
          <w:color w:val="205B83"/>
          <w:sz w:val="32"/>
          <w:szCs w:val="32"/>
          <w:cs/>
          <w:lang w:bidi="bn-BD"/>
        </w:rPr>
        <w:t>ইতিবাচক</w:t>
      </w:r>
      <w:r w:rsidR="00715D5D" w:rsidRPr="00715D5D">
        <w:rPr>
          <w:rFonts w:ascii="Kalpurush" w:hAnsi="Kalpurush" w:cs="Kalpurush"/>
          <w:color w:val="205B83"/>
          <w:sz w:val="32"/>
          <w:szCs w:val="32"/>
          <w:cs/>
          <w:lang w:bidi="bn-BD"/>
        </w:rPr>
        <w:t xml:space="preserve"> </w:t>
      </w:r>
      <w:r w:rsidR="00715D5D" w:rsidRPr="00715D5D">
        <w:rPr>
          <w:rFonts w:ascii="Kalpurush" w:hAnsi="Kalpurush" w:cs="Kalpurush" w:hint="cs"/>
          <w:color w:val="205B83"/>
          <w:sz w:val="32"/>
          <w:szCs w:val="32"/>
          <w:cs/>
          <w:lang w:bidi="bn-BD"/>
        </w:rPr>
        <w:t>দৃষ্টিভঙ্গি</w:t>
      </w:r>
      <w:r w:rsidR="00715D5D" w:rsidRPr="00715D5D">
        <w:rPr>
          <w:rFonts w:ascii="Kalpurush" w:hAnsi="Kalpurush" w:cs="Kalpurush"/>
          <w:color w:val="205B83"/>
          <w:sz w:val="32"/>
          <w:szCs w:val="32"/>
          <w:cs/>
          <w:lang w:bidi="bn-BD"/>
        </w:rPr>
        <w:t xml:space="preserve">: </w:t>
      </w:r>
      <w:r w:rsidR="00715D5D" w:rsidRPr="00715D5D">
        <w:rPr>
          <w:rFonts w:ascii="Kalpurush" w:hAnsi="Kalpurush" w:cs="Kalpurush" w:hint="cs"/>
          <w:color w:val="205B83"/>
          <w:sz w:val="32"/>
          <w:szCs w:val="32"/>
          <w:cs/>
          <w:lang w:bidi="bn-BD"/>
        </w:rPr>
        <w:t>গুরুত্ব</w:t>
      </w:r>
      <w:r w:rsidR="00715D5D" w:rsidRPr="00715D5D">
        <w:rPr>
          <w:rFonts w:ascii="Kalpurush" w:hAnsi="Kalpurush" w:cs="Kalpurush"/>
          <w:color w:val="205B83"/>
          <w:sz w:val="32"/>
          <w:szCs w:val="32"/>
          <w:cs/>
          <w:lang w:bidi="bn-BD"/>
        </w:rPr>
        <w:t xml:space="preserve"> </w:t>
      </w:r>
      <w:r w:rsidR="00715D5D" w:rsidRPr="00715D5D">
        <w:rPr>
          <w:rFonts w:ascii="Kalpurush" w:hAnsi="Kalpurush" w:cs="Kalpurush" w:hint="cs"/>
          <w:color w:val="205B83"/>
          <w:sz w:val="32"/>
          <w:szCs w:val="32"/>
          <w:cs/>
          <w:lang w:bidi="bn-BD"/>
        </w:rPr>
        <w:t>ও</w:t>
      </w:r>
      <w:r w:rsidR="00715D5D" w:rsidRPr="00715D5D">
        <w:rPr>
          <w:rFonts w:ascii="Kalpurush" w:hAnsi="Kalpurush" w:cs="Kalpurush"/>
          <w:color w:val="205B83"/>
          <w:sz w:val="32"/>
          <w:szCs w:val="32"/>
          <w:cs/>
          <w:lang w:bidi="bn-BD"/>
        </w:rPr>
        <w:t xml:space="preserve"> </w:t>
      </w:r>
      <w:r w:rsidR="00715D5D" w:rsidRPr="00715D5D">
        <w:rPr>
          <w:rFonts w:ascii="Kalpurush" w:hAnsi="Kalpurush" w:cs="Kalpurush" w:hint="cs"/>
          <w:color w:val="205B83"/>
          <w:sz w:val="32"/>
          <w:szCs w:val="32"/>
          <w:cs/>
          <w:lang w:bidi="bn-BD"/>
        </w:rPr>
        <w:t>প্রয়োজনীয়তা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Vrinda" w:eastAsia="SimSun" w:hAnsi="Vrinda" w:cs="Kalpurush" w:hint="cs"/>
          <w:sz w:val="24"/>
          <w:szCs w:val="24"/>
          <w:cs/>
          <w:lang w:eastAsia="zh-CN" w:bidi="bn-BD"/>
        </w:rPr>
        <w:t xml:space="preserve">যদি এমন একটি গ্লাস থাকে যার অর্ধেকটা পানি দিয়ে ভর্তি আর অর্ধেকটা শূন্য </w:t>
      </w:r>
      <w:r w:rsidRPr="00715D5D">
        <w:rPr>
          <w:rFonts w:ascii="SolaimanLipi" w:eastAsia="SimSun" w:hAnsi="Courier New" w:cs="Kalpurush"/>
          <w:sz w:val="24"/>
          <w:szCs w:val="24"/>
          <w:cs/>
          <w:lang w:eastAsia="zh-CN" w:bidi="bn-BD"/>
        </w:rPr>
        <w:t xml:space="preserve">তাহলে এটাকে </w:t>
      </w:r>
      <w:r w:rsidRPr="00715D5D">
        <w:rPr>
          <w:rFonts w:ascii="SolaimanLipi" w:eastAsia="SimSun" w:hAnsi="Courier New" w:cs="Kalpurush"/>
          <w:sz w:val="24"/>
          <w:szCs w:val="24"/>
          <w:highlight w:val="white"/>
          <w:cs/>
          <w:lang w:eastAsia="zh-CN" w:bidi="bn-BD"/>
        </w:rPr>
        <w:t>দু</w:t>
      </w:r>
      <w:r>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BD"/>
        </w:rPr>
        <w:t>ভাবে</w:t>
      </w:r>
      <w:r w:rsidRPr="00715D5D">
        <w:rPr>
          <w:rFonts w:ascii="SolaimanLipi" w:eastAsia="SimSun" w:hAnsi="Courier New" w:cs="Kalpurush"/>
          <w:sz w:val="24"/>
          <w:szCs w:val="24"/>
          <w:cs/>
          <w:lang w:eastAsia="zh-CN" w:bidi="bn-BD"/>
        </w:rPr>
        <w:t xml:space="preserve"> মূল্যায়ন করা যা</w:t>
      </w:r>
      <w:r w:rsidRPr="00715D5D">
        <w:rPr>
          <w:rFonts w:ascii="SolaimanLipi" w:eastAsia="SimSun" w:hAnsi="Courier New" w:cs="Kalpurush" w:hint="cs"/>
          <w:sz w:val="24"/>
          <w:szCs w:val="24"/>
          <w:cs/>
          <w:lang w:eastAsia="zh-CN" w:bidi="bn-BD"/>
        </w:rPr>
        <w:t>বে।</w:t>
      </w:r>
    </w:p>
    <w:p w:rsid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এক. ইতিবাচক মূল্যায়ন। </w:t>
      </w:r>
      <w:r w:rsidRPr="00715D5D">
        <w:rPr>
          <w:rFonts w:ascii="SolaimanLipi" w:eastAsia="SimSun" w:hAnsi="Courier New" w:cs="Kalpurush" w:hint="cs"/>
          <w:sz w:val="24"/>
          <w:szCs w:val="24"/>
          <w:cs/>
          <w:lang w:eastAsia="zh-CN" w:bidi="bn-IN"/>
        </w:rPr>
        <w:t xml:space="preserve">অর্থাৎ </w:t>
      </w:r>
      <w:r w:rsidRPr="00715D5D">
        <w:rPr>
          <w:rFonts w:ascii="SolaimanLipi" w:eastAsia="SimSun" w:hAnsi="Courier New" w:cs="Kalpurush"/>
          <w:sz w:val="24"/>
          <w:szCs w:val="24"/>
          <w:cs/>
          <w:lang w:eastAsia="zh-CN" w:bidi="bn-IN"/>
        </w:rPr>
        <w:t>বলা হব</w:t>
      </w:r>
      <w:r w:rsidR="00D00DBA">
        <w:rPr>
          <w:rFonts w:ascii="SolaimanLipi" w:eastAsia="SimSun" w:hAnsi="Courier New" w:cs="Kalpurush" w:hint="cs"/>
          <w:sz w:val="24"/>
          <w:szCs w:val="24"/>
          <w:cs/>
          <w:lang w:eastAsia="zh-CN" w:bidi="bn-IN"/>
        </w:rPr>
        <w:t>ে যে</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গ্লাস</w:t>
      </w:r>
      <w:r w:rsidR="00D00DBA">
        <w:rPr>
          <w:rFonts w:ascii="SolaimanLipi" w:eastAsia="SimSun" w:hAnsi="Courier New" w:cs="Kalpurush" w:hint="cs"/>
          <w:sz w:val="24"/>
          <w:szCs w:val="24"/>
          <w:cs/>
          <w:lang w:eastAsia="zh-CN" w:bidi="bn-IN"/>
        </w:rPr>
        <w:t>টি অর্ধেকটা</w:t>
      </w:r>
      <w:r w:rsidRPr="00715D5D">
        <w:rPr>
          <w:rFonts w:ascii="SolaimanLipi" w:eastAsia="SimSun" w:hAnsi="Courier New" w:cs="Kalpurush" w:hint="cs"/>
          <w:sz w:val="24"/>
          <w:szCs w:val="24"/>
          <w:cs/>
          <w:lang w:eastAsia="zh-CN" w:bidi="bn-IN"/>
        </w:rPr>
        <w:t xml:space="preserve"> পূর্ণ। </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গ্লাসটি</w:t>
      </w:r>
      <w:r w:rsidRPr="00715D5D">
        <w:rPr>
          <w:rFonts w:ascii="SolaimanLipi" w:eastAsia="SimSun" w:hAnsi="Courier New" w:cs="Kalpurush"/>
          <w:sz w:val="24"/>
          <w:szCs w:val="24"/>
          <w:cs/>
          <w:lang w:eastAsia="zh-CN" w:bidi="bn-IN"/>
        </w:rPr>
        <w:t xml:space="preserve"> খালী নয়। </w:t>
      </w:r>
      <w:r w:rsidRPr="00715D5D">
        <w:rPr>
          <w:rFonts w:ascii="SolaimanLipi" w:eastAsia="SimSun" w:hAnsi="Courier New" w:cs="Kalpurush" w:hint="cs"/>
          <w:sz w:val="24"/>
          <w:szCs w:val="24"/>
          <w:cs/>
          <w:lang w:eastAsia="zh-CN" w:bidi="bn-IN"/>
        </w:rPr>
        <w:t xml:space="preserve">আর </w:t>
      </w:r>
      <w:r w:rsidRPr="00715D5D">
        <w:rPr>
          <w:rFonts w:ascii="SolaimanLipi" w:eastAsia="SimSun" w:hAnsi="Courier New" w:cs="Kalpurush"/>
          <w:sz w:val="24"/>
          <w:szCs w:val="24"/>
          <w:cs/>
          <w:lang w:eastAsia="zh-CN" w:bidi="bn-IN"/>
        </w:rPr>
        <w:t>এ অর্ধগ্লাস পানি মানুষের জন্য উপকারী।</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দুই. </w:t>
      </w:r>
      <w:r w:rsidRPr="00715D5D">
        <w:rPr>
          <w:rFonts w:ascii="SolaimanLipi" w:eastAsia="SimSun" w:hAnsi="Courier New" w:cs="Kalpurush"/>
          <w:sz w:val="24"/>
          <w:szCs w:val="24"/>
          <w:highlight w:val="white"/>
          <w:cs/>
          <w:lang w:eastAsia="zh-CN" w:bidi="bn-IN"/>
        </w:rPr>
        <w:t>নেতিবাচক</w:t>
      </w:r>
      <w:r w:rsidRPr="00715D5D">
        <w:rPr>
          <w:rFonts w:ascii="SolaimanLipi" w:eastAsia="SimSun" w:hAnsi="Courier New" w:cs="Kalpurush"/>
          <w:sz w:val="24"/>
          <w:szCs w:val="24"/>
          <w:cs/>
          <w:lang w:eastAsia="zh-CN" w:bidi="bn-IN"/>
        </w:rPr>
        <w:t xml:space="preserve"> মূল্যায়ন। যেমন বলা হবে </w:t>
      </w:r>
      <w:r w:rsidRPr="00715D5D">
        <w:rPr>
          <w:rFonts w:ascii="SolaimanLipi" w:eastAsia="SimSun" w:hAnsi="Courier New" w:cs="Kalpurush"/>
          <w:sz w:val="24"/>
          <w:szCs w:val="24"/>
          <w:highlight w:val="white"/>
          <w:cs/>
          <w:lang w:eastAsia="zh-CN" w:bidi="bn-IN"/>
        </w:rPr>
        <w:t>গ্লাসটির</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অর্ধেকই</w:t>
      </w:r>
      <w:r w:rsidRPr="00715D5D">
        <w:rPr>
          <w:rFonts w:ascii="SolaimanLipi" w:eastAsia="SimSun" w:hAnsi="Courier New" w:cs="Kalpurush"/>
          <w:sz w:val="24"/>
          <w:szCs w:val="24"/>
          <w:cs/>
          <w:lang w:eastAsia="zh-CN" w:bidi="bn-IN"/>
        </w:rPr>
        <w:t xml:space="preserve"> </w:t>
      </w:r>
      <w:r>
        <w:rPr>
          <w:rFonts w:ascii="SolaimanLipi" w:eastAsia="SimSun" w:hAnsi="Courier New" w:cs="Kalpurush"/>
          <w:sz w:val="24"/>
          <w:szCs w:val="24"/>
          <w:cs/>
          <w:lang w:eastAsia="zh-CN" w:bidi="bn-IN"/>
        </w:rPr>
        <w:t>খাল</w:t>
      </w:r>
      <w:r>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highlight w:val="white"/>
          <w:cs/>
          <w:lang w:eastAsia="zh-CN" w:bidi="bn-IN"/>
        </w:rPr>
        <w:t>অপূর্ণাঙ্গ</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 xml:space="preserve">আর </w:t>
      </w:r>
      <w:r w:rsidRPr="00715D5D">
        <w:rPr>
          <w:rFonts w:ascii="SolaimanLipi" w:eastAsia="SimSun" w:hAnsi="Courier New" w:cs="Kalpurush"/>
          <w:sz w:val="24"/>
          <w:szCs w:val="24"/>
          <w:cs/>
          <w:lang w:eastAsia="zh-CN" w:bidi="bn-IN"/>
        </w:rPr>
        <w:t xml:space="preserve">এ অর্ধগ্লাস পানি </w:t>
      </w:r>
      <w:r w:rsidRPr="00715D5D">
        <w:rPr>
          <w:rFonts w:ascii="SolaimanLipi" w:eastAsia="SimSun" w:hAnsi="Courier New" w:cs="Kalpurush" w:hint="cs"/>
          <w:sz w:val="24"/>
          <w:szCs w:val="24"/>
          <w:cs/>
          <w:lang w:eastAsia="zh-CN" w:bidi="bn-IN"/>
        </w:rPr>
        <w:t>দিয়ে কি-ই বা হবে।</w:t>
      </w:r>
    </w:p>
    <w:p w:rsidR="00715D5D" w:rsidRPr="00D00DBA" w:rsidRDefault="00715D5D" w:rsidP="00715D5D">
      <w:pPr>
        <w:autoSpaceDE w:val="0"/>
        <w:autoSpaceDN w:val="0"/>
        <w:bidi w:val="0"/>
        <w:adjustRightInd w:val="0"/>
        <w:spacing w:before="120" w:after="120"/>
        <w:jc w:val="both"/>
        <w:rPr>
          <w:rFonts w:ascii="Courier New" w:eastAsia="SimSun" w:hAnsi="Courier New" w:cs="Kalpurush"/>
          <w:sz w:val="24"/>
          <w:szCs w:val="24"/>
          <w:lang w:eastAsia="zh-CN" w:bidi="bn-BD"/>
        </w:rPr>
      </w:pPr>
      <w:r w:rsidRPr="00715D5D">
        <w:rPr>
          <w:rFonts w:ascii="SolaimanLipi" w:eastAsia="SimSun" w:hAnsi="Courier New" w:cs="Kalpurush"/>
          <w:sz w:val="24"/>
          <w:szCs w:val="24"/>
          <w:cs/>
          <w:lang w:eastAsia="zh-CN" w:bidi="bn-IN"/>
        </w:rPr>
        <w:t>প্র</w:t>
      </w:r>
      <w:r w:rsidRPr="00715D5D">
        <w:rPr>
          <w:rFonts w:ascii="SolaimanLipi" w:eastAsia="SimSun" w:hAnsi="Courier New" w:cs="Kalpurush" w:hint="cs"/>
          <w:sz w:val="24"/>
          <w:szCs w:val="24"/>
          <w:cs/>
          <w:lang w:eastAsia="zh-CN" w:bidi="bn-IN"/>
        </w:rPr>
        <w:t>তিটি</w:t>
      </w:r>
      <w:r w:rsidRPr="00715D5D">
        <w:rPr>
          <w:rFonts w:ascii="SolaimanLipi" w:eastAsia="SimSun" w:hAnsi="Courier New" w:cs="Kalpurush"/>
          <w:sz w:val="24"/>
          <w:szCs w:val="24"/>
          <w:cs/>
          <w:lang w:eastAsia="zh-CN" w:bidi="bn-IN"/>
        </w:rPr>
        <w:t xml:space="preserve"> ব্যক্তি</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cs/>
          <w:lang w:eastAsia="zh-CN" w:bidi="bn-IN"/>
        </w:rPr>
        <w:t xml:space="preserve"> ঘটনা</w:t>
      </w:r>
      <w:r>
        <w:rPr>
          <w:rFonts w:ascii="Kalpurush" w:eastAsia="SimSun" w:hAnsi="Kalpurush" w:cs="Kalpurush" w:hint="cs"/>
          <w:sz w:val="24"/>
          <w:szCs w:val="24"/>
          <w:cs/>
          <w:lang w:eastAsia="zh-CN" w:bidi="bn-BD"/>
        </w:rPr>
        <w:t xml:space="preserve"> ও</w:t>
      </w:r>
      <w:r w:rsidRPr="00715D5D">
        <w:rPr>
          <w:rFonts w:ascii="SolaimanLipi" w:eastAsia="SimSun" w:hAnsi="Courier New" w:cs="Kalpurush"/>
          <w:sz w:val="24"/>
          <w:szCs w:val="24"/>
          <w:cs/>
          <w:lang w:eastAsia="zh-CN" w:bidi="bn-IN"/>
        </w:rPr>
        <w:t xml:space="preserve"> কর্ম</w:t>
      </w:r>
      <w:r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cs/>
          <w:lang w:eastAsia="zh-CN" w:bidi="bn-IN"/>
        </w:rPr>
        <w:t>মূল্যায়ন</w:t>
      </w:r>
      <w:r w:rsidRPr="00715D5D">
        <w:rPr>
          <w:rFonts w:ascii="SolaimanLipi" w:eastAsia="SimSun" w:hAnsi="Courier New" w:cs="Kalpurush" w:hint="cs"/>
          <w:sz w:val="24"/>
          <w:szCs w:val="24"/>
          <w:cs/>
          <w:lang w:eastAsia="zh-CN" w:bidi="bn-IN"/>
        </w:rPr>
        <w:t>কালে এভাবে ইতিবাচক ও নেতিবাচক দৃষ্টভঙ্গি আপন করে নে</w:t>
      </w:r>
      <w:r w:rsidR="00D00DBA">
        <w:rPr>
          <w:rFonts w:ascii="SolaimanLipi" w:eastAsia="SimSun" w:hAnsi="Courier New" w:cs="Kalpurush" w:hint="cs"/>
          <w:sz w:val="24"/>
          <w:szCs w:val="24"/>
          <w:cs/>
          <w:lang w:eastAsia="zh-CN" w:bidi="bn-BD"/>
        </w:rPr>
        <w:t>ও</w:t>
      </w:r>
      <w:r w:rsidRPr="00715D5D">
        <w:rPr>
          <w:rFonts w:ascii="SolaimanLipi" w:eastAsia="SimSun" w:hAnsi="Courier New" w:cs="Kalpurush" w:hint="cs"/>
          <w:sz w:val="24"/>
          <w:szCs w:val="24"/>
          <w:cs/>
          <w:lang w:eastAsia="zh-CN" w:bidi="bn-IN"/>
        </w:rPr>
        <w:t xml:space="preserve">য়া যায়। বক্ষ্যমাণ প্রবন্ধে </w:t>
      </w:r>
      <w:r w:rsidRPr="00715D5D">
        <w:rPr>
          <w:rFonts w:ascii="SolaimanLipi" w:eastAsia="SimSun" w:hAnsi="Courier New" w:cs="Kalpurush"/>
          <w:sz w:val="24"/>
          <w:szCs w:val="24"/>
          <w:cs/>
          <w:lang w:eastAsia="zh-CN" w:bidi="bn-IN"/>
        </w:rPr>
        <w:t xml:space="preserve"> আমার আলোচনার বিষয় হল</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ইসলাম আমাদের</w:t>
      </w:r>
      <w:r w:rsidRPr="00715D5D">
        <w:rPr>
          <w:rFonts w:ascii="SolaimanLipi" w:eastAsia="SimSun" w:hAnsi="Courier New" w:cs="Kalpurush" w:hint="cs"/>
          <w:sz w:val="24"/>
          <w:szCs w:val="24"/>
          <w:cs/>
          <w:lang w:eastAsia="zh-CN" w:bidi="bn-IN"/>
        </w:rPr>
        <w:t>কে</w:t>
      </w:r>
      <w:r w:rsidRPr="00715D5D">
        <w:rPr>
          <w:rFonts w:ascii="SolaimanLipi" w:eastAsia="SimSun" w:hAnsi="Courier New" w:cs="Kalpurush"/>
          <w:sz w:val="24"/>
          <w:szCs w:val="24"/>
          <w:cs/>
          <w:lang w:eastAsia="zh-CN" w:bidi="bn-IN"/>
        </w:rPr>
        <w:t xml:space="preserve"> কোন ধরনের মূল্যায়ন</w:t>
      </w:r>
      <w:r w:rsidRPr="00715D5D">
        <w:rPr>
          <w:rFonts w:ascii="SolaimanLipi" w:eastAsia="SimSun" w:hAnsi="Courier New" w:cs="Kalpurush" w:hint="cs"/>
          <w:sz w:val="24"/>
          <w:szCs w:val="24"/>
          <w:cs/>
          <w:lang w:eastAsia="zh-CN" w:bidi="bn-IN"/>
        </w:rPr>
        <w:t xml:space="preserve"> প্রক্রিয়া আপন করতে </w:t>
      </w:r>
      <w:r w:rsidR="000F63D1">
        <w:rPr>
          <w:rFonts w:ascii="SolaimanLipi" w:eastAsia="SimSun" w:hAnsi="Courier New" w:cs="Kalpurush" w:hint="cs"/>
          <w:sz w:val="24"/>
          <w:szCs w:val="24"/>
          <w:cs/>
          <w:lang w:eastAsia="zh-CN" w:bidi="bn-IN"/>
        </w:rPr>
        <w:t xml:space="preserve"> উৎসাহ দেয়</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cs/>
          <w:lang w:eastAsia="zh-CN" w:bidi="bn-IN"/>
        </w:rPr>
        <w:t xml:space="preserve"> ইতিবাচক </w:t>
      </w:r>
      <w:r w:rsidRPr="00715D5D">
        <w:rPr>
          <w:rFonts w:ascii="SolaimanLipi" w:eastAsia="SimSun" w:hAnsi="Courier New" w:cs="Kalpurush" w:hint="cs"/>
          <w:sz w:val="24"/>
          <w:szCs w:val="24"/>
          <w:cs/>
          <w:lang w:eastAsia="zh-CN" w:bidi="bn-IN"/>
        </w:rPr>
        <w:t>মূল্যায়ন</w:t>
      </w:r>
      <w:r w:rsidRPr="00715D5D">
        <w:rPr>
          <w:rFonts w:ascii="SolaimanLipi" w:eastAsia="SimSun" w:hAnsi="Courier New" w:cs="Kalpurush"/>
          <w:sz w:val="24"/>
          <w:szCs w:val="24"/>
          <w:cs/>
          <w:lang w:eastAsia="zh-CN" w:bidi="bn-IN"/>
        </w:rPr>
        <w:t xml:space="preserve"> না</w:t>
      </w:r>
      <w:r w:rsidR="000F63D1">
        <w:rPr>
          <w:rFonts w:ascii="SolaimanLipi" w:eastAsia="SimSun" w:hAnsi="Courier New" w:cs="Kalpurush" w:hint="cs"/>
          <w:sz w:val="24"/>
          <w:szCs w:val="24"/>
          <w:cs/>
          <w:lang w:eastAsia="zh-CN" w:bidi="bn-BD"/>
        </w:rPr>
        <w:t>কি</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নেতিবাচক</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মূ্ল্যায়ন</w:t>
      </w:r>
      <w:r w:rsidR="000F63D1">
        <w:rPr>
          <w:rFonts w:ascii="SolaimanLipi" w:eastAsia="SimSun" w:hAnsi="Courier New" w:cs="Kalpurush" w:hint="cs"/>
          <w:sz w:val="24"/>
          <w:szCs w:val="24"/>
          <w:cs/>
          <w:lang w:eastAsia="zh-CN" w:bidi="bn-BD"/>
        </w:rPr>
        <w:t>?</w:t>
      </w:r>
    </w:p>
    <w:p w:rsidR="000F63D1"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ইতিবাচক মূল্যায়ন মানুষকে উৎসাহ যোগায়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উদ্দীপনা </w:t>
      </w:r>
      <w:r w:rsidRPr="00715D5D">
        <w:rPr>
          <w:rFonts w:ascii="SolaimanLipi" w:eastAsia="SimSun" w:hAnsi="Courier New" w:cs="Kalpurush" w:hint="cs"/>
          <w:sz w:val="24"/>
          <w:szCs w:val="24"/>
          <w:cs/>
          <w:lang w:eastAsia="zh-CN" w:bidi="bn-IN"/>
        </w:rPr>
        <w:t>দেয়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সামনে </w:t>
      </w:r>
      <w:r w:rsidRPr="00715D5D">
        <w:rPr>
          <w:rFonts w:ascii="SolaimanLipi" w:eastAsia="SimSun" w:hAnsi="Courier New" w:cs="Kalpurush" w:hint="cs"/>
          <w:sz w:val="24"/>
          <w:szCs w:val="24"/>
          <w:cs/>
          <w:lang w:eastAsia="zh-CN" w:bidi="bn-IN"/>
        </w:rPr>
        <w:t>এগুতে সাহস যোগায়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যা মানুষকে উপকার করে তা অর্জন করতে শেখায়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ধৈর্য</w:t>
      </w:r>
      <w:r w:rsidRPr="00715D5D">
        <w:rPr>
          <w:rFonts w:ascii="SolaimanLipi" w:eastAsia="SimSun" w:hAnsi="Courier New" w:cs="Kalpurush"/>
          <w:sz w:val="24"/>
          <w:szCs w:val="24"/>
          <w:highlight w:val="white"/>
          <w:cs/>
          <w:lang w:eastAsia="zh-CN" w:bidi="bn-IN"/>
        </w:rPr>
        <w:t>ধারনে</w:t>
      </w:r>
      <w:r w:rsidRPr="00715D5D">
        <w:rPr>
          <w:rFonts w:ascii="SolaimanLipi" w:eastAsia="SimSun" w:hAnsi="Courier New" w:cs="Kalpurush"/>
          <w:sz w:val="24"/>
          <w:szCs w:val="24"/>
          <w:cs/>
          <w:lang w:eastAsia="zh-CN" w:bidi="bn-IN"/>
        </w:rPr>
        <w:t xml:space="preserve"> উৎসাহ দেয়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মানুষের মধ্যে </w:t>
      </w:r>
      <w:r w:rsidRPr="00715D5D">
        <w:rPr>
          <w:rFonts w:ascii="SolaimanLipi" w:eastAsia="SimSun" w:hAnsi="Courier New" w:cs="Kalpurush"/>
          <w:sz w:val="24"/>
          <w:szCs w:val="24"/>
          <w:highlight w:val="white"/>
          <w:cs/>
          <w:lang w:eastAsia="zh-CN" w:bidi="bn-IN"/>
        </w:rPr>
        <w:t>সৃজনশীলতা</w:t>
      </w:r>
      <w:r w:rsidRPr="00715D5D">
        <w:rPr>
          <w:rFonts w:ascii="SolaimanLipi" w:eastAsia="SimSun" w:hAnsi="Courier New" w:cs="Kalpurush"/>
          <w:sz w:val="24"/>
          <w:szCs w:val="24"/>
          <w:cs/>
          <w:lang w:eastAsia="zh-CN" w:bidi="bn-IN"/>
        </w:rPr>
        <w:t xml:space="preserve"> ও </w:t>
      </w:r>
      <w:r w:rsidRPr="00715D5D">
        <w:rPr>
          <w:rFonts w:ascii="SolaimanLipi" w:eastAsia="SimSun" w:hAnsi="Courier New" w:cs="Kalpurush"/>
          <w:sz w:val="24"/>
          <w:szCs w:val="24"/>
          <w:highlight w:val="white"/>
          <w:cs/>
          <w:lang w:eastAsia="zh-CN" w:bidi="bn-IN"/>
        </w:rPr>
        <w:t>আবিস্কারের</w:t>
      </w:r>
      <w:r w:rsidRPr="00715D5D">
        <w:rPr>
          <w:rFonts w:ascii="SolaimanLipi" w:eastAsia="SimSun" w:hAnsi="Courier New" w:cs="Kalpurush"/>
          <w:sz w:val="24"/>
          <w:szCs w:val="24"/>
          <w:cs/>
          <w:lang w:eastAsia="zh-CN" w:bidi="bn-IN"/>
        </w:rPr>
        <w:t xml:space="preserve"> মানসিকতা </w:t>
      </w:r>
      <w:r w:rsidR="00D00DBA">
        <w:rPr>
          <w:rFonts w:ascii="SolaimanLipi" w:eastAsia="SimSun" w:hAnsi="Courier New" w:cs="Kalpurush" w:hint="cs"/>
          <w:sz w:val="24"/>
          <w:szCs w:val="24"/>
          <w:cs/>
          <w:lang w:eastAsia="zh-CN" w:bidi="bn-IN"/>
        </w:rPr>
        <w:t>সৃষ্টি</w:t>
      </w:r>
      <w:r w:rsidRPr="00715D5D">
        <w:rPr>
          <w:rFonts w:ascii="SolaimanLipi" w:eastAsia="SimSun" w:hAnsi="Courier New" w:cs="Kalpurush"/>
          <w:sz w:val="24"/>
          <w:szCs w:val="24"/>
          <w:cs/>
          <w:lang w:eastAsia="zh-CN" w:bidi="bn-IN"/>
        </w:rPr>
        <w:t xml:space="preserve"> করে</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পারস্পরিক</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শ্রদ্ধাবোধ</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অন্যকে</w:t>
      </w:r>
      <w:r w:rsidRPr="00715D5D">
        <w:rPr>
          <w:rFonts w:ascii="SolaimanLipi" w:eastAsia="SimSun" w:hAnsi="Courier New" w:cs="Kalpurush"/>
          <w:sz w:val="24"/>
          <w:szCs w:val="24"/>
          <w:cs/>
          <w:lang w:eastAsia="zh-CN" w:bidi="bn-IN"/>
        </w:rPr>
        <w:t xml:space="preserve"> ভাল</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বাসতে উদ্বুদ্ধ করে।</w:t>
      </w:r>
    </w:p>
    <w:p w:rsidR="000F63D1" w:rsidRDefault="00715D5D" w:rsidP="000F63D1">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নেতিবাচক মূল্যায়ন মানুষকে </w:t>
      </w:r>
      <w:r w:rsidRPr="00715D5D">
        <w:rPr>
          <w:rFonts w:ascii="SolaimanLipi" w:eastAsia="SimSun" w:hAnsi="Courier New" w:cs="Kalpurush"/>
          <w:sz w:val="24"/>
          <w:szCs w:val="24"/>
          <w:highlight w:val="white"/>
          <w:cs/>
          <w:lang w:eastAsia="zh-CN" w:bidi="bn-IN"/>
        </w:rPr>
        <w:t>নিরুৎসাহিত</w:t>
      </w:r>
      <w:r w:rsidRPr="00715D5D">
        <w:rPr>
          <w:rFonts w:ascii="SolaimanLipi" w:eastAsia="SimSun" w:hAnsi="Courier New" w:cs="Kalpurush"/>
          <w:sz w:val="24"/>
          <w:szCs w:val="24"/>
          <w:cs/>
          <w:lang w:eastAsia="zh-CN" w:bidi="bn-IN"/>
        </w:rPr>
        <w:t xml:space="preserve"> করে</w:t>
      </w:r>
      <w:r w:rsidRPr="00715D5D">
        <w:rPr>
          <w:rFonts w:ascii="Kalpurush" w:eastAsia="SimSun" w:hAnsi="Kalpurush" w:cs="Kalpurush"/>
          <w:sz w:val="24"/>
          <w:szCs w:val="24"/>
          <w:lang w:eastAsia="zh-CN"/>
        </w:rPr>
        <w:t>,</w:t>
      </w:r>
      <w:r w:rsidR="000F63D1">
        <w:rPr>
          <w:rFonts w:ascii="Kalpurush" w:eastAsia="SimSun" w:hAnsi="Kalpurush" w:cs="Kalpurush" w:hint="cs"/>
          <w:sz w:val="24"/>
          <w:szCs w:val="24"/>
          <w:cs/>
          <w:lang w:eastAsia="zh-CN" w:bidi="bn-BD"/>
        </w:rPr>
        <w:t xml:space="preserve"> </w:t>
      </w:r>
      <w:r w:rsidRPr="00715D5D">
        <w:rPr>
          <w:rFonts w:ascii="SolaimanLipi" w:eastAsia="SimSun" w:hAnsi="Courier New" w:cs="Kalpurush"/>
          <w:sz w:val="24"/>
          <w:szCs w:val="24"/>
          <w:cs/>
          <w:lang w:eastAsia="zh-CN" w:bidi="bn-IN"/>
        </w:rPr>
        <w:t>হতাশ করে</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অলস হতে সাহায্য করে</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ধৈর্যহীন করে</w:t>
      </w:r>
      <w:r w:rsidRPr="00715D5D">
        <w:rPr>
          <w:rFonts w:ascii="SolaimanLipi" w:eastAsia="SimSun" w:hAnsi="Courier New" w:cs="Kalpurush" w:hint="cs"/>
          <w:sz w:val="24"/>
          <w:szCs w:val="24"/>
          <w:cs/>
          <w:lang w:eastAsia="zh-CN" w:bidi="bn-IN"/>
        </w:rPr>
        <w:t xml:space="preserve"> তোলে</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নৈরাশ্যবাদের</w:t>
      </w:r>
      <w:r w:rsidRPr="00715D5D">
        <w:rPr>
          <w:rFonts w:ascii="SolaimanLipi" w:eastAsia="SimSun" w:hAnsi="Courier New" w:cs="Kalpurush"/>
          <w:sz w:val="24"/>
          <w:szCs w:val="24"/>
          <w:cs/>
          <w:lang w:eastAsia="zh-CN" w:bidi="bn-IN"/>
        </w:rPr>
        <w:t xml:space="preserve"> জন্ম দেয়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অন্যের প্রতি হিংসা</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পরনিন্দা ও অবমাননা </w:t>
      </w:r>
      <w:r w:rsidR="00D00DBA">
        <w:rPr>
          <w:rFonts w:ascii="SolaimanLipi" w:eastAsia="SimSun" w:hAnsi="Courier New" w:cs="Kalpurush" w:hint="cs"/>
          <w:sz w:val="24"/>
          <w:szCs w:val="24"/>
          <w:cs/>
          <w:lang w:eastAsia="zh-CN" w:bidi="bn-IN"/>
        </w:rPr>
        <w:t>ইত্যাদিতে</w:t>
      </w:r>
      <w:r w:rsidRPr="00715D5D">
        <w:rPr>
          <w:rFonts w:ascii="SolaimanLipi" w:eastAsia="SimSun" w:hAnsi="Courier New" w:cs="Kalpurush"/>
          <w:sz w:val="24"/>
          <w:szCs w:val="24"/>
          <w:cs/>
          <w:lang w:eastAsia="zh-CN" w:bidi="bn-IN"/>
        </w:rPr>
        <w:t xml:space="preserve"> উৎসাহিত করে।</w:t>
      </w:r>
    </w:p>
    <w:p w:rsidR="00715D5D" w:rsidRPr="00715D5D" w:rsidRDefault="00715D5D" w:rsidP="000F63D1">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ইসলাম তার </w:t>
      </w:r>
      <w:r w:rsidRPr="00715D5D">
        <w:rPr>
          <w:rFonts w:ascii="SolaimanLipi" w:eastAsia="SimSun" w:hAnsi="Courier New" w:cs="Kalpurush"/>
          <w:sz w:val="24"/>
          <w:szCs w:val="24"/>
          <w:highlight w:val="white"/>
          <w:cs/>
          <w:lang w:eastAsia="zh-CN" w:bidi="bn-IN"/>
        </w:rPr>
        <w:t>অনুসারীদের</w:t>
      </w:r>
      <w:r w:rsidRPr="00715D5D">
        <w:rPr>
          <w:rFonts w:ascii="SolaimanLipi" w:eastAsia="SimSun" w:hAnsi="Courier New" w:cs="Kalpurush"/>
          <w:sz w:val="24"/>
          <w:szCs w:val="24"/>
          <w:cs/>
          <w:lang w:eastAsia="zh-CN" w:bidi="bn-IN"/>
        </w:rPr>
        <w:t xml:space="preserve"> কাছ থেকে </w:t>
      </w:r>
      <w:r w:rsidRPr="00715D5D">
        <w:rPr>
          <w:rFonts w:ascii="SolaimanLipi" w:eastAsia="SimSun" w:hAnsi="Courier New" w:cs="Kalpurush"/>
          <w:sz w:val="24"/>
          <w:szCs w:val="24"/>
          <w:highlight w:val="white"/>
          <w:cs/>
          <w:lang w:eastAsia="zh-CN" w:bidi="bn-IN"/>
        </w:rPr>
        <w:t>সর্বক্ষেত্রে</w:t>
      </w:r>
      <w:r w:rsidRPr="00715D5D">
        <w:rPr>
          <w:rFonts w:ascii="SolaimanLipi" w:eastAsia="SimSun" w:hAnsi="Courier New" w:cs="Kalpurush"/>
          <w:sz w:val="24"/>
          <w:szCs w:val="24"/>
          <w:cs/>
          <w:lang w:eastAsia="zh-CN" w:bidi="bn-IN"/>
        </w:rPr>
        <w:t xml:space="preserve"> ইতিবাচক দৃষ্টিভঙ্গি কামনা করে। এর উদাহরণ হিস</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বে কুরআন ও </w:t>
      </w:r>
      <w:r w:rsidR="00D00DBA">
        <w:rPr>
          <w:rFonts w:ascii="SolaimanLipi" w:eastAsia="SimSun" w:hAnsi="Courier New" w:cs="Kalpurush"/>
          <w:sz w:val="24"/>
          <w:szCs w:val="24"/>
          <w:highlight w:val="white"/>
          <w:cs/>
          <w:lang w:eastAsia="zh-CN" w:bidi="bn-IN"/>
        </w:rPr>
        <w:t>হাদ</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সের</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অসংখ্য</w:t>
      </w:r>
      <w:r w:rsidRPr="00715D5D">
        <w:rPr>
          <w:rFonts w:ascii="SolaimanLipi" w:eastAsia="SimSun" w:hAnsi="Courier New" w:cs="Kalpurush"/>
          <w:sz w:val="24"/>
          <w:szCs w:val="24"/>
          <w:cs/>
          <w:lang w:eastAsia="zh-CN" w:bidi="bn-IN"/>
        </w:rPr>
        <w:t xml:space="preserve"> দৃষ্টান্ত থেকে মাত্র কয়েকটি </w:t>
      </w:r>
      <w:r w:rsidR="000F63D1" w:rsidRPr="00715D5D">
        <w:rPr>
          <w:rFonts w:ascii="SolaimanLipi" w:eastAsia="SimSun" w:hAnsi="Courier New" w:cs="Kalpurush"/>
          <w:sz w:val="24"/>
          <w:szCs w:val="24"/>
          <w:cs/>
          <w:lang w:eastAsia="zh-CN" w:bidi="bn-IN"/>
        </w:rPr>
        <w:t>দৃষ্টান্ত</w:t>
      </w:r>
      <w:r w:rsidR="000F63D1"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hint="cs"/>
          <w:sz w:val="24"/>
          <w:szCs w:val="24"/>
          <w:cs/>
          <w:lang w:eastAsia="zh-CN" w:bidi="bn-IN"/>
        </w:rPr>
        <w:t xml:space="preserve">নিম্নে </w:t>
      </w:r>
      <w:r w:rsidRPr="00715D5D">
        <w:rPr>
          <w:rFonts w:ascii="SolaimanLipi" w:eastAsia="SimSun" w:hAnsi="Courier New" w:cs="Kalpurush"/>
          <w:sz w:val="24"/>
          <w:szCs w:val="24"/>
          <w:cs/>
          <w:lang w:eastAsia="zh-CN" w:bidi="bn-IN"/>
        </w:rPr>
        <w:t>তুলে ধরছি।</w:t>
      </w:r>
    </w:p>
    <w:p w:rsidR="00715D5D" w:rsidRPr="000F63D1" w:rsidRDefault="00715D5D" w:rsidP="008B5E91">
      <w:pPr>
        <w:autoSpaceDE w:val="0"/>
        <w:autoSpaceDN w:val="0"/>
        <w:bidi w:val="0"/>
        <w:adjustRightInd w:val="0"/>
        <w:spacing w:before="120" w:after="120"/>
        <w:jc w:val="both"/>
        <w:rPr>
          <w:rFonts w:ascii="SolaimanLipi" w:eastAsia="SimSun" w:hAnsi="Courier New" w:cs="Kalpurush"/>
          <w:b/>
          <w:bCs/>
          <w:sz w:val="24"/>
          <w:szCs w:val="24"/>
          <w:lang w:eastAsia="zh-CN" w:bidi="bn-BD"/>
        </w:rPr>
      </w:pPr>
      <w:r w:rsidRPr="000F63D1">
        <w:rPr>
          <w:rFonts w:ascii="SolaimanLipi" w:eastAsia="SimSun" w:hAnsi="Courier New" w:cs="Kalpurush"/>
          <w:b/>
          <w:bCs/>
          <w:sz w:val="24"/>
          <w:szCs w:val="24"/>
          <w:highlight w:val="white"/>
          <w:cs/>
          <w:lang w:eastAsia="zh-CN" w:bidi="bn-IN"/>
        </w:rPr>
        <w:t>প্রথমত</w:t>
      </w:r>
      <w:r w:rsidRPr="000F63D1">
        <w:rPr>
          <w:rFonts w:ascii="SolaimanLipi" w:eastAsia="SimSun" w:hAnsi="Courier New" w:cs="Kalpurush" w:hint="cs"/>
          <w:b/>
          <w:bCs/>
          <w:sz w:val="24"/>
          <w:szCs w:val="24"/>
          <w:cs/>
          <w:lang w:eastAsia="zh-CN" w:bidi="bn-IN"/>
        </w:rPr>
        <w:t>:</w:t>
      </w:r>
      <w:r w:rsidRPr="000F63D1">
        <w:rPr>
          <w:rFonts w:ascii="SolaimanLipi" w:eastAsia="SimSun" w:hAnsi="Courier New" w:cs="Kalpurush"/>
          <w:b/>
          <w:bCs/>
          <w:sz w:val="24"/>
          <w:szCs w:val="24"/>
          <w:cs/>
          <w:lang w:eastAsia="zh-CN" w:bidi="bn-IN"/>
        </w:rPr>
        <w:t xml:space="preserve"> কুরআন থেকে</w:t>
      </w:r>
      <w:r w:rsidR="000F63D1" w:rsidRPr="000F63D1">
        <w:rPr>
          <w:rFonts w:ascii="SolaimanLipi" w:eastAsia="SimSun" w:hAnsi="Courier New" w:cs="Kalpurush" w:hint="cs"/>
          <w:b/>
          <w:bCs/>
          <w:sz w:val="24"/>
          <w:szCs w:val="24"/>
          <w:cs/>
          <w:lang w:eastAsia="zh-CN" w:bidi="bn-BD"/>
        </w:rPr>
        <w:t xml:space="preserve">: </w:t>
      </w:r>
    </w:p>
    <w:p w:rsidR="000F63D1" w:rsidRDefault="00715D5D" w:rsidP="00715D5D">
      <w:pPr>
        <w:bidi w:val="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আল্লাহ রাব্বুল </w:t>
      </w:r>
      <w:r w:rsidR="008B5E91" w:rsidRPr="008B5E91">
        <w:rPr>
          <w:rFonts w:ascii="Kalpurush" w:eastAsia="SimSun" w:hAnsi="Kalpurush" w:cs="Kalpurush"/>
          <w:sz w:val="24"/>
          <w:szCs w:val="24"/>
          <w:cs/>
          <w:lang w:eastAsia="zh-CN" w:bidi="bn-BD"/>
        </w:rPr>
        <w:t>‘</w:t>
      </w:r>
      <w:r w:rsidRPr="008B5E91">
        <w:rPr>
          <w:rFonts w:ascii="Kalpurush" w:eastAsia="SimSun" w:hAnsi="Kalpurush" w:cs="Kalpurush"/>
          <w:sz w:val="24"/>
          <w:szCs w:val="24"/>
          <w:cs/>
          <w:lang w:eastAsia="zh-CN" w:bidi="bn-IN"/>
        </w:rPr>
        <w:t>আলামীন</w:t>
      </w:r>
      <w:r w:rsidRPr="00715D5D">
        <w:rPr>
          <w:rFonts w:ascii="SolaimanLipi" w:eastAsia="SimSun" w:hAnsi="Courier New" w:cs="Kalpurush"/>
          <w:sz w:val="24"/>
          <w:szCs w:val="24"/>
          <w:cs/>
          <w:lang w:eastAsia="zh-CN" w:bidi="bn-IN"/>
        </w:rPr>
        <w:t xml:space="preserve"> পৃথিবী ও তার মধ্যে যা কিছু আছে সে সম্পর্কে বলেন</w:t>
      </w:r>
      <w:r w:rsidR="000F63D1">
        <w:rPr>
          <w:rFonts w:ascii="SolaimanLipi" w:eastAsia="SimSun" w:hAnsi="Courier New" w:cs="Kalpurush" w:hint="cs"/>
          <w:sz w:val="24"/>
          <w:szCs w:val="24"/>
          <w:cs/>
          <w:lang w:eastAsia="zh-CN" w:bidi="bn-BD"/>
        </w:rPr>
        <w:t>,</w:t>
      </w:r>
    </w:p>
    <w:p w:rsidR="00715D5D" w:rsidRPr="008B5E91" w:rsidRDefault="008B5E91" w:rsidP="008B5E91">
      <w:pPr>
        <w:jc w:val="both"/>
        <w:rPr>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بَٰطِلٗاۚ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715D5D" w:rsidRPr="00715D5D" w:rsidRDefault="000F63D1"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আর আমি আকাশ ও পৃথিবী ও </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এ </w:t>
      </w:r>
      <w:r w:rsidR="00715D5D" w:rsidRPr="00715D5D">
        <w:rPr>
          <w:rFonts w:ascii="SolaimanLipi" w:eastAsia="SimSun" w:hAnsi="Courier New" w:cs="Kalpurush"/>
          <w:sz w:val="24"/>
          <w:szCs w:val="24"/>
          <w:highlight w:val="white"/>
          <w:cs/>
          <w:lang w:eastAsia="zh-CN" w:bidi="bn-IN"/>
        </w:rPr>
        <w:t>দুয়ের</w:t>
      </w:r>
      <w:r w:rsidR="00715D5D" w:rsidRPr="00715D5D">
        <w:rPr>
          <w:rFonts w:ascii="SolaimanLipi" w:eastAsia="SimSun" w:hAnsi="Courier New" w:cs="Kalpurush"/>
          <w:sz w:val="24"/>
          <w:szCs w:val="24"/>
          <w:cs/>
          <w:lang w:eastAsia="zh-CN" w:bidi="bn-IN"/>
        </w:rPr>
        <w:t xml:space="preserve"> মাঝে যা কিছু আছে তা অনর্থক সৃষ্টি </w:t>
      </w:r>
      <w:r w:rsidR="00715D5D" w:rsidRPr="00715D5D">
        <w:rPr>
          <w:rFonts w:ascii="SolaimanLipi" w:eastAsia="SimSun" w:hAnsi="Courier New" w:cs="Kalpurush"/>
          <w:sz w:val="24"/>
          <w:szCs w:val="24"/>
          <w:highlight w:val="white"/>
          <w:cs/>
          <w:lang w:eastAsia="zh-CN" w:bidi="bn-IN"/>
        </w:rPr>
        <w:t>করি</w:t>
      </w:r>
      <w:r>
        <w:rPr>
          <w:rFonts w:ascii="SolaimanLipi" w:eastAsia="SimSun" w:hAnsi="Courier New" w:cs="Kalpurush" w:hint="cs"/>
          <w:sz w:val="24"/>
          <w:szCs w:val="24"/>
          <w:highlight w:val="white"/>
          <w:cs/>
          <w:lang w:eastAsia="zh-CN" w:bidi="bn-BD"/>
        </w:rPr>
        <w:t xml:space="preserve"> </w:t>
      </w:r>
      <w:r w:rsidR="00715D5D" w:rsidRPr="00715D5D">
        <w:rPr>
          <w:rFonts w:ascii="SolaimanLipi" w:eastAsia="SimSun" w:hAnsi="Courier New" w:cs="Kalpurush"/>
          <w:sz w:val="24"/>
          <w:szCs w:val="24"/>
          <w:highlight w:val="white"/>
          <w:cs/>
          <w:lang w:eastAsia="zh-CN" w:bidi="bn-IN"/>
        </w:rPr>
        <w:t>নি</w:t>
      </w:r>
      <w:r w:rsidR="00715D5D" w:rsidRPr="0038397C">
        <w:rPr>
          <w:rFonts w:ascii="SolaimanLipi" w:eastAsia="SimSun" w:hAnsi="SolaimanLipi" w:cs="SolaimanLipi"/>
          <w:sz w:val="24"/>
          <w:szCs w:val="24"/>
          <w:cs/>
          <w:lang w:eastAsia="zh-CN" w:bidi="hi-IN"/>
        </w:rPr>
        <w:t>।</w:t>
      </w:r>
      <w:r>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hint="cs"/>
          <w:sz w:val="24"/>
          <w:szCs w:val="24"/>
          <w:cs/>
          <w:lang w:eastAsia="zh-CN" w:bidi="bn-IN"/>
        </w:rPr>
        <w:t>[সূরা সাদ</w:t>
      </w:r>
      <w:r w:rsidR="00D00DBA">
        <w:rPr>
          <w:rFonts w:ascii="SolaimanLipi" w:eastAsia="SimSun" w:hAnsi="Courier New" w:cs="Kalpurush" w:hint="cs"/>
          <w:sz w:val="24"/>
          <w:szCs w:val="24"/>
          <w:cs/>
          <w:lang w:eastAsia="zh-CN" w:bidi="bn-BD"/>
        </w:rPr>
        <w:t>, আয়াত:</w:t>
      </w:r>
      <w:r w:rsidR="00715D5D" w:rsidRPr="00715D5D">
        <w:rPr>
          <w:rFonts w:ascii="SolaimanLipi" w:eastAsia="SimSun" w:hAnsi="Courier New" w:cs="Kalpurush" w:hint="cs"/>
          <w:sz w:val="24"/>
          <w:szCs w:val="24"/>
          <w:cs/>
          <w:lang w:eastAsia="zh-CN" w:bidi="bn-IN"/>
        </w:rPr>
        <w:t xml:space="preserve"> ২৭] </w:t>
      </w:r>
    </w:p>
    <w:p w:rsidR="00715D5D" w:rsidRPr="008B5E91" w:rsidRDefault="00715D5D" w:rsidP="000F63D1">
      <w:pPr>
        <w:autoSpaceDE w:val="0"/>
        <w:autoSpaceDN w:val="0"/>
        <w:bidi w:val="0"/>
        <w:adjustRightInd w:val="0"/>
        <w:spacing w:before="120" w:after="120"/>
        <w:jc w:val="both"/>
        <w:rPr>
          <w:rFonts w:ascii="Kalpurush" w:eastAsia="SimSun" w:hAnsi="Kalpurush" w:cs="Kalpurush"/>
          <w:sz w:val="24"/>
          <w:szCs w:val="24"/>
          <w:lang w:eastAsia="zh-CN" w:bidi="bn-BD"/>
        </w:rPr>
      </w:pPr>
      <w:r w:rsidRPr="00715D5D">
        <w:rPr>
          <w:rFonts w:ascii="SolaimanLipi" w:eastAsia="SimSun" w:hAnsi="Courier New" w:cs="Kalpurush"/>
          <w:sz w:val="24"/>
          <w:szCs w:val="24"/>
          <w:cs/>
          <w:lang w:eastAsia="zh-CN" w:bidi="bn-IN"/>
        </w:rPr>
        <w:t>আল্লাহ তা</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আলার এ </w:t>
      </w:r>
      <w:r w:rsidRPr="00715D5D">
        <w:rPr>
          <w:rFonts w:ascii="SolaimanLipi" w:eastAsia="SimSun" w:hAnsi="Courier New" w:cs="Kalpurush"/>
          <w:sz w:val="24"/>
          <w:szCs w:val="24"/>
          <w:highlight w:val="white"/>
          <w:cs/>
          <w:lang w:eastAsia="zh-CN" w:bidi="bn-IN"/>
        </w:rPr>
        <w:t>বাণীতে</w:t>
      </w:r>
      <w:r w:rsidRPr="00715D5D">
        <w:rPr>
          <w:rFonts w:ascii="SolaimanLipi" w:eastAsia="SimSun" w:hAnsi="Courier New" w:cs="Kalpurush"/>
          <w:sz w:val="24"/>
          <w:szCs w:val="24"/>
          <w:cs/>
          <w:lang w:eastAsia="zh-CN" w:bidi="bn-IN"/>
        </w:rPr>
        <w:t xml:space="preserve"> আমরা দেখলাম যে তিনি আকাশ ও পৃথিবীর প্রতিটি বস্তু সম্পর্কে</w:t>
      </w:r>
      <w:r w:rsidRPr="00715D5D">
        <w:rPr>
          <w:rFonts w:ascii="SolaimanLipi" w:eastAsia="SimSun" w:hAnsi="Courier New" w:cs="Kalpurush" w:hint="cs"/>
          <w:sz w:val="24"/>
          <w:szCs w:val="24"/>
          <w:cs/>
          <w:lang w:eastAsia="zh-CN" w:bidi="bn-IN"/>
        </w:rPr>
        <w:t xml:space="preserve"> তার বান্দাদেরকে  দিয়েছেন ইতিবাচক ধারণা</w:t>
      </w:r>
      <w:r w:rsidR="000F63D1">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cs/>
          <w:lang w:eastAsia="zh-CN" w:bidi="bn-IN"/>
        </w:rPr>
        <w:t>তার সৃষ্টির কোন</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কিছুই অনর্থক নয়</w:t>
      </w:r>
      <w:r w:rsidR="000F63D1" w:rsidRPr="00D00DBA">
        <w:rPr>
          <w:rFonts w:ascii="Kalpurush" w:eastAsia="SimSun" w:hAnsi="Kalpurush" w:cs="SolaimanLipi" w:hint="cs"/>
          <w:sz w:val="24"/>
          <w:szCs w:val="24"/>
          <w:cs/>
          <w:lang w:eastAsia="zh-CN" w:bidi="hi-IN"/>
        </w:rPr>
        <w:t>।</w:t>
      </w:r>
      <w:r w:rsidRPr="00715D5D">
        <w:rPr>
          <w:rFonts w:ascii="SolaimanLipi" w:eastAsia="SimSun" w:hAnsi="Courier New" w:cs="Kalpurush"/>
          <w:sz w:val="24"/>
          <w:szCs w:val="24"/>
          <w:lang w:eastAsia="zh-CN"/>
        </w:rPr>
        <w:t xml:space="preserve"> </w:t>
      </w:r>
      <w:r w:rsidRPr="00715D5D">
        <w:rPr>
          <w:rFonts w:ascii="SolaimanLipi" w:eastAsia="SimSun" w:hAnsi="Courier New" w:cs="Kalpurush"/>
          <w:sz w:val="24"/>
          <w:szCs w:val="24"/>
          <w:cs/>
          <w:lang w:eastAsia="zh-CN" w:bidi="bn-IN"/>
        </w:rPr>
        <w:t xml:space="preserve">প্রতিটি বস্তু মানুষের কল্যাণের জন্য সৃষ্ট। আমরা </w:t>
      </w:r>
      <w:r w:rsidR="000F63D1">
        <w:rPr>
          <w:rFonts w:ascii="SolaimanLipi" w:eastAsia="SimSun" w:hAnsi="Courier New" w:cs="Kalpurush" w:hint="cs"/>
          <w:sz w:val="24"/>
          <w:szCs w:val="24"/>
          <w:cs/>
          <w:lang w:eastAsia="zh-CN" w:bidi="bn-IN"/>
        </w:rPr>
        <w:t>পৃথিবীর</w:t>
      </w:r>
      <w:r w:rsidRPr="00715D5D">
        <w:rPr>
          <w:rFonts w:ascii="SolaimanLipi" w:eastAsia="SimSun" w:hAnsi="Courier New" w:cs="Kalpurush"/>
          <w:sz w:val="24"/>
          <w:szCs w:val="24"/>
          <w:cs/>
          <w:lang w:eastAsia="zh-CN" w:bidi="bn-IN"/>
        </w:rPr>
        <w:t xml:space="preserve"> অনেক কিছু দেখে</w:t>
      </w:r>
      <w:r w:rsidR="000F63D1">
        <w:rPr>
          <w:rFonts w:ascii="SolaimanLipi" w:eastAsia="SimSun" w:hAnsi="Courier New" w:cs="Kalpurush" w:hint="cs"/>
          <w:sz w:val="24"/>
          <w:szCs w:val="24"/>
          <w:cs/>
          <w:lang w:eastAsia="zh-CN" w:bidi="bn-IN"/>
        </w:rPr>
        <w:t>ই</w:t>
      </w:r>
      <w:r w:rsidRPr="00715D5D">
        <w:rPr>
          <w:rFonts w:ascii="SolaimanLipi" w:eastAsia="SimSun" w:hAnsi="Courier New" w:cs="Kalpurush"/>
          <w:sz w:val="24"/>
          <w:szCs w:val="24"/>
          <w:cs/>
          <w:lang w:eastAsia="zh-CN" w:bidi="bn-IN"/>
        </w:rPr>
        <w:t xml:space="preserve"> মন্তব্য কর</w:t>
      </w:r>
      <w:r w:rsidRPr="00715D5D">
        <w:rPr>
          <w:rFonts w:ascii="SolaimanLipi" w:eastAsia="SimSun" w:hAnsi="Courier New" w:cs="Kalpurush" w:hint="cs"/>
          <w:sz w:val="24"/>
          <w:szCs w:val="24"/>
          <w:cs/>
          <w:lang w:eastAsia="zh-CN" w:bidi="bn-IN"/>
        </w:rPr>
        <w:t>ে থাকি যে</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কেন যে আল্লাহ </w:t>
      </w:r>
      <w:r w:rsidR="000F63D1">
        <w:rPr>
          <w:rFonts w:ascii="SolaimanLipi" w:eastAsia="SimSun" w:hAnsi="Courier New" w:cs="Kalpurush" w:hint="cs"/>
          <w:sz w:val="24"/>
          <w:szCs w:val="24"/>
          <w:cs/>
          <w:lang w:eastAsia="zh-CN" w:bidi="bn-IN"/>
        </w:rPr>
        <w:t>এ বিষয়টি</w:t>
      </w:r>
      <w:r w:rsidRPr="00715D5D">
        <w:rPr>
          <w:rFonts w:ascii="SolaimanLipi" w:eastAsia="SimSun" w:hAnsi="Courier New" w:cs="Kalpurush"/>
          <w:sz w:val="24"/>
          <w:szCs w:val="24"/>
          <w:cs/>
          <w:lang w:eastAsia="zh-CN" w:bidi="bn-IN"/>
        </w:rPr>
        <w:t xml:space="preserve"> সৃষ্টি করলেন</w:t>
      </w:r>
      <w:r w:rsidR="000F63D1">
        <w:rPr>
          <w:rFonts w:ascii="SolaimanLipi" w:eastAsia="SimSun" w:hAnsi="Courier New" w:cs="Kalpurush" w:hint="cs"/>
          <w:sz w:val="24"/>
          <w:szCs w:val="24"/>
          <w:cs/>
          <w:lang w:eastAsia="zh-CN" w:bidi="bn-BD"/>
        </w:rPr>
        <w:t xml:space="preserve">? </w:t>
      </w:r>
      <w:r w:rsidR="000F63D1">
        <w:rPr>
          <w:rFonts w:ascii="Vrinda" w:eastAsia="SimSun" w:hAnsi="Vrinda" w:cs="Kalpurush" w:hint="cs"/>
          <w:sz w:val="24"/>
          <w:szCs w:val="24"/>
          <w:cs/>
          <w:lang w:eastAsia="zh-CN" w:bidi="bn-BD"/>
        </w:rPr>
        <w:t>সৃষ্টিবস্তুতে স্থিত</w:t>
      </w:r>
      <w:r w:rsidR="000F63D1" w:rsidRPr="00715D5D">
        <w:rPr>
          <w:rFonts w:ascii="SolaimanLipi" w:eastAsia="SimSun" w:hAnsi="Courier New" w:cs="Kalpurush"/>
          <w:sz w:val="24"/>
          <w:szCs w:val="24"/>
          <w:cs/>
          <w:lang w:eastAsia="zh-CN" w:bidi="bn-BD"/>
        </w:rPr>
        <w:t xml:space="preserve"> ইতিবাচক </w:t>
      </w:r>
      <w:r w:rsidR="000F63D1">
        <w:rPr>
          <w:rFonts w:ascii="SolaimanLipi" w:eastAsia="SimSun" w:hAnsi="Courier New" w:cs="Kalpurush" w:hint="cs"/>
          <w:sz w:val="24"/>
          <w:szCs w:val="24"/>
          <w:cs/>
          <w:lang w:eastAsia="zh-CN" w:bidi="bn-BD"/>
        </w:rPr>
        <w:t>দিকগুলো</w:t>
      </w:r>
      <w:r w:rsidR="000F63D1" w:rsidRPr="00715D5D">
        <w:rPr>
          <w:rFonts w:ascii="SolaimanLipi" w:eastAsia="SimSun" w:hAnsi="Courier New" w:cs="Kalpurush"/>
          <w:sz w:val="24"/>
          <w:szCs w:val="24"/>
          <w:cs/>
          <w:lang w:eastAsia="zh-CN" w:bidi="bn-BD"/>
        </w:rPr>
        <w:t xml:space="preserve"> বুঝে </w:t>
      </w:r>
      <w:r w:rsidR="000F63D1">
        <w:rPr>
          <w:rFonts w:ascii="SolaimanLipi" w:eastAsia="SimSun" w:hAnsi="Courier New" w:cs="Kalpurush" w:hint="cs"/>
          <w:sz w:val="24"/>
          <w:szCs w:val="24"/>
          <w:cs/>
          <w:lang w:eastAsia="zh-CN" w:bidi="bn-BD"/>
        </w:rPr>
        <w:t>না</w:t>
      </w:r>
      <w:r w:rsidR="000F63D1" w:rsidRPr="00715D5D">
        <w:rPr>
          <w:rFonts w:ascii="SolaimanLipi" w:eastAsia="SimSun" w:hAnsi="Courier New" w:cs="Kalpurush" w:hint="cs"/>
          <w:sz w:val="24"/>
          <w:szCs w:val="24"/>
          <w:cs/>
          <w:lang w:eastAsia="zh-CN" w:bidi="bn-BD"/>
        </w:rPr>
        <w:t xml:space="preserve"> আসার কারণে</w:t>
      </w:r>
      <w:r w:rsidR="000F63D1">
        <w:rPr>
          <w:rFonts w:ascii="SolaimanLipi" w:eastAsia="SimSun" w:hAnsi="Courier New" w:cs="Kalpurush" w:hint="cs"/>
          <w:sz w:val="24"/>
          <w:szCs w:val="24"/>
          <w:cs/>
          <w:lang w:eastAsia="zh-CN" w:bidi="bn-BD"/>
        </w:rPr>
        <w:t xml:space="preserve"> </w:t>
      </w:r>
      <w:r w:rsidRPr="00715D5D">
        <w:rPr>
          <w:rFonts w:ascii="Vrinda" w:eastAsia="SimSun" w:hAnsi="Vrinda" w:cs="Kalpurush" w:hint="cs"/>
          <w:sz w:val="24"/>
          <w:szCs w:val="24"/>
          <w:cs/>
          <w:lang w:eastAsia="zh-CN" w:bidi="bn-BD"/>
        </w:rPr>
        <w:t>আমরা এ জ</w:t>
      </w:r>
      <w:r w:rsidR="000F63D1">
        <w:rPr>
          <w:rFonts w:ascii="Vrinda" w:eastAsia="SimSun" w:hAnsi="Vrinda" w:cs="Kalpurush" w:hint="cs"/>
          <w:sz w:val="24"/>
          <w:szCs w:val="24"/>
          <w:cs/>
          <w:lang w:eastAsia="zh-CN" w:bidi="bn-BD"/>
        </w:rPr>
        <w:t>াতীয় প্রশ্ন করে থাকি</w:t>
      </w:r>
      <w:r w:rsidRPr="0038397C">
        <w:rPr>
          <w:rFonts w:ascii="SolaimanLipi" w:eastAsia="SimSun" w:hAnsi="SolaimanLipi" w:cs="SolaimanLipi"/>
          <w:sz w:val="24"/>
          <w:szCs w:val="24"/>
          <w:cs/>
          <w:lang w:eastAsia="zh-CN" w:bidi="hi-IN"/>
        </w:rPr>
        <w:t xml:space="preserve">। </w:t>
      </w:r>
      <w:r w:rsidRPr="00715D5D">
        <w:rPr>
          <w:rFonts w:ascii="SolaimanLipi" w:eastAsia="SimSun" w:hAnsi="Courier New" w:cs="Kalpurush"/>
          <w:sz w:val="24"/>
          <w:szCs w:val="24"/>
          <w:cs/>
          <w:lang w:eastAsia="zh-CN" w:bidi="bn-BD"/>
        </w:rPr>
        <w:t xml:space="preserve"> কুরআনের </w:t>
      </w:r>
      <w:r w:rsidRPr="00715D5D">
        <w:rPr>
          <w:rFonts w:ascii="SolaimanLipi" w:eastAsia="SimSun" w:hAnsi="Courier New" w:cs="Kalpurush"/>
          <w:sz w:val="24"/>
          <w:szCs w:val="24"/>
          <w:highlight w:val="white"/>
          <w:cs/>
          <w:lang w:eastAsia="zh-CN" w:bidi="bn-BD"/>
        </w:rPr>
        <w:t>দাবি</w:t>
      </w:r>
      <w:r w:rsidRPr="00715D5D">
        <w:rPr>
          <w:rFonts w:ascii="SolaimanLipi" w:eastAsia="SimSun" w:hAnsi="Courier New" w:cs="Kalpurush"/>
          <w:sz w:val="24"/>
          <w:szCs w:val="24"/>
          <w:cs/>
          <w:lang w:eastAsia="zh-CN" w:bidi="bn-BD"/>
        </w:rPr>
        <w:t xml:space="preserve"> </w:t>
      </w:r>
      <w:r w:rsidRPr="00715D5D">
        <w:rPr>
          <w:rFonts w:ascii="SolaimanLipi" w:eastAsia="SimSun" w:hAnsi="Courier New" w:cs="Kalpurush" w:hint="cs"/>
          <w:sz w:val="24"/>
          <w:szCs w:val="24"/>
          <w:cs/>
          <w:lang w:eastAsia="zh-CN" w:bidi="bn-BD"/>
        </w:rPr>
        <w:t>অনুযায়ী</w:t>
      </w:r>
      <w:r w:rsidR="000F63D1">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cs/>
          <w:lang w:eastAsia="zh-CN" w:bidi="bn-IN"/>
        </w:rPr>
        <w:t xml:space="preserve">এ রকম </w:t>
      </w:r>
      <w:r w:rsidRPr="00715D5D">
        <w:rPr>
          <w:rFonts w:ascii="SolaimanLipi" w:eastAsia="SimSun" w:hAnsi="Courier New" w:cs="Kalpurush"/>
          <w:sz w:val="24"/>
          <w:szCs w:val="24"/>
          <w:cs/>
          <w:lang w:eastAsia="zh-CN" w:bidi="bn-IN"/>
        </w:rPr>
        <w:lastRenderedPageBreak/>
        <w:t xml:space="preserve">মন্তব্য করা বা </w:t>
      </w:r>
      <w:r w:rsidRPr="00715D5D">
        <w:rPr>
          <w:rFonts w:ascii="SolaimanLipi" w:eastAsia="SimSun" w:hAnsi="Courier New" w:cs="Kalpurush"/>
          <w:sz w:val="24"/>
          <w:szCs w:val="24"/>
          <w:highlight w:val="white"/>
          <w:cs/>
          <w:lang w:eastAsia="zh-CN" w:bidi="bn-IN"/>
        </w:rPr>
        <w:t>ধারণা</w:t>
      </w:r>
      <w:r w:rsidRPr="00715D5D">
        <w:rPr>
          <w:rFonts w:ascii="SolaimanLipi" w:eastAsia="SimSun" w:hAnsi="Courier New" w:cs="Kalpurush"/>
          <w:sz w:val="24"/>
          <w:szCs w:val="24"/>
          <w:cs/>
          <w:lang w:eastAsia="zh-CN" w:bidi="bn-IN"/>
        </w:rPr>
        <w:t xml:space="preserve"> করা </w:t>
      </w:r>
      <w:r w:rsidRPr="00715D5D">
        <w:rPr>
          <w:rFonts w:ascii="SolaimanLipi" w:eastAsia="SimSun" w:hAnsi="Courier New" w:cs="Kalpurush" w:hint="cs"/>
          <w:sz w:val="24"/>
          <w:szCs w:val="24"/>
          <w:cs/>
          <w:lang w:eastAsia="zh-CN" w:bidi="bn-IN"/>
        </w:rPr>
        <w:t>অশুদ্ধ</w:t>
      </w:r>
      <w:r w:rsidRPr="0038397C">
        <w:rPr>
          <w:rFonts w:ascii="SolaimanLipi" w:eastAsia="SimSun" w:hAnsi="SolaimanLipi" w:cs="SolaimanLipi"/>
          <w:sz w:val="24"/>
          <w:szCs w:val="24"/>
          <w:cs/>
          <w:lang w:eastAsia="zh-CN" w:bidi="hi-IN"/>
        </w:rPr>
        <w:t xml:space="preserve">। </w:t>
      </w:r>
      <w:r w:rsidRPr="008B5E91">
        <w:rPr>
          <w:rFonts w:ascii="Kalpurush" w:eastAsia="SimSun" w:hAnsi="Kalpurush" w:cs="Kalpurush"/>
          <w:sz w:val="24"/>
          <w:szCs w:val="24"/>
          <w:cs/>
          <w:lang w:eastAsia="zh-CN" w:bidi="bn-IN"/>
        </w:rPr>
        <w:t>আল্লাহ তা</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আলা</w:t>
      </w:r>
      <w:r w:rsidRPr="00715D5D">
        <w:rPr>
          <w:rFonts w:ascii="SolaimanLipi" w:eastAsia="SimSun" w:hAnsi="Courier New" w:cs="Kalpurush" w:hint="cs"/>
          <w:sz w:val="24"/>
          <w:szCs w:val="24"/>
          <w:cs/>
          <w:lang w:eastAsia="zh-CN" w:bidi="bn-IN"/>
        </w:rPr>
        <w:t xml:space="preserve"> </w:t>
      </w:r>
      <w:r w:rsidR="000F63D1">
        <w:rPr>
          <w:rFonts w:ascii="SolaimanLipi" w:eastAsia="SimSun" w:hAnsi="Courier New" w:cs="Kalpurush" w:hint="cs"/>
          <w:sz w:val="24"/>
          <w:szCs w:val="24"/>
          <w:cs/>
          <w:lang w:eastAsia="zh-CN" w:bidi="bn-BD"/>
        </w:rPr>
        <w:t>সে সকল</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ঈমানদারদের</w:t>
      </w:r>
      <w:r w:rsidRPr="00715D5D">
        <w:rPr>
          <w:rFonts w:ascii="SolaimanLipi" w:eastAsia="SimSun" w:hAnsi="Courier New" w:cs="Kalpurush"/>
          <w:sz w:val="24"/>
          <w:szCs w:val="24"/>
          <w:cs/>
          <w:lang w:eastAsia="zh-CN" w:bidi="bn-IN"/>
        </w:rPr>
        <w:t xml:space="preserve"> প্রশংসা করেছেন</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যারা বিশ্বাস করে </w:t>
      </w:r>
      <w:r w:rsidRPr="00715D5D">
        <w:rPr>
          <w:rFonts w:ascii="SolaimanLipi" w:eastAsia="SimSun" w:hAnsi="Courier New" w:cs="Kalpurush" w:hint="cs"/>
          <w:sz w:val="24"/>
          <w:szCs w:val="24"/>
          <w:cs/>
          <w:lang w:eastAsia="zh-CN" w:bidi="bn-IN"/>
        </w:rPr>
        <w:t>যে</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cs/>
          <w:lang w:eastAsia="zh-CN" w:bidi="bn-IN"/>
        </w:rPr>
        <w:t xml:space="preserve">আল্লাহ </w:t>
      </w:r>
      <w:r w:rsidRPr="00715D5D">
        <w:rPr>
          <w:rFonts w:ascii="SolaimanLipi" w:eastAsia="SimSun" w:hAnsi="Courier New" w:cs="Kalpurush" w:hint="cs"/>
          <w:sz w:val="24"/>
          <w:szCs w:val="24"/>
          <w:cs/>
          <w:lang w:eastAsia="zh-CN" w:bidi="bn-IN"/>
        </w:rPr>
        <w:t>তা</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আলা তার </w:t>
      </w:r>
      <w:r w:rsidRPr="00715D5D">
        <w:rPr>
          <w:rFonts w:ascii="SolaimanLipi" w:eastAsia="SimSun" w:hAnsi="Courier New" w:cs="Kalpurush"/>
          <w:sz w:val="24"/>
          <w:szCs w:val="24"/>
          <w:cs/>
          <w:lang w:eastAsia="zh-CN" w:bidi="bn-IN"/>
        </w:rPr>
        <w:t>সৃষ্টির কোন</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কিছু</w:t>
      </w:r>
      <w:r w:rsidRPr="00715D5D">
        <w:rPr>
          <w:rFonts w:ascii="SolaimanLipi" w:eastAsia="SimSun" w:hAnsi="Courier New" w:cs="Kalpurush" w:hint="cs"/>
          <w:sz w:val="24"/>
          <w:szCs w:val="24"/>
          <w:cs/>
          <w:lang w:eastAsia="zh-CN" w:bidi="bn-IN"/>
        </w:rPr>
        <w:t xml:space="preserve">ই </w:t>
      </w:r>
      <w:r w:rsidRPr="00715D5D">
        <w:rPr>
          <w:rFonts w:ascii="SolaimanLipi" w:eastAsia="SimSun" w:hAnsi="Courier New" w:cs="Kalpurush"/>
          <w:sz w:val="24"/>
          <w:szCs w:val="24"/>
          <w:cs/>
          <w:lang w:eastAsia="zh-CN" w:bidi="bn-IN"/>
        </w:rPr>
        <w:t xml:space="preserve">অনর্থক সৃষ্টি </w:t>
      </w:r>
      <w:r w:rsidRPr="00715D5D">
        <w:rPr>
          <w:rFonts w:ascii="SolaimanLipi" w:eastAsia="SimSun" w:hAnsi="Courier New" w:cs="Kalpurush"/>
          <w:sz w:val="24"/>
          <w:szCs w:val="24"/>
          <w:highlight w:val="white"/>
          <w:cs/>
          <w:lang w:eastAsia="zh-CN" w:bidi="bn-IN"/>
        </w:rPr>
        <w:t>করেন</w:t>
      </w:r>
      <w:r w:rsidRPr="00715D5D">
        <w:rPr>
          <w:rFonts w:ascii="SolaimanLipi" w:eastAsia="SimSun" w:hAnsi="Courier New" w:cs="Kalpurush" w:hint="cs"/>
          <w:sz w:val="24"/>
          <w:szCs w:val="24"/>
          <w:highlight w:val="white"/>
          <w:cs/>
          <w:lang w:eastAsia="zh-CN" w:bidi="bn-IN"/>
        </w:rPr>
        <w:t xml:space="preserve"> </w:t>
      </w:r>
      <w:r w:rsidRPr="00715D5D">
        <w:rPr>
          <w:rFonts w:ascii="SolaimanLipi" w:eastAsia="SimSun" w:hAnsi="Courier New" w:cs="Kalpurush"/>
          <w:sz w:val="24"/>
          <w:szCs w:val="24"/>
          <w:highlight w:val="white"/>
          <w:cs/>
          <w:lang w:eastAsia="zh-CN" w:bidi="bn-IN"/>
        </w:rPr>
        <w:t>নি</w:t>
      </w:r>
      <w:r w:rsidRPr="0038397C">
        <w:rPr>
          <w:rFonts w:ascii="SolaimanLipi" w:eastAsia="SimSun" w:hAnsi="SolaimanLipi" w:cs="SolaimanLipi"/>
          <w:sz w:val="24"/>
          <w:szCs w:val="24"/>
          <w:cs/>
          <w:lang w:eastAsia="zh-CN" w:bidi="hi-IN"/>
        </w:rPr>
        <w:t xml:space="preserve">। </w:t>
      </w:r>
      <w:r w:rsidRPr="008B5E91">
        <w:rPr>
          <w:rFonts w:ascii="Kalpurush" w:eastAsia="SimSun" w:hAnsi="Kalpurush" w:cs="Kalpurush"/>
          <w:sz w:val="24"/>
          <w:szCs w:val="24"/>
          <w:cs/>
          <w:lang w:eastAsia="zh-CN" w:bidi="bn-IN"/>
        </w:rPr>
        <w:t>আল্লাহ তাআলা বলেন</w:t>
      </w:r>
      <w:r w:rsidR="000F63D1" w:rsidRPr="008B5E91">
        <w:rPr>
          <w:rFonts w:ascii="Kalpurush" w:eastAsia="SimSun" w:hAnsi="Kalpurush" w:cs="Kalpurush"/>
          <w:sz w:val="24"/>
          <w:szCs w:val="24"/>
          <w:cs/>
          <w:lang w:eastAsia="zh-CN" w:bidi="bn-BD"/>
        </w:rPr>
        <w:t>,</w:t>
      </w:r>
    </w:p>
    <w:p w:rsidR="008B5E91" w:rsidRDefault="008B5E91" w:rsidP="008B5E91">
      <w:pPr>
        <w:autoSpaceDE w:val="0"/>
        <w:autoSpaceDN w:val="0"/>
        <w:adjustRightInd w:val="0"/>
        <w:spacing w:before="120" w:after="120"/>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وَقُعُودٗا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بَٰطِلٗا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١٩١</w:t>
      </w:r>
      <w:r>
        <w:rPr>
          <w:rFonts w:ascii="KFGQPC Uthman Taha Naskh" w:cs="KFGQPC Uthman Taha Naskh"/>
          <w:color w:val="008000"/>
          <w:sz w:val="24"/>
          <w:szCs w:val="24"/>
          <w:rtl/>
        </w:rPr>
        <w:t xml:space="preserve">]  </w:t>
      </w:r>
    </w:p>
    <w:p w:rsidR="00715D5D" w:rsidRPr="00715D5D" w:rsidRDefault="000F63D1" w:rsidP="008B5E91">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যারা আল্লাহকে স্মরণ করে দাঁড়িয়ে</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বসে ও কাত হয়ে এবং </w:t>
      </w:r>
      <w:r w:rsidR="00715D5D" w:rsidRPr="00715D5D">
        <w:rPr>
          <w:rFonts w:ascii="SolaimanLipi" w:eastAsia="SimSun" w:hAnsi="Courier New" w:cs="Kalpurush"/>
          <w:sz w:val="24"/>
          <w:szCs w:val="24"/>
          <w:highlight w:val="white"/>
          <w:cs/>
          <w:lang w:eastAsia="zh-CN" w:bidi="bn-IN"/>
        </w:rPr>
        <w:t>আসমানসমূহ</w:t>
      </w:r>
      <w:r w:rsidR="00715D5D" w:rsidRPr="00715D5D">
        <w:rPr>
          <w:rFonts w:ascii="SolaimanLipi" w:eastAsia="SimSun" w:hAnsi="Courier New" w:cs="Kalpurush"/>
          <w:sz w:val="24"/>
          <w:szCs w:val="24"/>
          <w:cs/>
          <w:lang w:eastAsia="zh-CN" w:bidi="bn-IN"/>
        </w:rPr>
        <w:t xml:space="preserve"> ও পৃথিবীর সৃষ্টি সম্পর্কে চিন্তা করে</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বলে</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হে আমাদের রব </w:t>
      </w:r>
      <w:r w:rsidR="00715D5D" w:rsidRPr="00715D5D">
        <w:rPr>
          <w:rFonts w:ascii="SolaimanLipi" w:eastAsia="SimSun" w:hAnsi="Courier New" w:cs="Kalpurush" w:hint="cs"/>
          <w:sz w:val="24"/>
          <w:szCs w:val="24"/>
          <w:cs/>
          <w:lang w:eastAsia="zh-CN" w:bidi="bn-IN"/>
        </w:rPr>
        <w:t xml:space="preserve">আপনি </w:t>
      </w:r>
      <w:r w:rsidR="00715D5D" w:rsidRPr="00715D5D">
        <w:rPr>
          <w:rFonts w:ascii="SolaimanLipi" w:eastAsia="SimSun" w:hAnsi="Courier New" w:cs="Kalpurush"/>
          <w:sz w:val="24"/>
          <w:szCs w:val="24"/>
          <w:cs/>
          <w:lang w:eastAsia="zh-CN" w:bidi="bn-IN"/>
        </w:rPr>
        <w:t xml:space="preserve">এসব অনর্থক সৃষ্টি </w:t>
      </w:r>
      <w:r w:rsidR="00715D5D" w:rsidRPr="00715D5D">
        <w:rPr>
          <w:rFonts w:ascii="SolaimanLipi" w:eastAsia="SimSun" w:hAnsi="Courier New" w:cs="Kalpurush" w:hint="cs"/>
          <w:sz w:val="24"/>
          <w:szCs w:val="24"/>
          <w:cs/>
          <w:lang w:eastAsia="zh-CN" w:bidi="bn-IN"/>
        </w:rPr>
        <w:t>করেন</w:t>
      </w:r>
      <w:r w:rsidR="00E56B8C">
        <w:rPr>
          <w:rFonts w:ascii="SolaimanLipi" w:eastAsia="SimSun" w:hAnsi="Courier New" w:cs="Kalpurush"/>
          <w:sz w:val="24"/>
          <w:szCs w:val="24"/>
          <w:lang w:eastAsia="zh-CN" w:bidi="bn-IN"/>
        </w:rPr>
        <w:t xml:space="preserve"> </w:t>
      </w:r>
      <w:r w:rsidR="00715D5D" w:rsidRPr="00715D5D">
        <w:rPr>
          <w:rFonts w:ascii="SolaimanLipi" w:eastAsia="SimSun" w:hAnsi="Courier New" w:cs="Kalpurush" w:hint="cs"/>
          <w:sz w:val="24"/>
          <w:szCs w:val="24"/>
          <w:cs/>
          <w:lang w:eastAsia="zh-CN" w:bidi="bn-IN"/>
        </w:rPr>
        <w:t>নি।</w:t>
      </w:r>
      <w:r>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hint="cs"/>
          <w:sz w:val="24"/>
          <w:szCs w:val="24"/>
          <w:cs/>
          <w:lang w:eastAsia="zh-CN" w:bidi="bn-IN"/>
        </w:rPr>
        <w:t>[সূরা আল</w:t>
      </w:r>
      <w:r>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hint="cs"/>
          <w:sz w:val="24"/>
          <w:szCs w:val="24"/>
          <w:cs/>
          <w:lang w:eastAsia="zh-CN" w:bidi="bn-IN"/>
        </w:rPr>
        <w:t>ইমরান</w:t>
      </w:r>
      <w:r w:rsidR="00D00DBA">
        <w:rPr>
          <w:rFonts w:ascii="SolaimanLipi" w:eastAsia="SimSun" w:hAnsi="Courier New" w:cs="Kalpurush" w:hint="cs"/>
          <w:sz w:val="24"/>
          <w:szCs w:val="24"/>
          <w:cs/>
          <w:lang w:eastAsia="zh-CN" w:bidi="bn-BD"/>
        </w:rPr>
        <w:t>, আয়াত</w:t>
      </w:r>
      <w:r w:rsidR="00715D5D" w:rsidRPr="00715D5D">
        <w:rPr>
          <w:rFonts w:ascii="SolaimanLipi" w:eastAsia="SimSun" w:hAnsi="Courier New" w:cs="Kalpurush" w:hint="cs"/>
          <w:sz w:val="24"/>
          <w:szCs w:val="24"/>
          <w:cs/>
          <w:lang w:eastAsia="zh-CN" w:bidi="bn-IN"/>
        </w:rPr>
        <w:t>:</w:t>
      </w:r>
      <w:r>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hint="cs"/>
          <w:sz w:val="24"/>
          <w:szCs w:val="24"/>
          <w:cs/>
          <w:lang w:eastAsia="zh-CN" w:bidi="bn-IN"/>
        </w:rPr>
        <w:t>১৯১]</w:t>
      </w:r>
    </w:p>
    <w:p w:rsidR="000F63D1"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এ আয়াতে আমরা দেখলাম </w:t>
      </w:r>
      <w:r w:rsidR="000F63D1">
        <w:rPr>
          <w:rFonts w:ascii="SolaimanLipi" w:eastAsia="SimSun" w:hAnsi="Courier New" w:cs="Kalpurush" w:hint="cs"/>
          <w:sz w:val="24"/>
          <w:szCs w:val="24"/>
          <w:cs/>
          <w:lang w:eastAsia="zh-CN" w:bidi="bn-BD"/>
        </w:rPr>
        <w:t xml:space="preserve">যে, </w:t>
      </w:r>
      <w:r w:rsidRPr="00715D5D">
        <w:rPr>
          <w:rFonts w:ascii="SolaimanLipi" w:eastAsia="SimSun" w:hAnsi="Courier New" w:cs="Kalpurush"/>
          <w:sz w:val="24"/>
          <w:szCs w:val="24"/>
          <w:cs/>
          <w:lang w:eastAsia="zh-CN" w:bidi="bn-IN"/>
        </w:rPr>
        <w:t xml:space="preserve">আল্লাহ তার </w:t>
      </w:r>
      <w:r w:rsidRPr="00715D5D">
        <w:rPr>
          <w:rFonts w:ascii="SolaimanLipi" w:eastAsia="SimSun" w:hAnsi="Courier New" w:cs="Kalpurush" w:hint="cs"/>
          <w:sz w:val="24"/>
          <w:szCs w:val="24"/>
          <w:cs/>
          <w:lang w:eastAsia="zh-CN" w:bidi="bn-IN"/>
        </w:rPr>
        <w:t>ঐ সকল</w:t>
      </w:r>
      <w:r w:rsidRPr="00715D5D">
        <w:rPr>
          <w:rFonts w:ascii="SolaimanLipi" w:eastAsia="SimSun" w:hAnsi="Courier New" w:cs="Kalpurush"/>
          <w:sz w:val="24"/>
          <w:szCs w:val="24"/>
          <w:cs/>
          <w:lang w:eastAsia="zh-CN" w:bidi="bn-IN"/>
        </w:rPr>
        <w:t xml:space="preserve"> বান্দাদের প্রশংসা করেছেন যারা সকল সৃষ্টি সম্পর্কে ইতিবাচক দৃষ্টিভঙ্গি পোষণ করে।</w:t>
      </w:r>
    </w:p>
    <w:p w:rsidR="00715D5D" w:rsidRPr="00715D5D" w:rsidRDefault="00715D5D" w:rsidP="000F63D1">
      <w:pPr>
        <w:autoSpaceDE w:val="0"/>
        <w:autoSpaceDN w:val="0"/>
        <w:bidi w:val="0"/>
        <w:adjustRightInd w:val="0"/>
        <w:spacing w:before="120" w:after="120"/>
        <w:jc w:val="both"/>
        <w:rPr>
          <w:rFonts w:ascii="SolaimanLipi" w:eastAsia="SimSun" w:hAnsi="Courier New"/>
          <w:sz w:val="24"/>
          <w:szCs w:val="24"/>
          <w:rtl/>
          <w:cs/>
          <w:lang w:eastAsia="zh-CN" w:bidi="bn-BD"/>
        </w:rPr>
      </w:pPr>
      <w:r w:rsidRPr="00715D5D">
        <w:rPr>
          <w:rFonts w:ascii="SolaimanLipi" w:eastAsia="SimSun" w:hAnsi="Courier New" w:cs="Kalpurush"/>
          <w:sz w:val="24"/>
          <w:szCs w:val="24"/>
          <w:cs/>
          <w:lang w:eastAsia="zh-CN" w:bidi="bn-IN"/>
        </w:rPr>
        <w:t>তিনি আরো বলেন</w:t>
      </w:r>
      <w:r w:rsidR="000F63D1">
        <w:rPr>
          <w:rFonts w:ascii="SolaimanLipi" w:eastAsia="SimSun" w:hAnsi="Courier New" w:cs="Kalpurush" w:hint="cs"/>
          <w:sz w:val="24"/>
          <w:szCs w:val="24"/>
          <w:cs/>
          <w:lang w:eastAsia="zh-CN" w:bidi="bn-BD"/>
        </w:rPr>
        <w:t>,</w:t>
      </w:r>
    </w:p>
    <w:p w:rsidR="00715D5D" w:rsidRPr="00715D5D" w:rsidRDefault="008B5E91" w:rsidP="00D724F1">
      <w:pPr>
        <w:jc w:val="both"/>
        <w:rPr>
          <w:rFonts w:ascii="Vrinda" w:hAnsi="Vrinda"/>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sidR="00D724F1">
        <w:rPr>
          <w:rFonts w:ascii="KFGQPC Uthman Taha Naskh" w:cs="KFGQPC Uthman Taha Naskh"/>
          <w:color w:val="008000"/>
          <w:sz w:val="24"/>
          <w:szCs w:val="24"/>
          <w:rtl/>
        </w:rPr>
        <w:t>]</w:t>
      </w:r>
    </w:p>
    <w:p w:rsidR="000F63D1" w:rsidRDefault="000F63D1" w:rsidP="000F63D1">
      <w:pPr>
        <w:autoSpaceDE w:val="0"/>
        <w:autoSpaceDN w:val="0"/>
        <w:bidi w:val="0"/>
        <w:adjustRightInd w:val="0"/>
        <w:spacing w:before="120" w:after="120"/>
        <w:jc w:val="both"/>
        <w:rPr>
          <w:rFonts w:eastAsia="SimSun"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তিনিই সৃষ্টি করেছেন পৃথিবীর সকল কিছু তোমাদের কল্যাণের জন্য।</w:t>
      </w:r>
      <w:r>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sz w:val="24"/>
          <w:szCs w:val="24"/>
          <w:cs/>
          <w:lang w:eastAsia="zh-CN" w:bidi="bn-IN"/>
        </w:rPr>
        <w:t>[</w:t>
      </w:r>
      <w:r>
        <w:rPr>
          <w:rFonts w:eastAsia="SimSun" w:cs="Kalpurush" w:hint="cs"/>
          <w:sz w:val="24"/>
          <w:szCs w:val="24"/>
          <w:cs/>
          <w:lang w:eastAsia="zh-CN" w:bidi="bn-IN"/>
        </w:rPr>
        <w:t>সূরা আল</w:t>
      </w:r>
      <w:r>
        <w:rPr>
          <w:rFonts w:eastAsia="SimSun" w:cs="Kalpurush" w:hint="cs"/>
          <w:sz w:val="24"/>
          <w:szCs w:val="24"/>
          <w:cs/>
          <w:lang w:eastAsia="zh-CN" w:bidi="bn-BD"/>
        </w:rPr>
        <w:t>-</w:t>
      </w:r>
      <w:r w:rsidR="00715D5D" w:rsidRPr="00715D5D">
        <w:rPr>
          <w:rFonts w:eastAsia="SimSun" w:cs="Kalpurush" w:hint="cs"/>
          <w:sz w:val="24"/>
          <w:szCs w:val="24"/>
          <w:cs/>
          <w:lang w:eastAsia="zh-CN" w:bidi="bn-IN"/>
        </w:rPr>
        <w:t>বাকারা</w:t>
      </w:r>
      <w:r w:rsidR="00D00DBA">
        <w:rPr>
          <w:rFonts w:ascii="SolaimanLipi" w:eastAsia="SimSun" w:hAnsi="Courier New" w:cs="Kalpurush" w:hint="cs"/>
          <w:sz w:val="24"/>
          <w:szCs w:val="24"/>
          <w:cs/>
          <w:lang w:eastAsia="zh-CN" w:bidi="bn-BD"/>
        </w:rPr>
        <w:t>, আয়াত</w:t>
      </w:r>
      <w:r w:rsidR="00715D5D" w:rsidRPr="00715D5D">
        <w:rPr>
          <w:rFonts w:eastAsia="SimSun" w:cs="Kalpurush" w:hint="cs"/>
          <w:sz w:val="24"/>
          <w:szCs w:val="24"/>
          <w:cs/>
          <w:lang w:eastAsia="zh-CN" w:bidi="bn-IN"/>
        </w:rPr>
        <w:t>:</w:t>
      </w:r>
      <w:r>
        <w:rPr>
          <w:rFonts w:eastAsia="SimSun" w:cs="Kalpurush" w:hint="cs"/>
          <w:sz w:val="24"/>
          <w:szCs w:val="24"/>
          <w:cs/>
          <w:lang w:eastAsia="zh-CN" w:bidi="bn-BD"/>
        </w:rPr>
        <w:t xml:space="preserve"> </w:t>
      </w:r>
      <w:r w:rsidR="00715D5D" w:rsidRPr="00715D5D">
        <w:rPr>
          <w:rFonts w:eastAsia="SimSun" w:cs="Kalpurush" w:hint="cs"/>
          <w:sz w:val="24"/>
          <w:szCs w:val="24"/>
          <w:cs/>
          <w:lang w:eastAsia="zh-CN" w:bidi="bn-IN"/>
        </w:rPr>
        <w:t>২৯]</w:t>
      </w:r>
    </w:p>
    <w:p w:rsidR="00715D5D" w:rsidRPr="00715D5D" w:rsidRDefault="00715D5D" w:rsidP="000F63D1">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আল্লাহ তা</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আলার এ রকম বাণী রয়েছে কুরআনের বহু </w:t>
      </w:r>
      <w:r w:rsidRPr="00715D5D">
        <w:rPr>
          <w:rFonts w:ascii="SolaimanLipi" w:eastAsia="SimSun" w:hAnsi="Courier New" w:cs="Kalpurush"/>
          <w:sz w:val="24"/>
          <w:szCs w:val="24"/>
          <w:highlight w:val="white"/>
          <w:cs/>
          <w:lang w:eastAsia="zh-CN" w:bidi="bn-IN"/>
        </w:rPr>
        <w:t>স্থানে</w:t>
      </w:r>
      <w:r w:rsidRPr="0038397C">
        <w:rPr>
          <w:rFonts w:ascii="SolaimanLipi" w:eastAsia="SimSun" w:hAnsi="SolaimanLipi" w:cs="SolaimanLipi"/>
          <w:sz w:val="24"/>
          <w:szCs w:val="24"/>
          <w:cs/>
          <w:lang w:eastAsia="zh-CN" w:bidi="hi-IN"/>
        </w:rPr>
        <w:t>।</w:t>
      </w:r>
      <w:r w:rsidR="000F63D1">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cs/>
          <w:lang w:eastAsia="zh-CN" w:bidi="bn-IN"/>
        </w:rPr>
        <w:t>এ সকল আয়াত দিয়ে তিনি পৃথিবীর সকল সৃষ্টি সম্পর্কে মানুষকে ইতিবাচক দৃষ্টিভঙ্গি গ্রহণ করার শিক্ষা দিয়েছেন।</w:t>
      </w:r>
    </w:p>
    <w:p w:rsidR="00715D5D" w:rsidRPr="00715D5D" w:rsidRDefault="00715D5D" w:rsidP="000F63D1">
      <w:pPr>
        <w:autoSpaceDE w:val="0"/>
        <w:autoSpaceDN w:val="0"/>
        <w:bidi w:val="0"/>
        <w:adjustRightInd w:val="0"/>
        <w:spacing w:before="120" w:after="120"/>
        <w:jc w:val="both"/>
        <w:rPr>
          <w:rFonts w:ascii="SolaimanLipi" w:eastAsia="SimSun" w:hAnsi="Courier New" w:cs="Kalpurush"/>
          <w:sz w:val="24"/>
          <w:szCs w:val="24"/>
          <w:lang w:eastAsia="zh-CN" w:bidi="hi-IN"/>
        </w:rPr>
      </w:pPr>
      <w:r w:rsidRPr="00715D5D">
        <w:rPr>
          <w:rFonts w:ascii="SolaimanLipi" w:eastAsia="SimSun" w:hAnsi="Courier New" w:cs="Kalpurush"/>
          <w:sz w:val="24"/>
          <w:szCs w:val="24"/>
          <w:cs/>
          <w:lang w:eastAsia="zh-CN" w:bidi="bn-IN"/>
        </w:rPr>
        <w:t xml:space="preserve">আল্লাহ </w:t>
      </w:r>
      <w:r w:rsidRPr="00715D5D">
        <w:rPr>
          <w:rFonts w:ascii="SolaimanLipi" w:eastAsia="SimSun" w:hAnsi="Courier New" w:cs="Kalpurush" w:hint="cs"/>
          <w:sz w:val="24"/>
          <w:szCs w:val="24"/>
          <w:cs/>
          <w:lang w:eastAsia="zh-CN" w:bidi="bn-IN"/>
        </w:rPr>
        <w:t>তা</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আলা </w:t>
      </w:r>
      <w:r w:rsidRPr="00715D5D">
        <w:rPr>
          <w:rFonts w:ascii="SolaimanLipi" w:eastAsia="SimSun" w:hAnsi="Courier New" w:cs="Kalpurush"/>
          <w:sz w:val="24"/>
          <w:szCs w:val="24"/>
          <w:cs/>
          <w:lang w:eastAsia="zh-CN" w:bidi="bn-IN"/>
        </w:rPr>
        <w:t xml:space="preserve">ইতিবাচক </w:t>
      </w:r>
      <w:r w:rsidRPr="00715D5D">
        <w:rPr>
          <w:rFonts w:ascii="SolaimanLipi" w:eastAsia="SimSun" w:hAnsi="Courier New" w:cs="Kalpurush"/>
          <w:sz w:val="24"/>
          <w:szCs w:val="24"/>
          <w:highlight w:val="white"/>
          <w:cs/>
          <w:lang w:eastAsia="zh-CN" w:bidi="bn-IN"/>
        </w:rPr>
        <w:t>দৃষ্টিভঙ্গিকে</w:t>
      </w:r>
      <w:r w:rsidRPr="00715D5D">
        <w:rPr>
          <w:rFonts w:ascii="SolaimanLipi" w:eastAsia="SimSun" w:hAnsi="Courier New" w:cs="Kalpurush"/>
          <w:sz w:val="24"/>
          <w:szCs w:val="24"/>
          <w:cs/>
          <w:lang w:eastAsia="zh-CN" w:bidi="bn-IN"/>
        </w:rPr>
        <w:t xml:space="preserve"> এত পছন্দ করেন যে</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cs/>
          <w:lang w:eastAsia="zh-CN" w:bidi="bn-IN"/>
        </w:rPr>
        <w:t xml:space="preserve"> একটি</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নেতিবাচক </w:t>
      </w:r>
      <w:r w:rsidRPr="00715D5D">
        <w:rPr>
          <w:rFonts w:ascii="SolaimanLipi" w:eastAsia="SimSun" w:hAnsi="Courier New" w:cs="Kalpurush"/>
          <w:sz w:val="24"/>
          <w:szCs w:val="24"/>
          <w:highlight w:val="white"/>
          <w:cs/>
          <w:lang w:eastAsia="zh-CN" w:bidi="bn-IN"/>
        </w:rPr>
        <w:t>বিষয়কে</w:t>
      </w:r>
      <w:r w:rsidRPr="00715D5D">
        <w:rPr>
          <w:rFonts w:ascii="SolaimanLipi" w:eastAsia="SimSun" w:hAnsi="Courier New" w:cs="Kalpurush"/>
          <w:sz w:val="24"/>
          <w:szCs w:val="24"/>
          <w:cs/>
          <w:lang w:eastAsia="zh-CN" w:bidi="bn-IN"/>
        </w:rPr>
        <w:t xml:space="preserve"> শুধু বাদ দিয়েই </w:t>
      </w:r>
      <w:r w:rsidRPr="00715D5D">
        <w:rPr>
          <w:rFonts w:ascii="SolaimanLipi" w:eastAsia="SimSun" w:hAnsi="Courier New" w:cs="Kalpurush" w:hint="cs"/>
          <w:sz w:val="24"/>
          <w:szCs w:val="24"/>
          <w:cs/>
          <w:lang w:eastAsia="zh-CN" w:bidi="bn-IN"/>
        </w:rPr>
        <w:t xml:space="preserve">তিনি </w:t>
      </w:r>
      <w:r w:rsidRPr="00715D5D">
        <w:rPr>
          <w:rFonts w:ascii="SolaimanLipi" w:eastAsia="SimSun" w:hAnsi="Courier New" w:cs="Kalpurush"/>
          <w:sz w:val="24"/>
          <w:szCs w:val="24"/>
          <w:highlight w:val="white"/>
          <w:cs/>
          <w:lang w:eastAsia="zh-CN" w:bidi="bn-IN"/>
        </w:rPr>
        <w:t>ক্ষান্ত</w:t>
      </w:r>
      <w:r w:rsidRPr="00715D5D">
        <w:rPr>
          <w:rFonts w:ascii="SolaimanLipi" w:eastAsia="SimSun" w:hAnsi="Courier New" w:cs="Kalpurush"/>
          <w:sz w:val="24"/>
          <w:szCs w:val="24"/>
          <w:cs/>
          <w:lang w:eastAsia="zh-CN" w:bidi="bn-IN"/>
        </w:rPr>
        <w:t xml:space="preserve"> হন না</w:t>
      </w:r>
      <w:r w:rsidR="000F63D1">
        <w:rPr>
          <w:rFonts w:ascii="Kalpurush" w:eastAsia="SimSun" w:hAnsi="Kalpurush" w:cs="Kalpurush" w:hint="cs"/>
          <w:sz w:val="24"/>
          <w:szCs w:val="24"/>
          <w:cs/>
          <w:lang w:eastAsia="zh-CN" w:bidi="bn-BD"/>
        </w:rPr>
        <w:t xml:space="preserve">; </w:t>
      </w:r>
      <w:r w:rsidRPr="00715D5D">
        <w:rPr>
          <w:rFonts w:ascii="SolaimanLipi" w:eastAsia="SimSun" w:hAnsi="Courier New" w:cs="Kalpurush" w:hint="cs"/>
          <w:sz w:val="24"/>
          <w:szCs w:val="24"/>
          <w:lang w:eastAsia="zh-CN" w:bidi="bn-IN"/>
        </w:rPr>
        <w:t xml:space="preserve"> </w:t>
      </w:r>
      <w:r w:rsidRPr="00715D5D">
        <w:rPr>
          <w:rFonts w:ascii="SolaimanLipi" w:eastAsia="SimSun" w:hAnsi="Courier New" w:cs="Kalpurush"/>
          <w:sz w:val="24"/>
          <w:szCs w:val="24"/>
          <w:cs/>
          <w:lang w:eastAsia="zh-CN" w:bidi="bn-IN"/>
        </w:rPr>
        <w:t xml:space="preserve">বরং </w:t>
      </w:r>
      <w:r w:rsidR="000F63D1" w:rsidRPr="00715D5D">
        <w:rPr>
          <w:rFonts w:ascii="SolaimanLipi" w:eastAsia="SimSun" w:hAnsi="Courier New" w:cs="Kalpurush" w:hint="cs"/>
          <w:sz w:val="24"/>
          <w:szCs w:val="24"/>
          <w:cs/>
          <w:lang w:eastAsia="zh-CN" w:bidi="bn-IN"/>
        </w:rPr>
        <w:t>তিনি</w:t>
      </w:r>
      <w:r w:rsidR="000F63D1"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cs/>
          <w:lang w:eastAsia="zh-CN" w:bidi="bn-IN"/>
        </w:rPr>
        <w:t xml:space="preserve">সেটিকে সম্পূর্ণ </w:t>
      </w:r>
      <w:r w:rsidRPr="00715D5D">
        <w:rPr>
          <w:rFonts w:ascii="SolaimanLipi" w:eastAsia="SimSun" w:hAnsi="Courier New" w:cs="Kalpurush"/>
          <w:sz w:val="24"/>
          <w:szCs w:val="24"/>
          <w:highlight w:val="white"/>
          <w:cs/>
          <w:lang w:eastAsia="zh-CN" w:bidi="bn-IN"/>
        </w:rPr>
        <w:t>উল্টিয়ে</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ইতিবাচকে</w:t>
      </w:r>
      <w:r w:rsidRPr="00715D5D">
        <w:rPr>
          <w:rFonts w:ascii="SolaimanLipi" w:eastAsia="SimSun" w:hAnsi="Courier New" w:cs="Kalpurush"/>
          <w:sz w:val="24"/>
          <w:szCs w:val="24"/>
          <w:cs/>
          <w:lang w:eastAsia="zh-CN" w:bidi="bn-IN"/>
        </w:rPr>
        <w:t xml:space="preserve"> পরিণত করে দেন।</w:t>
      </w:r>
    </w:p>
    <w:p w:rsidR="00715D5D" w:rsidRPr="00D00DBA" w:rsidRDefault="00D00DBA" w:rsidP="000F63D1">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আল্লাহ বলেন,</w:t>
      </w:r>
    </w:p>
    <w:p w:rsidR="00715D5D" w:rsidRPr="00715D5D" w:rsidRDefault="00D724F1" w:rsidP="00D724F1">
      <w:pPr>
        <w:rPr>
          <w:rFonts w:ascii="SutonnyMJ" w:hAnsi="SutonnyMJ"/>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w:t>
      </w:r>
    </w:p>
    <w:p w:rsidR="00715D5D" w:rsidRPr="00715D5D" w:rsidRDefault="000F63D1" w:rsidP="00D724F1">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তবে যে তাওবা করে</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ঈমান আনে এবং সৎকর্ম করে। </w:t>
      </w:r>
      <w:r w:rsidR="00715D5D" w:rsidRPr="00715D5D">
        <w:rPr>
          <w:rFonts w:ascii="SolaimanLipi" w:eastAsia="SimSun" w:hAnsi="Courier New" w:cs="Kalpurush"/>
          <w:sz w:val="24"/>
          <w:szCs w:val="24"/>
          <w:highlight w:val="white"/>
          <w:cs/>
          <w:lang w:eastAsia="zh-CN" w:bidi="bn-IN"/>
        </w:rPr>
        <w:t>পরিণামে</w:t>
      </w:r>
      <w:r w:rsidR="00715D5D" w:rsidRPr="00715D5D">
        <w:rPr>
          <w:rFonts w:ascii="SolaimanLipi" w:eastAsia="SimSun" w:hAnsi="Courier New" w:cs="Kalpurush"/>
          <w:sz w:val="24"/>
          <w:szCs w:val="24"/>
          <w:cs/>
          <w:lang w:eastAsia="zh-CN" w:bidi="bn-IN"/>
        </w:rPr>
        <w:t xml:space="preserve"> আল্লাহ তাদের </w:t>
      </w:r>
      <w:r w:rsidR="00715D5D" w:rsidRPr="00715D5D">
        <w:rPr>
          <w:rFonts w:ascii="SolaimanLipi" w:eastAsia="SimSun" w:hAnsi="Courier New" w:cs="Kalpurush"/>
          <w:sz w:val="24"/>
          <w:szCs w:val="24"/>
          <w:highlight w:val="white"/>
          <w:cs/>
          <w:lang w:eastAsia="zh-CN" w:bidi="bn-IN"/>
        </w:rPr>
        <w:t>পাপগুলোকে</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পুণ্য</w:t>
      </w:r>
      <w:r w:rsidR="00715D5D" w:rsidRPr="00715D5D">
        <w:rPr>
          <w:rFonts w:ascii="SolaimanLipi" w:eastAsia="SimSun" w:hAnsi="Courier New" w:cs="Kalpurush"/>
          <w:sz w:val="24"/>
          <w:szCs w:val="24"/>
          <w:cs/>
          <w:lang w:eastAsia="zh-CN" w:bidi="bn-IN"/>
        </w:rPr>
        <w:t xml:space="preserve"> দ্বারা পরিবর্তন করে দে</w:t>
      </w:r>
      <w:r w:rsidR="00715D5D" w:rsidRPr="00715D5D">
        <w:rPr>
          <w:rFonts w:ascii="SolaimanLipi" w:eastAsia="SimSun" w:hAnsi="Courier New" w:cs="Kalpurush" w:hint="cs"/>
          <w:sz w:val="24"/>
          <w:szCs w:val="24"/>
          <w:cs/>
          <w:lang w:eastAsia="zh-CN" w:bidi="bn-IN"/>
        </w:rPr>
        <w:t>ন</w:t>
      </w:r>
      <w:r w:rsidR="00715D5D" w:rsidRPr="0038397C">
        <w:rPr>
          <w:rFonts w:ascii="SolaimanLipi" w:eastAsia="SimSun" w:hAnsi="SolaimanLipi" w:cs="SolaimanLipi"/>
          <w:sz w:val="24"/>
          <w:szCs w:val="24"/>
          <w:cs/>
          <w:lang w:eastAsia="zh-CN" w:bidi="hi-IN"/>
        </w:rPr>
        <w:t xml:space="preserve">। </w:t>
      </w:r>
      <w:r w:rsidR="00715D5D" w:rsidRPr="005E1A85">
        <w:rPr>
          <w:rFonts w:ascii="Kalpurush" w:eastAsia="SimSun" w:hAnsi="Kalpurush" w:cs="Kalpurush"/>
          <w:sz w:val="24"/>
          <w:szCs w:val="24"/>
          <w:cs/>
          <w:lang w:eastAsia="zh-CN" w:bidi="bn-IN"/>
        </w:rPr>
        <w:t>আল্লাহ অতীব ক্ষমাশীল</w:t>
      </w:r>
      <w:r w:rsidR="00715D5D" w:rsidRPr="00715D5D">
        <w:rPr>
          <w:rFonts w:ascii="Kalpurush" w:eastAsia="SimSun" w:hAnsi="Kalpurush" w:cs="Kalpurush"/>
          <w:sz w:val="24"/>
          <w:szCs w:val="24"/>
          <w:lang w:eastAsia="zh-CN"/>
        </w:rPr>
        <w:t>,</w:t>
      </w:r>
      <w:r w:rsidRPr="00D00DBA">
        <w:rPr>
          <w:rFonts w:ascii="Courier New" w:eastAsia="SimSun" w:hAnsi="Courier New" w:cs="Kalpurush" w:hint="cs"/>
          <w:sz w:val="24"/>
          <w:szCs w:val="30"/>
          <w:cs/>
          <w:lang w:eastAsia="zh-CN" w:bidi="bn-BD"/>
        </w:rPr>
        <w:t xml:space="preserve"> </w:t>
      </w:r>
      <w:r w:rsidR="00715D5D" w:rsidRPr="00715D5D">
        <w:rPr>
          <w:rFonts w:ascii="SolaimanLipi" w:eastAsia="SimSun" w:hAnsi="Courier New" w:cs="Kalpurush"/>
          <w:sz w:val="24"/>
          <w:szCs w:val="24"/>
          <w:cs/>
          <w:lang w:eastAsia="zh-CN" w:bidi="bn-IN"/>
        </w:rPr>
        <w:t>পরম দয়ালু।</w:t>
      </w:r>
      <w:r>
        <w:rPr>
          <w:rFonts w:ascii="SolaimanLipi" w:eastAsia="SimSun" w:hAnsi="Courier New" w:cs="Kalpurush" w:hint="cs"/>
          <w:sz w:val="24"/>
          <w:szCs w:val="24"/>
          <w:cs/>
          <w:lang w:eastAsia="zh-CN" w:bidi="bn-BD"/>
        </w:rPr>
        <w:t xml:space="preserve">” </w:t>
      </w:r>
      <w:r>
        <w:rPr>
          <w:rFonts w:ascii="SolaimanLipi" w:eastAsia="SimSun" w:hAnsi="Courier New" w:cs="Kalpurush" w:hint="cs"/>
          <w:sz w:val="24"/>
          <w:szCs w:val="24"/>
          <w:cs/>
          <w:lang w:eastAsia="zh-CN" w:bidi="bn-IN"/>
        </w:rPr>
        <w:t>[সূরা আল</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hint="cs"/>
          <w:sz w:val="24"/>
          <w:szCs w:val="24"/>
          <w:cs/>
          <w:lang w:eastAsia="zh-CN" w:bidi="bn-IN"/>
        </w:rPr>
        <w:t>ফুরকান</w:t>
      </w:r>
      <w:r w:rsidR="00D00DBA">
        <w:rPr>
          <w:rFonts w:ascii="SolaimanLipi" w:eastAsia="SimSun" w:hAnsi="Courier New" w:cs="Kalpurush" w:hint="cs"/>
          <w:sz w:val="24"/>
          <w:szCs w:val="24"/>
          <w:cs/>
          <w:lang w:eastAsia="zh-CN" w:bidi="bn-BD"/>
        </w:rPr>
        <w:t>, আয়াত</w:t>
      </w:r>
      <w:r w:rsidR="00715D5D" w:rsidRPr="00715D5D">
        <w:rPr>
          <w:rFonts w:ascii="SolaimanLipi" w:eastAsia="SimSun" w:hAnsi="Courier New" w:cs="Kalpurush" w:hint="cs"/>
          <w:sz w:val="24"/>
          <w:szCs w:val="24"/>
          <w:cs/>
          <w:lang w:eastAsia="zh-CN" w:bidi="bn-IN"/>
        </w:rPr>
        <w:t xml:space="preserve">: </w:t>
      </w:r>
      <w:r w:rsidR="00D724F1" w:rsidRPr="00D724F1">
        <w:rPr>
          <w:rFonts w:ascii="Kalpurush" w:eastAsia="SimSun" w:hAnsi="Kalpurush" w:cs="Kalpurush"/>
          <w:sz w:val="24"/>
          <w:szCs w:val="24"/>
          <w:cs/>
          <w:lang w:eastAsia="zh-CN" w:bidi="bn-BD"/>
        </w:rPr>
        <w:t>৬৯</w:t>
      </w:r>
      <w:r w:rsidR="00715D5D" w:rsidRPr="00D724F1">
        <w:rPr>
          <w:rFonts w:ascii="Kalpurush" w:eastAsia="SimSun" w:hAnsi="Kalpurush" w:cs="Kalpurush"/>
          <w:sz w:val="24"/>
          <w:szCs w:val="24"/>
          <w:cs/>
          <w:lang w:eastAsia="zh-CN" w:bidi="bn-IN"/>
        </w:rPr>
        <w:t>]</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hi-IN"/>
        </w:rPr>
      </w:pPr>
      <w:r w:rsidRPr="00715D5D">
        <w:rPr>
          <w:rFonts w:ascii="SolaimanLipi" w:eastAsia="SimSun" w:hAnsi="Courier New" w:cs="Kalpurush"/>
          <w:sz w:val="24"/>
          <w:szCs w:val="24"/>
          <w:cs/>
          <w:lang w:eastAsia="zh-CN" w:bidi="bn-IN"/>
        </w:rPr>
        <w:t>দেখুন এ আয়াতে</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যারা অসৎ ও কুকর্ম থেকে তাওবা</w:t>
      </w:r>
      <w:r w:rsidR="000F63D1">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করে ঈমান আনবে তাদের ক্ষমা করে </w:t>
      </w:r>
      <w:r w:rsidRPr="00715D5D">
        <w:rPr>
          <w:rFonts w:ascii="SolaimanLipi" w:eastAsia="SimSun" w:hAnsi="Courier New" w:cs="Kalpurush"/>
          <w:sz w:val="24"/>
          <w:szCs w:val="24"/>
          <w:highlight w:val="white"/>
          <w:cs/>
          <w:lang w:eastAsia="zh-CN" w:bidi="bn-IN"/>
        </w:rPr>
        <w:t>দে</w:t>
      </w:r>
      <w:r w:rsidR="000F63D1">
        <w:rPr>
          <w:rFonts w:ascii="SolaimanLipi" w:eastAsia="SimSun" w:hAnsi="Courier New" w:cs="Kalpurush" w:hint="cs"/>
          <w:sz w:val="24"/>
          <w:szCs w:val="24"/>
          <w:highlight w:val="white"/>
          <w:cs/>
          <w:lang w:eastAsia="zh-CN" w:bidi="bn-BD"/>
        </w:rPr>
        <w:t>ও</w:t>
      </w:r>
      <w:r w:rsidRPr="00715D5D">
        <w:rPr>
          <w:rFonts w:ascii="SolaimanLipi" w:eastAsia="SimSun" w:hAnsi="Courier New" w:cs="Kalpurush"/>
          <w:sz w:val="24"/>
          <w:szCs w:val="24"/>
          <w:highlight w:val="white"/>
          <w:cs/>
          <w:lang w:eastAsia="zh-CN" w:bidi="bn-IN"/>
        </w:rPr>
        <w:t>য়াটা</w:t>
      </w:r>
      <w:r w:rsidRPr="00715D5D">
        <w:rPr>
          <w:rFonts w:ascii="SolaimanLipi" w:eastAsia="SimSun" w:hAnsi="Courier New" w:cs="Kalpurush"/>
          <w:sz w:val="24"/>
          <w:szCs w:val="24"/>
          <w:cs/>
          <w:lang w:eastAsia="zh-CN" w:bidi="bn-IN"/>
        </w:rPr>
        <w:t xml:space="preserve"> একটি ইতিবাচক দৃষ্টিভঙ্গি হিসাবে যথেষ্ট ছিল</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কিন্তু তিনি ঈমান ও </w:t>
      </w:r>
      <w:r w:rsidRPr="00715D5D">
        <w:rPr>
          <w:rFonts w:ascii="SolaimanLipi" w:eastAsia="SimSun" w:hAnsi="Courier New" w:cs="Kalpurush"/>
          <w:sz w:val="24"/>
          <w:szCs w:val="24"/>
          <w:highlight w:val="white"/>
          <w:cs/>
          <w:lang w:eastAsia="zh-CN" w:bidi="bn-IN"/>
        </w:rPr>
        <w:t>তাওবার</w:t>
      </w:r>
      <w:r w:rsidRPr="00715D5D">
        <w:rPr>
          <w:rFonts w:ascii="SolaimanLipi" w:eastAsia="SimSun" w:hAnsi="Courier New" w:cs="Kalpurush"/>
          <w:sz w:val="24"/>
          <w:szCs w:val="24"/>
          <w:cs/>
          <w:lang w:eastAsia="zh-CN" w:bidi="bn-IN"/>
        </w:rPr>
        <w:t xml:space="preserve"> কারণে পাপগুলোকে শুধু </w:t>
      </w:r>
      <w:r w:rsidRPr="00715D5D">
        <w:rPr>
          <w:rFonts w:ascii="SolaimanLipi" w:eastAsia="SimSun" w:hAnsi="Courier New" w:cs="Kalpurush"/>
          <w:sz w:val="24"/>
          <w:szCs w:val="24"/>
          <w:highlight w:val="white"/>
          <w:cs/>
          <w:lang w:eastAsia="zh-CN" w:bidi="bn-IN"/>
        </w:rPr>
        <w:t>ক্ষমাই</w:t>
      </w:r>
      <w:r w:rsidRPr="00715D5D">
        <w:rPr>
          <w:rFonts w:ascii="SolaimanLipi" w:eastAsia="SimSun" w:hAnsi="Courier New" w:cs="Kalpurush"/>
          <w:sz w:val="24"/>
          <w:szCs w:val="24"/>
          <w:cs/>
          <w:lang w:eastAsia="zh-CN" w:bidi="bn-IN"/>
        </w:rPr>
        <w:t xml:space="preserve"> করে দেন না</w:t>
      </w:r>
      <w:r w:rsidR="000F63D1">
        <w:rPr>
          <w:rFonts w:ascii="Kalpurush" w:eastAsia="SimSun" w:hAnsi="Kalpurush" w:cs="Kalpurush" w:hint="cs"/>
          <w:sz w:val="24"/>
          <w:szCs w:val="24"/>
          <w:cs/>
          <w:lang w:eastAsia="zh-CN" w:bidi="bn-BD"/>
        </w:rPr>
        <w:t>;</w:t>
      </w:r>
      <w:r w:rsidRPr="00715D5D">
        <w:rPr>
          <w:rFonts w:ascii="SolaimanLipi" w:eastAsia="SimSun" w:hAnsi="Courier New" w:cs="Kalpurush"/>
          <w:sz w:val="24"/>
          <w:szCs w:val="24"/>
          <w:cs/>
          <w:lang w:eastAsia="zh-CN" w:bidi="bn-IN"/>
        </w:rPr>
        <w:t xml:space="preserve"> বরং তা </w:t>
      </w:r>
      <w:r w:rsidRPr="00715D5D">
        <w:rPr>
          <w:rFonts w:ascii="SolaimanLipi" w:eastAsia="SimSun" w:hAnsi="Courier New" w:cs="Kalpurush"/>
          <w:sz w:val="24"/>
          <w:szCs w:val="24"/>
          <w:highlight w:val="white"/>
          <w:cs/>
          <w:lang w:eastAsia="zh-CN" w:bidi="bn-IN"/>
        </w:rPr>
        <w:t>পূণ্যে</w:t>
      </w:r>
      <w:r w:rsidRPr="00715D5D">
        <w:rPr>
          <w:rFonts w:ascii="SolaimanLipi" w:eastAsia="SimSun" w:hAnsi="Courier New" w:cs="Kalpurush"/>
          <w:sz w:val="24"/>
          <w:szCs w:val="24"/>
          <w:cs/>
          <w:lang w:eastAsia="zh-CN" w:bidi="bn-IN"/>
        </w:rPr>
        <w:t xml:space="preserve"> রূপান্তর</w:t>
      </w:r>
      <w:r w:rsidRPr="00715D5D">
        <w:rPr>
          <w:rFonts w:ascii="SolaimanLipi" w:eastAsia="SimSun" w:hAnsi="Courier New" w:cs="Kalpurush" w:hint="cs"/>
          <w:sz w:val="24"/>
          <w:szCs w:val="24"/>
          <w:cs/>
          <w:lang w:eastAsia="zh-CN" w:bidi="bn-IN"/>
        </w:rPr>
        <w:t>িত</w:t>
      </w:r>
      <w:r w:rsidRPr="00715D5D">
        <w:rPr>
          <w:rFonts w:ascii="SolaimanLipi" w:eastAsia="SimSun" w:hAnsi="Courier New" w:cs="Kalpurush"/>
          <w:sz w:val="24"/>
          <w:szCs w:val="24"/>
          <w:cs/>
          <w:lang w:eastAsia="zh-CN" w:bidi="bn-IN"/>
        </w:rPr>
        <w:t xml:space="preserve"> করে দেন। পাপগুলোকে তার জন্য উপকারী </w:t>
      </w:r>
      <w:r w:rsidRPr="00715D5D">
        <w:rPr>
          <w:rFonts w:ascii="SolaimanLipi" w:eastAsia="SimSun" w:hAnsi="Courier New" w:cs="Kalpurush"/>
          <w:sz w:val="24"/>
          <w:szCs w:val="24"/>
          <w:highlight w:val="white"/>
          <w:cs/>
          <w:lang w:eastAsia="zh-CN" w:bidi="bn-IN"/>
        </w:rPr>
        <w:t>বস্তুতে</w:t>
      </w:r>
      <w:r w:rsidRPr="00715D5D">
        <w:rPr>
          <w:rFonts w:ascii="SolaimanLipi" w:eastAsia="SimSun" w:hAnsi="Courier New" w:cs="Kalpurush"/>
          <w:sz w:val="24"/>
          <w:szCs w:val="24"/>
          <w:cs/>
          <w:lang w:eastAsia="zh-CN" w:bidi="bn-IN"/>
        </w:rPr>
        <w:t xml:space="preserve"> পরিণত করে দেন।</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অনেক </w:t>
      </w:r>
      <w:r w:rsidRPr="00715D5D">
        <w:rPr>
          <w:rFonts w:ascii="SolaimanLipi" w:eastAsia="SimSun" w:hAnsi="Courier New" w:cs="Kalpurush" w:hint="cs"/>
          <w:sz w:val="24"/>
          <w:szCs w:val="24"/>
          <w:cs/>
          <w:lang w:eastAsia="zh-CN" w:bidi="bn-IN"/>
        </w:rPr>
        <w:t>স্বামী</w:t>
      </w:r>
      <w:r w:rsidRPr="00715D5D">
        <w:rPr>
          <w:rFonts w:ascii="SolaimanLipi" w:eastAsia="SimSun" w:hAnsi="Courier New" w:cs="Kalpurush"/>
          <w:sz w:val="24"/>
          <w:szCs w:val="24"/>
          <w:cs/>
          <w:lang w:eastAsia="zh-CN" w:bidi="bn-IN"/>
        </w:rPr>
        <w:t xml:space="preserve"> তার </w:t>
      </w:r>
      <w:r w:rsidRPr="00715D5D">
        <w:rPr>
          <w:rFonts w:ascii="SolaimanLipi" w:eastAsia="SimSun" w:hAnsi="Courier New" w:cs="Kalpurush"/>
          <w:sz w:val="24"/>
          <w:szCs w:val="24"/>
          <w:highlight w:val="white"/>
          <w:cs/>
          <w:lang w:eastAsia="zh-CN" w:bidi="bn-IN"/>
        </w:rPr>
        <w:t>স্ত্রীকে</w:t>
      </w:r>
      <w:r w:rsidRPr="00715D5D">
        <w:rPr>
          <w:rFonts w:ascii="SolaimanLipi" w:eastAsia="SimSun" w:hAnsi="Courier New" w:cs="Kalpurush"/>
          <w:sz w:val="24"/>
          <w:szCs w:val="24"/>
          <w:cs/>
          <w:lang w:eastAsia="zh-CN" w:bidi="bn-IN"/>
        </w:rPr>
        <w:t xml:space="preserve"> নিয়ে সমস্যায় পড়েন। স্ত্রীর কোন</w:t>
      </w:r>
      <w:r w:rsidR="000F63D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কিছু</w:t>
      </w:r>
      <w:r w:rsidRPr="00715D5D">
        <w:rPr>
          <w:rFonts w:ascii="SolaimanLipi" w:eastAsia="SimSun" w:hAnsi="Courier New" w:cs="Kalpurush" w:hint="cs"/>
          <w:sz w:val="24"/>
          <w:szCs w:val="24"/>
          <w:cs/>
          <w:lang w:eastAsia="zh-CN" w:bidi="bn-IN"/>
        </w:rPr>
        <w:t>ই</w:t>
      </w:r>
      <w:r w:rsidRPr="00715D5D">
        <w:rPr>
          <w:rFonts w:ascii="SolaimanLipi" w:eastAsia="SimSun" w:hAnsi="Courier New" w:cs="Kalpurush"/>
          <w:sz w:val="24"/>
          <w:szCs w:val="24"/>
          <w:cs/>
          <w:lang w:eastAsia="zh-CN" w:bidi="bn-IN"/>
        </w:rPr>
        <w:t xml:space="preserve"> পছন্দ হয় না। সামান্য পান থেকে চুন খসলে অনেকে</w:t>
      </w:r>
      <w:r w:rsidRPr="00715D5D">
        <w:rPr>
          <w:rFonts w:ascii="SolaimanLipi" w:eastAsia="SimSun" w:hAnsi="Courier New" w:cs="Kalpurush" w:hint="cs"/>
          <w:sz w:val="24"/>
          <w:szCs w:val="24"/>
          <w:cs/>
          <w:lang w:eastAsia="zh-CN" w:bidi="bn-IN"/>
        </w:rPr>
        <w:t xml:space="preserve"> তাদের</w:t>
      </w:r>
      <w:r w:rsidRPr="00715D5D">
        <w:rPr>
          <w:rFonts w:ascii="SolaimanLipi" w:eastAsia="SimSun" w:hAnsi="Courier New" w:cs="Kalpurush"/>
          <w:sz w:val="24"/>
          <w:szCs w:val="24"/>
          <w:cs/>
          <w:lang w:eastAsia="zh-CN" w:bidi="bn-IN"/>
        </w:rPr>
        <w:t xml:space="preserve"> স্ত্রীকে তালাক দিয়ে </w:t>
      </w:r>
      <w:r w:rsidRPr="00715D5D">
        <w:rPr>
          <w:rFonts w:ascii="SolaimanLipi" w:eastAsia="SimSun" w:hAnsi="Courier New" w:cs="Kalpurush" w:hint="cs"/>
          <w:sz w:val="24"/>
          <w:szCs w:val="24"/>
          <w:cs/>
          <w:lang w:eastAsia="zh-CN" w:bidi="bn-IN"/>
        </w:rPr>
        <w:t>বসেন</w:t>
      </w:r>
      <w:r w:rsidRPr="0038397C">
        <w:rPr>
          <w:rFonts w:ascii="SolaimanLipi" w:eastAsia="SimSun" w:hAnsi="SolaimanLipi" w:cs="SolaimanLipi"/>
          <w:sz w:val="24"/>
          <w:szCs w:val="24"/>
          <w:cs/>
          <w:lang w:eastAsia="zh-CN" w:bidi="hi-IN"/>
        </w:rPr>
        <w:t xml:space="preserve">। </w:t>
      </w:r>
      <w:r w:rsidRPr="00715D5D">
        <w:rPr>
          <w:rFonts w:ascii="SolaimanLipi" w:eastAsia="SimSun" w:hAnsi="Courier New" w:cs="Kalpurush" w:hint="cs"/>
          <w:sz w:val="24"/>
          <w:szCs w:val="24"/>
          <w:cs/>
          <w:lang w:eastAsia="zh-CN" w:bidi="bn-IN"/>
        </w:rPr>
        <w:t xml:space="preserve">তারা </w:t>
      </w:r>
      <w:r w:rsidRPr="00715D5D">
        <w:rPr>
          <w:rFonts w:ascii="SolaimanLipi" w:eastAsia="SimSun" w:hAnsi="Courier New" w:cs="Kalpurush"/>
          <w:sz w:val="24"/>
          <w:szCs w:val="24"/>
          <w:cs/>
          <w:lang w:eastAsia="zh-CN" w:bidi="bn-IN"/>
        </w:rPr>
        <w:t>মনে করেন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যখন তাকে ভাল</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লাগে না তখন তার সাথে বসবাস করে</w:t>
      </w:r>
      <w:r w:rsidRPr="00715D5D">
        <w:rPr>
          <w:rFonts w:ascii="SolaimanLipi" w:eastAsia="SimSun" w:hAnsi="Courier New" w:cs="Kalpurush" w:hint="cs"/>
          <w:sz w:val="24"/>
          <w:szCs w:val="24"/>
          <w:cs/>
          <w:lang w:eastAsia="zh-CN" w:bidi="bn-IN"/>
        </w:rPr>
        <w:t xml:space="preserve"> সুখের সাক্ষাৎ পাওয়া সম্ভব হবে না। </w:t>
      </w:r>
      <w:r w:rsidR="009B1B73">
        <w:rPr>
          <w:rFonts w:ascii="SolaimanLipi" w:eastAsia="SimSun" w:hAnsi="Courier New" w:cs="Kalpurush" w:hint="cs"/>
          <w:sz w:val="24"/>
          <w:szCs w:val="24"/>
          <w:cs/>
          <w:lang w:eastAsia="zh-CN" w:bidi="bn-IN"/>
        </w:rPr>
        <w:t>এটা নেতিবাচক দৃষ্টিভঙ্গি।</w:t>
      </w:r>
      <w:r w:rsidRPr="00715D5D">
        <w:rPr>
          <w:rFonts w:ascii="SolaimanLipi" w:eastAsia="SimSun" w:hAnsi="Courier New" w:cs="Kalpurush" w:hint="cs"/>
          <w:sz w:val="24"/>
          <w:szCs w:val="24"/>
          <w:cs/>
          <w:lang w:eastAsia="zh-CN" w:bidi="bn-IN"/>
        </w:rPr>
        <w:t xml:space="preserve"> আল্লাহ তা</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আলা এ প্রকৃতির দৃষ্টিভঙ্গি থেকে বারণ হতে বলেছেন। </w:t>
      </w:r>
    </w:p>
    <w:p w:rsidR="00715D5D" w:rsidRPr="00715D5D" w:rsidRDefault="00D00DBA"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আল্লাহ তা‘আলা বলেন</w:t>
      </w:r>
      <w:r w:rsidR="009B1B73">
        <w:rPr>
          <w:rFonts w:ascii="SolaimanLipi" w:eastAsia="SimSun" w:hAnsi="Courier New" w:cs="Kalpurush" w:hint="cs"/>
          <w:sz w:val="24"/>
          <w:szCs w:val="24"/>
          <w:cs/>
          <w:lang w:eastAsia="zh-CN" w:bidi="bn-BD"/>
        </w:rPr>
        <w:t>,</w:t>
      </w:r>
    </w:p>
    <w:p w:rsidR="00715D5D" w:rsidRPr="00D00DBA" w:rsidRDefault="00D724F1" w:rsidP="00D724F1">
      <w:pPr>
        <w:rPr>
          <w:rFonts w:ascii="SolaimanLipi" w:eastAsia="SimSun" w:hAnsi="Courier New" w:cs="Kalpurush"/>
          <w:sz w:val="24"/>
          <w:szCs w:val="30"/>
          <w:lang w:eastAsia="zh-CN"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715D5D" w:rsidRPr="00715D5D" w:rsidRDefault="009B1B73"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lastRenderedPageBreak/>
        <w:t>“</w:t>
      </w:r>
      <w:r w:rsidR="00715D5D" w:rsidRPr="00715D5D">
        <w:rPr>
          <w:rFonts w:ascii="SolaimanLipi" w:eastAsia="SimSun" w:hAnsi="Courier New" w:cs="Kalpurush"/>
          <w:sz w:val="24"/>
          <w:szCs w:val="24"/>
          <w:cs/>
          <w:lang w:eastAsia="zh-CN" w:bidi="bn-IN"/>
        </w:rPr>
        <w:t xml:space="preserve">আর তোমরা তাদের সাথে </w:t>
      </w:r>
      <w:r w:rsidR="00715D5D" w:rsidRPr="00715D5D">
        <w:rPr>
          <w:rFonts w:ascii="SolaimanLipi" w:eastAsia="SimSun" w:hAnsi="Courier New" w:cs="Kalpurush"/>
          <w:sz w:val="24"/>
          <w:szCs w:val="24"/>
          <w:highlight w:val="white"/>
          <w:cs/>
          <w:lang w:eastAsia="zh-CN" w:bidi="bn-IN"/>
        </w:rPr>
        <w:t>সদ্ভাবে</w:t>
      </w:r>
      <w:r w:rsidR="00715D5D" w:rsidRPr="00715D5D">
        <w:rPr>
          <w:rFonts w:ascii="SolaimanLipi" w:eastAsia="SimSun" w:hAnsi="Courier New" w:cs="Kalpurush"/>
          <w:sz w:val="24"/>
          <w:szCs w:val="24"/>
          <w:cs/>
          <w:lang w:eastAsia="zh-CN" w:bidi="bn-IN"/>
        </w:rPr>
        <w:t xml:space="preserve"> বসবাস কর। আর যদি তোমরা তাদেরকে অপছন্দ কর</w:t>
      </w:r>
      <w:r w:rsidR="00715D5D" w:rsidRPr="00715D5D">
        <w:rPr>
          <w:rFonts w:ascii="Kalpurush" w:eastAsia="SimSun" w:hAnsi="Kalpurush" w:cs="Kalpurush"/>
          <w:sz w:val="24"/>
          <w:szCs w:val="24"/>
          <w:lang w:eastAsia="zh-CN"/>
        </w:rPr>
        <w:t>,</w:t>
      </w:r>
      <w:r w:rsidR="00715D5D" w:rsidRPr="00715D5D">
        <w:rPr>
          <w:rFonts w:ascii="SolaimanLipi" w:eastAsia="SimSun" w:hAnsi="Courier New" w:cs="Kalpurush"/>
          <w:sz w:val="24"/>
          <w:szCs w:val="24"/>
          <w:cs/>
          <w:lang w:eastAsia="zh-CN" w:bidi="bn-IN"/>
        </w:rPr>
        <w:t xml:space="preserve"> তবে এমনও হতে পারে যে</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তোমরা কোন</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কিছুকে</w:t>
      </w:r>
      <w:r w:rsidR="00715D5D" w:rsidRPr="00715D5D">
        <w:rPr>
          <w:rFonts w:ascii="SolaimanLipi" w:eastAsia="SimSun" w:hAnsi="Courier New" w:cs="Kalpurush"/>
          <w:sz w:val="24"/>
          <w:szCs w:val="24"/>
          <w:cs/>
          <w:lang w:eastAsia="zh-CN" w:bidi="bn-IN"/>
        </w:rPr>
        <w:t xml:space="preserve"> অপছন্দ করছ আর আল্লাহ তাতে অনেক কল্যাণ রাখবেন।</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IN"/>
        </w:rPr>
        <w:t>[</w:t>
      </w:r>
      <w:r w:rsidR="00715D5D" w:rsidRPr="00715D5D">
        <w:rPr>
          <w:rFonts w:ascii="SolaimanLipi" w:eastAsia="SimSun" w:hAnsi="Courier New" w:cs="Kalpurush" w:hint="cs"/>
          <w:sz w:val="24"/>
          <w:szCs w:val="24"/>
          <w:cs/>
          <w:lang w:eastAsia="zh-CN" w:bidi="bn-IN"/>
        </w:rPr>
        <w:t xml:space="preserve">সূরা </w:t>
      </w:r>
      <w:r w:rsidR="00715D5D" w:rsidRPr="00715D5D">
        <w:rPr>
          <w:rFonts w:eastAsia="SimSun" w:cs="Kalpurush" w:hint="cs"/>
          <w:sz w:val="24"/>
          <w:szCs w:val="24"/>
          <w:cs/>
          <w:lang w:eastAsia="zh-CN" w:bidi="bn-IN"/>
        </w:rPr>
        <w:t>আন-নিসা</w:t>
      </w:r>
      <w:r w:rsidR="00D00DBA">
        <w:rPr>
          <w:rFonts w:ascii="SolaimanLipi" w:eastAsia="SimSun" w:hAnsi="Courier New" w:cs="Kalpurush" w:hint="cs"/>
          <w:sz w:val="24"/>
          <w:szCs w:val="24"/>
          <w:cs/>
          <w:lang w:eastAsia="zh-CN" w:bidi="bn-BD"/>
        </w:rPr>
        <w:t>, আয়াত</w:t>
      </w:r>
      <w:r w:rsidR="00715D5D" w:rsidRPr="00715D5D">
        <w:rPr>
          <w:rFonts w:eastAsia="SimSun" w:cs="Kalpurush" w:hint="cs"/>
          <w:sz w:val="24"/>
          <w:szCs w:val="24"/>
          <w:cs/>
          <w:lang w:eastAsia="zh-CN" w:bidi="bn-IN"/>
        </w:rPr>
        <w:t>:</w:t>
      </w:r>
      <w:r>
        <w:rPr>
          <w:rFonts w:eastAsia="SimSun" w:cs="Kalpurush" w:hint="cs"/>
          <w:sz w:val="24"/>
          <w:szCs w:val="24"/>
          <w:cs/>
          <w:lang w:eastAsia="zh-CN" w:bidi="bn-BD"/>
        </w:rPr>
        <w:t xml:space="preserve"> </w:t>
      </w:r>
      <w:r w:rsidR="00715D5D" w:rsidRPr="00715D5D">
        <w:rPr>
          <w:rFonts w:eastAsia="SimSun" w:cs="Kalpurush" w:hint="cs"/>
          <w:sz w:val="24"/>
          <w:szCs w:val="24"/>
          <w:cs/>
          <w:lang w:eastAsia="zh-CN" w:bidi="bn-IN"/>
        </w:rPr>
        <w:t>১৯</w:t>
      </w:r>
      <w:r w:rsidR="00715D5D" w:rsidRPr="00715D5D">
        <w:rPr>
          <w:rFonts w:ascii="SolaimanLipi" w:eastAsia="SimSun" w:hAnsi="Courier New" w:cs="Kalpurush" w:hint="cs"/>
          <w:sz w:val="24"/>
          <w:szCs w:val="24"/>
          <w:cs/>
          <w:lang w:eastAsia="zh-CN" w:bidi="bn-IN"/>
        </w:rPr>
        <w:t>]</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সূরা আন-</w:t>
      </w:r>
      <w:r w:rsidRPr="00715D5D">
        <w:rPr>
          <w:rFonts w:ascii="SolaimanLipi" w:eastAsia="SimSun" w:hAnsi="Courier New" w:cs="Kalpurush"/>
          <w:sz w:val="24"/>
          <w:szCs w:val="24"/>
          <w:highlight w:val="white"/>
          <w:cs/>
          <w:lang w:eastAsia="zh-CN" w:bidi="bn-IN"/>
        </w:rPr>
        <w:t>নূরে</w:t>
      </w:r>
      <w:r w:rsidRPr="00715D5D">
        <w:rPr>
          <w:rFonts w:ascii="SolaimanLipi" w:eastAsia="SimSun" w:hAnsi="Courier New" w:cs="Kalpurush"/>
          <w:sz w:val="24"/>
          <w:szCs w:val="24"/>
          <w:cs/>
          <w:lang w:eastAsia="zh-CN" w:bidi="bn-IN"/>
        </w:rPr>
        <w:t xml:space="preserve"> বর্ণিত </w:t>
      </w:r>
      <w:r w:rsidRPr="00715D5D">
        <w:rPr>
          <w:rFonts w:ascii="SolaimanLipi" w:eastAsia="SimSun" w:hAnsi="Courier New" w:cs="Kalpurush"/>
          <w:sz w:val="24"/>
          <w:szCs w:val="24"/>
          <w:highlight w:val="white"/>
          <w:cs/>
          <w:lang w:eastAsia="zh-CN" w:bidi="bn-IN"/>
        </w:rPr>
        <w:t>বিষয়টির</w:t>
      </w:r>
      <w:r w:rsidRPr="00715D5D">
        <w:rPr>
          <w:rFonts w:ascii="SolaimanLipi" w:eastAsia="SimSun" w:hAnsi="Courier New" w:cs="Kalpurush"/>
          <w:sz w:val="24"/>
          <w:szCs w:val="24"/>
          <w:cs/>
          <w:lang w:eastAsia="zh-CN" w:bidi="bn-IN"/>
        </w:rPr>
        <w:t xml:space="preserve"> প্রতি খেয়াল করুন। </w:t>
      </w:r>
      <w:r w:rsidRPr="00715D5D">
        <w:rPr>
          <w:rFonts w:ascii="SolaimanLipi" w:eastAsia="SimSun" w:hAnsi="Courier New" w:cs="Kalpurush"/>
          <w:sz w:val="24"/>
          <w:szCs w:val="24"/>
          <w:highlight w:val="white"/>
          <w:cs/>
          <w:lang w:eastAsia="zh-CN" w:bidi="bn-IN"/>
        </w:rPr>
        <w:t>আয়েশা</w:t>
      </w:r>
      <w:r w:rsidRPr="00715D5D">
        <w:rPr>
          <w:rFonts w:ascii="SolaimanLipi" w:eastAsia="SimSun" w:hAnsi="Courier New" w:cs="Kalpurush"/>
          <w:sz w:val="24"/>
          <w:szCs w:val="24"/>
          <w:cs/>
          <w:lang w:eastAsia="zh-CN" w:bidi="bn-IN"/>
        </w:rPr>
        <w:t xml:space="preserve"> </w:t>
      </w:r>
      <w:r w:rsidR="009B1B73">
        <w:rPr>
          <w:rFonts w:ascii="SolaimanLipi" w:eastAsia="SimSun" w:hAnsi="Courier New" w:cs="Kalpurush" w:hint="cs"/>
          <w:sz w:val="24"/>
          <w:szCs w:val="24"/>
          <w:cs/>
          <w:lang w:eastAsia="zh-CN" w:bidi="bn-BD"/>
        </w:rPr>
        <w:t>রাদিয়াল্লাহু</w:t>
      </w:r>
      <w:r w:rsidR="009B1B73">
        <w:rPr>
          <w:rFonts w:ascii="SolaimanLipi" w:eastAsia="SimSun" w:hAnsi="Courier New" w:cs="Kalpurush"/>
          <w:sz w:val="24"/>
          <w:szCs w:val="24"/>
          <w:cs/>
          <w:lang w:eastAsia="zh-CN" w:bidi="bn-BD"/>
        </w:rPr>
        <w:t xml:space="preserve"> </w:t>
      </w:r>
      <w:r w:rsidR="009B1B73">
        <w:rPr>
          <w:rFonts w:ascii="SolaimanLipi" w:eastAsia="SimSun" w:hAnsi="Courier New" w:cs="Kalpurush" w:hint="cs"/>
          <w:sz w:val="24"/>
          <w:szCs w:val="24"/>
          <w:cs/>
          <w:lang w:eastAsia="zh-CN" w:bidi="bn-BD"/>
        </w:rPr>
        <w:t>‘আনহা</w:t>
      </w:r>
      <w:r w:rsidRPr="00715D5D">
        <w:rPr>
          <w:rFonts w:ascii="SolaimanLipi" w:eastAsia="SimSun" w:hAnsi="Courier New" w:cs="Kalpurush"/>
          <w:sz w:val="24"/>
          <w:szCs w:val="24"/>
          <w:cs/>
          <w:lang w:eastAsia="zh-CN" w:bidi="bn-IN"/>
        </w:rPr>
        <w:t xml:space="preserve">র </w:t>
      </w:r>
      <w:r w:rsidRPr="00715D5D">
        <w:rPr>
          <w:rFonts w:ascii="SolaimanLipi" w:eastAsia="SimSun" w:hAnsi="Courier New" w:cs="Kalpurush"/>
          <w:sz w:val="24"/>
          <w:szCs w:val="24"/>
          <w:highlight w:val="white"/>
          <w:cs/>
          <w:lang w:eastAsia="zh-CN" w:bidi="bn-IN"/>
        </w:rPr>
        <w:t>অপবাদের</w:t>
      </w:r>
      <w:r w:rsidRPr="00715D5D">
        <w:rPr>
          <w:rFonts w:ascii="SolaimanLipi" w:eastAsia="SimSun" w:hAnsi="Courier New" w:cs="Kalpurush"/>
          <w:sz w:val="24"/>
          <w:szCs w:val="24"/>
          <w:cs/>
          <w:lang w:eastAsia="zh-CN" w:bidi="bn-IN"/>
        </w:rPr>
        <w:t xml:space="preserve"> ঘটনা ঘটল। মুসলিম সমাজ এ নিয়ে বড় </w:t>
      </w:r>
      <w:r w:rsidRPr="00715D5D">
        <w:rPr>
          <w:rFonts w:ascii="SolaimanLipi" w:eastAsia="SimSun" w:hAnsi="Courier New" w:cs="Kalpurush"/>
          <w:sz w:val="24"/>
          <w:szCs w:val="24"/>
          <w:highlight w:val="white"/>
          <w:cs/>
          <w:lang w:eastAsia="zh-CN" w:bidi="bn-IN"/>
        </w:rPr>
        <w:t>বিপদে</w:t>
      </w:r>
      <w:r w:rsidRPr="00715D5D">
        <w:rPr>
          <w:rFonts w:ascii="SolaimanLipi" w:eastAsia="SimSun" w:hAnsi="Courier New" w:cs="Kalpurush"/>
          <w:sz w:val="24"/>
          <w:szCs w:val="24"/>
          <w:cs/>
          <w:lang w:eastAsia="zh-CN" w:bidi="bn-IN"/>
        </w:rPr>
        <w:t xml:space="preserve"> পড়ে গেল। এমনক</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009B1B73">
        <w:rPr>
          <w:rFonts w:ascii="SolaimanLipi" w:eastAsia="SimSun" w:hAnsi="Courier New" w:cs="Kalpurush"/>
          <w:sz w:val="24"/>
          <w:szCs w:val="24"/>
          <w:cs/>
          <w:lang w:eastAsia="zh-CN" w:bidi="bn-IN"/>
        </w:rPr>
        <w:t>রাসূলুল্লা</w:t>
      </w:r>
      <w:r w:rsidR="009B1B73">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সাল্লাল্লাহু আলাইহি ওয়াসাল্লাম অত্যন্ত চিন্তিত</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lang w:eastAsia="zh-CN"/>
        </w:rPr>
        <w:t xml:space="preserve"> </w:t>
      </w:r>
      <w:r w:rsidRPr="00715D5D">
        <w:rPr>
          <w:rFonts w:ascii="SolaimanLipi" w:eastAsia="SimSun" w:hAnsi="Courier New" w:cs="Kalpurush"/>
          <w:sz w:val="24"/>
          <w:szCs w:val="24"/>
          <w:cs/>
          <w:lang w:eastAsia="zh-CN" w:bidi="bn-IN"/>
        </w:rPr>
        <w:t>ব্যথিত হলেন। এমন একটি অপবাদের ঘটনা না ঘটাই কাম্য ছিল</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কিন্তু আল্লাহ </w:t>
      </w:r>
      <w:r w:rsidRPr="00715D5D">
        <w:rPr>
          <w:rFonts w:ascii="SolaimanLipi" w:eastAsia="SimSun" w:hAnsi="Courier New" w:cs="Kalpurush"/>
          <w:sz w:val="24"/>
          <w:szCs w:val="24"/>
          <w:highlight w:val="white"/>
          <w:cs/>
          <w:lang w:eastAsia="zh-CN" w:bidi="bn-IN"/>
        </w:rPr>
        <w:t>বিপজ্জনক</w:t>
      </w:r>
      <w:r w:rsidRPr="00715D5D">
        <w:rPr>
          <w:rFonts w:ascii="SolaimanLipi" w:eastAsia="SimSun" w:hAnsi="Courier New" w:cs="Kalpurush"/>
          <w:sz w:val="24"/>
          <w:szCs w:val="24"/>
          <w:cs/>
          <w:lang w:eastAsia="zh-CN" w:bidi="bn-IN"/>
        </w:rPr>
        <w:t xml:space="preserve"> এ </w:t>
      </w:r>
      <w:r w:rsidRPr="00715D5D">
        <w:rPr>
          <w:rFonts w:ascii="SolaimanLipi" w:eastAsia="SimSun" w:hAnsi="Courier New" w:cs="Kalpurush"/>
          <w:sz w:val="24"/>
          <w:szCs w:val="24"/>
          <w:highlight w:val="white"/>
          <w:cs/>
          <w:lang w:eastAsia="zh-CN" w:bidi="bn-IN"/>
        </w:rPr>
        <w:t>ঘটনাকে</w:t>
      </w:r>
      <w:r w:rsidRPr="00715D5D">
        <w:rPr>
          <w:rFonts w:ascii="SolaimanLipi" w:eastAsia="SimSun" w:hAnsi="Courier New" w:cs="Kalpurush"/>
          <w:sz w:val="24"/>
          <w:szCs w:val="24"/>
          <w:cs/>
          <w:lang w:eastAsia="zh-CN" w:bidi="bn-IN"/>
        </w:rPr>
        <w:t xml:space="preserve"> ইতিবাচক দৃষ্টিতে দেখার নির্দেশ দিলেন।</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তিনি বললেন</w:t>
      </w:r>
      <w:r w:rsidR="009B1B73">
        <w:rPr>
          <w:rFonts w:ascii="SolaimanLipi" w:eastAsia="SimSun" w:hAnsi="Courier New" w:cs="Kalpurush" w:hint="cs"/>
          <w:sz w:val="24"/>
          <w:szCs w:val="24"/>
          <w:cs/>
          <w:lang w:eastAsia="zh-CN" w:bidi="bn-BD"/>
        </w:rPr>
        <w:t>,</w:t>
      </w:r>
    </w:p>
    <w:p w:rsidR="00715D5D" w:rsidRPr="00D00DBA" w:rsidRDefault="00D724F1" w:rsidP="00D724F1">
      <w:pPr>
        <w:autoSpaceDE w:val="0"/>
        <w:autoSpaceDN w:val="0"/>
        <w:adjustRightInd w:val="0"/>
        <w:spacing w:before="120" w:after="120"/>
        <w:jc w:val="both"/>
        <w:rPr>
          <w:rFonts w:ascii="SolaimanLipi" w:eastAsia="SimSun" w:hAnsi="Courier New" w:cs="Kalpurush"/>
          <w:sz w:val="24"/>
          <w:szCs w:val="30"/>
          <w:lang w:eastAsia="zh-CN"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بِٱلۡإِفۡكِ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عُصۡبَةٞ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w:t>
      </w:r>
    </w:p>
    <w:p w:rsidR="009B1B73" w:rsidRDefault="009B1B73"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নিশ্চয় যারা এ অপবাদ রটনা করেছে</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তারা </w:t>
      </w:r>
      <w:r w:rsidR="00715D5D" w:rsidRPr="00715D5D">
        <w:rPr>
          <w:rFonts w:ascii="SolaimanLipi" w:eastAsia="SimSun" w:hAnsi="Courier New" w:cs="Kalpurush"/>
          <w:sz w:val="24"/>
          <w:szCs w:val="24"/>
          <w:highlight w:val="white"/>
          <w:cs/>
          <w:lang w:eastAsia="zh-CN" w:bidi="bn-IN"/>
        </w:rPr>
        <w:t>তোমাদেরই</w:t>
      </w:r>
      <w:r w:rsidR="00715D5D" w:rsidRPr="00715D5D">
        <w:rPr>
          <w:rFonts w:ascii="SolaimanLipi" w:eastAsia="SimSun" w:hAnsi="Courier New" w:cs="Kalpurush"/>
          <w:sz w:val="24"/>
          <w:szCs w:val="24"/>
          <w:cs/>
          <w:lang w:eastAsia="zh-CN" w:bidi="bn-IN"/>
        </w:rPr>
        <w:t xml:space="preserve"> একটি দল। এটাকে তোমরা তোমাদের জন্য অকল্যাণকর মনে করো না</w:t>
      </w:r>
      <w:r>
        <w:rPr>
          <w:rFonts w:ascii="Kalpurush" w:eastAsia="SimSun" w:hAnsi="Kalpurush" w:cs="Kalpurush" w:hint="cs"/>
          <w:sz w:val="24"/>
          <w:szCs w:val="24"/>
          <w:cs/>
          <w:lang w:eastAsia="zh-CN" w:bidi="bn-BD"/>
        </w:rPr>
        <w:t xml:space="preserve">; </w:t>
      </w:r>
      <w:r w:rsidR="00715D5D" w:rsidRPr="00715D5D">
        <w:rPr>
          <w:rFonts w:ascii="SolaimanLipi" w:eastAsia="SimSun" w:hAnsi="Courier New" w:cs="Kalpurush"/>
          <w:sz w:val="24"/>
          <w:szCs w:val="24"/>
          <w:cs/>
          <w:lang w:eastAsia="zh-CN" w:bidi="bn-IN"/>
        </w:rPr>
        <w:t>বরং এটা তোমাদের জন্য কল্যাণকর।</w:t>
      </w:r>
      <w:r>
        <w:rPr>
          <w:rFonts w:ascii="SolaimanLipi" w:eastAsia="SimSun" w:hAnsi="Courier New" w:cs="Kalpurush" w:hint="cs"/>
          <w:sz w:val="24"/>
          <w:szCs w:val="24"/>
          <w:cs/>
          <w:lang w:eastAsia="zh-CN" w:bidi="bn-BD"/>
        </w:rPr>
        <w:t>” [সূরা আ</w:t>
      </w:r>
      <w:r w:rsidR="00D724F1">
        <w:rPr>
          <w:rFonts w:ascii="SolaimanLipi" w:eastAsia="SimSun" w:hAnsi="Courier New" w:cs="Kalpurush" w:hint="cs"/>
          <w:sz w:val="24"/>
          <w:szCs w:val="24"/>
          <w:cs/>
          <w:lang w:eastAsia="zh-CN" w:bidi="bn-BD"/>
        </w:rPr>
        <w:t>ন-নূর</w:t>
      </w:r>
      <w:r w:rsidR="00D00DBA">
        <w:rPr>
          <w:rFonts w:ascii="SolaimanLipi" w:eastAsia="SimSun" w:hAnsi="Courier New" w:cs="Kalpurush" w:hint="cs"/>
          <w:sz w:val="24"/>
          <w:szCs w:val="24"/>
          <w:cs/>
          <w:lang w:eastAsia="zh-CN" w:bidi="bn-BD"/>
        </w:rPr>
        <w:t>, আয়াত</w:t>
      </w:r>
      <w:r w:rsidR="00D724F1">
        <w:rPr>
          <w:rFonts w:ascii="SolaimanLipi" w:eastAsia="SimSun" w:hAnsi="Courier New" w:cs="Kalpurush" w:hint="cs"/>
          <w:sz w:val="24"/>
          <w:szCs w:val="24"/>
          <w:cs/>
          <w:lang w:eastAsia="zh-CN" w:bidi="bn-BD"/>
        </w:rPr>
        <w:t>: ১১]</w:t>
      </w:r>
    </w:p>
    <w:p w:rsidR="009B1B73" w:rsidRDefault="00715D5D"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এ রকম শত শত ইতিবাচক দৃষ্টিভঙ্গি গ্রহণের শিক্ষা রয়েছে কুরআনের বহু আয়াতে।</w:t>
      </w:r>
    </w:p>
    <w:p w:rsidR="009B1B73" w:rsidRPr="00715D5D" w:rsidRDefault="00715D5D"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highlight w:val="white"/>
          <w:cs/>
          <w:lang w:eastAsia="zh-CN" w:bidi="bn-IN"/>
        </w:rPr>
        <w:t>দ্বিতীয়ত</w:t>
      </w:r>
      <w:r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highlight w:val="white"/>
          <w:cs/>
          <w:lang w:eastAsia="zh-CN" w:bidi="bn-IN"/>
        </w:rPr>
        <w:t>হাদিস</w:t>
      </w:r>
      <w:r w:rsidRPr="00715D5D">
        <w:rPr>
          <w:rFonts w:ascii="SolaimanLipi" w:eastAsia="SimSun" w:hAnsi="Courier New" w:cs="Kalpurush" w:hint="cs"/>
          <w:sz w:val="24"/>
          <w:szCs w:val="24"/>
          <w:cs/>
          <w:lang w:eastAsia="zh-CN" w:bidi="bn-IN"/>
        </w:rPr>
        <w:t xml:space="preserve">ে </w:t>
      </w:r>
      <w:r w:rsidR="009B1B73" w:rsidRPr="00715D5D">
        <w:rPr>
          <w:rFonts w:ascii="SolaimanLipi" w:eastAsia="SimSun" w:hAnsi="Courier New" w:cs="Kalpurush"/>
          <w:sz w:val="24"/>
          <w:szCs w:val="24"/>
          <w:cs/>
          <w:lang w:eastAsia="zh-CN" w:bidi="bn-IN"/>
        </w:rPr>
        <w:t>রাসূ</w:t>
      </w:r>
      <w:r w:rsidR="00E56B8C">
        <w:rPr>
          <w:rFonts w:ascii="SolaimanLipi" w:eastAsia="SimSun" w:hAnsi="Courier New" w:cs="Kalpurush"/>
          <w:sz w:val="24"/>
          <w:szCs w:val="24"/>
          <w:cs/>
          <w:lang w:eastAsia="zh-CN" w:bidi="bn-IN"/>
        </w:rPr>
        <w:t>লুল্লাহ সাল্লাল্লাহু আলাইহি ওয়া</w:t>
      </w:r>
      <w:r w:rsidR="009B1B73" w:rsidRPr="00715D5D">
        <w:rPr>
          <w:rFonts w:ascii="SolaimanLipi" w:eastAsia="SimSun" w:hAnsi="Courier New" w:cs="Kalpurush"/>
          <w:sz w:val="24"/>
          <w:szCs w:val="24"/>
          <w:cs/>
          <w:lang w:eastAsia="zh-CN" w:bidi="bn-IN"/>
        </w:rPr>
        <w:t>সাল্লাম বলেছেন</w:t>
      </w:r>
      <w:r w:rsidR="009B1B73">
        <w:rPr>
          <w:rFonts w:ascii="SolaimanLipi" w:eastAsia="SimSun" w:hAnsi="Courier New" w:cs="Kalpurush" w:hint="cs"/>
          <w:sz w:val="24"/>
          <w:szCs w:val="24"/>
          <w:cs/>
          <w:lang w:eastAsia="zh-CN" w:bidi="bn-BD"/>
        </w:rPr>
        <w:t>,</w:t>
      </w:r>
    </w:p>
    <w:p w:rsidR="00715D5D" w:rsidRPr="00D00DBA" w:rsidRDefault="00D724F1" w:rsidP="009B1B73">
      <w:pPr>
        <w:rPr>
          <w:rFonts w:ascii="SutonnyMJ" w:hAnsi="SutonnyMJ" w:cs="Kalpurush"/>
          <w:b/>
          <w:bCs/>
          <w:color w:val="2F5496" w:themeColor="accent5" w:themeShade="BF"/>
          <w:sz w:val="24"/>
          <w:szCs w:val="30"/>
          <w:lang w:bidi="bn-BD"/>
        </w:rPr>
      </w:pPr>
      <w:r w:rsidRPr="00D724F1">
        <w:rPr>
          <w:rFonts w:cs="KFGQPC Uthman Taha Naskh" w:hint="cs"/>
          <w:color w:val="2F5496" w:themeColor="accent5" w:themeShade="BF"/>
          <w:sz w:val="24"/>
          <w:szCs w:val="24"/>
          <w:rtl/>
        </w:rPr>
        <w:t>«</w:t>
      </w:r>
      <w:r w:rsidR="00715D5D" w:rsidRPr="00D724F1">
        <w:rPr>
          <w:rFonts w:cs="KFGQPC Uthman Taha Naskh" w:hint="cs"/>
          <w:color w:val="2F5496" w:themeColor="accent5" w:themeShade="BF"/>
          <w:sz w:val="24"/>
          <w:szCs w:val="24"/>
          <w:rtl/>
        </w:rPr>
        <w:t>الناس معادن كمعادن الذهب و الفضة خيارهم في الجاهلية خيارهم في الإسلام إذا فقهوا</w:t>
      </w:r>
      <w:r w:rsidRPr="00D724F1">
        <w:rPr>
          <w:rFonts w:cs="KFGQPC Uthman Taha Naskh" w:hint="cs"/>
          <w:color w:val="2F5496" w:themeColor="accent5" w:themeShade="BF"/>
          <w:sz w:val="24"/>
          <w:szCs w:val="24"/>
          <w:rtl/>
        </w:rPr>
        <w:t>»</w:t>
      </w:r>
      <w:r w:rsidRPr="00D724F1">
        <w:rPr>
          <w:rFonts w:cs="KFGQPC Uthman Taha Naskh"/>
          <w:color w:val="2F5496" w:themeColor="accent5" w:themeShade="BF"/>
          <w:sz w:val="24"/>
          <w:szCs w:val="24"/>
        </w:rPr>
        <w:t>.</w:t>
      </w:r>
    </w:p>
    <w:p w:rsidR="00715D5D" w:rsidRPr="00715D5D" w:rsidRDefault="009B1B73" w:rsidP="00D724F1">
      <w:pPr>
        <w:autoSpaceDE w:val="0"/>
        <w:autoSpaceDN w:val="0"/>
        <w:bidi w:val="0"/>
        <w:adjustRightInd w:val="0"/>
        <w:spacing w:before="120" w:after="120"/>
        <w:jc w:val="both"/>
        <w:rPr>
          <w:rFonts w:eastAsia="SimSun"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মানুষ</w:t>
      </w:r>
      <w:r w:rsidR="00715D5D" w:rsidRPr="00715D5D">
        <w:rPr>
          <w:rFonts w:ascii="SolaimanLipi" w:eastAsia="SimSun" w:hAnsi="Courier New" w:cs="Kalpurush" w:hint="cs"/>
          <w:sz w:val="24"/>
          <w:szCs w:val="24"/>
          <w:cs/>
          <w:lang w:eastAsia="zh-CN" w:bidi="bn-IN"/>
        </w:rPr>
        <w:t xml:space="preserve"> মূল্যবান ধাতুর ন্যায়</w:t>
      </w:r>
      <w:r w:rsidR="00715D5D" w:rsidRPr="00715D5D">
        <w:rPr>
          <w:rFonts w:ascii="Kalpurush" w:eastAsia="SimSun" w:hAnsi="Kalpurush" w:cs="Kalpurush"/>
          <w:sz w:val="24"/>
          <w:szCs w:val="24"/>
          <w:lang w:eastAsia="zh-CN"/>
        </w:rPr>
        <w:t>,</w:t>
      </w:r>
      <w:r w:rsidR="00715D5D" w:rsidRPr="00715D5D">
        <w:rPr>
          <w:rFonts w:ascii="SolaimanLipi" w:eastAsia="SimSun" w:hAnsi="Courier New" w:cs="Kalpurush" w:hint="cs"/>
          <w:sz w:val="24"/>
          <w:szCs w:val="24"/>
          <w:lang w:eastAsia="zh-CN" w:bidi="bn-IN"/>
        </w:rPr>
        <w:t xml:space="preserve"> </w:t>
      </w:r>
      <w:r w:rsidR="00715D5D" w:rsidRPr="00715D5D">
        <w:rPr>
          <w:rFonts w:ascii="SolaimanLipi" w:eastAsia="SimSun" w:hAnsi="Courier New" w:cs="Kalpurush"/>
          <w:sz w:val="24"/>
          <w:szCs w:val="24"/>
          <w:lang w:eastAsia="zh-CN"/>
        </w:rPr>
        <w:t xml:space="preserve"> </w:t>
      </w:r>
      <w:r w:rsidR="00715D5D" w:rsidRPr="00715D5D">
        <w:rPr>
          <w:rFonts w:ascii="SolaimanLipi" w:eastAsia="SimSun" w:hAnsi="Courier New" w:cs="Kalpurush"/>
          <w:sz w:val="24"/>
          <w:szCs w:val="24"/>
          <w:cs/>
          <w:lang w:eastAsia="zh-CN" w:bidi="bn-IN"/>
        </w:rPr>
        <w:t>স্বর্ণ</w:t>
      </w:r>
      <w:r w:rsidR="00715D5D" w:rsidRPr="00715D5D">
        <w:rPr>
          <w:rFonts w:ascii="SolaimanLipi" w:eastAsia="SimSun" w:hAnsi="Courier New" w:cs="Kalpurush" w:hint="cs"/>
          <w:sz w:val="24"/>
          <w:szCs w:val="24"/>
          <w:cs/>
          <w:lang w:eastAsia="zh-CN" w:bidi="bn-IN"/>
        </w:rPr>
        <w:t>-</w:t>
      </w:r>
      <w:r w:rsidR="00715D5D" w:rsidRPr="00715D5D">
        <w:rPr>
          <w:rFonts w:ascii="SolaimanLipi" w:eastAsia="SimSun" w:hAnsi="Courier New" w:cs="Kalpurush"/>
          <w:sz w:val="24"/>
          <w:szCs w:val="24"/>
          <w:highlight w:val="white"/>
          <w:cs/>
          <w:lang w:eastAsia="zh-CN" w:bidi="bn-IN"/>
        </w:rPr>
        <w:t>রৌপ্যের</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hint="cs"/>
          <w:sz w:val="24"/>
          <w:szCs w:val="24"/>
          <w:cs/>
          <w:lang w:eastAsia="zh-CN" w:bidi="bn-IN"/>
        </w:rPr>
        <w:t>মতো</w:t>
      </w:r>
      <w:r w:rsidR="00715D5D" w:rsidRPr="0038397C">
        <w:rPr>
          <w:rFonts w:ascii="SolaimanLipi" w:eastAsia="SimSun" w:hAnsi="SolaimanLipi" w:cs="SolaimanLipi"/>
          <w:sz w:val="24"/>
          <w:szCs w:val="24"/>
          <w:cs/>
          <w:lang w:eastAsia="zh-CN" w:bidi="hi-IN"/>
        </w:rPr>
        <w:t xml:space="preserve">। </w:t>
      </w:r>
      <w:r w:rsidR="00715D5D" w:rsidRPr="00715D5D">
        <w:rPr>
          <w:rFonts w:ascii="SolaimanLipi" w:eastAsia="SimSun" w:hAnsi="Courier New" w:cs="Kalpurush"/>
          <w:sz w:val="24"/>
          <w:szCs w:val="24"/>
          <w:highlight w:val="white"/>
          <w:cs/>
          <w:lang w:eastAsia="zh-CN" w:bidi="bn-IN"/>
        </w:rPr>
        <w:t>জাহেলী</w:t>
      </w:r>
      <w:r w:rsidR="00715D5D" w:rsidRPr="00715D5D">
        <w:rPr>
          <w:rFonts w:ascii="SolaimanLipi" w:eastAsia="SimSun" w:hAnsi="Courier New" w:cs="Kalpurush"/>
          <w:sz w:val="24"/>
          <w:szCs w:val="24"/>
          <w:cs/>
          <w:lang w:eastAsia="zh-CN" w:bidi="bn-IN"/>
        </w:rPr>
        <w:t xml:space="preserve"> যুগের ভাল </w:t>
      </w:r>
      <w:r w:rsidR="00715D5D" w:rsidRPr="00715D5D">
        <w:rPr>
          <w:rFonts w:ascii="SolaimanLipi" w:eastAsia="SimSun" w:hAnsi="Courier New" w:cs="Kalpurush"/>
          <w:sz w:val="24"/>
          <w:szCs w:val="24"/>
          <w:highlight w:val="white"/>
          <w:cs/>
          <w:lang w:eastAsia="zh-CN" w:bidi="bn-IN"/>
        </w:rPr>
        <w:t>মানুষেরা</w:t>
      </w:r>
      <w:r w:rsidR="00715D5D" w:rsidRPr="00715D5D">
        <w:rPr>
          <w:rFonts w:ascii="SolaimanLipi" w:eastAsia="SimSun" w:hAnsi="Courier New" w:cs="Kalpurush"/>
          <w:sz w:val="24"/>
          <w:szCs w:val="24"/>
          <w:cs/>
          <w:lang w:eastAsia="zh-CN" w:bidi="bn-IN"/>
        </w:rPr>
        <w:t xml:space="preserve"> ইসলামী </w:t>
      </w:r>
      <w:r w:rsidR="00715D5D" w:rsidRPr="00715D5D">
        <w:rPr>
          <w:rFonts w:ascii="SolaimanLipi" w:eastAsia="SimSun" w:hAnsi="Courier New" w:cs="Kalpurush"/>
          <w:sz w:val="24"/>
          <w:szCs w:val="24"/>
          <w:highlight w:val="white"/>
          <w:cs/>
          <w:lang w:eastAsia="zh-CN" w:bidi="bn-IN"/>
        </w:rPr>
        <w:t>যুগেও</w:t>
      </w:r>
      <w:r w:rsidR="00715D5D" w:rsidRPr="00715D5D">
        <w:rPr>
          <w:rFonts w:ascii="SolaimanLipi" w:eastAsia="SimSun" w:hAnsi="Courier New" w:cs="Kalpurush"/>
          <w:sz w:val="24"/>
          <w:szCs w:val="24"/>
          <w:cs/>
          <w:lang w:eastAsia="zh-CN" w:bidi="bn-IN"/>
        </w:rPr>
        <w:t xml:space="preserve"> ভাল</w:t>
      </w:r>
      <w:r w:rsidR="00D00DBA">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মানুষ। যদি তারা </w:t>
      </w:r>
      <w:r w:rsidR="00715D5D" w:rsidRPr="00715D5D">
        <w:rPr>
          <w:rFonts w:ascii="SolaimanLipi" w:eastAsia="SimSun" w:hAnsi="Courier New" w:cs="Kalpurush" w:hint="cs"/>
          <w:sz w:val="24"/>
          <w:szCs w:val="24"/>
          <w:cs/>
          <w:lang w:eastAsia="zh-CN" w:bidi="bn-IN"/>
        </w:rPr>
        <w:t>বুঝে</w:t>
      </w:r>
      <w:r w:rsidR="00715D5D" w:rsidRPr="0038397C">
        <w:rPr>
          <w:rFonts w:ascii="SolaimanLipi" w:eastAsia="SimSun" w:hAnsi="SolaimanLipi" w:cs="SolaimanLipi"/>
          <w:sz w:val="24"/>
          <w:szCs w:val="24"/>
          <w:cs/>
          <w:lang w:eastAsia="zh-CN" w:bidi="hi-IN"/>
        </w:rPr>
        <w:t>।</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w:t>
      </w:r>
      <w:r w:rsidR="00D00DBA">
        <w:rPr>
          <w:rFonts w:ascii="SolaimanLipi" w:eastAsia="SimSun" w:hAnsi="Courier New" w:cs="Kalpurush" w:hint="cs"/>
          <w:sz w:val="24"/>
          <w:szCs w:val="24"/>
          <w:cs/>
          <w:lang w:eastAsia="zh-CN" w:bidi="bn-BD"/>
        </w:rPr>
        <w:t>(সহী</w:t>
      </w:r>
      <w:r w:rsidR="00D724F1">
        <w:rPr>
          <w:rFonts w:ascii="SolaimanLipi" w:eastAsia="SimSun" w:hAnsi="Courier New" w:cs="Kalpurush" w:hint="cs"/>
          <w:sz w:val="24"/>
          <w:szCs w:val="24"/>
          <w:cs/>
          <w:lang w:eastAsia="zh-CN" w:bidi="bn-BD"/>
        </w:rPr>
        <w:t xml:space="preserve">হ </w:t>
      </w:r>
      <w:r w:rsidR="00D724F1">
        <w:rPr>
          <w:rFonts w:eastAsia="SimSun" w:cs="Kalpurush" w:hint="cs"/>
          <w:sz w:val="24"/>
          <w:szCs w:val="24"/>
          <w:cs/>
          <w:lang w:eastAsia="zh-CN" w:bidi="bn-IN"/>
        </w:rPr>
        <w:t>মুসলিম</w:t>
      </w:r>
      <w:r w:rsidR="00D724F1">
        <w:rPr>
          <w:rFonts w:eastAsia="SimSun" w:cs="Kalpurush" w:hint="cs"/>
          <w:sz w:val="24"/>
          <w:szCs w:val="24"/>
          <w:cs/>
          <w:lang w:eastAsia="zh-CN" w:bidi="bn-BD"/>
        </w:rPr>
        <w:t>)</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hi-IN"/>
        </w:rPr>
      </w:pPr>
      <w:r w:rsidRPr="00715D5D">
        <w:rPr>
          <w:rFonts w:ascii="SolaimanLipi" w:eastAsia="SimSun" w:hAnsi="Courier New" w:cs="Kalpurush"/>
          <w:sz w:val="24"/>
          <w:szCs w:val="24"/>
          <w:cs/>
          <w:lang w:eastAsia="zh-CN" w:bidi="bn-IN"/>
        </w:rPr>
        <w:t>দেখুন</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এ </w:t>
      </w:r>
      <w:r w:rsidR="00D00DBA">
        <w:rPr>
          <w:rFonts w:ascii="SolaimanLipi" w:eastAsia="SimSun" w:hAnsi="Courier New" w:cs="Kalpurush"/>
          <w:sz w:val="24"/>
          <w:szCs w:val="24"/>
          <w:highlight w:val="white"/>
          <w:cs/>
          <w:lang w:eastAsia="zh-CN" w:bidi="bn-IN"/>
        </w:rPr>
        <w:t>হাদ</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সে</w:t>
      </w:r>
      <w:r w:rsidRPr="00715D5D">
        <w:rPr>
          <w:rFonts w:ascii="SolaimanLipi" w:eastAsia="SimSun" w:hAnsi="Courier New" w:cs="Kalpurush"/>
          <w:sz w:val="24"/>
          <w:szCs w:val="24"/>
          <w:cs/>
          <w:lang w:eastAsia="zh-CN" w:bidi="bn-IN"/>
        </w:rPr>
        <w:t xml:space="preserve"> রাসূলুল্লাহ</w:t>
      </w:r>
      <w:r w:rsidR="009B1B73">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 xml:space="preserve">সাল্লাম </w:t>
      </w:r>
      <w:r w:rsidR="009B1B73">
        <w:rPr>
          <w:rFonts w:ascii="SolaimanLipi" w:eastAsia="SimSun" w:hAnsi="Courier New" w:cs="Kalpurush"/>
          <w:sz w:val="24"/>
          <w:szCs w:val="24"/>
          <w:highlight w:val="white"/>
          <w:cs/>
          <w:lang w:eastAsia="zh-CN" w:bidi="bn-IN"/>
        </w:rPr>
        <w:t>ক</w:t>
      </w:r>
      <w:r w:rsidR="009B1B73">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ভাবে</w:t>
      </w:r>
      <w:r w:rsidRPr="00715D5D">
        <w:rPr>
          <w:rFonts w:ascii="SolaimanLipi" w:eastAsia="SimSun" w:hAnsi="Courier New" w:cs="Kalpurush"/>
          <w:sz w:val="24"/>
          <w:szCs w:val="24"/>
          <w:cs/>
          <w:lang w:eastAsia="zh-CN" w:bidi="bn-IN"/>
        </w:rPr>
        <w:t xml:space="preserve"> মানুষের ব্যাপারে ইতিবাচক মন্তব্য করেছেন। মানুষকে তিনি স্বর্ণ</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রৌপ্যের </w:t>
      </w:r>
      <w:r w:rsidR="009B1B73">
        <w:rPr>
          <w:rFonts w:ascii="SolaimanLipi" w:eastAsia="SimSun" w:hAnsi="Courier New" w:cs="Kalpurush" w:hint="cs"/>
          <w:sz w:val="24"/>
          <w:szCs w:val="24"/>
          <w:cs/>
          <w:lang w:eastAsia="zh-CN" w:bidi="bn-IN"/>
        </w:rPr>
        <w:t xml:space="preserve">ন্যায় মূল্যবান </w:t>
      </w:r>
      <w:r w:rsidR="00D00DBA">
        <w:rPr>
          <w:rFonts w:ascii="SolaimanLipi" w:eastAsia="SimSun" w:hAnsi="Courier New" w:cs="Kalpurush" w:hint="cs"/>
          <w:sz w:val="24"/>
          <w:szCs w:val="24"/>
          <w:cs/>
          <w:lang w:eastAsia="zh-CN" w:bidi="bn-BD"/>
        </w:rPr>
        <w:t>ধা</w:t>
      </w:r>
      <w:r w:rsidR="009B1B73">
        <w:rPr>
          <w:rFonts w:ascii="SolaimanLipi" w:eastAsia="SimSun" w:hAnsi="Courier New" w:cs="Kalpurush" w:hint="cs"/>
          <w:sz w:val="24"/>
          <w:szCs w:val="24"/>
          <w:cs/>
          <w:lang w:eastAsia="zh-CN" w:bidi="bn-IN"/>
        </w:rPr>
        <w:t>তু</w:t>
      </w:r>
      <w:r w:rsidRPr="00715D5D">
        <w:rPr>
          <w:rFonts w:ascii="SolaimanLipi" w:eastAsia="SimSun" w:hAnsi="Courier New" w:cs="Kalpurush"/>
          <w:sz w:val="24"/>
          <w:szCs w:val="24"/>
          <w:cs/>
          <w:lang w:eastAsia="zh-CN" w:bidi="bn-IN"/>
        </w:rPr>
        <w:t xml:space="preserve"> বলে </w:t>
      </w:r>
      <w:r w:rsidRPr="00715D5D">
        <w:rPr>
          <w:rFonts w:ascii="SolaimanLipi" w:eastAsia="SimSun" w:hAnsi="Courier New" w:cs="Kalpurush" w:hint="cs"/>
          <w:sz w:val="24"/>
          <w:szCs w:val="24"/>
          <w:cs/>
          <w:lang w:eastAsia="zh-CN" w:bidi="bn-IN"/>
        </w:rPr>
        <w:t>উল্লেখ</w:t>
      </w:r>
      <w:r w:rsidRPr="00715D5D">
        <w:rPr>
          <w:rFonts w:ascii="SolaimanLipi" w:eastAsia="SimSun" w:hAnsi="Courier New" w:cs="Kalpurush"/>
          <w:sz w:val="24"/>
          <w:szCs w:val="24"/>
          <w:cs/>
          <w:lang w:eastAsia="zh-CN" w:bidi="bn-IN"/>
        </w:rPr>
        <w:t xml:space="preserve"> করেছেন।</w:t>
      </w:r>
    </w:p>
    <w:p w:rsid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hint="cs"/>
          <w:sz w:val="24"/>
          <w:szCs w:val="24"/>
          <w:cs/>
          <w:lang w:eastAsia="zh-CN" w:bidi="bn-IN"/>
        </w:rPr>
        <w:t xml:space="preserve">কখনো কখনো </w:t>
      </w:r>
      <w:r w:rsidRPr="00715D5D">
        <w:rPr>
          <w:rFonts w:ascii="SolaimanLipi" w:eastAsia="SimSun" w:hAnsi="Courier New" w:cs="Kalpurush"/>
          <w:sz w:val="24"/>
          <w:szCs w:val="24"/>
          <w:cs/>
          <w:lang w:eastAsia="zh-CN" w:bidi="bn-IN"/>
        </w:rPr>
        <w:t>মানুষ</w:t>
      </w:r>
      <w:r w:rsidR="009B1B73">
        <w:rPr>
          <w:rFonts w:ascii="SolaimanLipi" w:eastAsia="SimSun" w:hAnsi="Courier New" w:cs="Kalpurush" w:hint="cs"/>
          <w:sz w:val="24"/>
          <w:szCs w:val="24"/>
          <w:cs/>
          <w:lang w:eastAsia="zh-CN" w:bidi="bn-IN"/>
        </w:rPr>
        <w:t>ের জীবনে</w:t>
      </w:r>
      <w:r w:rsidRPr="00715D5D">
        <w:rPr>
          <w:rFonts w:ascii="SolaimanLipi" w:eastAsia="SimSun" w:hAnsi="Courier New" w:cs="Kalpurush" w:hint="cs"/>
          <w:sz w:val="24"/>
          <w:szCs w:val="24"/>
          <w:cs/>
          <w:lang w:eastAsia="zh-CN" w:bidi="bn-IN"/>
        </w:rPr>
        <w:t xml:space="preserve"> বিপদ আসে। অধিকাংশ মানুষ বিপদকে </w:t>
      </w:r>
      <w:r w:rsidRPr="00715D5D">
        <w:rPr>
          <w:rFonts w:ascii="SolaimanLipi" w:eastAsia="SimSun" w:hAnsi="Courier New" w:cs="Kalpurush"/>
          <w:sz w:val="24"/>
          <w:szCs w:val="24"/>
          <w:cs/>
          <w:lang w:eastAsia="zh-CN" w:bidi="bn-IN"/>
        </w:rPr>
        <w:t>নেতিবাচক দৃষ্টিতে দেখে।</w:t>
      </w:r>
      <w:r w:rsidRPr="00715D5D">
        <w:rPr>
          <w:rFonts w:ascii="SolaimanLipi" w:eastAsia="SimSun" w:hAnsi="Courier New" w:cs="Kalpurush" w:hint="cs"/>
          <w:sz w:val="24"/>
          <w:szCs w:val="24"/>
          <w:cs/>
          <w:lang w:eastAsia="zh-CN" w:bidi="bn-IN"/>
        </w:rPr>
        <w:t xml:space="preserve"> আবার যখন সুখের দিন আসে মানুষ সেটাকে ইতিবাচক দৃষ্টিতে দেখে। </w:t>
      </w:r>
      <w:r w:rsidRPr="00715D5D">
        <w:rPr>
          <w:rFonts w:ascii="SolaimanLipi" w:eastAsia="SimSun" w:hAnsi="Courier New" w:cs="Kalpurush"/>
          <w:sz w:val="24"/>
          <w:szCs w:val="24"/>
          <w:cs/>
          <w:lang w:eastAsia="zh-CN" w:bidi="bn-IN"/>
        </w:rPr>
        <w:t>কিন্তু রাসূলুল্লাহ</w:t>
      </w:r>
      <w:r w:rsidR="009B1B73">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সাল্লাম শিক্ষা দিয়েছেন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সুখ</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দুঃখ উভয় </w:t>
      </w:r>
      <w:r w:rsidRPr="00715D5D">
        <w:rPr>
          <w:rFonts w:ascii="SolaimanLipi" w:eastAsia="SimSun" w:hAnsi="Courier New" w:cs="Kalpurush"/>
          <w:sz w:val="24"/>
          <w:szCs w:val="24"/>
          <w:highlight w:val="white"/>
          <w:cs/>
          <w:lang w:eastAsia="zh-CN" w:bidi="bn-IN"/>
        </w:rPr>
        <w:t>অবস্থাই</w:t>
      </w:r>
      <w:r w:rsidRPr="00715D5D">
        <w:rPr>
          <w:rFonts w:ascii="SolaimanLipi" w:eastAsia="SimSun" w:hAnsi="Courier New" w:cs="Kalpurush"/>
          <w:sz w:val="24"/>
          <w:szCs w:val="24"/>
          <w:cs/>
          <w:lang w:eastAsia="zh-CN" w:bidi="bn-IN"/>
        </w:rPr>
        <w:t xml:space="preserve"> মানুষের জন্য ইতিবাচক। প্রত্যক্ষভাবে কিংবা পরোক্ষভাবে।</w:t>
      </w:r>
    </w:p>
    <w:p w:rsidR="00715D5D" w:rsidRPr="00D00DBA"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hint="cs"/>
          <w:sz w:val="24"/>
          <w:szCs w:val="24"/>
          <w:cs/>
          <w:lang w:eastAsia="zh-CN" w:bidi="bn-IN"/>
        </w:rPr>
        <w:t>রাসূলুল্লাহ</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 সাল্লাল্লাহু আলাইহি ওয়াসাল্লাম বলেছেন</w:t>
      </w:r>
      <w:r w:rsidR="00D00DBA">
        <w:rPr>
          <w:rFonts w:ascii="SolaimanLipi" w:eastAsia="SimSun" w:hAnsi="Courier New" w:cs="Kalpurush" w:hint="cs"/>
          <w:sz w:val="24"/>
          <w:szCs w:val="24"/>
          <w:cs/>
          <w:lang w:eastAsia="zh-CN" w:bidi="bn-BD"/>
        </w:rPr>
        <w:t xml:space="preserve">, </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highlight w:val="white"/>
          <w:cs/>
          <w:lang w:eastAsia="zh-CN" w:bidi="bn-IN"/>
        </w:rPr>
        <w:t>ঈমানদারের</w:t>
      </w:r>
      <w:r w:rsidRPr="00715D5D">
        <w:rPr>
          <w:rFonts w:ascii="SolaimanLipi" w:eastAsia="SimSun" w:hAnsi="Courier New" w:cs="Kalpurush"/>
          <w:sz w:val="24"/>
          <w:szCs w:val="24"/>
          <w:cs/>
          <w:lang w:eastAsia="zh-CN" w:bidi="bn-IN"/>
        </w:rPr>
        <w:t xml:space="preserve"> বিষয়</w:t>
      </w:r>
      <w:r w:rsidRPr="00715D5D">
        <w:rPr>
          <w:rFonts w:ascii="SolaimanLipi" w:eastAsia="SimSun" w:hAnsi="Courier New" w:cs="Kalpurush" w:hint="cs"/>
          <w:sz w:val="24"/>
          <w:szCs w:val="24"/>
          <w:cs/>
          <w:lang w:eastAsia="zh-CN" w:bidi="bn-IN"/>
        </w:rPr>
        <w:t>টি আশচর্যজনক।</w:t>
      </w:r>
      <w:r w:rsidRPr="00715D5D">
        <w:rPr>
          <w:rFonts w:ascii="SolaimanLipi" w:eastAsia="SimSun" w:hAnsi="Courier New" w:cs="Kalpurush"/>
          <w:sz w:val="24"/>
          <w:szCs w:val="24"/>
          <w:cs/>
          <w:lang w:eastAsia="zh-CN" w:bidi="bn-IN"/>
        </w:rPr>
        <w:t xml:space="preserve"> তার সকল কাজ</w:t>
      </w:r>
      <w:r w:rsidRPr="00715D5D">
        <w:rPr>
          <w:rFonts w:ascii="SolaimanLipi" w:eastAsia="SimSun" w:hAnsi="Courier New" w:cs="Kalpurush" w:hint="cs"/>
          <w:sz w:val="24"/>
          <w:szCs w:val="24"/>
          <w:cs/>
          <w:lang w:eastAsia="zh-CN" w:bidi="bn-IN"/>
        </w:rPr>
        <w:t xml:space="preserve">ই </w:t>
      </w:r>
      <w:r w:rsidRPr="005E1A85">
        <w:rPr>
          <w:rFonts w:ascii="Kalpurush" w:eastAsia="SimSun" w:hAnsi="Kalpurush" w:cs="Kalpurush"/>
          <w:sz w:val="24"/>
          <w:szCs w:val="24"/>
          <w:cs/>
          <w:lang w:eastAsia="zh-CN" w:bidi="bn-IN"/>
        </w:rPr>
        <w:t>কল্যাণকর</w:t>
      </w:r>
      <w:r w:rsidRPr="00D00DBA">
        <w:rPr>
          <w:rFonts w:ascii="Kalpurush" w:eastAsia="SimSun" w:hAnsi="Kalpurush" w:cs="SolaimanLipi"/>
          <w:sz w:val="24"/>
          <w:szCs w:val="24"/>
          <w:cs/>
          <w:lang w:eastAsia="zh-CN" w:bidi="hi-IN"/>
        </w:rPr>
        <w:t xml:space="preserve">। </w:t>
      </w:r>
      <w:r w:rsidRPr="005E1A85">
        <w:rPr>
          <w:rFonts w:ascii="Kalpurush" w:eastAsia="SimSun" w:hAnsi="Kalpurush" w:cs="Kalpurush"/>
          <w:sz w:val="24"/>
          <w:szCs w:val="24"/>
          <w:cs/>
          <w:lang w:eastAsia="zh-CN" w:bidi="bn-IN"/>
        </w:rPr>
        <w:t>ঈমানদার ছাড়া অন্য কোন</w:t>
      </w:r>
      <w:r w:rsidR="005E1A85">
        <w:rPr>
          <w:rFonts w:ascii="Kalpurush" w:eastAsia="SimSun" w:hAnsi="Kalpurush" w:cs="Kalpurush" w:hint="cs"/>
          <w:sz w:val="24"/>
          <w:szCs w:val="24"/>
          <w:cs/>
          <w:lang w:eastAsia="zh-CN" w:bidi="bn-BD"/>
        </w:rPr>
        <w:t>ো</w:t>
      </w:r>
      <w:r w:rsidRPr="005E1A85">
        <w:rPr>
          <w:rFonts w:ascii="Kalpurush" w:eastAsia="SimSun" w:hAnsi="Kalpurush" w:cs="Kalpurush"/>
          <w:sz w:val="24"/>
          <w:szCs w:val="24"/>
          <w:cs/>
          <w:lang w:eastAsia="zh-CN" w:bidi="bn-IN"/>
        </w:rPr>
        <w:t xml:space="preserve"> মানুষের এ সৌভাগ্য নেই। তার যদি আনন্দ বা সুখকর কোন</w:t>
      </w:r>
      <w:r w:rsidR="009B1B73" w:rsidRPr="005E1A85">
        <w:rPr>
          <w:rFonts w:ascii="Kalpurush" w:eastAsia="SimSun" w:hAnsi="Kalpurush" w:cs="Kalpurush"/>
          <w:sz w:val="24"/>
          <w:szCs w:val="24"/>
          <w:cs/>
          <w:lang w:eastAsia="zh-CN" w:bidi="bn-BD"/>
        </w:rPr>
        <w:t>ো</w:t>
      </w:r>
      <w:r w:rsidRPr="005E1A85">
        <w:rPr>
          <w:rFonts w:ascii="Kalpurush" w:eastAsia="SimSun" w:hAnsi="Kalpurush" w:cs="Kalpurush"/>
          <w:sz w:val="24"/>
          <w:szCs w:val="24"/>
          <w:cs/>
          <w:lang w:eastAsia="zh-CN" w:bidi="bn-IN"/>
        </w:rPr>
        <w:t xml:space="preserve"> বিষয় অর্জিত হয়</w:t>
      </w:r>
      <w:r w:rsidRPr="005E1A85">
        <w:rPr>
          <w:rFonts w:ascii="Kalpurush" w:eastAsia="SimSun" w:hAnsi="Kalpurush" w:cs="Kalpurush"/>
          <w:sz w:val="24"/>
          <w:szCs w:val="24"/>
          <w:lang w:eastAsia="zh-CN"/>
        </w:rPr>
        <w:t xml:space="preserve">, </w:t>
      </w:r>
      <w:r w:rsidRPr="005E1A85">
        <w:rPr>
          <w:rFonts w:ascii="Kalpurush" w:eastAsia="SimSun" w:hAnsi="Kalpurush" w:cs="Kalpurush"/>
          <w:sz w:val="24"/>
          <w:szCs w:val="24"/>
          <w:cs/>
          <w:lang w:eastAsia="zh-CN" w:bidi="bn-IN"/>
        </w:rPr>
        <w:t>তাহলে সে আল্লাহর শোকর করে</w:t>
      </w:r>
      <w:r w:rsidRPr="005E1A85">
        <w:rPr>
          <w:rFonts w:ascii="Kalpurush" w:eastAsia="SimSun" w:hAnsi="Kalpurush" w:cs="Kalpurush"/>
          <w:sz w:val="24"/>
          <w:szCs w:val="24"/>
          <w:lang w:eastAsia="zh-CN"/>
        </w:rPr>
        <w:t xml:space="preserve">, </w:t>
      </w:r>
      <w:r w:rsidRPr="005E1A85">
        <w:rPr>
          <w:rFonts w:ascii="Kalpurush" w:eastAsia="SimSun" w:hAnsi="Kalpurush" w:cs="Kalpurush"/>
          <w:sz w:val="24"/>
          <w:szCs w:val="24"/>
          <w:cs/>
          <w:lang w:eastAsia="zh-CN" w:bidi="bn-IN"/>
        </w:rPr>
        <w:t>ফলে তার কল্যাণ হয়</w:t>
      </w:r>
      <w:r w:rsidRPr="00D00DBA">
        <w:rPr>
          <w:rFonts w:ascii="Kalpurush" w:eastAsia="SimSun" w:hAnsi="Kalpurush" w:cs="SolaimanLipi"/>
          <w:sz w:val="24"/>
          <w:szCs w:val="24"/>
          <w:cs/>
          <w:lang w:eastAsia="zh-CN" w:bidi="hi-IN"/>
        </w:rPr>
        <w:t xml:space="preserve">। </w:t>
      </w:r>
      <w:r w:rsidRPr="005E1A85">
        <w:rPr>
          <w:rFonts w:ascii="Kalpurush" w:eastAsia="SimSun" w:hAnsi="Kalpurush" w:cs="Kalpurush"/>
          <w:sz w:val="24"/>
          <w:szCs w:val="24"/>
          <w:cs/>
          <w:lang w:eastAsia="zh-CN" w:bidi="bn-IN"/>
        </w:rPr>
        <w:t>আর যদি তাকে কোন</w:t>
      </w:r>
      <w:r w:rsidR="009B1B73" w:rsidRPr="005E1A85">
        <w:rPr>
          <w:rFonts w:ascii="Kalpurush" w:eastAsia="SimSun" w:hAnsi="Kalpurush" w:cs="Kalpurush"/>
          <w:sz w:val="24"/>
          <w:szCs w:val="24"/>
          <w:cs/>
          <w:lang w:eastAsia="zh-CN" w:bidi="bn-BD"/>
        </w:rPr>
        <w:t>ো</w:t>
      </w:r>
      <w:r w:rsidRPr="005E1A85">
        <w:rPr>
          <w:rFonts w:ascii="Kalpurush" w:eastAsia="SimSun" w:hAnsi="Kalpurush" w:cs="Kalpurush"/>
          <w:sz w:val="24"/>
          <w:szCs w:val="24"/>
          <w:cs/>
          <w:lang w:eastAsia="zh-CN" w:bidi="bn-IN"/>
        </w:rPr>
        <w:t xml:space="preserve"> বিপদ-মুসীবত </w:t>
      </w:r>
      <w:r w:rsidRPr="005E1A85">
        <w:rPr>
          <w:rFonts w:ascii="Kalpurush" w:eastAsia="SimSun" w:hAnsi="Kalpurush" w:cs="Kalpurush"/>
          <w:sz w:val="24"/>
          <w:szCs w:val="24"/>
          <w:highlight w:val="white"/>
          <w:cs/>
          <w:lang w:eastAsia="zh-CN" w:bidi="bn-IN"/>
        </w:rPr>
        <w:t>স্পর্শ</w:t>
      </w:r>
      <w:r w:rsidRPr="005E1A85">
        <w:rPr>
          <w:rFonts w:ascii="Kalpurush" w:eastAsia="SimSun" w:hAnsi="Kalpurush" w:cs="Kalpurush"/>
          <w:sz w:val="24"/>
          <w:szCs w:val="24"/>
          <w:cs/>
          <w:lang w:eastAsia="zh-CN" w:bidi="bn-IN"/>
        </w:rPr>
        <w:t xml:space="preserve"> করে</w:t>
      </w:r>
      <w:r w:rsidRPr="005E1A85">
        <w:rPr>
          <w:rFonts w:ascii="Kalpurush" w:eastAsia="SimSun" w:hAnsi="Kalpurush" w:cs="Kalpurush"/>
          <w:sz w:val="24"/>
          <w:szCs w:val="24"/>
          <w:lang w:eastAsia="zh-CN"/>
        </w:rPr>
        <w:t xml:space="preserve">, </w:t>
      </w:r>
      <w:r w:rsidRPr="005E1A85">
        <w:rPr>
          <w:rFonts w:ascii="Kalpurush" w:eastAsia="SimSun" w:hAnsi="Kalpurush" w:cs="Kalpurush"/>
          <w:sz w:val="24"/>
          <w:szCs w:val="24"/>
          <w:cs/>
          <w:lang w:eastAsia="zh-CN" w:bidi="bn-IN"/>
        </w:rPr>
        <w:t>তাহলে সে ধৈর্য ধরে</w:t>
      </w:r>
      <w:r w:rsidRPr="005E1A85">
        <w:rPr>
          <w:rFonts w:ascii="Kalpurush" w:eastAsia="SimSun" w:hAnsi="Kalpurush" w:cs="Kalpurush"/>
          <w:sz w:val="24"/>
          <w:szCs w:val="24"/>
          <w:lang w:eastAsia="zh-CN"/>
        </w:rPr>
        <w:t>,</w:t>
      </w:r>
      <w:r w:rsidR="009B1B73" w:rsidRPr="005E1A85">
        <w:rPr>
          <w:rFonts w:ascii="Kalpurush" w:eastAsia="SimSun" w:hAnsi="Kalpurush" w:cs="Kalpurush"/>
          <w:sz w:val="24"/>
          <w:szCs w:val="24"/>
          <w:cs/>
          <w:lang w:eastAsia="zh-CN" w:bidi="bn-BD"/>
        </w:rPr>
        <w:t xml:space="preserve"> </w:t>
      </w:r>
      <w:r w:rsidRPr="005E1A85">
        <w:rPr>
          <w:rFonts w:ascii="Kalpurush" w:eastAsia="SimSun" w:hAnsi="Kalpurush" w:cs="Kalpurush"/>
          <w:sz w:val="24"/>
          <w:szCs w:val="24"/>
          <w:highlight w:val="white"/>
          <w:cs/>
          <w:lang w:eastAsia="zh-CN" w:bidi="bn-IN"/>
        </w:rPr>
        <w:t>এতেও</w:t>
      </w:r>
      <w:r w:rsidRPr="005E1A85">
        <w:rPr>
          <w:rFonts w:ascii="Kalpurush" w:eastAsia="SimSun" w:hAnsi="Kalpurush" w:cs="Kalpurush"/>
          <w:sz w:val="24"/>
          <w:szCs w:val="24"/>
          <w:cs/>
          <w:lang w:eastAsia="zh-CN" w:bidi="bn-IN"/>
        </w:rPr>
        <w:t xml:space="preserve"> তার কল্যাণ হয়</w:t>
      </w:r>
      <w:r w:rsidRPr="00D00DBA">
        <w:rPr>
          <w:rFonts w:ascii="Kalpurush" w:eastAsia="SimSun" w:hAnsi="Kalpurush" w:cs="SolaimanLipi"/>
          <w:sz w:val="24"/>
          <w:szCs w:val="24"/>
          <w:cs/>
          <w:lang w:eastAsia="zh-CN" w:bidi="hi-IN"/>
        </w:rPr>
        <w:t>।</w:t>
      </w:r>
      <w:r w:rsidR="009B1B73" w:rsidRPr="005E1A85">
        <w:rPr>
          <w:rFonts w:ascii="Kalpurush" w:eastAsia="SimSun" w:hAnsi="Kalpurush" w:cs="Kalpurush"/>
          <w:sz w:val="24"/>
          <w:szCs w:val="24"/>
          <w:cs/>
          <w:lang w:eastAsia="zh-CN" w:bidi="bn-BD"/>
        </w:rPr>
        <w:t>”</w:t>
      </w:r>
      <w:r w:rsidRPr="005E1A85">
        <w:rPr>
          <w:rFonts w:ascii="Kalpurush" w:eastAsia="SimSun" w:hAnsi="Kalpurush" w:cs="Kalpurush"/>
          <w:sz w:val="24"/>
          <w:szCs w:val="24"/>
          <w:cs/>
          <w:lang w:eastAsia="zh-CN" w:bidi="bn-IN"/>
        </w:rPr>
        <w:t xml:space="preserve"> </w:t>
      </w:r>
      <w:r w:rsidR="009B1B73" w:rsidRPr="005E1A85">
        <w:rPr>
          <w:rFonts w:ascii="Kalpurush" w:eastAsia="SimSun" w:hAnsi="Kalpurush" w:cs="Kalpurush"/>
          <w:sz w:val="24"/>
          <w:szCs w:val="24"/>
          <w:cs/>
          <w:lang w:eastAsia="zh-CN" w:bidi="bn-BD"/>
        </w:rPr>
        <w:t>(</w:t>
      </w:r>
      <w:r w:rsidR="00D00DBA">
        <w:rPr>
          <w:rFonts w:ascii="Kalpurush" w:eastAsia="SimSun" w:hAnsi="Kalpurush" w:cs="Kalpurush" w:hint="cs"/>
          <w:sz w:val="24"/>
          <w:szCs w:val="24"/>
          <w:cs/>
          <w:lang w:eastAsia="zh-CN" w:bidi="bn-BD"/>
        </w:rPr>
        <w:t>সহী</w:t>
      </w:r>
      <w:r w:rsidR="00D724F1">
        <w:rPr>
          <w:rFonts w:ascii="Kalpurush" w:eastAsia="SimSun" w:hAnsi="Kalpurush" w:cs="Kalpurush" w:hint="cs"/>
          <w:sz w:val="24"/>
          <w:szCs w:val="24"/>
          <w:cs/>
          <w:lang w:eastAsia="zh-CN" w:bidi="bn-BD"/>
        </w:rPr>
        <w:t xml:space="preserve">হ </w:t>
      </w:r>
      <w:r w:rsidRPr="005E1A85">
        <w:rPr>
          <w:rFonts w:ascii="Kalpurush" w:eastAsia="SimSun" w:hAnsi="Kalpurush" w:cs="Kalpurush"/>
          <w:sz w:val="24"/>
          <w:szCs w:val="24"/>
          <w:cs/>
          <w:lang w:eastAsia="zh-CN" w:bidi="bn-IN"/>
        </w:rPr>
        <w:t>মুসলিম</w:t>
      </w:r>
      <w:r w:rsidR="009B1B73" w:rsidRPr="005E1A85">
        <w:rPr>
          <w:rFonts w:ascii="Kalpurush" w:eastAsia="SimSun" w:hAnsi="Kalpurush" w:cs="Kalpurush"/>
          <w:sz w:val="24"/>
          <w:szCs w:val="24"/>
          <w:cs/>
          <w:lang w:eastAsia="zh-CN" w:bidi="bn-BD"/>
        </w:rPr>
        <w:t>)</w:t>
      </w:r>
      <w:r w:rsidRPr="005E1A85">
        <w:rPr>
          <w:rFonts w:ascii="Kalpurush" w:eastAsia="SimSun" w:hAnsi="Kalpurush" w:cs="Kalpurush"/>
          <w:sz w:val="24"/>
          <w:szCs w:val="24"/>
          <w:cs/>
          <w:lang w:eastAsia="zh-CN" w:bidi="bn-IN"/>
        </w:rPr>
        <w:t xml:space="preserve"> </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তিনি আরো বলেছেন</w:t>
      </w:r>
      <w:r w:rsidR="009B1B73">
        <w:rPr>
          <w:rFonts w:ascii="SolaimanLipi" w:eastAsia="SimSun" w:hAnsi="Courier New" w:cs="Kalpurush" w:hint="cs"/>
          <w:sz w:val="24"/>
          <w:szCs w:val="24"/>
          <w:cs/>
          <w:lang w:eastAsia="zh-CN" w:bidi="bn-BD"/>
        </w:rPr>
        <w:t>,</w:t>
      </w:r>
    </w:p>
    <w:p w:rsidR="00715D5D" w:rsidRPr="00D00DBA" w:rsidRDefault="00D724F1" w:rsidP="009B1B73">
      <w:pPr>
        <w:jc w:val="both"/>
        <w:rPr>
          <w:rFonts w:ascii="SutonnyMJ" w:hAnsi="SutonnyMJ" w:cs="Kalpurush"/>
          <w:color w:val="2F5496" w:themeColor="accent5" w:themeShade="BF"/>
          <w:sz w:val="24"/>
          <w:szCs w:val="30"/>
          <w:cs/>
          <w:lang w:bidi="bn-BD"/>
        </w:rPr>
      </w:pPr>
      <w:r w:rsidRPr="00D724F1">
        <w:rPr>
          <w:rFonts w:cs="KFGQPC Uthman Taha Naskh" w:hint="cs"/>
          <w:color w:val="2F5496" w:themeColor="accent5" w:themeShade="BF"/>
          <w:sz w:val="24"/>
          <w:szCs w:val="24"/>
          <w:rtl/>
        </w:rPr>
        <w:t>«</w:t>
      </w:r>
      <w:r w:rsidR="00715D5D" w:rsidRPr="00D724F1">
        <w:rPr>
          <w:rFonts w:cs="KFGQPC Uthman Taha Naskh" w:hint="cs"/>
          <w:color w:val="2F5496" w:themeColor="accent5" w:themeShade="BF"/>
          <w:sz w:val="24"/>
          <w:szCs w:val="24"/>
          <w:rtl/>
        </w:rPr>
        <w:t>لا تحقرن من المعروف شيئا</w:t>
      </w:r>
      <w:r w:rsidRPr="00D724F1">
        <w:rPr>
          <w:rFonts w:cs="KFGQPC Uthman Taha Naskh" w:hint="cs"/>
          <w:color w:val="2F5496" w:themeColor="accent5" w:themeShade="BF"/>
          <w:sz w:val="24"/>
          <w:szCs w:val="24"/>
          <w:rtl/>
        </w:rPr>
        <w:t>»</w:t>
      </w:r>
      <w:r w:rsidRPr="00D724F1">
        <w:rPr>
          <w:rFonts w:cs="KFGQPC Uthman Taha Naskh"/>
          <w:color w:val="2F5496" w:themeColor="accent5" w:themeShade="BF"/>
          <w:sz w:val="24"/>
          <w:szCs w:val="24"/>
        </w:rPr>
        <w:t>.</w:t>
      </w:r>
    </w:p>
    <w:p w:rsidR="009B1B73" w:rsidRDefault="009B1B73"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যা কিছু ভাল</w:t>
      </w:r>
      <w:r>
        <w:rPr>
          <w:rFonts w:ascii="SolaimanLipi" w:eastAsia="SimSun" w:hAnsi="Courier New" w:cs="Kalpurush" w:hint="cs"/>
          <w:sz w:val="24"/>
          <w:szCs w:val="24"/>
          <w:cs/>
          <w:lang w:eastAsia="zh-CN" w:bidi="bn-BD"/>
        </w:rPr>
        <w:t>ো</w:t>
      </w:r>
      <w:r w:rsidR="00715D5D" w:rsidRPr="00715D5D">
        <w:rPr>
          <w:rFonts w:ascii="Kalpurush" w:eastAsia="SimSun" w:hAnsi="Kalpurush" w:cs="Kalpurush"/>
          <w:sz w:val="24"/>
          <w:szCs w:val="24"/>
          <w:lang w:eastAsia="zh-CN"/>
        </w:rPr>
        <w:t>,</w:t>
      </w:r>
      <w:r>
        <w:rPr>
          <w:rFonts w:ascii="Kalpurush" w:eastAsia="SimSun" w:hAnsi="Kalpurush" w:cs="Kalpurush" w:hint="cs"/>
          <w:sz w:val="24"/>
          <w:szCs w:val="24"/>
          <w:cs/>
          <w:lang w:eastAsia="zh-CN" w:bidi="bn-BD"/>
        </w:rPr>
        <w:t xml:space="preserve"> </w:t>
      </w:r>
      <w:r w:rsidR="00715D5D" w:rsidRPr="00715D5D">
        <w:rPr>
          <w:rFonts w:ascii="SolaimanLipi" w:eastAsia="SimSun" w:hAnsi="Courier New" w:cs="Kalpurush"/>
          <w:sz w:val="24"/>
          <w:szCs w:val="24"/>
          <w:cs/>
          <w:lang w:eastAsia="zh-CN" w:bidi="bn-IN"/>
        </w:rPr>
        <w:t xml:space="preserve">তা যত </w:t>
      </w:r>
      <w:r w:rsidR="00715D5D" w:rsidRPr="00715D5D">
        <w:rPr>
          <w:rFonts w:ascii="SolaimanLipi" w:eastAsia="SimSun" w:hAnsi="Courier New" w:cs="Kalpurush"/>
          <w:sz w:val="24"/>
          <w:szCs w:val="24"/>
          <w:highlight w:val="white"/>
          <w:cs/>
          <w:lang w:eastAsia="zh-CN" w:bidi="bn-IN"/>
        </w:rPr>
        <w:t>ছোটই</w:t>
      </w:r>
      <w:r w:rsidR="00715D5D" w:rsidRPr="00715D5D">
        <w:rPr>
          <w:rFonts w:ascii="SolaimanLipi" w:eastAsia="SimSun" w:hAnsi="Courier New" w:cs="Kalpurush"/>
          <w:sz w:val="24"/>
          <w:szCs w:val="24"/>
          <w:cs/>
          <w:lang w:eastAsia="zh-CN" w:bidi="bn-IN"/>
        </w:rPr>
        <w:t xml:space="preserve"> হোক</w:t>
      </w:r>
      <w:r w:rsidR="00715D5D" w:rsidRPr="00715D5D">
        <w:rPr>
          <w:rFonts w:ascii="Kalpurush" w:eastAsia="SimSun" w:hAnsi="Kalpurush" w:cs="Kalpurush"/>
          <w:sz w:val="24"/>
          <w:szCs w:val="24"/>
          <w:lang w:eastAsia="zh-CN"/>
        </w:rPr>
        <w:t>,</w:t>
      </w:r>
      <w:r w:rsidR="00715D5D" w:rsidRPr="00715D5D">
        <w:rPr>
          <w:rFonts w:ascii="SolaimanLipi" w:eastAsia="SimSun" w:hAnsi="Courier New" w:cs="Kalpurush"/>
          <w:sz w:val="24"/>
          <w:szCs w:val="24"/>
          <w:cs/>
          <w:lang w:eastAsia="zh-CN" w:bidi="bn-IN"/>
        </w:rPr>
        <w:t xml:space="preserve"> তুমি কখনো তা </w:t>
      </w:r>
      <w:r w:rsidR="00715D5D" w:rsidRPr="00715D5D">
        <w:rPr>
          <w:rFonts w:ascii="SolaimanLipi" w:eastAsia="SimSun" w:hAnsi="Courier New" w:cs="Kalpurush"/>
          <w:sz w:val="24"/>
          <w:szCs w:val="24"/>
          <w:highlight w:val="white"/>
          <w:cs/>
          <w:lang w:eastAsia="zh-CN" w:bidi="bn-IN"/>
        </w:rPr>
        <w:t>অবমূল্যায়ন</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hint="cs"/>
          <w:sz w:val="24"/>
          <w:szCs w:val="24"/>
          <w:cs/>
          <w:lang w:eastAsia="zh-CN" w:bidi="bn-IN"/>
        </w:rPr>
        <w:t>করো</w:t>
      </w:r>
      <w:r w:rsidR="00715D5D" w:rsidRPr="00715D5D">
        <w:rPr>
          <w:rFonts w:ascii="SolaimanLipi" w:eastAsia="SimSun" w:hAnsi="Courier New" w:cs="Kalpurush"/>
          <w:sz w:val="24"/>
          <w:szCs w:val="24"/>
          <w:cs/>
          <w:lang w:eastAsia="zh-CN" w:bidi="bn-IN"/>
        </w:rPr>
        <w:t xml:space="preserve"> না।</w:t>
      </w:r>
      <w:r>
        <w:rPr>
          <w:rFonts w:ascii="SolaimanLipi" w:eastAsia="SimSun" w:hAnsi="Courier New" w:cs="Kalpurush" w:hint="cs"/>
          <w:sz w:val="24"/>
          <w:szCs w:val="24"/>
          <w:cs/>
          <w:lang w:eastAsia="zh-CN" w:bidi="bn-BD"/>
        </w:rPr>
        <w:t>”</w:t>
      </w:r>
    </w:p>
    <w:p w:rsidR="009B1B73" w:rsidRDefault="00715D5D"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lastRenderedPageBreak/>
        <w:t xml:space="preserve">দেখুন </w:t>
      </w:r>
      <w:r w:rsidR="009B1B73">
        <w:rPr>
          <w:rFonts w:ascii="SolaimanLipi" w:eastAsia="SimSun" w:hAnsi="Courier New" w:cs="Kalpurush"/>
          <w:sz w:val="24"/>
          <w:szCs w:val="24"/>
          <w:cs/>
          <w:lang w:eastAsia="zh-CN" w:bidi="bn-IN"/>
        </w:rPr>
        <w:t>ক</w:t>
      </w:r>
      <w:r w:rsidR="009B1B73">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ভাবে রাসূলুল্লাহ</w:t>
      </w:r>
      <w:r w:rsidR="009B1B73">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সাল্লাম সব</w:t>
      </w:r>
      <w:r w:rsidRPr="00715D5D">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highlight w:val="white"/>
          <w:cs/>
          <w:lang w:eastAsia="zh-CN" w:bidi="bn-IN"/>
        </w:rPr>
        <w:t>বিষয়কে</w:t>
      </w:r>
      <w:r w:rsidRPr="00715D5D">
        <w:rPr>
          <w:rFonts w:ascii="SolaimanLipi" w:eastAsia="SimSun" w:hAnsi="Courier New" w:cs="Kalpurush"/>
          <w:sz w:val="24"/>
          <w:szCs w:val="24"/>
          <w:cs/>
          <w:lang w:eastAsia="zh-CN" w:bidi="bn-IN"/>
        </w:rPr>
        <w:t xml:space="preserve"> নিজের জন্য ইতিবাচক হিস</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বে গ্রহণ করার জন্য ঈমানদারদের দিক-নির্দেশনা দিয়েছেন।</w:t>
      </w:r>
    </w:p>
    <w:p w:rsidR="00715D5D" w:rsidRDefault="00715D5D" w:rsidP="009B1B73">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আরো একটি চমৎকার উদাহরণ দেখুন</w:t>
      </w:r>
      <w:r w:rsidR="009B1B73">
        <w:rPr>
          <w:rFonts w:ascii="SolaimanLipi" w:eastAsia="SimSun" w:hAnsi="Courier New" w:cs="Kalpurush" w:hint="cs"/>
          <w:sz w:val="24"/>
          <w:szCs w:val="24"/>
          <w:cs/>
          <w:lang w:eastAsia="zh-CN" w:bidi="bn-BD"/>
        </w:rPr>
        <w:t>!</w:t>
      </w:r>
    </w:p>
    <w:p w:rsidR="009B1B73" w:rsidRPr="00715D5D" w:rsidRDefault="009B1B73"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আবু </w:t>
      </w:r>
      <w:r w:rsidR="00D00DBA">
        <w:rPr>
          <w:rFonts w:ascii="SolaimanLipi" w:eastAsia="SimSun" w:hAnsi="Courier New" w:cs="Kalpurush" w:hint="cs"/>
          <w:sz w:val="24"/>
          <w:szCs w:val="24"/>
          <w:highlight w:val="white"/>
          <w:cs/>
          <w:lang w:eastAsia="zh-CN" w:bidi="bn-IN"/>
        </w:rPr>
        <w:t>স</w:t>
      </w:r>
      <w:r w:rsidR="00D00DBA">
        <w:rPr>
          <w:rFonts w:ascii="SolaimanLipi" w:eastAsia="SimSun" w:hAnsi="Courier New" w:cs="Kalpurush" w:hint="cs"/>
          <w:sz w:val="24"/>
          <w:szCs w:val="24"/>
          <w:cs/>
          <w:lang w:eastAsia="zh-CN" w:bidi="bn-BD"/>
        </w:rPr>
        <w:t>া‘ঈদ</w:t>
      </w:r>
      <w:r w:rsidRPr="00715D5D">
        <w:rPr>
          <w:rFonts w:ascii="SolaimanLipi" w:eastAsia="SimSun" w:hAnsi="Courier New" w:cs="Kalpurush"/>
          <w:sz w:val="24"/>
          <w:szCs w:val="24"/>
          <w:cs/>
          <w:lang w:eastAsia="zh-CN" w:bidi="bn-IN"/>
        </w:rPr>
        <w:t xml:space="preserve"> </w:t>
      </w:r>
      <w:r w:rsidR="00D00DBA">
        <w:rPr>
          <w:rFonts w:ascii="SolaimanLipi" w:eastAsia="SimSun" w:hAnsi="Courier New" w:cs="Kalpurush"/>
          <w:sz w:val="24"/>
          <w:szCs w:val="24"/>
          <w:highlight w:val="white"/>
          <w:cs/>
          <w:lang w:eastAsia="zh-CN" w:bidi="bn-IN"/>
        </w:rPr>
        <w:t>খুদর</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IN"/>
        </w:rPr>
        <w:t>রাদিয়াল্লাহু</w:t>
      </w:r>
      <w:r>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BD"/>
        </w:rPr>
        <w:t>‘</w:t>
      </w:r>
      <w:r>
        <w:rPr>
          <w:rFonts w:ascii="SolaimanLipi" w:eastAsia="SimSun" w:hAnsi="Courier New" w:cs="Kalpurush" w:hint="cs"/>
          <w:sz w:val="24"/>
          <w:szCs w:val="24"/>
          <w:cs/>
          <w:lang w:eastAsia="zh-CN" w:bidi="bn-IN"/>
        </w:rPr>
        <w:t>আন</w:t>
      </w:r>
      <w:r>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w:t>
      </w:r>
      <w:r w:rsidRPr="005E1A85">
        <w:rPr>
          <w:rFonts w:ascii="Kalpurush" w:eastAsia="SimSun" w:hAnsi="Kalpurush" w:cs="Kalpurush"/>
          <w:sz w:val="24"/>
          <w:szCs w:val="24"/>
          <w:cs/>
          <w:lang w:eastAsia="zh-CN" w:bidi="bn-IN"/>
        </w:rPr>
        <w:t>থেকে বর্ণিত</w:t>
      </w:r>
      <w:r w:rsidR="00D00DBA">
        <w:rPr>
          <w:rFonts w:ascii="Kalpurush" w:eastAsia="SimSun" w:hAnsi="Kalpurush" w:cs="Kalpurush" w:hint="cs"/>
          <w:sz w:val="24"/>
          <w:szCs w:val="24"/>
          <w:cs/>
          <w:lang w:eastAsia="zh-CN" w:bidi="bn-BD"/>
        </w:rPr>
        <w:t>,</w:t>
      </w:r>
      <w:r w:rsidRPr="00D00DBA">
        <w:rPr>
          <w:rFonts w:ascii="Kalpurush" w:eastAsia="SimSun" w:hAnsi="Kalpurush" w:cs="SolaimanLipi"/>
          <w:sz w:val="24"/>
          <w:szCs w:val="24"/>
          <w:cs/>
          <w:lang w:eastAsia="zh-CN" w:bidi="hi-IN"/>
        </w:rPr>
        <w:t xml:space="preserve"> </w:t>
      </w:r>
      <w:r w:rsidRPr="005E1A85">
        <w:rPr>
          <w:rFonts w:ascii="Kalpurush" w:eastAsia="SimSun" w:hAnsi="Kalpurush" w:cs="Kalpurush"/>
          <w:sz w:val="24"/>
          <w:szCs w:val="24"/>
          <w:cs/>
          <w:lang w:eastAsia="zh-CN" w:bidi="bn-IN"/>
        </w:rPr>
        <w:t>তিনি বলেন</w:t>
      </w:r>
      <w:r w:rsidRPr="005E1A85">
        <w:rPr>
          <w:rFonts w:ascii="Kalpurush" w:eastAsia="SimSun" w:hAnsi="Kalpurush" w:cs="Kalpurush"/>
          <w:sz w:val="24"/>
          <w:szCs w:val="24"/>
          <w:cs/>
          <w:lang w:eastAsia="zh-CN" w:bidi="bn-BD"/>
        </w:rPr>
        <w:t>,</w:t>
      </w:r>
    </w:p>
    <w:p w:rsidR="00715D5D" w:rsidRPr="009B1B73" w:rsidRDefault="009B1B73" w:rsidP="009B1B73">
      <w:pPr>
        <w:autoSpaceDE w:val="0"/>
        <w:autoSpaceDN w:val="0"/>
        <w:adjustRightInd w:val="0"/>
        <w:spacing w:before="120" w:after="120"/>
        <w:jc w:val="both"/>
        <w:rPr>
          <w:rStyle w:val="mtn1"/>
          <w:rFonts w:cs="KFGQPC Uthman Taha Naskh"/>
          <w:color w:val="2F5496" w:themeColor="accent5" w:themeShade="BF"/>
          <w:sz w:val="24"/>
          <w:szCs w:val="24"/>
          <w:lang w:bidi="bn-BD"/>
        </w:rPr>
      </w:pPr>
      <w:bookmarkStart w:id="0" w:name="خرج_رجلان_في_سفر_فحضرت_الصلاة_وليس_معهما"/>
      <w:r w:rsidRPr="009B1B73">
        <w:rPr>
          <w:rStyle w:val="mtn1"/>
          <w:rFonts w:cs="KFGQPC Uthman Taha Naskh" w:hint="cs"/>
          <w:b w:val="0"/>
          <w:bCs w:val="0"/>
          <w:color w:val="2F5496" w:themeColor="accent5" w:themeShade="BF"/>
          <w:sz w:val="24"/>
          <w:szCs w:val="24"/>
          <w:rtl/>
        </w:rPr>
        <w:t>«</w:t>
      </w:r>
      <w:hyperlink r:id="rId12" w:tooltip="تخريج الحديث" w:history="1">
        <w:r w:rsidR="00715D5D" w:rsidRPr="004D3DE9">
          <w:rPr>
            <w:rStyle w:val="hadith1"/>
            <w:rFonts w:cs="KFGQPC Uthman Taha Naskh" w:hint="cs"/>
            <w:color w:val="2F5496" w:themeColor="accent5" w:themeShade="BF"/>
            <w:sz w:val="24"/>
            <w:szCs w:val="24"/>
            <w:rtl/>
          </w:rPr>
          <w:t>خرج رجلان في سفر فحضرت الصلاة، وليس معهما ماء، فتيمما صعيدا طيبا فصليا، ثم وجد الماء في الوقت، فأعاد أحدهما الصلاة والوضوء، ولم يعد الآخر ثم أتي</w:t>
        </w:r>
        <w:r w:rsidR="00D00DBA">
          <w:rPr>
            <w:rStyle w:val="hadith1"/>
            <w:rFonts w:cs="KFGQPC Uthman Taha Naskh" w:hint="cs"/>
            <w:color w:val="2F5496" w:themeColor="accent5" w:themeShade="BF"/>
            <w:sz w:val="24"/>
            <w:szCs w:val="24"/>
            <w:rtl/>
          </w:rPr>
          <w:t>ا رسول الله صلى الله عليه وسلم</w:t>
        </w:r>
        <w:r w:rsidR="00715D5D" w:rsidRPr="004D3DE9">
          <w:rPr>
            <w:rStyle w:val="hadith1"/>
            <w:rFonts w:cs="KFGQPC Uthman Taha Naskh" w:hint="cs"/>
            <w:color w:val="2F5496" w:themeColor="accent5" w:themeShade="BF"/>
            <w:sz w:val="24"/>
            <w:szCs w:val="24"/>
            <w:rtl/>
          </w:rPr>
          <w:t xml:space="preserve"> فذكرا ذلك له فقال للذي لم يعد: أصبت السنة وأجزأتك صلاتك، وقال للآخر: لك الأجر مرتين</w:t>
        </w:r>
        <w:r w:rsidRPr="004D3DE9">
          <w:rPr>
            <w:rStyle w:val="hadith1"/>
            <w:rFonts w:cs="KFGQPC Uthman Taha Naskh" w:hint="cs"/>
            <w:color w:val="2F5496" w:themeColor="accent5" w:themeShade="BF"/>
            <w:sz w:val="24"/>
            <w:szCs w:val="24"/>
            <w:rtl/>
          </w:rPr>
          <w:t>»</w:t>
        </w:r>
      </w:hyperlink>
      <w:bookmarkEnd w:id="0"/>
      <w:r w:rsidR="00715D5D" w:rsidRPr="004D3DE9">
        <w:rPr>
          <w:rStyle w:val="mtn1"/>
          <w:rFonts w:cs="KFGQPC Uthman Taha Naskh"/>
          <w:color w:val="2F5496" w:themeColor="accent5" w:themeShade="BF"/>
          <w:sz w:val="24"/>
          <w:szCs w:val="24"/>
        </w:rPr>
        <w:t xml:space="preserve"> </w:t>
      </w:r>
      <w:r w:rsidR="00715D5D" w:rsidRPr="00D724F1">
        <w:rPr>
          <w:rFonts w:cs="KFGQPC Uthman Taha Naskh"/>
          <w:color w:val="2F5496" w:themeColor="accent5" w:themeShade="BF"/>
          <w:sz w:val="24"/>
          <w:szCs w:val="24"/>
        </w:rPr>
        <w:t>.</w:t>
      </w:r>
      <w:r w:rsidR="00715D5D" w:rsidRPr="004D3DE9">
        <w:rPr>
          <w:rStyle w:val="mtn1"/>
          <w:rFonts w:cs="KFGQPC Uthman Taha Naskh" w:hint="cs"/>
          <w:b w:val="0"/>
          <w:bCs w:val="0"/>
          <w:color w:val="2F5496" w:themeColor="accent5" w:themeShade="BF"/>
          <w:sz w:val="24"/>
          <w:szCs w:val="24"/>
          <w:rtl/>
        </w:rPr>
        <w:t>رواه أبو داود والنسائي</w:t>
      </w:r>
    </w:p>
    <w:p w:rsidR="00715D5D" w:rsidRPr="00715D5D" w:rsidRDefault="004D3DE9"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দু ব্যক্তি </w:t>
      </w:r>
      <w:r w:rsidR="00715D5D" w:rsidRPr="00715D5D">
        <w:rPr>
          <w:rFonts w:ascii="SolaimanLipi" w:eastAsia="SimSun" w:hAnsi="Courier New" w:cs="Kalpurush"/>
          <w:sz w:val="24"/>
          <w:szCs w:val="24"/>
          <w:highlight w:val="white"/>
          <w:cs/>
          <w:lang w:eastAsia="zh-CN" w:bidi="bn-IN"/>
        </w:rPr>
        <w:t>সফরে</w:t>
      </w:r>
      <w:r w:rsidR="00715D5D" w:rsidRPr="00715D5D">
        <w:rPr>
          <w:rFonts w:ascii="SolaimanLipi" w:eastAsia="SimSun" w:hAnsi="Courier New" w:cs="Kalpurush"/>
          <w:sz w:val="24"/>
          <w:szCs w:val="24"/>
          <w:cs/>
          <w:lang w:eastAsia="zh-CN" w:bidi="bn-IN"/>
        </w:rPr>
        <w:t xml:space="preserve"> গেল। </w:t>
      </w:r>
      <w:r>
        <w:rPr>
          <w:rFonts w:ascii="SolaimanLipi" w:eastAsia="SimSun" w:hAnsi="Courier New" w:cs="Kalpurush" w:hint="cs"/>
          <w:sz w:val="24"/>
          <w:szCs w:val="24"/>
          <w:cs/>
          <w:lang w:eastAsia="zh-CN" w:bidi="bn-BD"/>
        </w:rPr>
        <w:t>সালাতের</w:t>
      </w:r>
      <w:r w:rsidR="00715D5D" w:rsidRPr="00715D5D">
        <w:rPr>
          <w:rFonts w:ascii="SolaimanLipi" w:eastAsia="SimSun" w:hAnsi="Courier New" w:cs="Kalpurush"/>
          <w:sz w:val="24"/>
          <w:szCs w:val="24"/>
          <w:cs/>
          <w:lang w:eastAsia="zh-CN" w:bidi="bn-IN"/>
        </w:rPr>
        <w:t xml:space="preserve"> সময় যখন উপস্থিত </w:t>
      </w:r>
      <w:r w:rsidR="00715D5D" w:rsidRPr="00715D5D">
        <w:rPr>
          <w:rFonts w:ascii="SolaimanLipi" w:eastAsia="SimSun" w:hAnsi="Courier New" w:cs="Kalpurush" w:hint="cs"/>
          <w:sz w:val="24"/>
          <w:szCs w:val="24"/>
          <w:cs/>
          <w:lang w:eastAsia="zh-CN" w:bidi="bn-IN"/>
        </w:rPr>
        <w:t>হল</w:t>
      </w:r>
      <w:r w:rsidR="00D00DBA">
        <w:rPr>
          <w:rFonts w:ascii="SolaimanLipi" w:eastAsia="SimSun" w:hAnsi="Courier New" w:cs="Kalpurush" w:hint="cs"/>
          <w:sz w:val="24"/>
          <w:szCs w:val="24"/>
          <w:cs/>
          <w:lang w:eastAsia="zh-CN" w:bidi="bn-BD"/>
        </w:rPr>
        <w:t>ো</w:t>
      </w:r>
      <w:r w:rsidR="00715D5D" w:rsidRPr="00715D5D">
        <w:rPr>
          <w:rFonts w:ascii="Kalpurush" w:eastAsia="SimSun" w:hAnsi="Kalpurush" w:cs="Kalpurush"/>
          <w:sz w:val="24"/>
          <w:szCs w:val="24"/>
          <w:lang w:eastAsia="zh-CN"/>
        </w:rPr>
        <w:t>,</w:t>
      </w:r>
      <w:r w:rsidR="00715D5D" w:rsidRPr="00715D5D">
        <w:rPr>
          <w:rFonts w:ascii="SolaimanLipi" w:eastAsia="SimSun" w:hAnsi="Courier New" w:cs="Kalpurush" w:hint="cs"/>
          <w:sz w:val="24"/>
          <w:szCs w:val="24"/>
          <w:lang w:eastAsia="zh-CN" w:bidi="bn-BD"/>
        </w:rPr>
        <w:t xml:space="preserve"> </w:t>
      </w:r>
      <w:r w:rsidR="00715D5D" w:rsidRPr="00715D5D">
        <w:rPr>
          <w:rFonts w:ascii="SolaimanLipi" w:eastAsia="SimSun" w:hAnsi="Courier New" w:cs="Kalpurush"/>
          <w:sz w:val="24"/>
          <w:szCs w:val="24"/>
          <w:cs/>
          <w:lang w:eastAsia="zh-CN" w:bidi="bn-IN"/>
        </w:rPr>
        <w:t xml:space="preserve">তখন তাদের কাছে </w:t>
      </w:r>
      <w:r w:rsidR="00715D5D" w:rsidRPr="00715D5D">
        <w:rPr>
          <w:rFonts w:ascii="SolaimanLipi" w:eastAsia="SimSun" w:hAnsi="Courier New" w:cs="Kalpurush"/>
          <w:sz w:val="24"/>
          <w:szCs w:val="24"/>
          <w:highlight w:val="white"/>
          <w:cs/>
          <w:lang w:eastAsia="zh-CN" w:bidi="bn-IN"/>
        </w:rPr>
        <w:t>অজু</w:t>
      </w:r>
      <w:r w:rsidR="00715D5D" w:rsidRPr="00715D5D">
        <w:rPr>
          <w:rFonts w:ascii="SolaimanLipi" w:eastAsia="SimSun" w:hAnsi="Courier New" w:cs="Kalpurush"/>
          <w:sz w:val="24"/>
          <w:szCs w:val="24"/>
          <w:cs/>
          <w:lang w:eastAsia="zh-CN" w:bidi="bn-IN"/>
        </w:rPr>
        <w:t xml:space="preserve"> করার মত</w:t>
      </w:r>
      <w:r w:rsidR="00D00DBA">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পানি ছিল না। উভয়ে মাটি দিয়ে </w:t>
      </w:r>
      <w:r w:rsidR="00715D5D" w:rsidRPr="00715D5D">
        <w:rPr>
          <w:rFonts w:ascii="SolaimanLipi" w:eastAsia="SimSun" w:hAnsi="Courier New" w:cs="Kalpurush"/>
          <w:sz w:val="24"/>
          <w:szCs w:val="24"/>
          <w:highlight w:val="white"/>
          <w:cs/>
          <w:lang w:eastAsia="zh-CN" w:bidi="bn-IN"/>
        </w:rPr>
        <w:t>তায়াম্মুম</w:t>
      </w:r>
      <w:r w:rsidR="00715D5D" w:rsidRPr="00715D5D">
        <w:rPr>
          <w:rFonts w:ascii="SolaimanLipi" w:eastAsia="SimSun" w:hAnsi="Courier New" w:cs="Kalpurush"/>
          <w:sz w:val="24"/>
          <w:szCs w:val="24"/>
          <w:cs/>
          <w:lang w:eastAsia="zh-CN" w:bidi="bn-IN"/>
        </w:rPr>
        <w:t xml:space="preserve"> করে</w:t>
      </w:r>
      <w:r>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আদায় করল। এরপর পানি পেল। তখন একজন অজু করে</w:t>
      </w:r>
      <w:r>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 xml:space="preserve">পুনরায় আদায় করল। অন্যজন পুনরায় </w:t>
      </w:r>
      <w:r>
        <w:rPr>
          <w:rFonts w:ascii="SolaimanLipi" w:eastAsia="SimSun" w:hAnsi="Courier New" w:cs="Kalpurush" w:hint="cs"/>
          <w:sz w:val="24"/>
          <w:szCs w:val="24"/>
          <w:cs/>
          <w:lang w:eastAsia="zh-CN" w:bidi="bn-BD"/>
        </w:rPr>
        <w:t>সালাত</w:t>
      </w:r>
      <w:r w:rsidR="00715D5D" w:rsidRPr="00715D5D">
        <w:rPr>
          <w:rFonts w:ascii="SolaimanLipi" w:eastAsia="SimSun" w:hAnsi="Courier New" w:cs="Kalpurush"/>
          <w:sz w:val="24"/>
          <w:szCs w:val="24"/>
          <w:cs/>
          <w:lang w:eastAsia="zh-CN" w:bidi="bn-IN"/>
        </w:rPr>
        <w:t xml:space="preserve"> আদায় করা থেকে বিরত থাকল। এরপর উভয়ে রাসূলুল্লাহ</w:t>
      </w:r>
      <w:r>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00715D5D" w:rsidRPr="00715D5D">
        <w:rPr>
          <w:rFonts w:ascii="SolaimanLipi" w:eastAsia="SimSun" w:hAnsi="Courier New" w:cs="Kalpurush"/>
          <w:sz w:val="24"/>
          <w:szCs w:val="24"/>
          <w:cs/>
          <w:lang w:eastAsia="zh-CN" w:bidi="bn-IN"/>
        </w:rPr>
        <w:t>সাল্লাম</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এর কাছে এসে ঘটনার বিবরণ দিল। যে</w:t>
      </w:r>
      <w:r>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পুনরায় আদায় করল 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রাসূলুল্লাহ</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সাল্লাল্লাহু আলাইহি ওয়াসাল্লাম তাকে বললেন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তুমি </w:t>
      </w:r>
      <w:r w:rsidR="00715D5D" w:rsidRPr="00715D5D">
        <w:rPr>
          <w:rFonts w:ascii="SolaimanLipi" w:eastAsia="SimSun" w:hAnsi="Courier New" w:cs="Kalpurush"/>
          <w:sz w:val="24"/>
          <w:szCs w:val="24"/>
          <w:highlight w:val="white"/>
          <w:cs/>
          <w:lang w:eastAsia="zh-CN" w:bidi="bn-IN"/>
        </w:rPr>
        <w:t>সুন্নাত</w:t>
      </w:r>
      <w:r w:rsidR="00715D5D" w:rsidRPr="00715D5D">
        <w:rPr>
          <w:rFonts w:ascii="SolaimanLipi" w:eastAsia="SimSun" w:hAnsi="Courier New" w:cs="Kalpurush"/>
          <w:sz w:val="24"/>
          <w:szCs w:val="24"/>
          <w:cs/>
          <w:lang w:eastAsia="zh-CN" w:bidi="bn-IN"/>
        </w:rPr>
        <w:t xml:space="preserve"> মত</w:t>
      </w:r>
      <w:r w:rsidR="00D00DBA">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কাজ করেছ। তোমার</w:t>
      </w:r>
      <w:r>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আদায় হয়েছে।" আর যে পুনরায়</w:t>
      </w:r>
      <w:r>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আদায় করেছ</w:t>
      </w:r>
      <w:r w:rsidR="00715D5D" w:rsidRPr="00715D5D">
        <w:rPr>
          <w:rFonts w:ascii="SolaimanLipi" w:eastAsia="SimSun" w:hAnsi="Courier New" w:cs="Kalpurush" w:hint="cs"/>
          <w:sz w:val="24"/>
          <w:szCs w:val="24"/>
          <w:cs/>
          <w:lang w:eastAsia="zh-CN" w:bidi="bn-IN"/>
        </w:rPr>
        <w:t>ে</w:t>
      </w:r>
      <w:r w:rsidR="00715D5D" w:rsidRPr="00715D5D">
        <w:rPr>
          <w:rFonts w:ascii="SolaimanLipi" w:eastAsia="SimSun" w:hAnsi="Courier New" w:cs="Kalpurush"/>
          <w:sz w:val="24"/>
          <w:szCs w:val="24"/>
          <w:cs/>
          <w:lang w:eastAsia="zh-CN" w:bidi="bn-IN"/>
        </w:rPr>
        <w:t xml:space="preserve"> তাকে তিনি বললেন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তোমার জন্য আছে </w:t>
      </w:r>
      <w:r w:rsidR="00715D5D" w:rsidRPr="00715D5D">
        <w:rPr>
          <w:rFonts w:ascii="SolaimanLipi" w:eastAsia="SimSun" w:hAnsi="Courier New" w:cs="Kalpurush"/>
          <w:sz w:val="24"/>
          <w:szCs w:val="24"/>
          <w:highlight w:val="white"/>
          <w:cs/>
          <w:lang w:eastAsia="zh-CN" w:bidi="bn-IN"/>
        </w:rPr>
        <w:t>দ্বিগুণ</w:t>
      </w:r>
      <w:r w:rsidR="00715D5D" w:rsidRPr="00715D5D">
        <w:rPr>
          <w:rFonts w:ascii="SolaimanLipi" w:eastAsia="SimSun" w:hAnsi="Courier New" w:cs="Kalpurush"/>
          <w:sz w:val="24"/>
          <w:szCs w:val="24"/>
          <w:cs/>
          <w:lang w:eastAsia="zh-CN" w:bidi="bn-IN"/>
        </w:rPr>
        <w:t xml:space="preserve"> পুরস্কার।" </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hi-IN"/>
        </w:rPr>
      </w:pPr>
      <w:r w:rsidRPr="00715D5D">
        <w:rPr>
          <w:rFonts w:ascii="SolaimanLipi" w:eastAsia="SimSun" w:hAnsi="Courier New" w:cs="Kalpurush"/>
          <w:sz w:val="24"/>
          <w:szCs w:val="24"/>
          <w:cs/>
          <w:lang w:eastAsia="zh-CN" w:bidi="bn-IN"/>
        </w:rPr>
        <w:t>দেখুন রাসূলুল্লাহ সাল্লাল্লাহু আলাইহি ওয়া</w:t>
      </w:r>
      <w:r w:rsidR="00D00DBA">
        <w:rPr>
          <w:rFonts w:ascii="SolaimanLipi" w:eastAsia="SimSun" w:hAnsi="Courier New" w:cs="Kalpurush"/>
          <w:sz w:val="24"/>
          <w:szCs w:val="24"/>
          <w:cs/>
          <w:lang w:eastAsia="zh-CN" w:bidi="bn-IN"/>
        </w:rPr>
        <w:t>সাল্লাম উভয়ের ব্যাপারে ক</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ভাবে ইতিবাচক সিদ্ধান্ত দিলেন। অথচ উভয়ে ছিল পরস্পর</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বিরোধী অবস্থানে। আমরা এ অবস্থা দেখে কোনটা সঠিক মন্তব্য করতে না </w:t>
      </w:r>
      <w:r w:rsidRPr="00715D5D">
        <w:rPr>
          <w:rFonts w:ascii="SolaimanLipi" w:eastAsia="SimSun" w:hAnsi="Courier New" w:cs="Kalpurush"/>
          <w:sz w:val="24"/>
          <w:szCs w:val="24"/>
          <w:highlight w:val="white"/>
          <w:cs/>
          <w:lang w:eastAsia="zh-CN" w:bidi="bn-IN"/>
        </w:rPr>
        <w:t>পারলেও</w:t>
      </w:r>
      <w:r w:rsidRPr="00715D5D">
        <w:rPr>
          <w:rFonts w:ascii="SolaimanLipi" w:eastAsia="SimSun" w:hAnsi="Courier New" w:cs="Kalpurush"/>
          <w:sz w:val="24"/>
          <w:szCs w:val="24"/>
          <w:cs/>
          <w:lang w:eastAsia="zh-CN" w:bidi="bn-IN"/>
        </w:rPr>
        <w:t xml:space="preserve"> বলতাম</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অবশ্যই একটি সঠিক হবে</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 xml:space="preserve">আর </w:t>
      </w:r>
      <w:r w:rsidRPr="00715D5D">
        <w:rPr>
          <w:rFonts w:ascii="SolaimanLipi" w:eastAsia="SimSun" w:hAnsi="Courier New" w:cs="Kalpurush"/>
          <w:sz w:val="24"/>
          <w:szCs w:val="24"/>
          <w:highlight w:val="white"/>
          <w:cs/>
          <w:lang w:eastAsia="zh-CN" w:bidi="bn-IN"/>
        </w:rPr>
        <w:t>অন্যটি</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 xml:space="preserve">হবে </w:t>
      </w:r>
      <w:r w:rsidRPr="005E1A85">
        <w:rPr>
          <w:rFonts w:ascii="Kalpurush" w:eastAsia="SimSun" w:hAnsi="Kalpurush" w:cs="Kalpurush"/>
          <w:sz w:val="24"/>
          <w:szCs w:val="24"/>
          <w:cs/>
          <w:lang w:eastAsia="zh-CN" w:bidi="bn-IN"/>
        </w:rPr>
        <w:t>ভ্রান্ত</w:t>
      </w:r>
      <w:r w:rsidRPr="00D00DBA">
        <w:rPr>
          <w:rFonts w:ascii="Kalpurush" w:eastAsia="SimSun" w:hAnsi="Kalpurush" w:cs="SolaimanLipi"/>
          <w:sz w:val="24"/>
          <w:szCs w:val="24"/>
          <w:cs/>
          <w:lang w:eastAsia="zh-CN" w:bidi="hi-IN"/>
        </w:rPr>
        <w:t xml:space="preserve">। </w:t>
      </w:r>
      <w:r w:rsidRPr="005E1A85">
        <w:rPr>
          <w:rFonts w:ascii="Kalpurush" w:eastAsia="SimSun" w:hAnsi="Kalpurush" w:cs="Kalpurush"/>
          <w:sz w:val="24"/>
          <w:szCs w:val="24"/>
          <w:cs/>
          <w:lang w:eastAsia="zh-CN" w:bidi="bn-IN"/>
        </w:rPr>
        <w:t xml:space="preserve">কিন্তু রাসূলুল্লাহ সাল্লাল্লাহু আলাইহি ওয়াসাল্লাম </w:t>
      </w:r>
      <w:r w:rsidRPr="005E1A85">
        <w:rPr>
          <w:rFonts w:ascii="Kalpurush" w:eastAsia="SimSun" w:hAnsi="Kalpurush" w:cs="Kalpurush"/>
          <w:sz w:val="24"/>
          <w:szCs w:val="24"/>
          <w:highlight w:val="white"/>
          <w:cs/>
          <w:lang w:eastAsia="zh-CN" w:bidi="bn-IN"/>
        </w:rPr>
        <w:t>উভয়টিকে</w:t>
      </w:r>
      <w:r w:rsidRPr="005E1A85">
        <w:rPr>
          <w:rFonts w:ascii="Kalpurush" w:eastAsia="SimSun" w:hAnsi="Kalpurush" w:cs="Kalpurush"/>
          <w:sz w:val="24"/>
          <w:szCs w:val="24"/>
          <w:cs/>
          <w:lang w:eastAsia="zh-CN" w:bidi="bn-IN"/>
        </w:rPr>
        <w:t xml:space="preserve">ই  স্বীকৃতি দিলেন। আর সঠিক </w:t>
      </w:r>
      <w:r w:rsidRPr="005E1A85">
        <w:rPr>
          <w:rFonts w:ascii="Kalpurush" w:eastAsia="SimSun" w:hAnsi="Kalpurush" w:cs="Kalpurush"/>
          <w:sz w:val="24"/>
          <w:szCs w:val="24"/>
          <w:highlight w:val="white"/>
          <w:cs/>
          <w:lang w:eastAsia="zh-CN" w:bidi="bn-IN"/>
        </w:rPr>
        <w:t>কোনটি</w:t>
      </w:r>
      <w:r w:rsidRPr="005E1A85">
        <w:rPr>
          <w:rFonts w:ascii="Kalpurush" w:eastAsia="SimSun" w:hAnsi="Kalpurush" w:cs="Kalpurush"/>
          <w:sz w:val="24"/>
          <w:szCs w:val="24"/>
          <w:cs/>
          <w:lang w:eastAsia="zh-CN" w:bidi="bn-IN"/>
        </w:rPr>
        <w:t xml:space="preserve"> তার প্রতি</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ইঙ্গিতও</w:t>
      </w:r>
      <w:r w:rsidRPr="00715D5D">
        <w:rPr>
          <w:rFonts w:ascii="SolaimanLipi" w:eastAsia="SimSun" w:hAnsi="Courier New" w:cs="Kalpurush"/>
          <w:sz w:val="24"/>
          <w:szCs w:val="24"/>
          <w:cs/>
          <w:lang w:eastAsia="zh-CN" w:bidi="bn-IN"/>
        </w:rPr>
        <w:t xml:space="preserve"> করলেন। </w:t>
      </w:r>
      <w:r w:rsidRPr="00715D5D">
        <w:rPr>
          <w:rFonts w:ascii="SolaimanLipi" w:eastAsia="SimSun" w:hAnsi="Courier New" w:cs="Kalpurush"/>
          <w:sz w:val="24"/>
          <w:szCs w:val="24"/>
          <w:highlight w:val="white"/>
          <w:cs/>
          <w:lang w:eastAsia="zh-CN" w:bidi="bn-IN"/>
        </w:rPr>
        <w:t>দাওয়াত</w:t>
      </w:r>
      <w:r w:rsidRPr="00715D5D">
        <w:rPr>
          <w:rFonts w:ascii="SolaimanLipi" w:eastAsia="SimSun" w:hAnsi="Courier New" w:cs="Kalpurush"/>
          <w:sz w:val="24"/>
          <w:szCs w:val="24"/>
          <w:cs/>
          <w:lang w:eastAsia="zh-CN" w:bidi="bn-IN"/>
        </w:rPr>
        <w:t xml:space="preserve">-কর্মী ও </w:t>
      </w:r>
      <w:r w:rsidRPr="00715D5D">
        <w:rPr>
          <w:rFonts w:ascii="SolaimanLipi" w:eastAsia="SimSun" w:hAnsi="Courier New" w:cs="Kalpurush"/>
          <w:sz w:val="24"/>
          <w:szCs w:val="24"/>
          <w:highlight w:val="white"/>
          <w:cs/>
          <w:lang w:eastAsia="zh-CN" w:bidi="bn-IN"/>
        </w:rPr>
        <w:t>আলেমদের</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lang w:eastAsia="zh-CN"/>
        </w:rPr>
        <w:t xml:space="preserve"> </w:t>
      </w:r>
      <w:r w:rsidRPr="00715D5D">
        <w:rPr>
          <w:rFonts w:ascii="SolaimanLipi" w:eastAsia="SimSun" w:hAnsi="Courier New" w:cs="Kalpurush"/>
          <w:sz w:val="24"/>
          <w:szCs w:val="24"/>
          <w:cs/>
          <w:lang w:eastAsia="zh-CN" w:bidi="bn-IN"/>
        </w:rPr>
        <w:t xml:space="preserve">এ বিষয়টি রাসূলের আদর্শ </w:t>
      </w:r>
      <w:r w:rsidRPr="00715D5D">
        <w:rPr>
          <w:rFonts w:ascii="SolaimanLipi" w:eastAsia="SimSun" w:hAnsi="Courier New" w:cs="Kalpurush" w:hint="cs"/>
          <w:sz w:val="24"/>
          <w:szCs w:val="24"/>
          <w:cs/>
          <w:lang w:eastAsia="zh-CN" w:bidi="bn-IN"/>
        </w:rPr>
        <w:t>হিসেবে</w:t>
      </w:r>
      <w:r w:rsidRPr="00715D5D">
        <w:rPr>
          <w:rFonts w:ascii="SolaimanLipi" w:eastAsia="SimSun" w:hAnsi="Courier New" w:cs="Kalpurush"/>
          <w:sz w:val="24"/>
          <w:szCs w:val="24"/>
          <w:cs/>
          <w:lang w:eastAsia="zh-CN" w:bidi="bn-IN"/>
        </w:rPr>
        <w:t xml:space="preserve"> </w:t>
      </w:r>
      <w:r w:rsidR="00E56B8C">
        <w:rPr>
          <w:rFonts w:ascii="SolaimanLipi" w:eastAsia="SimSun" w:hAnsi="Courier New" w:cs="Kalpurush" w:hint="cs"/>
          <w:sz w:val="24"/>
          <w:szCs w:val="24"/>
          <w:cs/>
          <w:lang w:eastAsia="zh-CN" w:bidi="bn-IN"/>
        </w:rPr>
        <w:t>গ্রহণ</w:t>
      </w:r>
      <w:r w:rsidRPr="00715D5D">
        <w:rPr>
          <w:rFonts w:ascii="SolaimanLipi" w:eastAsia="SimSun" w:hAnsi="Courier New" w:cs="Kalpurush"/>
          <w:sz w:val="24"/>
          <w:szCs w:val="24"/>
          <w:cs/>
          <w:lang w:eastAsia="zh-CN" w:bidi="bn-IN"/>
        </w:rPr>
        <w:t xml:space="preserve"> করা </w:t>
      </w:r>
      <w:r w:rsidRPr="00715D5D">
        <w:rPr>
          <w:rFonts w:ascii="SolaimanLipi" w:eastAsia="SimSun" w:hAnsi="Courier New" w:cs="Kalpurush"/>
          <w:sz w:val="24"/>
          <w:szCs w:val="24"/>
          <w:highlight w:val="white"/>
          <w:cs/>
          <w:lang w:eastAsia="zh-CN" w:bidi="bn-IN"/>
        </w:rPr>
        <w:t>খুব</w:t>
      </w:r>
      <w:r w:rsidRPr="00715D5D">
        <w:rPr>
          <w:rFonts w:ascii="SolaimanLipi" w:eastAsia="SimSun" w:hAnsi="Courier New" w:cs="Kalpurush" w:hint="cs"/>
          <w:sz w:val="24"/>
          <w:szCs w:val="24"/>
          <w:cs/>
          <w:lang w:eastAsia="zh-CN" w:bidi="bn-IN"/>
        </w:rPr>
        <w:t>ই জরুরি।</w:t>
      </w:r>
    </w:p>
    <w:p w:rsidR="00715D5D" w:rsidRPr="00715D5D" w:rsidRDefault="00D00DBA" w:rsidP="005E1A85">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highlight w:val="white"/>
          <w:cs/>
          <w:lang w:eastAsia="zh-CN" w:bidi="bn-BD"/>
        </w:rPr>
        <w:t xml:space="preserve">সহীহ </w:t>
      </w:r>
      <w:r>
        <w:rPr>
          <w:rFonts w:ascii="SolaimanLipi" w:eastAsia="SimSun" w:hAnsi="Courier New" w:cs="Kalpurush"/>
          <w:sz w:val="24"/>
          <w:szCs w:val="24"/>
          <w:highlight w:val="white"/>
          <w:cs/>
          <w:lang w:eastAsia="zh-CN" w:bidi="bn-IN"/>
        </w:rPr>
        <w:t>বুখার</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ও মুসলিম</w:t>
      </w:r>
      <w:r w:rsidR="00715D5D" w:rsidRPr="00715D5D">
        <w:rPr>
          <w:rFonts w:ascii="SolaimanLipi" w:eastAsia="SimSun" w:hAnsi="Courier New" w:cs="Kalpurush" w:hint="cs"/>
          <w:sz w:val="24"/>
          <w:szCs w:val="24"/>
          <w:cs/>
          <w:lang w:eastAsia="zh-CN" w:bidi="bn-IN"/>
        </w:rPr>
        <w:t>ে</w:t>
      </w:r>
      <w:r w:rsidR="00715D5D" w:rsidRPr="00715D5D">
        <w:rPr>
          <w:rFonts w:ascii="SolaimanLipi" w:eastAsia="SimSun" w:hAnsi="Courier New" w:cs="Kalpurush"/>
          <w:sz w:val="24"/>
          <w:szCs w:val="24"/>
          <w:cs/>
          <w:lang w:eastAsia="zh-CN" w:bidi="bn-IN"/>
        </w:rPr>
        <w:t xml:space="preserve"> বর্ণিত একশ মানুষ খুন করার তাওবা</w:t>
      </w:r>
      <w:r w:rsidR="005E1A85">
        <w:rPr>
          <w:rFonts w:ascii="SolaimanLipi" w:eastAsia="SimSun" w:hAnsi="Courier New" w:cs="Kalpurush" w:hint="cs"/>
          <w:sz w:val="24"/>
          <w:szCs w:val="24"/>
          <w:cs/>
          <w:lang w:eastAsia="zh-CN" w:bidi="bn-BD"/>
        </w:rPr>
        <w:t>হ</w:t>
      </w:r>
      <w:r w:rsidR="00715D5D" w:rsidRPr="00715D5D">
        <w:rPr>
          <w:rFonts w:ascii="SolaimanLipi" w:eastAsia="SimSun" w:hAnsi="Courier New" w:cs="Kalpurush"/>
          <w:sz w:val="24"/>
          <w:szCs w:val="24"/>
          <w:cs/>
          <w:lang w:eastAsia="zh-CN" w:bidi="bn-IN"/>
        </w:rPr>
        <w:t xml:space="preserve"> সম্পর্কিত একটি প্রসিদ্ধ </w:t>
      </w:r>
      <w:r>
        <w:rPr>
          <w:rFonts w:ascii="SolaimanLipi" w:eastAsia="SimSun" w:hAnsi="Courier New" w:cs="Kalpurush"/>
          <w:sz w:val="24"/>
          <w:szCs w:val="24"/>
          <w:highlight w:val="white"/>
          <w:cs/>
          <w:lang w:eastAsia="zh-CN" w:bidi="bn-IN"/>
        </w:rPr>
        <w:t>হাদ</w:t>
      </w:r>
      <w:r>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সে</w:t>
      </w:r>
      <w:r w:rsidR="00715D5D" w:rsidRPr="00715D5D">
        <w:rPr>
          <w:rFonts w:ascii="SolaimanLipi" w:eastAsia="SimSun" w:hAnsi="Courier New" w:cs="Kalpurush"/>
          <w:sz w:val="24"/>
          <w:szCs w:val="24"/>
          <w:cs/>
          <w:lang w:eastAsia="zh-CN" w:bidi="bn-IN"/>
        </w:rPr>
        <w:t xml:space="preserve"> দেখা যায় যে</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খুনী</w:t>
      </w:r>
      <w:r w:rsidR="005E1A85">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sz w:val="24"/>
          <w:szCs w:val="24"/>
          <w:cs/>
          <w:lang w:eastAsia="zh-CN" w:bidi="bn-IN"/>
        </w:rPr>
        <w:t xml:space="preserve">ব্যক্তি নিরানব্বই </w:t>
      </w:r>
      <w:r w:rsidR="00715D5D" w:rsidRPr="00715D5D">
        <w:rPr>
          <w:rFonts w:ascii="SolaimanLipi" w:eastAsia="SimSun" w:hAnsi="Courier New" w:cs="Kalpurush"/>
          <w:sz w:val="24"/>
          <w:szCs w:val="24"/>
          <w:highlight w:val="white"/>
          <w:cs/>
          <w:lang w:eastAsia="zh-CN" w:bidi="bn-IN"/>
        </w:rPr>
        <w:t>জনকে</w:t>
      </w:r>
      <w:r w:rsidR="00715D5D" w:rsidRPr="00715D5D">
        <w:rPr>
          <w:rFonts w:ascii="SolaimanLipi" w:eastAsia="SimSun" w:hAnsi="Courier New" w:cs="Kalpurush"/>
          <w:sz w:val="24"/>
          <w:szCs w:val="24"/>
          <w:cs/>
          <w:lang w:eastAsia="zh-CN" w:bidi="bn-IN"/>
        </w:rPr>
        <w:t xml:space="preserve"> খুন করার পর একজন</w:t>
      </w:r>
      <w:r w:rsidR="00E56B8C">
        <w:rPr>
          <w:rFonts w:ascii="SolaimanLipi" w:eastAsia="SimSun" w:hAnsi="Courier New" w:cs="Kalpurush"/>
          <w:sz w:val="24"/>
          <w:szCs w:val="24"/>
          <w:lang w:eastAsia="zh-CN" w:bidi="bn-IN"/>
        </w:rPr>
        <w:t xml:space="preserve"> </w:t>
      </w:r>
      <w:r w:rsidR="00E56B8C">
        <w:rPr>
          <w:rFonts w:ascii="SolaimanLipi" w:eastAsia="SimSun" w:hAnsi="Courier New" w:cs="Kalpurush" w:hint="cs"/>
          <w:sz w:val="24"/>
          <w:szCs w:val="24"/>
          <w:cs/>
          <w:lang w:eastAsia="zh-CN" w:bidi="bn-BD"/>
        </w:rPr>
        <w:t>আবেদ</w:t>
      </w:r>
      <w:r w:rsidR="00715D5D" w:rsidRPr="00715D5D">
        <w:rPr>
          <w:rFonts w:ascii="SolaimanLipi" w:eastAsia="SimSun" w:hAnsi="Courier New" w:cs="Kalpurush"/>
          <w:sz w:val="24"/>
          <w:szCs w:val="24"/>
          <w:cs/>
          <w:lang w:eastAsia="zh-CN" w:bidi="bn-IN"/>
        </w:rPr>
        <w:t xml:space="preserve">কে </w:t>
      </w:r>
      <w:r w:rsidR="00715D5D" w:rsidRPr="00715D5D">
        <w:rPr>
          <w:rFonts w:ascii="SolaimanLipi" w:eastAsia="SimSun" w:hAnsi="Courier New" w:cs="Kalpurush"/>
          <w:sz w:val="24"/>
          <w:szCs w:val="24"/>
          <w:highlight w:val="white"/>
          <w:cs/>
          <w:lang w:eastAsia="zh-CN" w:bidi="bn-IN"/>
        </w:rPr>
        <w:t>জিজ্ঞাসা</w:t>
      </w:r>
      <w:r w:rsidR="00715D5D" w:rsidRPr="00715D5D">
        <w:rPr>
          <w:rFonts w:ascii="SolaimanLipi" w:eastAsia="SimSun" w:hAnsi="Courier New" w:cs="Kalpurush"/>
          <w:sz w:val="24"/>
          <w:szCs w:val="24"/>
          <w:cs/>
          <w:lang w:eastAsia="zh-CN" w:bidi="bn-IN"/>
        </w:rPr>
        <w:t xml:space="preserve"> করেছিল</w:t>
      </w:r>
      <w:r w:rsidR="00715D5D" w:rsidRPr="00715D5D">
        <w:rPr>
          <w:rFonts w:ascii="Kalpurush" w:eastAsia="SimSun" w:hAnsi="Kalpurush" w:cs="Kalpurush"/>
          <w:sz w:val="24"/>
          <w:szCs w:val="24"/>
          <w:lang w:eastAsia="zh-CN"/>
        </w:rPr>
        <w:t>,</w:t>
      </w:r>
      <w:r w:rsidR="005E1A85">
        <w:rPr>
          <w:rFonts w:ascii="Courier New" w:eastAsia="SimSun" w:hAnsi="Courier New" w:cs="Courier New"/>
          <w:sz w:val="24"/>
          <w:szCs w:val="24"/>
          <w:lang w:eastAsia="zh-CN"/>
        </w:rPr>
        <w:t xml:space="preserve"> </w:t>
      </w:r>
      <w:r w:rsidR="005E1A85">
        <w:rPr>
          <w:rFonts w:ascii="Kalpurush" w:eastAsia="SimSun" w:hAnsi="Kalpurush" w:cs="Kalpurush" w:hint="cs"/>
          <w:sz w:val="24"/>
          <w:szCs w:val="24"/>
          <w:cs/>
          <w:lang w:eastAsia="zh-CN" w:bidi="bn-BD"/>
        </w:rPr>
        <w:t>‘‘</w:t>
      </w:r>
      <w:r w:rsidR="00715D5D" w:rsidRPr="00715D5D">
        <w:rPr>
          <w:rFonts w:ascii="SolaimanLipi" w:eastAsia="SimSun" w:hAnsi="Courier New" w:cs="Kalpurush"/>
          <w:sz w:val="24"/>
          <w:szCs w:val="24"/>
          <w:cs/>
          <w:lang w:eastAsia="zh-CN" w:bidi="bn-IN"/>
        </w:rPr>
        <w:t>আমার তাওবা করার সুযোগ আছে কি না</w:t>
      </w:r>
      <w:r w:rsidR="005E1A85">
        <w:rPr>
          <w:rFonts w:ascii="SolaimanLipi" w:eastAsia="SimSun" w:hAnsi="Courier New" w:cs="Kalpurush" w:hint="cs"/>
          <w:sz w:val="24"/>
          <w:szCs w:val="24"/>
          <w:cs/>
          <w:lang w:eastAsia="zh-CN" w:bidi="bn-BD"/>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highlight w:val="white"/>
          <w:cs/>
          <w:lang w:eastAsia="zh-CN" w:bidi="bn-IN"/>
        </w:rPr>
        <w:t>উত্তরে</w:t>
      </w:r>
      <w:r w:rsidR="00715D5D" w:rsidRPr="00715D5D">
        <w:rPr>
          <w:rFonts w:ascii="SolaimanLipi" w:eastAsia="SimSun" w:hAnsi="Courier New" w:cs="Kalpurush"/>
          <w:sz w:val="24"/>
          <w:szCs w:val="24"/>
          <w:cs/>
          <w:lang w:eastAsia="zh-CN" w:bidi="bn-IN"/>
        </w:rPr>
        <w:t xml:space="preserve"> সে বলেছিল</w:t>
      </w:r>
      <w:r w:rsidR="00715D5D" w:rsidRPr="00715D5D">
        <w:rPr>
          <w:rFonts w:ascii="Kalpurush" w:eastAsia="SimSun" w:hAnsi="Kalpurush" w:cs="Kalpurush"/>
          <w:sz w:val="24"/>
          <w:szCs w:val="24"/>
          <w:lang w:eastAsia="zh-CN"/>
        </w:rPr>
        <w:t>,</w:t>
      </w:r>
      <w:r w:rsidR="005E1A85" w:rsidRPr="00D00DBA">
        <w:rPr>
          <w:rFonts w:ascii="Courier New" w:eastAsia="SimSun" w:hAnsi="Courier New" w:cs="Kalpurush" w:hint="cs"/>
          <w:sz w:val="24"/>
          <w:szCs w:val="30"/>
          <w:cs/>
          <w:lang w:eastAsia="zh-CN" w:bidi="bn-BD"/>
        </w:rPr>
        <w:t xml:space="preserve"> </w:t>
      </w:r>
      <w:r w:rsidR="005E1A85">
        <w:rPr>
          <w:rFonts w:ascii="Kalpurush" w:eastAsia="SimSun" w:hAnsi="Kalpurush" w:cs="Kalpurush" w:hint="cs"/>
          <w:sz w:val="24"/>
          <w:szCs w:val="24"/>
          <w:cs/>
          <w:lang w:eastAsia="zh-CN" w:bidi="bn-BD"/>
        </w:rPr>
        <w:t>‘‘</w:t>
      </w:r>
      <w:r w:rsidR="00715D5D" w:rsidRPr="00715D5D">
        <w:rPr>
          <w:rFonts w:ascii="SolaimanLipi" w:eastAsia="SimSun" w:hAnsi="Courier New" w:cs="Kalpurush"/>
          <w:sz w:val="24"/>
          <w:szCs w:val="24"/>
          <w:cs/>
          <w:lang w:eastAsia="zh-CN" w:bidi="bn-IN"/>
        </w:rPr>
        <w:t>তাওবার সুযোগ নেই।</w:t>
      </w:r>
      <w:r w:rsidR="005E1A85">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hint="cs"/>
          <w:sz w:val="24"/>
          <w:szCs w:val="24"/>
          <w:cs/>
          <w:lang w:eastAsia="zh-CN" w:bidi="bn-IN"/>
        </w:rPr>
        <w:t xml:space="preserve">অতঃপর </w:t>
      </w:r>
      <w:r w:rsidR="00715D5D" w:rsidRPr="00715D5D">
        <w:rPr>
          <w:rFonts w:ascii="SolaimanLipi" w:eastAsia="SimSun" w:hAnsi="Courier New" w:cs="Kalpurush"/>
          <w:sz w:val="24"/>
          <w:szCs w:val="24"/>
          <w:highlight w:val="white"/>
          <w:cs/>
          <w:lang w:eastAsia="zh-CN" w:bidi="bn-IN"/>
        </w:rPr>
        <w:t>তাকেও</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hint="cs"/>
          <w:sz w:val="24"/>
          <w:szCs w:val="24"/>
          <w:cs/>
          <w:lang w:eastAsia="zh-CN" w:bidi="bn-IN"/>
        </w:rPr>
        <w:t xml:space="preserve">সে </w:t>
      </w:r>
      <w:r w:rsidR="00715D5D" w:rsidRPr="00715D5D">
        <w:rPr>
          <w:rFonts w:ascii="SolaimanLipi" w:eastAsia="SimSun" w:hAnsi="Courier New" w:cs="Kalpurush"/>
          <w:sz w:val="24"/>
          <w:szCs w:val="24"/>
          <w:cs/>
          <w:lang w:eastAsia="zh-CN" w:bidi="bn-IN"/>
        </w:rPr>
        <w:t xml:space="preserve">খুন করল। পরে একজন </w:t>
      </w:r>
      <w:r w:rsidR="00715D5D" w:rsidRPr="00715D5D">
        <w:rPr>
          <w:rFonts w:ascii="SolaimanLipi" w:eastAsia="SimSun" w:hAnsi="Courier New" w:cs="Kalpurush"/>
          <w:sz w:val="24"/>
          <w:szCs w:val="24"/>
          <w:highlight w:val="white"/>
          <w:cs/>
          <w:lang w:eastAsia="zh-CN" w:bidi="bn-IN"/>
        </w:rPr>
        <w:t>আলেমকে</w:t>
      </w:r>
      <w:r w:rsidR="00715D5D" w:rsidRPr="00715D5D">
        <w:rPr>
          <w:rFonts w:ascii="SolaimanLipi" w:eastAsia="SimSun" w:hAnsi="Courier New" w:cs="Kalpurush"/>
          <w:sz w:val="24"/>
          <w:szCs w:val="24"/>
          <w:cs/>
          <w:lang w:eastAsia="zh-CN" w:bidi="bn-IN"/>
        </w:rPr>
        <w:t xml:space="preserve"> খুনীব্যক্তি </w:t>
      </w:r>
      <w:r w:rsidR="00715D5D" w:rsidRPr="00715D5D">
        <w:rPr>
          <w:rFonts w:ascii="SolaimanLipi" w:eastAsia="SimSun" w:hAnsi="Courier New" w:cs="Kalpurush"/>
          <w:sz w:val="24"/>
          <w:szCs w:val="24"/>
          <w:highlight w:val="white"/>
          <w:cs/>
          <w:lang w:eastAsia="zh-CN" w:bidi="bn-IN"/>
        </w:rPr>
        <w:t>জিজ্ঞাসা</w:t>
      </w:r>
      <w:r w:rsidR="00715D5D" w:rsidRPr="00715D5D">
        <w:rPr>
          <w:rFonts w:ascii="SolaimanLipi" w:eastAsia="SimSun" w:hAnsi="Courier New" w:cs="Kalpurush"/>
          <w:sz w:val="24"/>
          <w:szCs w:val="24"/>
          <w:cs/>
          <w:lang w:eastAsia="zh-CN" w:bidi="bn-IN"/>
        </w:rPr>
        <w:t xml:space="preserve"> করল</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5E1A85">
        <w:rPr>
          <w:rFonts w:ascii="Kalpurush" w:eastAsia="SimSun" w:hAnsi="Kalpurush" w:cs="Kalpurush" w:hint="cs"/>
          <w:sz w:val="24"/>
          <w:szCs w:val="24"/>
          <w:cs/>
          <w:lang w:eastAsia="zh-CN" w:bidi="bn-BD"/>
        </w:rPr>
        <w:t>‘‘</w:t>
      </w:r>
      <w:r w:rsidR="00715D5D" w:rsidRPr="00715D5D">
        <w:rPr>
          <w:rFonts w:ascii="SolaimanLipi" w:eastAsia="SimSun" w:hAnsi="Courier New" w:cs="Kalpurush"/>
          <w:sz w:val="24"/>
          <w:szCs w:val="24"/>
          <w:cs/>
          <w:lang w:eastAsia="zh-CN" w:bidi="bn-IN"/>
        </w:rPr>
        <w:t>তাওবা করার সুযোগ আছে কি না।</w:t>
      </w:r>
      <w:r w:rsidR="005E1A85">
        <w:rPr>
          <w:rFonts w:ascii="SolaimanLipi" w:eastAsia="SimSun" w:hAnsi="Courier New" w:cs="Kalpurush" w:hint="cs"/>
          <w:sz w:val="24"/>
          <w:szCs w:val="24"/>
          <w:cs/>
          <w:lang w:eastAsia="zh-CN" w:bidi="bn-BD"/>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সে বলল</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হা</w:t>
      </w:r>
      <w:r w:rsidR="00715D5D" w:rsidRPr="00715D5D">
        <w:rPr>
          <w:rFonts w:ascii="SolaimanLipi" w:eastAsia="SimSun" w:hAnsi="Courier New" w:cs="Kalpurush" w:hint="cs"/>
          <w:sz w:val="24"/>
          <w:szCs w:val="24"/>
          <w:cs/>
          <w:lang w:eastAsia="zh-CN" w:bidi="bn-IN"/>
        </w:rPr>
        <w:t>ঁ</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তাওবার সুযোগ আছে।</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দেখা গেল প্রথম জনের উত্তর ছিল নেতিবাচক</w:t>
      </w:r>
      <w:r w:rsidR="00715D5D" w:rsidRPr="00715D5D">
        <w:rPr>
          <w:rFonts w:ascii="SolaimanLipi" w:eastAsia="SimSun" w:hAnsi="Courier New" w:cs="Kalpurush"/>
          <w:sz w:val="24"/>
          <w:szCs w:val="24"/>
          <w:lang w:eastAsia="zh-CN"/>
        </w:rPr>
        <w:t xml:space="preserve"> </w:t>
      </w:r>
      <w:r w:rsidR="00715D5D" w:rsidRPr="00715D5D">
        <w:rPr>
          <w:rFonts w:ascii="SolaimanLipi" w:eastAsia="SimSun" w:hAnsi="Courier New" w:cs="Kalpurush"/>
          <w:sz w:val="24"/>
          <w:szCs w:val="24"/>
          <w:cs/>
          <w:lang w:eastAsia="zh-CN" w:bidi="bn-IN"/>
        </w:rPr>
        <w:t xml:space="preserve">আর দ্বিতীয়জনের উত্তর ছিল ইতিবাচক। </w:t>
      </w:r>
      <w:r w:rsidR="00715D5D" w:rsidRPr="00715D5D">
        <w:rPr>
          <w:rFonts w:ascii="SolaimanLipi" w:eastAsia="SimSun" w:hAnsi="Courier New" w:cs="Kalpurush"/>
          <w:sz w:val="24"/>
          <w:szCs w:val="24"/>
          <w:highlight w:val="white"/>
          <w:cs/>
          <w:lang w:eastAsia="zh-CN" w:bidi="bn-IN"/>
        </w:rPr>
        <w:t>দ্বিতীয়</w:t>
      </w:r>
      <w:r w:rsidR="00715D5D" w:rsidRPr="00715D5D">
        <w:rPr>
          <w:rFonts w:ascii="SolaimanLipi" w:eastAsia="SimSun" w:hAnsi="Courier New" w:cs="Kalpurush"/>
          <w:sz w:val="24"/>
          <w:szCs w:val="24"/>
          <w:cs/>
          <w:lang w:eastAsia="zh-CN" w:bidi="bn-IN"/>
        </w:rPr>
        <w:t xml:space="preserve"> ব্যক্তির </w:t>
      </w:r>
      <w:r w:rsidR="00715D5D" w:rsidRPr="00715D5D">
        <w:rPr>
          <w:rFonts w:ascii="SolaimanLipi" w:eastAsia="SimSun" w:hAnsi="Courier New" w:cs="Kalpurush"/>
          <w:sz w:val="24"/>
          <w:szCs w:val="24"/>
          <w:highlight w:val="white"/>
          <w:cs/>
          <w:lang w:eastAsia="zh-CN" w:bidi="bn-IN"/>
        </w:rPr>
        <w:t>উত্তরটি</w:t>
      </w:r>
      <w:r w:rsidR="00715D5D" w:rsidRPr="00715D5D">
        <w:rPr>
          <w:rFonts w:ascii="SolaimanLipi" w:eastAsia="SimSun" w:hAnsi="Courier New" w:cs="Kalpurush"/>
          <w:sz w:val="24"/>
          <w:szCs w:val="24"/>
          <w:cs/>
          <w:lang w:eastAsia="zh-CN" w:bidi="bn-IN"/>
        </w:rPr>
        <w:t xml:space="preserve"> আল্লাহর কাছে সঠিক ছিল।</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highlight w:val="white"/>
          <w:cs/>
          <w:lang w:eastAsia="zh-CN" w:bidi="bn-IN"/>
        </w:rPr>
        <w:t>ইজতেহাদ</w:t>
      </w:r>
      <w:r w:rsidRPr="00715D5D">
        <w:rPr>
          <w:rFonts w:ascii="SolaimanLipi" w:eastAsia="SimSun" w:hAnsi="Courier New" w:cs="Kalpurush"/>
          <w:sz w:val="24"/>
          <w:szCs w:val="24"/>
          <w:cs/>
          <w:lang w:eastAsia="zh-CN" w:bidi="bn-IN"/>
        </w:rPr>
        <w:t xml:space="preserve"> বা গবেষণা</w:t>
      </w:r>
      <w:r w:rsidR="005E1A85">
        <w:rPr>
          <w:rFonts w:ascii="SolaimanLipi" w:eastAsia="SimSun" w:hAnsi="Courier New" w:cs="Kalpurush" w:hint="cs"/>
          <w:sz w:val="24"/>
          <w:szCs w:val="24"/>
          <w:cs/>
          <w:lang w:eastAsia="zh-CN" w:bidi="bn-IN"/>
        </w:rPr>
        <w:t>নির্ভর সিদ্ধান্তের</w:t>
      </w:r>
      <w:r w:rsidRPr="00715D5D">
        <w:rPr>
          <w:rFonts w:ascii="SolaimanLipi" w:eastAsia="SimSun" w:hAnsi="Courier New" w:cs="Kalpurush"/>
          <w:sz w:val="24"/>
          <w:szCs w:val="24"/>
          <w:cs/>
          <w:lang w:eastAsia="zh-CN" w:bidi="bn-IN"/>
        </w:rPr>
        <w:t xml:space="preserve"> ব্যাপারে রাসূলুল্লাহ</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00D00DBA">
        <w:rPr>
          <w:rFonts w:ascii="SolaimanLipi" w:eastAsia="SimSun" w:hAnsi="Courier New" w:cs="Kalpurush"/>
          <w:sz w:val="24"/>
          <w:szCs w:val="24"/>
          <w:cs/>
          <w:lang w:eastAsia="zh-CN" w:bidi="bn-IN"/>
        </w:rPr>
        <w:t>সাল্লাল্লাহু আলাইহি ওয়া</w:t>
      </w:r>
      <w:r w:rsidR="005E1A85">
        <w:rPr>
          <w:rFonts w:ascii="SolaimanLipi" w:eastAsia="SimSun" w:hAnsi="Courier New" w:cs="Kalpurush"/>
          <w:sz w:val="24"/>
          <w:szCs w:val="24"/>
          <w:cs/>
          <w:lang w:eastAsia="zh-CN" w:bidi="bn-IN"/>
        </w:rPr>
        <w:t>সাল্লাম</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এর দৃষ্টিভঙ্গি দেখুন। তিনি বলেছেন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গবেষক যদি গবেষণায় ভুল সিদ্ধান্ত দেন তাহলে তার জন্য পুরস্কার একটি। আর যদি সঠিক </w:t>
      </w:r>
      <w:r w:rsidRPr="00715D5D">
        <w:rPr>
          <w:rFonts w:ascii="SolaimanLipi" w:eastAsia="SimSun" w:hAnsi="Courier New" w:cs="Kalpurush"/>
          <w:sz w:val="24"/>
          <w:szCs w:val="24"/>
          <w:highlight w:val="white"/>
          <w:cs/>
          <w:lang w:eastAsia="zh-CN" w:bidi="bn-IN"/>
        </w:rPr>
        <w:t>সিদ্ধান্তে</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পৌঁছান</w:t>
      </w:r>
      <w:r w:rsidRPr="00715D5D">
        <w:rPr>
          <w:rFonts w:ascii="SolaimanLipi" w:eastAsia="SimSun" w:hAnsi="Courier New" w:cs="Kalpurush"/>
          <w:sz w:val="24"/>
          <w:szCs w:val="24"/>
          <w:cs/>
          <w:lang w:eastAsia="zh-CN" w:bidi="bn-IN"/>
        </w:rPr>
        <w:t xml:space="preserve"> তা হলে তার পুরস্কার দুটি। </w:t>
      </w:r>
      <w:r w:rsidRPr="00715D5D">
        <w:rPr>
          <w:rFonts w:ascii="SolaimanLipi" w:eastAsia="SimSun" w:hAnsi="Courier New" w:cs="Kalpurush"/>
          <w:sz w:val="24"/>
          <w:szCs w:val="24"/>
          <w:highlight w:val="white"/>
          <w:cs/>
          <w:lang w:eastAsia="zh-CN" w:bidi="bn-IN"/>
        </w:rPr>
        <w:t>ইজতিহাদ</w:t>
      </w:r>
      <w:r w:rsidRPr="00715D5D">
        <w:rPr>
          <w:rFonts w:ascii="SolaimanLipi" w:eastAsia="SimSun" w:hAnsi="Courier New" w:cs="Kalpurush"/>
          <w:sz w:val="24"/>
          <w:szCs w:val="24"/>
          <w:cs/>
          <w:lang w:eastAsia="zh-CN" w:bidi="bn-IN"/>
        </w:rPr>
        <w:t xml:space="preserve"> বা গবেষণার ক্ষেত্রে তিনি কত বড় ইতিবাচক মন্তব্য করেছেন। </w:t>
      </w:r>
      <w:r w:rsidRPr="00715D5D">
        <w:rPr>
          <w:rFonts w:ascii="SolaimanLipi" w:eastAsia="SimSun" w:hAnsi="Courier New" w:cs="Kalpurush"/>
          <w:sz w:val="24"/>
          <w:szCs w:val="24"/>
          <w:highlight w:val="white"/>
          <w:cs/>
          <w:lang w:eastAsia="zh-CN" w:bidi="bn-IN"/>
        </w:rPr>
        <w:t>প্রথমত</w:t>
      </w:r>
      <w:r w:rsidRPr="00715D5D">
        <w:rPr>
          <w:rFonts w:ascii="SolaimanLipi" w:eastAsia="SimSun" w:hAnsi="Courier New" w:cs="Kalpurush"/>
          <w:sz w:val="24"/>
          <w:szCs w:val="24"/>
          <w:cs/>
          <w:lang w:eastAsia="zh-CN" w:bidi="bn-IN"/>
        </w:rPr>
        <w:t xml:space="preserve"> তিনি </w:t>
      </w:r>
      <w:r w:rsidRPr="00715D5D">
        <w:rPr>
          <w:rFonts w:ascii="SolaimanLipi" w:eastAsia="SimSun" w:hAnsi="Courier New" w:cs="Kalpurush"/>
          <w:sz w:val="24"/>
          <w:szCs w:val="24"/>
          <w:highlight w:val="white"/>
          <w:cs/>
          <w:lang w:eastAsia="zh-CN" w:bidi="bn-IN"/>
        </w:rPr>
        <w:t>গবেষণাকে</w:t>
      </w:r>
      <w:r w:rsidRPr="00715D5D">
        <w:rPr>
          <w:rFonts w:ascii="SolaimanLipi" w:eastAsia="SimSun" w:hAnsi="Courier New" w:cs="Kalpurush"/>
          <w:sz w:val="24"/>
          <w:szCs w:val="24"/>
          <w:cs/>
          <w:lang w:eastAsia="zh-CN" w:bidi="bn-IN"/>
        </w:rPr>
        <w:t xml:space="preserve"> উৎসাহিত করেছেন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দ্বিতীয়ত</w:t>
      </w:r>
      <w:r w:rsidRPr="00715D5D">
        <w:rPr>
          <w:rFonts w:ascii="SolaimanLipi" w:eastAsia="SimSun" w:hAnsi="Courier New" w:cs="Kalpurush"/>
          <w:sz w:val="24"/>
          <w:szCs w:val="24"/>
          <w:cs/>
          <w:lang w:eastAsia="zh-CN" w:bidi="bn-IN"/>
        </w:rPr>
        <w:t xml:space="preserve"> সঠিক ও নির্ভুল গবেষণা করতে উৎসাহ দিয়েছেন। তিনি যদি বলতেন</w:t>
      </w:r>
      <w:r w:rsidRPr="00715D5D">
        <w:rPr>
          <w:rFonts w:ascii="Kalpurush" w:eastAsia="SimSun" w:hAnsi="Kalpurush" w:cs="Kalpurush"/>
          <w:sz w:val="24"/>
          <w:szCs w:val="24"/>
          <w:lang w:eastAsia="zh-CN"/>
        </w:rPr>
        <w:t>,</w:t>
      </w:r>
      <w:r w:rsidR="005E1A85" w:rsidRPr="00D00DBA">
        <w:rPr>
          <w:rFonts w:ascii="Courier New" w:eastAsia="SimSun" w:hAnsi="Courier New" w:cs="Kalpurush" w:hint="cs"/>
          <w:sz w:val="24"/>
          <w:szCs w:val="30"/>
          <w:cs/>
          <w:lang w:eastAsia="zh-CN" w:bidi="bn-BD"/>
        </w:rPr>
        <w:t xml:space="preserve"> </w:t>
      </w:r>
      <w:r w:rsidR="005E1A85">
        <w:rPr>
          <w:rFonts w:ascii="Kalpurush" w:eastAsia="SimSun" w:hAnsi="Kalpurush" w:cs="Kalpurush" w:hint="cs"/>
          <w:sz w:val="24"/>
          <w:szCs w:val="24"/>
          <w:cs/>
          <w:lang w:eastAsia="zh-CN" w:bidi="bn-BD"/>
        </w:rPr>
        <w:t>‘‘</w:t>
      </w:r>
      <w:r w:rsidRPr="00715D5D">
        <w:rPr>
          <w:rFonts w:ascii="SolaimanLipi" w:eastAsia="SimSun" w:hAnsi="Courier New" w:cs="Kalpurush"/>
          <w:sz w:val="24"/>
          <w:szCs w:val="24"/>
          <w:cs/>
          <w:lang w:eastAsia="zh-CN" w:bidi="bn-IN"/>
        </w:rPr>
        <w:t>সাবধান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গবেষণা একটি কঠিন কাজ। তোমরা যারা ইজতিহাদ করবে তারা যদি ভুল করো তাহলে কঠোর আযাব দেয়া হবে।</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তাহলে আমরা বলতাম</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রাসূলুল্লাহ</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সাল্লাল্লাহু আলাইহি ওয়াসাল্লাম যথার্থ</w:t>
      </w:r>
      <w:r w:rsidRPr="00715D5D">
        <w:rPr>
          <w:rFonts w:ascii="SolaimanLipi" w:eastAsia="SimSun" w:hAnsi="Courier New" w:cs="Kalpurush" w:hint="cs"/>
          <w:sz w:val="24"/>
          <w:szCs w:val="24"/>
          <w:cs/>
          <w:lang w:eastAsia="zh-CN" w:bidi="bn-IN"/>
        </w:rPr>
        <w:t>ই</w:t>
      </w:r>
      <w:r w:rsidRPr="00715D5D">
        <w:rPr>
          <w:rFonts w:ascii="SolaimanLipi" w:eastAsia="SimSun" w:hAnsi="Courier New" w:cs="Kalpurush"/>
          <w:sz w:val="24"/>
          <w:szCs w:val="24"/>
          <w:cs/>
          <w:lang w:eastAsia="zh-CN" w:bidi="bn-IN"/>
        </w:rPr>
        <w:t xml:space="preserve"> বলেছেন। </w:t>
      </w:r>
      <w:r w:rsidRPr="00715D5D">
        <w:rPr>
          <w:rFonts w:ascii="SolaimanLipi" w:eastAsia="SimSun" w:hAnsi="Courier New" w:cs="Kalpurush"/>
          <w:sz w:val="24"/>
          <w:szCs w:val="24"/>
          <w:cs/>
          <w:lang w:eastAsia="zh-CN" w:bidi="bn-IN"/>
        </w:rPr>
        <w:lastRenderedPageBreak/>
        <w:t>আর এভাবে বললে</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005E1A85">
        <w:rPr>
          <w:rFonts w:ascii="SolaimanLipi" w:eastAsia="SimSun" w:hAnsi="Courier New" w:cs="Kalpurush"/>
          <w:sz w:val="24"/>
          <w:szCs w:val="24"/>
          <w:cs/>
          <w:lang w:eastAsia="zh-CN" w:bidi="bn-IN"/>
        </w:rPr>
        <w:t>কো</w:t>
      </w:r>
      <w:r w:rsidR="005E1A85">
        <w:rPr>
          <w:rFonts w:ascii="SolaimanLipi" w:eastAsia="SimSun" w:hAnsi="Courier New" w:cs="Kalpurush" w:hint="cs"/>
          <w:sz w:val="24"/>
          <w:szCs w:val="24"/>
          <w:cs/>
          <w:lang w:eastAsia="zh-CN" w:bidi="bn-BD"/>
        </w:rPr>
        <w:t>নো</w:t>
      </w:r>
      <w:r w:rsidRPr="00715D5D">
        <w:rPr>
          <w:rFonts w:ascii="SolaimanLipi" w:eastAsia="SimSun" w:hAnsi="Courier New" w:cs="Kalpurush"/>
          <w:sz w:val="24"/>
          <w:szCs w:val="24"/>
          <w:cs/>
          <w:lang w:eastAsia="zh-CN" w:bidi="bn-IN"/>
        </w:rPr>
        <w:t xml:space="preserve"> কিছু নিয়ে মানুষ গবেষণা করতে উৎসাহ পেত না। কিন্তু তিনি ছিলেন ইতিবাচক </w:t>
      </w:r>
      <w:r w:rsidRPr="00715D5D">
        <w:rPr>
          <w:rFonts w:ascii="SolaimanLipi" w:eastAsia="SimSun" w:hAnsi="Courier New" w:cs="Kalpurush"/>
          <w:sz w:val="24"/>
          <w:szCs w:val="24"/>
          <w:highlight w:val="white"/>
          <w:cs/>
          <w:lang w:eastAsia="zh-CN" w:bidi="bn-IN"/>
        </w:rPr>
        <w:t>দৃষ্টিভঙ্গির</w:t>
      </w:r>
      <w:r w:rsidRPr="00715D5D">
        <w:rPr>
          <w:rFonts w:ascii="SolaimanLipi" w:eastAsia="SimSun" w:hAnsi="Courier New" w:cs="Kalpurush"/>
          <w:sz w:val="24"/>
          <w:szCs w:val="24"/>
          <w:cs/>
          <w:lang w:eastAsia="zh-CN" w:bidi="bn-IN"/>
        </w:rPr>
        <w:t xml:space="preserve"> মানুষ। এ </w:t>
      </w:r>
      <w:r w:rsidRPr="00715D5D">
        <w:rPr>
          <w:rFonts w:ascii="SolaimanLipi" w:eastAsia="SimSun" w:hAnsi="Courier New" w:cs="Kalpurush" w:hint="cs"/>
          <w:sz w:val="24"/>
          <w:szCs w:val="24"/>
          <w:cs/>
          <w:lang w:eastAsia="zh-CN" w:bidi="bn-IN"/>
        </w:rPr>
        <w:t xml:space="preserve">জাতীয় </w:t>
      </w:r>
      <w:r w:rsidRPr="00715D5D">
        <w:rPr>
          <w:rFonts w:ascii="SolaimanLipi" w:eastAsia="SimSun" w:hAnsi="Courier New" w:cs="Kalpurush"/>
          <w:sz w:val="24"/>
          <w:szCs w:val="24"/>
          <w:cs/>
          <w:lang w:eastAsia="zh-CN" w:bidi="bn-IN"/>
        </w:rPr>
        <w:t xml:space="preserve"> উদাহরণ </w:t>
      </w:r>
      <w:r w:rsidR="00D00DBA">
        <w:rPr>
          <w:rFonts w:ascii="SolaimanLipi" w:eastAsia="SimSun" w:hAnsi="Courier New" w:cs="Kalpurush"/>
          <w:sz w:val="24"/>
          <w:szCs w:val="24"/>
          <w:highlight w:val="white"/>
          <w:cs/>
          <w:lang w:eastAsia="zh-CN" w:bidi="bn-IN"/>
        </w:rPr>
        <w:t>হাদ</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সে</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বহুল পরিমাণে পাওয়া যাবে।</w:t>
      </w:r>
    </w:p>
    <w:p w:rsidR="00715D5D" w:rsidRPr="005E1A85" w:rsidRDefault="00715D5D" w:rsidP="005E1A85">
      <w:pPr>
        <w:autoSpaceDE w:val="0"/>
        <w:autoSpaceDN w:val="0"/>
        <w:bidi w:val="0"/>
        <w:adjustRightInd w:val="0"/>
        <w:spacing w:after="0"/>
        <w:jc w:val="both"/>
        <w:rPr>
          <w:rFonts w:ascii="SolaimanLipi" w:eastAsia="SimSun" w:hAnsi="Courier New" w:cs="Kalpurush"/>
          <w:b/>
          <w:bCs/>
          <w:sz w:val="24"/>
          <w:szCs w:val="24"/>
          <w:lang w:eastAsia="zh-CN" w:bidi="bn-BD"/>
        </w:rPr>
      </w:pPr>
      <w:r w:rsidRPr="005E1A85">
        <w:rPr>
          <w:rFonts w:ascii="SolaimanLipi" w:eastAsia="SimSun" w:hAnsi="Courier New" w:cs="Kalpurush"/>
          <w:b/>
          <w:bCs/>
          <w:sz w:val="24"/>
          <w:szCs w:val="24"/>
          <w:highlight w:val="white"/>
          <w:cs/>
          <w:lang w:eastAsia="zh-CN" w:bidi="bn-IN"/>
        </w:rPr>
        <w:t>নেতিবাচক</w:t>
      </w:r>
      <w:r w:rsidRPr="005E1A85">
        <w:rPr>
          <w:rFonts w:ascii="SolaimanLipi" w:eastAsia="SimSun" w:hAnsi="Courier New" w:cs="Kalpurush"/>
          <w:b/>
          <w:bCs/>
          <w:sz w:val="24"/>
          <w:szCs w:val="24"/>
          <w:cs/>
          <w:lang w:eastAsia="zh-CN" w:bidi="bn-IN"/>
        </w:rPr>
        <w:t xml:space="preserve"> দৃষ্টিভঙ্গিকে ইতিবাচকে পরিণত করার দৃষ্টান্ত</w:t>
      </w:r>
      <w:r w:rsidR="005E1A85" w:rsidRPr="005E1A85">
        <w:rPr>
          <w:rFonts w:ascii="SolaimanLipi" w:eastAsia="SimSun" w:hAnsi="Courier New" w:cs="Kalpurush" w:hint="cs"/>
          <w:b/>
          <w:bCs/>
          <w:sz w:val="24"/>
          <w:szCs w:val="24"/>
          <w:cs/>
          <w:lang w:eastAsia="zh-CN" w:bidi="bn-BD"/>
        </w:rPr>
        <w:t>:</w:t>
      </w:r>
    </w:p>
    <w:p w:rsidR="00715D5D" w:rsidRPr="00715D5D" w:rsidRDefault="00715D5D" w:rsidP="00D00DBA">
      <w:pPr>
        <w:autoSpaceDE w:val="0"/>
        <w:autoSpaceDN w:val="0"/>
        <w:bidi w:val="0"/>
        <w:adjustRightInd w:val="0"/>
        <w:spacing w:after="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highlight w:val="white"/>
          <w:cs/>
          <w:lang w:eastAsia="zh-CN" w:bidi="bn-IN"/>
        </w:rPr>
        <w:t>উহুদের</w:t>
      </w:r>
      <w:r w:rsidRPr="00715D5D">
        <w:rPr>
          <w:rFonts w:ascii="SolaimanLipi" w:eastAsia="SimSun" w:hAnsi="Courier New" w:cs="Kalpurush"/>
          <w:sz w:val="24"/>
          <w:szCs w:val="24"/>
          <w:cs/>
          <w:lang w:eastAsia="zh-CN" w:bidi="bn-IN"/>
        </w:rPr>
        <w:t xml:space="preserve"> যুদ্ধে নবী সাল্লাল্লাহু</w:t>
      </w:r>
      <w:r w:rsidR="005E1A85">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আলাইহি ওয়া</w:t>
      </w:r>
      <w:r w:rsidRPr="00715D5D">
        <w:rPr>
          <w:rFonts w:ascii="SolaimanLipi" w:eastAsia="SimSun" w:hAnsi="Courier New" w:cs="Kalpurush"/>
          <w:sz w:val="24"/>
          <w:szCs w:val="24"/>
          <w:cs/>
          <w:lang w:eastAsia="zh-CN" w:bidi="bn-IN"/>
        </w:rPr>
        <w:t>সাল্লাম ও তা</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র </w:t>
      </w:r>
      <w:r w:rsidR="00D00DBA">
        <w:rPr>
          <w:rFonts w:ascii="SolaimanLipi" w:eastAsia="SimSun" w:hAnsi="Courier New" w:cs="Kalpurush"/>
          <w:sz w:val="24"/>
          <w:szCs w:val="24"/>
          <w:highlight w:val="white"/>
          <w:cs/>
          <w:lang w:eastAsia="zh-CN" w:bidi="bn-IN"/>
        </w:rPr>
        <w:t>সাহাব</w:t>
      </w:r>
      <w:r w:rsidR="00D00DBA">
        <w:rPr>
          <w:rFonts w:ascii="SolaimanLipi" w:eastAsia="SimSun" w:hAnsi="Courier New" w:cs="Kalpurush" w:hint="cs"/>
          <w:sz w:val="24"/>
          <w:szCs w:val="24"/>
          <w:highlight w:val="white"/>
          <w:cs/>
          <w:lang w:eastAsia="zh-CN" w:bidi="bn-BD"/>
        </w:rPr>
        <w:t>ীগণের</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জানমালের</w:t>
      </w:r>
      <w:r w:rsidRPr="00715D5D">
        <w:rPr>
          <w:rFonts w:ascii="SolaimanLipi" w:eastAsia="SimSun" w:hAnsi="Courier New" w:cs="Kalpurush"/>
          <w:sz w:val="24"/>
          <w:szCs w:val="24"/>
          <w:cs/>
          <w:lang w:eastAsia="zh-CN" w:bidi="bn-IN"/>
        </w:rPr>
        <w:t xml:space="preserve"> ব্যাপক ক্ষতি হয়েছিল। এ কারণে </w:t>
      </w:r>
      <w:r w:rsidRPr="00715D5D">
        <w:rPr>
          <w:rFonts w:ascii="SolaimanLipi" w:eastAsia="SimSun" w:hAnsi="Courier New" w:cs="Kalpurush"/>
          <w:sz w:val="24"/>
          <w:szCs w:val="24"/>
          <w:highlight w:val="white"/>
          <w:cs/>
          <w:lang w:eastAsia="zh-CN" w:bidi="bn-IN"/>
        </w:rPr>
        <w:t>মদীনাবাসী</w:t>
      </w:r>
      <w:r w:rsidR="00DB4F95">
        <w:rPr>
          <w:rFonts w:ascii="SolaimanLipi" w:eastAsia="SimSun" w:hAnsi="Courier New" w:cs="Kalpurush" w:hint="cs"/>
          <w:sz w:val="24"/>
          <w:szCs w:val="24"/>
          <w:cs/>
          <w:lang w:eastAsia="zh-CN" w:bidi="bn-IN"/>
        </w:rPr>
        <w:t>র হৃদয়ে</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উহুদ</w:t>
      </w:r>
      <w:r w:rsidRPr="00715D5D">
        <w:rPr>
          <w:rFonts w:ascii="SolaimanLipi" w:eastAsia="SimSun" w:hAnsi="Courier New" w:cs="Kalpurush"/>
          <w:sz w:val="24"/>
          <w:szCs w:val="24"/>
          <w:cs/>
          <w:lang w:eastAsia="zh-CN" w:bidi="bn-IN"/>
        </w:rPr>
        <w:t xml:space="preserve"> পাহাড় সম্পর্কে নেতিবাচক </w:t>
      </w:r>
      <w:r w:rsidRPr="00715D5D">
        <w:rPr>
          <w:rFonts w:ascii="SolaimanLipi" w:eastAsia="SimSun" w:hAnsi="Courier New" w:cs="Kalpurush"/>
          <w:sz w:val="24"/>
          <w:szCs w:val="24"/>
          <w:highlight w:val="white"/>
          <w:cs/>
          <w:lang w:eastAsia="zh-CN" w:bidi="bn-IN"/>
        </w:rPr>
        <w:t>ধারণা</w:t>
      </w:r>
      <w:r w:rsidRPr="00715D5D">
        <w:rPr>
          <w:rFonts w:ascii="SolaimanLipi" w:eastAsia="SimSun" w:hAnsi="Courier New" w:cs="Kalpurush"/>
          <w:sz w:val="24"/>
          <w:szCs w:val="24"/>
          <w:cs/>
          <w:lang w:eastAsia="zh-CN" w:bidi="bn-IN"/>
        </w:rPr>
        <w:t xml:space="preserve"> </w:t>
      </w:r>
      <w:r w:rsidR="005E1A85">
        <w:rPr>
          <w:rFonts w:ascii="SolaimanLipi" w:eastAsia="SimSun" w:hAnsi="Courier New" w:cs="Kalpurush" w:hint="cs"/>
          <w:sz w:val="24"/>
          <w:szCs w:val="24"/>
          <w:cs/>
          <w:lang w:eastAsia="zh-CN" w:bidi="bn-IN"/>
        </w:rPr>
        <w:t>সৃষ্টি হয়েছিল।</w:t>
      </w:r>
      <w:r w:rsidRPr="00715D5D">
        <w:rPr>
          <w:rFonts w:ascii="SolaimanLipi" w:eastAsia="SimSun" w:hAnsi="Courier New" w:cs="Kalpurush"/>
          <w:sz w:val="24"/>
          <w:szCs w:val="24"/>
          <w:cs/>
          <w:lang w:eastAsia="zh-CN" w:bidi="bn-IN"/>
        </w:rPr>
        <w:t xml:space="preserve"> উহুদ </w:t>
      </w:r>
      <w:r w:rsidRPr="00715D5D">
        <w:rPr>
          <w:rFonts w:ascii="SolaimanLipi" w:eastAsia="SimSun" w:hAnsi="Courier New" w:cs="Kalpurush"/>
          <w:sz w:val="24"/>
          <w:szCs w:val="24"/>
          <w:highlight w:val="white"/>
          <w:cs/>
          <w:lang w:eastAsia="zh-CN" w:bidi="bn-IN"/>
        </w:rPr>
        <w:t>পাহাড়ের</w:t>
      </w:r>
      <w:r w:rsidRPr="00715D5D">
        <w:rPr>
          <w:rFonts w:ascii="SolaimanLipi" w:eastAsia="SimSun" w:hAnsi="Courier New" w:cs="Kalpurush"/>
          <w:sz w:val="24"/>
          <w:szCs w:val="24"/>
          <w:cs/>
          <w:lang w:eastAsia="zh-CN" w:bidi="bn-IN"/>
        </w:rPr>
        <w:t xml:space="preserve"> দিকে তাকালে যুদ্ধে তাদের </w:t>
      </w:r>
      <w:r w:rsidRPr="00715D5D">
        <w:rPr>
          <w:rFonts w:ascii="SolaimanLipi" w:eastAsia="SimSun" w:hAnsi="Courier New" w:cs="Kalpurush"/>
          <w:sz w:val="24"/>
          <w:szCs w:val="24"/>
          <w:highlight w:val="white"/>
          <w:cs/>
          <w:lang w:eastAsia="zh-CN" w:bidi="bn-IN"/>
        </w:rPr>
        <w:t>দুরবস্থার</w:t>
      </w:r>
      <w:r w:rsidRPr="00715D5D">
        <w:rPr>
          <w:rFonts w:ascii="SolaimanLipi" w:eastAsia="SimSun" w:hAnsi="Courier New" w:cs="Kalpurush"/>
          <w:sz w:val="24"/>
          <w:szCs w:val="24"/>
          <w:cs/>
          <w:lang w:eastAsia="zh-CN" w:bidi="bn-IN"/>
        </w:rPr>
        <w:t xml:space="preserve"> কথা মনে পড়</w:t>
      </w:r>
      <w:r w:rsidRPr="00715D5D">
        <w:rPr>
          <w:rFonts w:ascii="SolaimanLipi" w:eastAsia="SimSun" w:hAnsi="Courier New" w:cs="Kalpurush" w:hint="cs"/>
          <w:sz w:val="24"/>
          <w:szCs w:val="24"/>
          <w:cs/>
          <w:lang w:eastAsia="zh-CN" w:bidi="bn-IN"/>
        </w:rPr>
        <w:t>ে যেত</w:t>
      </w:r>
      <w:r w:rsidRPr="0038397C">
        <w:rPr>
          <w:rFonts w:ascii="SolaimanLipi" w:eastAsia="SimSun" w:hAnsi="SolaimanLipi" w:cs="SolaimanLipi"/>
          <w:sz w:val="24"/>
          <w:szCs w:val="24"/>
          <w:cs/>
          <w:lang w:eastAsia="zh-CN" w:bidi="hi-IN"/>
        </w:rPr>
        <w:t xml:space="preserve">। </w:t>
      </w:r>
      <w:r w:rsidRPr="005E1A85">
        <w:rPr>
          <w:rFonts w:ascii="Kalpurush" w:eastAsia="SimSun" w:hAnsi="Kalpurush" w:cs="Kalpurush"/>
          <w:sz w:val="24"/>
          <w:szCs w:val="24"/>
          <w:cs/>
          <w:lang w:eastAsia="zh-CN" w:bidi="bn-IN"/>
        </w:rPr>
        <w:t>মনে পড়ে যেত</w:t>
      </w:r>
      <w:r w:rsidRPr="00715D5D">
        <w:rPr>
          <w:rFonts w:ascii="SolaimanLipi" w:eastAsia="SimSun" w:hAnsi="Courier New" w:cs="Kalpurush"/>
          <w:sz w:val="24"/>
          <w:szCs w:val="24"/>
          <w:cs/>
          <w:lang w:eastAsia="zh-CN" w:bidi="bn-IN"/>
        </w:rPr>
        <w:t xml:space="preserve"> যুদ্ধে হারিয়ে যাওয়া আপনজন</w:t>
      </w:r>
      <w:r w:rsidRPr="00715D5D">
        <w:rPr>
          <w:rFonts w:ascii="SolaimanLipi" w:eastAsia="SimSun" w:hAnsi="Courier New" w:cs="Kalpurush" w:hint="cs"/>
          <w:sz w:val="24"/>
          <w:szCs w:val="24"/>
          <w:cs/>
          <w:lang w:eastAsia="zh-CN" w:bidi="bn-IN"/>
        </w:rPr>
        <w:t>দে</w:t>
      </w:r>
      <w:r w:rsidRPr="00715D5D">
        <w:rPr>
          <w:rFonts w:ascii="SolaimanLipi" w:eastAsia="SimSun" w:hAnsi="Courier New" w:cs="Kalpurush"/>
          <w:sz w:val="24"/>
          <w:szCs w:val="24"/>
          <w:cs/>
          <w:lang w:eastAsia="zh-CN" w:bidi="bn-IN"/>
        </w:rPr>
        <w:t>র কথা। রাসূলুল্লাহ</w:t>
      </w:r>
      <w:r w:rsidR="005E1A85">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 xml:space="preserve">সাল্লাম </w:t>
      </w:r>
      <w:r w:rsidRPr="00715D5D">
        <w:rPr>
          <w:rFonts w:ascii="SolaimanLipi" w:eastAsia="SimSun" w:hAnsi="Courier New" w:cs="Kalpurush"/>
          <w:sz w:val="24"/>
          <w:szCs w:val="24"/>
          <w:highlight w:val="white"/>
          <w:cs/>
          <w:lang w:eastAsia="zh-CN" w:bidi="bn-IN"/>
        </w:rPr>
        <w:t>মদীনাবাসীদের</w:t>
      </w:r>
      <w:r w:rsidRPr="00715D5D">
        <w:rPr>
          <w:rFonts w:ascii="SolaimanLipi" w:eastAsia="SimSun" w:hAnsi="Courier New" w:cs="Kalpurush"/>
          <w:sz w:val="24"/>
          <w:szCs w:val="24"/>
          <w:cs/>
          <w:lang w:eastAsia="zh-CN" w:bidi="bn-IN"/>
        </w:rPr>
        <w:t xml:space="preserve"> এ নেতিবাচক </w:t>
      </w:r>
      <w:r w:rsidRPr="00715D5D">
        <w:rPr>
          <w:rFonts w:ascii="SolaimanLipi" w:eastAsia="SimSun" w:hAnsi="Courier New" w:cs="Kalpurush"/>
          <w:sz w:val="24"/>
          <w:szCs w:val="24"/>
          <w:highlight w:val="white"/>
          <w:cs/>
          <w:lang w:eastAsia="zh-CN" w:bidi="bn-IN"/>
        </w:rPr>
        <w:t>ধারণা</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পাল্টে</w:t>
      </w:r>
      <w:r w:rsidRPr="00715D5D">
        <w:rPr>
          <w:rFonts w:ascii="SolaimanLipi" w:eastAsia="SimSun" w:hAnsi="Courier New" w:cs="Kalpurush"/>
          <w:sz w:val="24"/>
          <w:szCs w:val="24"/>
          <w:cs/>
          <w:lang w:eastAsia="zh-CN" w:bidi="bn-IN"/>
        </w:rPr>
        <w:t xml:space="preserve"> দিলেন। তিনি বললেন</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উহুদ আমাদের ভাল</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বাসে </w:t>
      </w:r>
      <w:r w:rsidR="00DB4F95">
        <w:rPr>
          <w:rFonts w:ascii="SolaimanLipi" w:eastAsia="SimSun" w:hAnsi="Courier New" w:cs="Kalpurush"/>
          <w:sz w:val="24"/>
          <w:szCs w:val="24"/>
          <w:highlight w:val="white"/>
          <w:cs/>
          <w:lang w:eastAsia="zh-CN" w:bidi="bn-IN"/>
        </w:rPr>
        <w:t>আম</w:t>
      </w:r>
      <w:r w:rsidRPr="00715D5D">
        <w:rPr>
          <w:rFonts w:ascii="SolaimanLipi" w:eastAsia="SimSun" w:hAnsi="Courier New" w:cs="Kalpurush"/>
          <w:sz w:val="24"/>
          <w:szCs w:val="24"/>
          <w:highlight w:val="white"/>
          <w:cs/>
          <w:lang w:eastAsia="zh-CN" w:bidi="bn-IN"/>
        </w:rPr>
        <w:t>র</w:t>
      </w:r>
      <w:r w:rsidR="00DB4F95">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ও</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উহুদকে</w:t>
      </w:r>
      <w:r w:rsidRPr="00715D5D">
        <w:rPr>
          <w:rFonts w:ascii="SolaimanLipi" w:eastAsia="SimSun" w:hAnsi="Courier New" w:cs="Kalpurush"/>
          <w:sz w:val="24"/>
          <w:szCs w:val="24"/>
          <w:cs/>
          <w:lang w:eastAsia="zh-CN" w:bidi="bn-IN"/>
        </w:rPr>
        <w:t xml:space="preserve"> ভাল</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বাসি।</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p>
    <w:p w:rsidR="00715D5D" w:rsidRPr="00715D5D" w:rsidRDefault="00715D5D" w:rsidP="00DB4F95">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মানুষ যখন বিপদে পড়ে</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তার </w:t>
      </w:r>
      <w:r w:rsidRPr="00715D5D">
        <w:rPr>
          <w:rFonts w:ascii="SolaimanLipi" w:eastAsia="SimSun" w:hAnsi="Courier New" w:cs="Kalpurush" w:hint="cs"/>
          <w:sz w:val="24"/>
          <w:szCs w:val="24"/>
          <w:cs/>
          <w:lang w:eastAsia="zh-CN" w:bidi="bn-IN"/>
        </w:rPr>
        <w:t xml:space="preserve">কোনো </w:t>
      </w:r>
      <w:r w:rsidRPr="00715D5D">
        <w:rPr>
          <w:rFonts w:ascii="SolaimanLipi" w:eastAsia="SimSun" w:hAnsi="Courier New" w:cs="Kalpurush"/>
          <w:sz w:val="24"/>
          <w:szCs w:val="24"/>
          <w:highlight w:val="white"/>
          <w:cs/>
          <w:lang w:eastAsia="zh-CN" w:bidi="bn-IN"/>
        </w:rPr>
        <w:t>আপনজন</w:t>
      </w:r>
      <w:r w:rsidRPr="00715D5D">
        <w:rPr>
          <w:rFonts w:ascii="SolaimanLipi" w:eastAsia="SimSun" w:hAnsi="Courier New" w:cs="Kalpurush"/>
          <w:sz w:val="24"/>
          <w:szCs w:val="24"/>
          <w:cs/>
          <w:lang w:eastAsia="zh-CN" w:bidi="bn-IN"/>
        </w:rPr>
        <w:t xml:space="preserve"> </w:t>
      </w:r>
      <w:r w:rsidR="00DB4F95">
        <w:rPr>
          <w:rFonts w:ascii="SolaimanLipi" w:eastAsia="SimSun" w:hAnsi="Courier New" w:cs="Kalpurush" w:hint="cs"/>
          <w:sz w:val="24"/>
          <w:szCs w:val="24"/>
          <w:cs/>
          <w:lang w:eastAsia="zh-CN" w:bidi="bn-BD"/>
        </w:rPr>
        <w:t>মারা যায়</w:t>
      </w:r>
      <w:r w:rsidRPr="00715D5D">
        <w:rPr>
          <w:rFonts w:ascii="SolaimanLipi" w:eastAsia="SimSun" w:hAnsi="Courier New" w:cs="Kalpurush"/>
          <w:sz w:val="24"/>
          <w:szCs w:val="24"/>
          <w:cs/>
          <w:lang w:eastAsia="zh-CN" w:bidi="bn-IN"/>
        </w:rPr>
        <w:t xml:space="preserve"> তখন তা তার জন্য এক বিশাল বিপদ </w:t>
      </w:r>
      <w:r w:rsidRPr="00715D5D">
        <w:rPr>
          <w:rFonts w:ascii="SolaimanLipi" w:eastAsia="SimSun" w:hAnsi="Courier New" w:cs="Kalpurush" w:hint="cs"/>
          <w:sz w:val="24"/>
          <w:szCs w:val="24"/>
          <w:cs/>
          <w:lang w:eastAsia="zh-CN" w:bidi="bn-IN"/>
        </w:rPr>
        <w:t>হয়ে দেখা দেয়</w:t>
      </w:r>
      <w:r w:rsidRPr="0038397C">
        <w:rPr>
          <w:rFonts w:ascii="SolaimanLipi" w:eastAsia="SimSun" w:hAnsi="SolaimanLipi" w:cs="SolaimanLipi"/>
          <w:sz w:val="24"/>
          <w:szCs w:val="24"/>
          <w:cs/>
          <w:lang w:eastAsia="zh-CN" w:bidi="hi-IN"/>
        </w:rPr>
        <w:t xml:space="preserve">। </w:t>
      </w:r>
      <w:r w:rsidRPr="005E1A85">
        <w:rPr>
          <w:rFonts w:ascii="Kalpurush" w:eastAsia="SimSun" w:hAnsi="Kalpurush" w:cs="Kalpurush"/>
          <w:sz w:val="24"/>
          <w:szCs w:val="24"/>
          <w:cs/>
          <w:lang w:eastAsia="zh-CN" w:bidi="bn-IN"/>
        </w:rPr>
        <w:t>এ অবস্থায়</w:t>
      </w:r>
      <w:r w:rsidR="00DB4F95">
        <w:rPr>
          <w:rFonts w:ascii="SolaimanLipi" w:eastAsia="SimSun" w:hAnsi="Courier New" w:cs="Kalpurush" w:hint="cs"/>
          <w:sz w:val="24"/>
          <w:szCs w:val="24"/>
          <w:cs/>
          <w:lang w:eastAsia="zh-CN" w:bidi="bn-IN"/>
        </w:rPr>
        <w:t xml:space="preserve"> মানুষ যাতে</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নৈরাশ্যে আক্রান্ত না হয়</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বরং আশায় বুক বাঁধে</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এ অবস্থাতেও ইতিবাচক সৃষ্টিভঙ্গি পোষণ করে যায় তার জন্য রাসূলুল্লাহ</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 সাল্লাল্লাহু আলাইহি ওয়াসাল্লাম প্রয়োজনীয় দিকনির্দেশনা  দিয়েছেন। </w:t>
      </w:r>
      <w:r w:rsidRPr="00715D5D">
        <w:rPr>
          <w:rFonts w:ascii="SolaimanLipi" w:eastAsia="SimSun" w:hAnsi="Courier New" w:cs="Kalpurush"/>
          <w:sz w:val="24"/>
          <w:szCs w:val="24"/>
          <w:cs/>
          <w:lang w:eastAsia="zh-CN" w:bidi="bn-IN"/>
        </w:rPr>
        <w:t>যখন কারো বিপদ আসে তখন সে বলবে</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p>
    <w:p w:rsidR="00715D5D" w:rsidRPr="00715D5D" w:rsidRDefault="00715D5D" w:rsidP="005E1A85">
      <w:pPr>
        <w:pStyle w:val="NormalWeb"/>
        <w:bidi/>
        <w:rPr>
          <w:rFonts w:ascii="SutonnyMJ" w:hAnsi="SutonnyMJ" w:cs="KFGQPC Uthman Taha Naskh"/>
        </w:rPr>
      </w:pPr>
      <w:r w:rsidRPr="00715D5D">
        <w:rPr>
          <w:rFonts w:ascii="SutonnyMJ" w:hAnsi="SutonnyMJ" w:cs="KFGQPC Uthman Taha Naskh" w:hint="cs"/>
          <w:rtl/>
        </w:rPr>
        <w:t xml:space="preserve">إنا لله وإنا إليه راجعون، اللهم أجرني في مصيبتي </w:t>
      </w:r>
      <w:r w:rsidR="00DB4F95">
        <w:rPr>
          <w:rFonts w:ascii="SutonnyMJ" w:hAnsi="SutonnyMJ" w:cs="KFGQPC Uthman Taha Naskh" w:hint="cs"/>
          <w:rtl/>
        </w:rPr>
        <w:t>هذه</w:t>
      </w:r>
      <w:r w:rsidRPr="00715D5D">
        <w:rPr>
          <w:rFonts w:ascii="SutonnyMJ" w:hAnsi="SutonnyMJ" w:cs="KFGQPC Uthman Taha Naskh" w:hint="cs"/>
          <w:rtl/>
        </w:rPr>
        <w:t xml:space="preserve"> واخلف لي خيرا منها</w:t>
      </w:r>
    </w:p>
    <w:p w:rsidR="00715D5D" w:rsidRPr="00715D5D" w:rsidRDefault="005E1A85" w:rsidP="005E1A85">
      <w:pPr>
        <w:autoSpaceDE w:val="0"/>
        <w:autoSpaceDN w:val="0"/>
        <w:bidi w:val="0"/>
        <w:adjustRightInd w:val="0"/>
        <w:spacing w:before="120" w:after="120"/>
        <w:jc w:val="both"/>
        <w:rPr>
          <w:rFonts w:ascii="SolaimanLipi" w:eastAsia="SimSun" w:hAnsi="Courier New" w:cs="Kalpurush"/>
          <w:sz w:val="24"/>
          <w:szCs w:val="24"/>
          <w:cs/>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আমরা আল্লাহর জন্য এবং তার কাছে</w:t>
      </w:r>
      <w:r w:rsidR="00715D5D" w:rsidRPr="00715D5D">
        <w:rPr>
          <w:rFonts w:ascii="SolaimanLipi" w:eastAsia="SimSun" w:hAnsi="Courier New" w:cs="Kalpurush" w:hint="cs"/>
          <w:sz w:val="24"/>
          <w:szCs w:val="24"/>
          <w:cs/>
          <w:lang w:eastAsia="zh-CN" w:bidi="bn-IN"/>
        </w:rPr>
        <w:t>ই</w:t>
      </w:r>
      <w:r w:rsidR="00715D5D" w:rsidRPr="00715D5D">
        <w:rPr>
          <w:rFonts w:ascii="SolaimanLipi" w:eastAsia="SimSun" w:hAnsi="Courier New" w:cs="Kalpurush"/>
          <w:sz w:val="24"/>
          <w:szCs w:val="24"/>
          <w:cs/>
          <w:lang w:eastAsia="zh-CN" w:bidi="bn-IN"/>
        </w:rPr>
        <w:t xml:space="preserve"> ফিরে যাব। হে আল্লাহ! এ বিপদে আমাকে আপনি পুরস্কার দান করুন। আর এর </w:t>
      </w:r>
      <w:r w:rsidR="00715D5D" w:rsidRPr="00715D5D">
        <w:rPr>
          <w:rFonts w:ascii="SolaimanLipi" w:eastAsia="SimSun" w:hAnsi="Courier New" w:cs="Kalpurush"/>
          <w:sz w:val="24"/>
          <w:szCs w:val="24"/>
          <w:highlight w:val="white"/>
          <w:cs/>
          <w:lang w:eastAsia="zh-CN" w:bidi="bn-IN"/>
        </w:rPr>
        <w:t>বিনিময়ে</w:t>
      </w:r>
      <w:r w:rsidR="00715D5D" w:rsidRPr="00715D5D">
        <w:rPr>
          <w:rFonts w:ascii="SolaimanLipi" w:eastAsia="SimSun" w:hAnsi="Courier New" w:cs="Kalpurush"/>
          <w:sz w:val="24"/>
          <w:szCs w:val="24"/>
          <w:cs/>
          <w:lang w:eastAsia="zh-CN" w:bidi="bn-IN"/>
        </w:rPr>
        <w:t xml:space="preserve"> এর চেয়ে উত্তম </w:t>
      </w:r>
      <w:r w:rsidR="00715D5D" w:rsidRPr="00715D5D">
        <w:rPr>
          <w:rFonts w:ascii="SolaimanLipi" w:eastAsia="SimSun" w:hAnsi="Courier New" w:cs="Kalpurush" w:hint="cs"/>
          <w:sz w:val="24"/>
          <w:szCs w:val="24"/>
          <w:cs/>
          <w:lang w:eastAsia="zh-CN" w:bidi="bn-IN"/>
        </w:rPr>
        <w:t xml:space="preserve">বস্তু </w:t>
      </w:r>
      <w:r w:rsidR="00715D5D" w:rsidRPr="00715D5D">
        <w:rPr>
          <w:rFonts w:ascii="SolaimanLipi" w:eastAsia="SimSun" w:hAnsi="Courier New" w:cs="Kalpurush"/>
          <w:sz w:val="24"/>
          <w:szCs w:val="24"/>
          <w:cs/>
          <w:lang w:eastAsia="zh-CN" w:bidi="bn-IN"/>
        </w:rPr>
        <w:t>আমাকে দিন।</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তাহলে তার  চলে </w:t>
      </w:r>
      <w:r w:rsidR="00D00DBA">
        <w:rPr>
          <w:rFonts w:ascii="SolaimanLipi" w:eastAsia="SimSun" w:hAnsi="Courier New" w:cs="Kalpurush" w:hint="cs"/>
          <w:sz w:val="24"/>
          <w:szCs w:val="24"/>
          <w:cs/>
          <w:lang w:eastAsia="zh-CN" w:bidi="bn-IN"/>
        </w:rPr>
        <w:t xml:space="preserve">যাওয়া বিষয় </w:t>
      </w:r>
      <w:r w:rsidR="00D00DBA">
        <w:rPr>
          <w:rFonts w:ascii="SolaimanLipi" w:eastAsia="SimSun" w:hAnsi="Courier New" w:cs="Kalpurush" w:hint="cs"/>
          <w:sz w:val="24"/>
          <w:szCs w:val="24"/>
          <w:cs/>
          <w:lang w:eastAsia="zh-CN" w:bidi="bn-BD"/>
        </w:rPr>
        <w:t>থেকে</w:t>
      </w:r>
      <w:r>
        <w:rPr>
          <w:rFonts w:ascii="SolaimanLipi" w:eastAsia="SimSun" w:hAnsi="Courier New" w:cs="Kalpurush"/>
          <w:sz w:val="24"/>
          <w:szCs w:val="24"/>
          <w:cs/>
          <w:lang w:eastAsia="zh-CN" w:bidi="bn-IN"/>
        </w:rPr>
        <w:t xml:space="preserve"> উত্তম ন</w:t>
      </w:r>
      <w:r>
        <w:rPr>
          <w:rFonts w:ascii="SolaimanLipi" w:eastAsia="SimSun" w:hAnsi="Courier New" w:cs="Kalpurush" w:hint="cs"/>
          <w:sz w:val="24"/>
          <w:szCs w:val="24"/>
          <w:cs/>
          <w:lang w:eastAsia="zh-CN" w:bidi="bn-BD"/>
        </w:rPr>
        <w:t>ি‘আ</w:t>
      </w:r>
      <w:r w:rsidR="00715D5D" w:rsidRPr="00715D5D">
        <w:rPr>
          <w:rFonts w:ascii="SolaimanLipi" w:eastAsia="SimSun" w:hAnsi="Courier New" w:cs="Kalpurush"/>
          <w:sz w:val="24"/>
          <w:szCs w:val="24"/>
          <w:cs/>
          <w:lang w:eastAsia="zh-CN" w:bidi="bn-IN"/>
        </w:rPr>
        <w:t>মত আল্লাহ তা</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আলা তাকে </w:t>
      </w:r>
      <w:r w:rsidR="00715D5D" w:rsidRPr="00715D5D">
        <w:rPr>
          <w:rFonts w:ascii="SolaimanLipi" w:eastAsia="SimSun" w:hAnsi="Courier New" w:cs="Kalpurush" w:hint="cs"/>
          <w:sz w:val="24"/>
          <w:szCs w:val="24"/>
          <w:cs/>
          <w:lang w:eastAsia="zh-CN" w:bidi="bn-IN"/>
        </w:rPr>
        <w:t>দান করবেন।</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দেখুন</w:t>
      </w:r>
      <w:r w:rsidRPr="00715D5D">
        <w:rPr>
          <w:rFonts w:ascii="Kalpurush" w:eastAsia="SimSun" w:hAnsi="Kalpurush" w:cs="Kalpurush"/>
          <w:sz w:val="24"/>
          <w:szCs w:val="24"/>
          <w:lang w:eastAsia="zh-CN"/>
        </w:rPr>
        <w:t>,</w:t>
      </w:r>
      <w:r w:rsidR="005E1A85">
        <w:rPr>
          <w:rFonts w:ascii="SolaimanLipi" w:eastAsia="SimSun" w:hAnsi="Courier New" w:cs="Kalpurush"/>
          <w:sz w:val="24"/>
          <w:szCs w:val="24"/>
          <w:cs/>
          <w:lang w:eastAsia="zh-CN" w:bidi="bn-IN"/>
        </w:rPr>
        <w:t xml:space="preserve"> ক</w:t>
      </w:r>
      <w:r w:rsidR="005E1A85">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ভাবে তিনি একটি নেতিবাচক অবস্থানকে সম্পূর্ণ ইতিবাচ</w:t>
      </w:r>
      <w:r w:rsidRPr="00715D5D">
        <w:rPr>
          <w:rFonts w:ascii="SolaimanLipi" w:eastAsia="SimSun" w:hAnsi="Courier New" w:cs="Kalpurush" w:hint="cs"/>
          <w:sz w:val="24"/>
          <w:szCs w:val="24"/>
          <w:cs/>
          <w:lang w:eastAsia="zh-CN" w:bidi="bn-IN"/>
        </w:rPr>
        <w:t>কে</w:t>
      </w:r>
      <w:r w:rsidRPr="00715D5D">
        <w:rPr>
          <w:rFonts w:ascii="SolaimanLipi" w:eastAsia="SimSun" w:hAnsi="Courier New" w:cs="Kalpurush"/>
          <w:sz w:val="24"/>
          <w:szCs w:val="24"/>
          <w:cs/>
          <w:lang w:eastAsia="zh-CN" w:bidi="bn-IN"/>
        </w:rPr>
        <w:t xml:space="preserve"> পরিণত করার ব্যবস্থা দিলেন।</w:t>
      </w:r>
    </w:p>
    <w:p w:rsidR="00715D5D" w:rsidRPr="00715D5D" w:rsidRDefault="00715D5D"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আরেকটি দৃষ্টান্ত দেখুন</w:t>
      </w:r>
      <w:r w:rsidR="005E1A85">
        <w:rPr>
          <w:rFonts w:ascii="Kalpurush" w:eastAsia="SimSun" w:hAnsi="Kalpurush" w:cs="Kalpurush" w:hint="cs"/>
          <w:sz w:val="24"/>
          <w:szCs w:val="24"/>
          <w:cs/>
          <w:lang w:eastAsia="zh-CN" w:bidi="bn-BD"/>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সহ</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হ</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হাদিসে</w:t>
      </w:r>
      <w:r w:rsidRPr="00715D5D">
        <w:rPr>
          <w:rFonts w:ascii="SolaimanLipi" w:eastAsia="SimSun" w:hAnsi="Courier New" w:cs="Kalpurush"/>
          <w:sz w:val="24"/>
          <w:szCs w:val="24"/>
          <w:cs/>
          <w:lang w:eastAsia="zh-CN" w:bidi="bn-IN"/>
        </w:rPr>
        <w:t xml:space="preserve"> এসেছে</w:t>
      </w:r>
      <w:r w:rsidR="005E1A85">
        <w:rPr>
          <w:rFonts w:ascii="SolaimanLipi" w:eastAsia="SimSun" w:hAnsi="Courier New" w:cs="Kalpurush" w:hint="cs"/>
          <w:sz w:val="24"/>
          <w:szCs w:val="24"/>
          <w:cs/>
          <w:lang w:eastAsia="zh-CN" w:bidi="bn-BD"/>
        </w:rPr>
        <w:t>,</w:t>
      </w:r>
    </w:p>
    <w:p w:rsidR="00715D5D" w:rsidRPr="00D724F1" w:rsidRDefault="00D724F1" w:rsidP="005E1A85">
      <w:pPr>
        <w:autoSpaceDE w:val="0"/>
        <w:autoSpaceDN w:val="0"/>
        <w:adjustRightInd w:val="0"/>
        <w:spacing w:before="120" w:after="120"/>
        <w:jc w:val="both"/>
        <w:rPr>
          <w:rFonts w:ascii="SolaimanLipi" w:eastAsia="SimSun" w:hAnsi="Courier New" w:cs="KFGQPC Uthman Taha Naskh"/>
          <w:color w:val="2F5496" w:themeColor="accent5" w:themeShade="BF"/>
          <w:sz w:val="24"/>
          <w:szCs w:val="24"/>
          <w:cs/>
          <w:lang w:eastAsia="zh-CN" w:bidi="bn-BD"/>
        </w:rPr>
      </w:pPr>
      <w:r w:rsidRPr="00D724F1">
        <w:rPr>
          <w:rFonts w:ascii="SutonnyMJ" w:hAnsi="SutonnyMJ" w:cs="KFGQPC Uthman Taha Naskh" w:hint="cs"/>
          <w:color w:val="2F5496" w:themeColor="accent5" w:themeShade="BF"/>
          <w:sz w:val="24"/>
          <w:szCs w:val="24"/>
          <w:rtl/>
        </w:rPr>
        <w:t>«</w:t>
      </w:r>
      <w:r w:rsidR="00715D5D" w:rsidRPr="00D724F1">
        <w:rPr>
          <w:rFonts w:ascii="SutonnyMJ" w:hAnsi="SutonnyMJ" w:cs="KFGQPC Uthman Taha Naskh" w:hint="cs"/>
          <w:color w:val="2F5496" w:themeColor="accent5" w:themeShade="BF"/>
          <w:sz w:val="24"/>
          <w:szCs w:val="24"/>
          <w:rtl/>
        </w:rPr>
        <w:t xml:space="preserve">كان النبي صلى الله عليه وسلم إذا سمع قبيحا غيره، </w:t>
      </w:r>
      <w:r w:rsidR="00715D5D" w:rsidRPr="00D00DBA">
        <w:rPr>
          <w:rFonts w:ascii="SutonnyMJ" w:hAnsi="SutonnyMJ" w:cs="Times New Roman" w:hint="cs"/>
          <w:color w:val="2F5496" w:themeColor="accent5" w:themeShade="BF"/>
          <w:sz w:val="24"/>
          <w:szCs w:val="24"/>
          <w:rtl/>
        </w:rPr>
        <w:t xml:space="preserve"> </w:t>
      </w:r>
      <w:r w:rsidR="00715D5D" w:rsidRPr="00D724F1">
        <w:rPr>
          <w:rFonts w:ascii="SutonnyMJ" w:hAnsi="SutonnyMJ" w:cs="KFGQPC Uthman Taha Naskh" w:hint="cs"/>
          <w:color w:val="2F5496" w:themeColor="accent5" w:themeShade="BF"/>
          <w:sz w:val="24"/>
          <w:szCs w:val="24"/>
          <w:rtl/>
        </w:rPr>
        <w:t>فمر على قرية يقال لها عفرة فسماها خضرة</w:t>
      </w:r>
      <w:r w:rsidRPr="00D724F1">
        <w:rPr>
          <w:rFonts w:ascii="SutonnyMJ" w:hAnsi="SutonnyMJ" w:cs="KFGQPC Uthman Taha Naskh" w:hint="cs"/>
          <w:color w:val="2F5496" w:themeColor="accent5" w:themeShade="BF"/>
          <w:sz w:val="24"/>
          <w:szCs w:val="24"/>
          <w:rtl/>
        </w:rPr>
        <w:t>»</w:t>
      </w:r>
      <w:r w:rsidR="00715D5D" w:rsidRPr="00D724F1">
        <w:rPr>
          <w:rFonts w:ascii="SutonnyMJ" w:hAnsi="SutonnyMJ" w:cs="KFGQPC Uthman Taha Naskh" w:hint="cs"/>
          <w:color w:val="2F5496" w:themeColor="accent5" w:themeShade="BF"/>
          <w:sz w:val="24"/>
          <w:szCs w:val="24"/>
          <w:rtl/>
        </w:rPr>
        <w:t>.</w:t>
      </w:r>
    </w:p>
    <w:p w:rsidR="00715D5D" w:rsidRPr="00715D5D" w:rsidRDefault="005E1A85" w:rsidP="00503C4A">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নবী সাল্লাল্লাহু আলাইহি ওয়া</w:t>
      </w:r>
      <w:r w:rsidR="00715D5D" w:rsidRPr="00715D5D">
        <w:rPr>
          <w:rFonts w:ascii="SolaimanLipi" w:eastAsia="SimSun" w:hAnsi="Courier New" w:cs="Kalpurush"/>
          <w:sz w:val="24"/>
          <w:szCs w:val="24"/>
          <w:cs/>
          <w:lang w:eastAsia="zh-CN" w:bidi="bn-IN"/>
        </w:rPr>
        <w:t>সাল্লাম যখন খারাপ কোন</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নাম শুনতেন তখন তা পরিবর্তন করে দিতেন। তিনি এক গ্রামের উপর দিয়ে যাচ্ছিলেন যার নাম ছিল </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highlight w:val="white"/>
          <w:cs/>
          <w:lang w:eastAsia="zh-CN" w:bidi="bn-IN"/>
        </w:rPr>
        <w:t>আফরাহ</w:t>
      </w:r>
      <w:r>
        <w:rPr>
          <w:rFonts w:ascii="SolaimanLipi" w:eastAsia="SimSun" w:hAnsi="Courier New" w:cs="Kalpurush" w:hint="cs"/>
          <w:sz w:val="24"/>
          <w:szCs w:val="24"/>
          <w:cs/>
          <w:lang w:eastAsia="zh-CN" w:bidi="bn-BD"/>
        </w:rPr>
        <w:t>’</w:t>
      </w:r>
      <w:r w:rsidRPr="00D00DBA">
        <w:rPr>
          <w:rFonts w:ascii="Courier New" w:eastAsia="SimSun" w:hAnsi="Courier New" w:cs="Kalpurush" w:hint="cs"/>
          <w:sz w:val="24"/>
          <w:szCs w:val="30"/>
          <w:cs/>
          <w:lang w:eastAsia="zh-CN" w:bidi="bn-BD"/>
        </w:rPr>
        <w:t xml:space="preserve"> </w:t>
      </w:r>
      <w:r w:rsidRPr="005E1A85">
        <w:rPr>
          <w:rFonts w:ascii="Kalpurush" w:eastAsia="SimSun" w:hAnsi="Kalpurush" w:cs="Kalpurush"/>
          <w:sz w:val="24"/>
          <w:szCs w:val="24"/>
          <w:cs/>
          <w:lang w:eastAsia="zh-CN" w:bidi="bn-BD"/>
        </w:rPr>
        <w:t>(</w:t>
      </w:r>
      <w:r w:rsidR="00715D5D" w:rsidRPr="005E1A85">
        <w:rPr>
          <w:rFonts w:ascii="Kalpurush" w:eastAsia="SimSun" w:hAnsi="Kalpurush" w:cs="Kalpurush"/>
          <w:sz w:val="24"/>
          <w:szCs w:val="24"/>
          <w:highlight w:val="white"/>
          <w:cs/>
          <w:lang w:eastAsia="zh-CN" w:bidi="bn-IN"/>
        </w:rPr>
        <w:t>ধুলায়</w:t>
      </w:r>
      <w:r w:rsidR="00715D5D" w:rsidRPr="005E1A85">
        <w:rPr>
          <w:rFonts w:ascii="Kalpurush" w:eastAsia="SimSun" w:hAnsi="Kalpurush" w:cs="Kalpurush"/>
          <w:sz w:val="24"/>
          <w:szCs w:val="24"/>
          <w:cs/>
          <w:lang w:eastAsia="zh-CN" w:bidi="bn-IN"/>
        </w:rPr>
        <w:t xml:space="preserve"> </w:t>
      </w:r>
      <w:r w:rsidR="00715D5D" w:rsidRPr="005E1A85">
        <w:rPr>
          <w:rFonts w:ascii="Kalpurush" w:eastAsia="SimSun" w:hAnsi="Kalpurush" w:cs="Kalpurush"/>
          <w:sz w:val="24"/>
          <w:szCs w:val="24"/>
          <w:highlight w:val="white"/>
          <w:cs/>
          <w:lang w:eastAsia="zh-CN" w:bidi="bn-IN"/>
        </w:rPr>
        <w:t>ধুসরিত</w:t>
      </w:r>
      <w:r w:rsidR="00715D5D" w:rsidRPr="00715D5D">
        <w:rPr>
          <w:rFonts w:ascii="SolaimanLipi" w:eastAsia="SimSun" w:hAnsi="Courier New" w:cs="Kalpurush"/>
          <w:sz w:val="24"/>
          <w:szCs w:val="24"/>
          <w:cs/>
          <w:lang w:eastAsia="zh-CN" w:bidi="bn-IN"/>
        </w:rPr>
        <w:t xml:space="preserve">) তিনি গ্রামের নামটি পরিবর্তন করে নতুন নাম দিলেন </w:t>
      </w:r>
      <w:r w:rsidR="00503C4A">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highlight w:val="white"/>
          <w:cs/>
          <w:lang w:eastAsia="zh-CN" w:bidi="bn-IN"/>
        </w:rPr>
        <w:t>খাদরাহ</w:t>
      </w:r>
      <w:r w:rsidR="00503C4A">
        <w:rPr>
          <w:rFonts w:ascii="SolaimanLipi" w:eastAsia="SimSun" w:hAnsi="Courier New" w:cs="Kalpurush" w:hint="cs"/>
          <w:sz w:val="24"/>
          <w:szCs w:val="24"/>
          <w:cs/>
          <w:lang w:eastAsia="zh-CN" w:bidi="bn-BD"/>
        </w:rPr>
        <w:t>’</w:t>
      </w:r>
      <w:r w:rsidR="00715D5D" w:rsidRPr="00715D5D">
        <w:rPr>
          <w:rFonts w:ascii="Courier New" w:eastAsia="SimSun" w:hAnsi="Courier New" w:cs="Courier New"/>
          <w:sz w:val="24"/>
          <w:szCs w:val="24"/>
          <w:lang w:eastAsia="zh-CN"/>
        </w:rPr>
        <w:t xml:space="preserve"> </w:t>
      </w:r>
      <w:r w:rsidR="00503C4A" w:rsidRPr="00503C4A">
        <w:rPr>
          <w:rFonts w:ascii="Kalpurush" w:eastAsia="SimSun" w:hAnsi="Kalpurush" w:cs="Kalpurush"/>
          <w:sz w:val="24"/>
          <w:szCs w:val="24"/>
          <w:cs/>
          <w:lang w:eastAsia="zh-CN" w:bidi="bn-BD"/>
        </w:rPr>
        <w:t>(</w:t>
      </w:r>
      <w:r w:rsidR="00715D5D" w:rsidRPr="00503C4A">
        <w:rPr>
          <w:rFonts w:ascii="Kalpurush" w:eastAsia="SimSun" w:hAnsi="Kalpurush" w:cs="Kalpurush"/>
          <w:sz w:val="24"/>
          <w:szCs w:val="24"/>
          <w:cs/>
          <w:lang w:eastAsia="zh-CN" w:bidi="bn-IN"/>
        </w:rPr>
        <w:t>সবুজ-শ্যামল)</w:t>
      </w:r>
      <w:r w:rsidR="00D00DBA">
        <w:rPr>
          <w:rFonts w:ascii="Kalpurush" w:eastAsia="SimSun" w:hAnsi="Kalpurush" w:cs="Kalpurush" w:hint="cs"/>
          <w:sz w:val="24"/>
          <w:szCs w:val="24"/>
          <w:cs/>
          <w:lang w:eastAsia="zh-CN" w:bidi="bn-BD"/>
        </w:rPr>
        <w:t>”</w:t>
      </w:r>
      <w:r w:rsidR="00715D5D" w:rsidRPr="0038397C">
        <w:rPr>
          <w:rFonts w:ascii="SolaimanLipi" w:eastAsia="SimSun" w:hAnsi="SolaimanLipi" w:cs="SolaimanLipi"/>
          <w:sz w:val="24"/>
          <w:szCs w:val="24"/>
          <w:cs/>
          <w:lang w:eastAsia="zh-CN" w:bidi="hi-IN"/>
        </w:rPr>
        <w:t>।</w:t>
      </w:r>
      <w:r w:rsidR="00715D5D" w:rsidRPr="00715D5D">
        <w:rPr>
          <w:rFonts w:ascii="SolaimanLipi" w:eastAsia="SimSun" w:hAnsi="Courier New" w:cs="Kalpurush" w:hint="cs"/>
          <w:sz w:val="24"/>
          <w:szCs w:val="24"/>
          <w:cs/>
          <w:lang w:eastAsia="zh-CN" w:bidi="bn-IN"/>
        </w:rPr>
        <w:t xml:space="preserve"> </w:t>
      </w:r>
      <w:r w:rsidR="00503C4A">
        <w:rPr>
          <w:rFonts w:ascii="SolaimanLipi" w:eastAsia="SimSun" w:hAnsi="Courier New" w:cs="Kalpurush" w:hint="cs"/>
          <w:sz w:val="24"/>
          <w:szCs w:val="24"/>
          <w:cs/>
          <w:lang w:eastAsia="zh-CN" w:bidi="bn-BD"/>
        </w:rPr>
        <w:t>(</w:t>
      </w:r>
      <w:r w:rsidR="00715D5D" w:rsidRPr="00715D5D">
        <w:rPr>
          <w:rFonts w:ascii="SolaimanLipi" w:eastAsia="SimSun" w:hAnsi="Courier New" w:cs="Kalpurush" w:hint="cs"/>
          <w:sz w:val="24"/>
          <w:szCs w:val="24"/>
          <w:cs/>
          <w:lang w:eastAsia="zh-CN" w:bidi="bn-IN"/>
        </w:rPr>
        <w:t>তাবরানি:</w:t>
      </w:r>
      <w:r w:rsidR="00503C4A">
        <w:rPr>
          <w:rFonts w:ascii="SolaimanLipi" w:eastAsia="SimSun" w:hAnsi="Courier New" w:cs="Kalpurush" w:hint="cs"/>
          <w:sz w:val="24"/>
          <w:szCs w:val="24"/>
          <w:cs/>
          <w:lang w:eastAsia="zh-CN" w:bidi="bn-BD"/>
        </w:rPr>
        <w:t xml:space="preserve"> </w:t>
      </w:r>
      <w:r w:rsidR="00715D5D" w:rsidRPr="00715D5D">
        <w:rPr>
          <w:rFonts w:ascii="SolaimanLipi" w:eastAsia="SimSun" w:hAnsi="Courier New" w:cs="Kalpurush" w:hint="cs"/>
          <w:sz w:val="24"/>
          <w:szCs w:val="24"/>
          <w:cs/>
          <w:lang w:eastAsia="zh-CN" w:bidi="bn-IN"/>
        </w:rPr>
        <w:t>৩৭১/১</w:t>
      </w:r>
      <w:r w:rsidR="00503C4A">
        <w:rPr>
          <w:rFonts w:ascii="SolaimanLipi" w:eastAsia="SimSun" w:hAnsi="Courier New" w:cs="Kalpurush" w:hint="cs"/>
          <w:sz w:val="24"/>
          <w:szCs w:val="24"/>
          <w:cs/>
          <w:lang w:eastAsia="zh-CN" w:bidi="bn-BD"/>
        </w:rPr>
        <w:t>)</w:t>
      </w:r>
    </w:p>
    <w:p w:rsidR="00715D5D" w:rsidRPr="00715D5D" w:rsidRDefault="00715D5D" w:rsidP="00503C4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আমরা দেখি যখন কোন</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নদীতে</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লঞ্চ</w:t>
      </w:r>
      <w:r w:rsidRPr="00715D5D">
        <w:rPr>
          <w:rFonts w:ascii="SolaimanLipi" w:eastAsia="SimSun" w:hAnsi="Courier New" w:cs="Kalpurush"/>
          <w:sz w:val="24"/>
          <w:szCs w:val="24"/>
          <w:cs/>
          <w:lang w:eastAsia="zh-CN" w:bidi="bn-IN"/>
        </w:rPr>
        <w:t xml:space="preserve"> ডুবে যায় বা </w:t>
      </w:r>
      <w:r w:rsidRPr="00715D5D">
        <w:rPr>
          <w:rFonts w:ascii="SolaimanLipi" w:eastAsia="SimSun" w:hAnsi="Courier New" w:cs="Kalpurush"/>
          <w:sz w:val="24"/>
          <w:szCs w:val="24"/>
          <w:highlight w:val="white"/>
          <w:cs/>
          <w:lang w:eastAsia="zh-CN" w:bidi="bn-IN"/>
        </w:rPr>
        <w:t>ঝড়ে</w:t>
      </w:r>
      <w:r w:rsidRPr="00715D5D">
        <w:rPr>
          <w:rFonts w:ascii="SolaimanLipi" w:eastAsia="SimSun" w:hAnsi="Courier New" w:cs="Kalpurush"/>
          <w:sz w:val="24"/>
          <w:szCs w:val="24"/>
          <w:cs/>
          <w:lang w:eastAsia="zh-CN" w:bidi="bn-IN"/>
        </w:rPr>
        <w:t xml:space="preserve"> ব্যাপক </w:t>
      </w:r>
      <w:r w:rsidRPr="00715D5D">
        <w:rPr>
          <w:rFonts w:ascii="SolaimanLipi" w:eastAsia="SimSun" w:hAnsi="Courier New" w:cs="Kalpurush"/>
          <w:sz w:val="24"/>
          <w:szCs w:val="24"/>
          <w:highlight w:val="white"/>
          <w:cs/>
          <w:lang w:eastAsia="zh-CN" w:bidi="bn-IN"/>
        </w:rPr>
        <w:t>ক্ষয়ক্ষতি</w:t>
      </w:r>
      <w:r w:rsidRPr="00715D5D">
        <w:rPr>
          <w:rFonts w:ascii="SolaimanLipi" w:eastAsia="SimSun" w:hAnsi="Courier New" w:cs="Kalpurush"/>
          <w:sz w:val="24"/>
          <w:szCs w:val="24"/>
          <w:cs/>
          <w:lang w:eastAsia="zh-CN" w:bidi="bn-IN"/>
        </w:rPr>
        <w:t xml:space="preserve"> হয় তখন অনেকে </w:t>
      </w:r>
      <w:r w:rsidRPr="00715D5D">
        <w:rPr>
          <w:rFonts w:ascii="SolaimanLipi" w:eastAsia="SimSun" w:hAnsi="Courier New" w:cs="Kalpurush"/>
          <w:sz w:val="24"/>
          <w:szCs w:val="24"/>
          <w:highlight w:val="white"/>
          <w:cs/>
          <w:lang w:eastAsia="zh-CN" w:bidi="bn-IN"/>
        </w:rPr>
        <w:t>নদীকে</w:t>
      </w:r>
      <w:r w:rsidRPr="00715D5D">
        <w:rPr>
          <w:rFonts w:ascii="SolaimanLipi" w:eastAsia="SimSun" w:hAnsi="Courier New" w:cs="Kalpurush"/>
          <w:sz w:val="24"/>
          <w:szCs w:val="24"/>
          <w:cs/>
          <w:lang w:eastAsia="zh-CN" w:bidi="bn-IN"/>
        </w:rPr>
        <w:t xml:space="preserve"> গালি দেয়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বলে রাক্ষুসে </w:t>
      </w:r>
      <w:r w:rsidRPr="00715D5D">
        <w:rPr>
          <w:rFonts w:ascii="SolaimanLipi" w:eastAsia="SimSun" w:hAnsi="Courier New" w:cs="Kalpurush" w:hint="cs"/>
          <w:sz w:val="24"/>
          <w:szCs w:val="24"/>
          <w:cs/>
          <w:lang w:eastAsia="zh-CN" w:bidi="bn-IN"/>
        </w:rPr>
        <w:t>নদী!</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ঝড়কে</w:t>
      </w:r>
      <w:r w:rsidRPr="00715D5D">
        <w:rPr>
          <w:rFonts w:ascii="SolaimanLipi" w:eastAsia="SimSun" w:hAnsi="Courier New" w:cs="Kalpurush"/>
          <w:sz w:val="24"/>
          <w:szCs w:val="24"/>
          <w:cs/>
          <w:lang w:eastAsia="zh-CN" w:bidi="bn-IN"/>
        </w:rPr>
        <w:t xml:space="preserve"> গালি দেয়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বলে সর্বনাশী </w:t>
      </w:r>
      <w:r w:rsidRPr="00715D5D">
        <w:rPr>
          <w:rFonts w:ascii="SolaimanLipi" w:eastAsia="SimSun" w:hAnsi="Courier New" w:cs="Kalpurush"/>
          <w:sz w:val="24"/>
          <w:szCs w:val="24"/>
          <w:highlight w:val="white"/>
          <w:cs/>
          <w:lang w:eastAsia="zh-CN" w:bidi="bn-IN"/>
        </w:rPr>
        <w:t>সিডর</w:t>
      </w:r>
      <w:r w:rsidRPr="00715D5D">
        <w:rPr>
          <w:rFonts w:ascii="SolaimanLipi" w:eastAsia="SimSun" w:hAnsi="Courier New" w:cs="Kalpurush"/>
          <w:sz w:val="24"/>
          <w:szCs w:val="24"/>
          <w:cs/>
          <w:lang w:eastAsia="zh-CN" w:bidi="bn-IN"/>
        </w:rPr>
        <w:t xml:space="preserve"> ইত্যাদি। এটা একটা নেতিবাচক দৃষ্</w:t>
      </w:r>
      <w:r w:rsidR="00503C4A">
        <w:rPr>
          <w:rFonts w:ascii="SolaimanLipi" w:eastAsia="SimSun" w:hAnsi="Courier New" w:cs="Kalpurush"/>
          <w:sz w:val="24"/>
          <w:szCs w:val="24"/>
          <w:cs/>
          <w:lang w:eastAsia="zh-CN" w:bidi="bn-IN"/>
        </w:rPr>
        <w:t>টিভঙ্গি। এটা পরিবর্তন করার জন্য</w:t>
      </w:r>
      <w:r w:rsidRPr="00715D5D">
        <w:rPr>
          <w:rFonts w:ascii="SolaimanLipi" w:eastAsia="SimSun" w:hAnsi="Courier New" w:cs="Kalpurush"/>
          <w:sz w:val="24"/>
          <w:szCs w:val="24"/>
          <w:cs/>
          <w:lang w:eastAsia="zh-CN" w:bidi="bn-IN"/>
        </w:rPr>
        <w:t xml:space="preserve"> রাসূল</w:t>
      </w:r>
      <w:r w:rsidR="00503C4A">
        <w:rPr>
          <w:rFonts w:ascii="SolaimanLipi" w:eastAsia="SimSun" w:hAnsi="Courier New" w:cs="Kalpurush" w:hint="cs"/>
          <w:sz w:val="24"/>
          <w:szCs w:val="24"/>
          <w:cs/>
          <w:lang w:eastAsia="zh-CN" w:bidi="bn-BD"/>
        </w:rPr>
        <w:t>ুল্লাহ্</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সাল্লাম আদেশ করেছেন। তিনি বলেছেন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00503C4A">
        <w:rPr>
          <w:rFonts w:ascii="SolaimanLipi" w:eastAsia="SimSun" w:hAnsi="Courier New" w:cs="Kalpurush"/>
          <w:sz w:val="24"/>
          <w:szCs w:val="24"/>
          <w:cs/>
          <w:lang w:eastAsia="zh-CN" w:bidi="bn-IN"/>
        </w:rPr>
        <w:t>তোমরা বাতাস</w:t>
      </w:r>
      <w:r w:rsidRPr="00715D5D">
        <w:rPr>
          <w:rFonts w:ascii="SolaimanLipi" w:eastAsia="SimSun" w:hAnsi="Courier New" w:cs="Kalpurush"/>
          <w:sz w:val="24"/>
          <w:szCs w:val="24"/>
          <w:cs/>
          <w:lang w:eastAsia="zh-CN" w:bidi="bn-IN"/>
        </w:rPr>
        <w:t xml:space="preserve">কে গালি দেবে না। </w:t>
      </w:r>
      <w:r w:rsidR="00503C4A">
        <w:rPr>
          <w:rFonts w:ascii="SolaimanLipi" w:eastAsia="SimSun" w:hAnsi="Courier New" w:cs="Kalpurush"/>
          <w:sz w:val="24"/>
          <w:szCs w:val="24"/>
          <w:cs/>
          <w:lang w:eastAsia="zh-CN" w:bidi="bn-IN"/>
        </w:rPr>
        <w:t>তোমরা যুগ বা সময়কে গালি দেবে না।</w:t>
      </w:r>
      <w:r w:rsidRPr="00715D5D">
        <w:rPr>
          <w:rFonts w:ascii="SolaimanLipi" w:eastAsia="SimSun" w:hAnsi="Courier New" w:cs="Kalpurush"/>
          <w:sz w:val="24"/>
          <w:szCs w:val="24"/>
          <w:cs/>
          <w:lang w:eastAsia="zh-CN" w:bidi="bn-IN"/>
        </w:rPr>
        <w:t xml:space="preserve"> তোমরা মোরগ-</w:t>
      </w:r>
      <w:r w:rsidRPr="00715D5D">
        <w:rPr>
          <w:rFonts w:ascii="SolaimanLipi" w:eastAsia="SimSun" w:hAnsi="Courier New" w:cs="Kalpurush"/>
          <w:sz w:val="24"/>
          <w:szCs w:val="24"/>
          <w:highlight w:val="white"/>
          <w:cs/>
          <w:lang w:eastAsia="zh-CN" w:bidi="bn-IN"/>
        </w:rPr>
        <w:t>মুরগীকে</w:t>
      </w:r>
      <w:r w:rsidRPr="00715D5D">
        <w:rPr>
          <w:rFonts w:ascii="SolaimanLipi" w:eastAsia="SimSun" w:hAnsi="Courier New" w:cs="Kalpurush"/>
          <w:sz w:val="24"/>
          <w:szCs w:val="24"/>
          <w:cs/>
          <w:lang w:eastAsia="zh-CN" w:bidi="bn-IN"/>
        </w:rPr>
        <w:t xml:space="preserve"> গালি দেবে না।</w:t>
      </w:r>
      <w:r w:rsidR="00503C4A">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cs/>
          <w:lang w:eastAsia="zh-CN" w:bidi="bn-IN"/>
        </w:rPr>
        <w:t>কোন</w:t>
      </w:r>
      <w:r w:rsidR="00503C4A">
        <w:rPr>
          <w:rFonts w:ascii="SolaimanLipi" w:eastAsia="SimSun" w:hAnsi="Courier New" w:cs="Kalpurush" w:hint="cs"/>
          <w:sz w:val="24"/>
          <w:szCs w:val="24"/>
          <w:cs/>
          <w:lang w:eastAsia="zh-CN" w:bidi="bn-BD"/>
        </w:rPr>
        <w:t>ো</w:t>
      </w:r>
      <w:r w:rsidR="00503C4A">
        <w:rPr>
          <w:rFonts w:ascii="SolaimanLipi" w:eastAsia="SimSun" w:hAnsi="Courier New" w:cs="Kalpurush"/>
          <w:sz w:val="24"/>
          <w:szCs w:val="24"/>
          <w:cs/>
          <w:lang w:eastAsia="zh-CN" w:bidi="bn-IN"/>
        </w:rPr>
        <w:t xml:space="preserve"> বস্তু বা বিষয়</w:t>
      </w:r>
      <w:r w:rsidRPr="00715D5D">
        <w:rPr>
          <w:rFonts w:ascii="SolaimanLipi" w:eastAsia="SimSun" w:hAnsi="Courier New" w:cs="Kalpurush"/>
          <w:sz w:val="24"/>
          <w:szCs w:val="24"/>
          <w:cs/>
          <w:lang w:eastAsia="zh-CN" w:bidi="bn-IN"/>
        </w:rPr>
        <w:t>কে তোমরা কুলক্ষণ মনে করবে না। সবকিছুকে সু</w:t>
      </w:r>
      <w:r w:rsidR="00503C4A">
        <w:rPr>
          <w:rFonts w:ascii="SolaimanLipi" w:eastAsia="SimSun" w:hAnsi="Courier New" w:cs="Kalpurush"/>
          <w:sz w:val="24"/>
          <w:szCs w:val="24"/>
          <w:cs/>
          <w:lang w:eastAsia="zh-CN" w:bidi="bn-IN"/>
        </w:rPr>
        <w:t>লক্ষণ মনে করা আমার কাছে প্রিয়।</w:t>
      </w:r>
      <w:r w:rsidRPr="00715D5D">
        <w:rPr>
          <w:rFonts w:ascii="SolaimanLipi" w:eastAsia="SimSun" w:hAnsi="Courier New" w:cs="Kalpurush"/>
          <w:sz w:val="24"/>
          <w:szCs w:val="24"/>
          <w:lang w:eastAsia="zh-CN"/>
        </w:rPr>
        <w:br/>
      </w:r>
      <w:r w:rsidRPr="00715D5D">
        <w:rPr>
          <w:rFonts w:ascii="SolaimanLipi" w:eastAsia="SimSun" w:hAnsi="Courier New" w:cs="Kalpurush"/>
          <w:sz w:val="24"/>
          <w:szCs w:val="24"/>
          <w:cs/>
          <w:lang w:eastAsia="zh-CN" w:bidi="bn-IN"/>
        </w:rPr>
        <w:t xml:space="preserve">এভাবে </w:t>
      </w:r>
      <w:r w:rsidRPr="00715D5D">
        <w:rPr>
          <w:rFonts w:ascii="SolaimanLipi" w:eastAsia="SimSun" w:hAnsi="Courier New" w:cs="Kalpurush"/>
          <w:sz w:val="24"/>
          <w:szCs w:val="24"/>
          <w:highlight w:val="white"/>
          <w:cs/>
          <w:lang w:eastAsia="zh-CN" w:bidi="bn-IN"/>
        </w:rPr>
        <w:t>নেতিবাচক</w:t>
      </w:r>
      <w:r w:rsidRPr="00715D5D">
        <w:rPr>
          <w:rFonts w:ascii="SolaimanLipi" w:eastAsia="SimSun" w:hAnsi="Courier New" w:cs="Kalpurush"/>
          <w:sz w:val="24"/>
          <w:szCs w:val="24"/>
          <w:cs/>
          <w:lang w:eastAsia="zh-CN" w:bidi="bn-IN"/>
        </w:rPr>
        <w:t xml:space="preserve"> দৃষ্টিভঙ্গিকে ইতিবাচকে পরিণত করে দে</w:t>
      </w:r>
      <w:r w:rsidR="00503C4A">
        <w:rPr>
          <w:rFonts w:ascii="SolaimanLipi" w:eastAsia="SimSun" w:hAnsi="Courier New" w:cs="Kalpurush" w:hint="cs"/>
          <w:sz w:val="24"/>
          <w:szCs w:val="24"/>
          <w:cs/>
          <w:lang w:eastAsia="zh-CN" w:bidi="bn-BD"/>
        </w:rPr>
        <w:t>ও</w:t>
      </w:r>
      <w:r w:rsidRPr="00715D5D">
        <w:rPr>
          <w:rFonts w:ascii="SolaimanLipi" w:eastAsia="SimSun" w:hAnsi="Courier New" w:cs="Kalpurush"/>
          <w:sz w:val="24"/>
          <w:szCs w:val="24"/>
          <w:cs/>
          <w:lang w:eastAsia="zh-CN" w:bidi="bn-IN"/>
        </w:rPr>
        <w:t xml:space="preserve">য়ার অসংখ্য দৃষ্টান্ত রয়েছে </w:t>
      </w:r>
      <w:r w:rsidR="00D00DBA">
        <w:rPr>
          <w:rFonts w:ascii="SolaimanLipi" w:eastAsia="SimSun" w:hAnsi="Courier New" w:cs="Kalpurush"/>
          <w:sz w:val="24"/>
          <w:szCs w:val="24"/>
          <w:highlight w:val="white"/>
          <w:cs/>
          <w:lang w:eastAsia="zh-CN" w:bidi="bn-IN"/>
        </w:rPr>
        <w:t>হাদ</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স</w:t>
      </w:r>
      <w:r w:rsidRPr="00715D5D">
        <w:rPr>
          <w:rFonts w:ascii="SolaimanLipi" w:eastAsia="SimSun" w:hAnsi="Courier New" w:cs="Kalpurush"/>
          <w:sz w:val="24"/>
          <w:szCs w:val="24"/>
          <w:cs/>
          <w:lang w:eastAsia="zh-CN" w:bidi="bn-IN"/>
        </w:rPr>
        <w:t xml:space="preserve"> ও </w:t>
      </w:r>
      <w:r w:rsidRPr="00715D5D">
        <w:rPr>
          <w:rFonts w:ascii="SolaimanLipi" w:eastAsia="SimSun" w:hAnsi="Courier New" w:cs="Kalpurush"/>
          <w:sz w:val="24"/>
          <w:szCs w:val="24"/>
          <w:highlight w:val="white"/>
          <w:cs/>
          <w:lang w:eastAsia="zh-CN" w:bidi="bn-IN"/>
        </w:rPr>
        <w:t>সীরাতে</w:t>
      </w:r>
      <w:r w:rsidRPr="00715D5D">
        <w:rPr>
          <w:rFonts w:ascii="SolaimanLipi" w:eastAsia="SimSun" w:hAnsi="Courier New" w:cs="Kalpurush"/>
          <w:sz w:val="24"/>
          <w:szCs w:val="24"/>
          <w:cs/>
          <w:lang w:eastAsia="zh-CN" w:bidi="bn-IN"/>
        </w:rPr>
        <w:t xml:space="preserve"> রাসূলে।</w:t>
      </w:r>
    </w:p>
    <w:p w:rsidR="00715D5D" w:rsidRPr="00503C4A" w:rsidRDefault="00715D5D" w:rsidP="00CC0A31">
      <w:pPr>
        <w:keepNext/>
        <w:widowControl w:val="0"/>
        <w:tabs>
          <w:tab w:val="center" w:pos="4320"/>
        </w:tabs>
        <w:autoSpaceDE w:val="0"/>
        <w:autoSpaceDN w:val="0"/>
        <w:bidi w:val="0"/>
        <w:adjustRightInd w:val="0"/>
        <w:spacing w:after="0"/>
        <w:jc w:val="both"/>
        <w:rPr>
          <w:rFonts w:ascii="SolaimanLipi" w:eastAsia="SimSun" w:hAnsi="Courier New" w:cs="Kalpurush"/>
          <w:b/>
          <w:bCs/>
          <w:sz w:val="24"/>
          <w:szCs w:val="24"/>
          <w:lang w:eastAsia="zh-CN" w:bidi="bn-BD"/>
        </w:rPr>
      </w:pPr>
      <w:r w:rsidRPr="00503C4A">
        <w:rPr>
          <w:rFonts w:ascii="SolaimanLipi" w:eastAsia="SimSun" w:hAnsi="Courier New" w:cs="Kalpurush"/>
          <w:b/>
          <w:bCs/>
          <w:sz w:val="24"/>
          <w:szCs w:val="24"/>
          <w:cs/>
          <w:lang w:eastAsia="zh-CN" w:bidi="bn-IN"/>
        </w:rPr>
        <w:lastRenderedPageBreak/>
        <w:t xml:space="preserve">ইতিবাচক </w:t>
      </w:r>
      <w:r w:rsidRPr="00503C4A">
        <w:rPr>
          <w:rFonts w:ascii="SolaimanLipi" w:eastAsia="SimSun" w:hAnsi="Courier New" w:cs="Kalpurush"/>
          <w:b/>
          <w:bCs/>
          <w:sz w:val="24"/>
          <w:szCs w:val="24"/>
          <w:highlight w:val="white"/>
          <w:cs/>
          <w:lang w:eastAsia="zh-CN" w:bidi="bn-IN"/>
        </w:rPr>
        <w:t>মুল্যায়নের</w:t>
      </w:r>
      <w:r w:rsidRPr="00503C4A">
        <w:rPr>
          <w:rFonts w:ascii="SolaimanLipi" w:eastAsia="SimSun" w:hAnsi="Courier New" w:cs="Kalpurush"/>
          <w:b/>
          <w:bCs/>
          <w:sz w:val="24"/>
          <w:szCs w:val="24"/>
          <w:cs/>
          <w:lang w:eastAsia="zh-CN" w:bidi="bn-IN"/>
        </w:rPr>
        <w:t xml:space="preserve"> উপকারিতা</w:t>
      </w:r>
      <w:r w:rsidR="00503C4A" w:rsidRPr="00503C4A">
        <w:rPr>
          <w:rFonts w:ascii="SolaimanLipi" w:eastAsia="SimSun" w:hAnsi="Courier New" w:cs="Kalpurush" w:hint="cs"/>
          <w:b/>
          <w:bCs/>
          <w:sz w:val="24"/>
          <w:szCs w:val="24"/>
          <w:cs/>
          <w:lang w:eastAsia="zh-CN" w:bidi="bn-BD"/>
        </w:rPr>
        <w:t>:</w:t>
      </w:r>
    </w:p>
    <w:p w:rsidR="00715D5D" w:rsidRPr="00715D5D" w:rsidRDefault="00715D5D" w:rsidP="00503C4A">
      <w:pPr>
        <w:autoSpaceDE w:val="0"/>
        <w:autoSpaceDN w:val="0"/>
        <w:bidi w:val="0"/>
        <w:adjustRightInd w:val="0"/>
        <w:spacing w:after="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অনেক</w:t>
      </w:r>
      <w:r w:rsidRPr="00715D5D">
        <w:rPr>
          <w:rFonts w:ascii="SolaimanLipi" w:eastAsia="SimSun" w:hAnsi="Courier New" w:cs="Kalpurush" w:hint="cs"/>
          <w:sz w:val="24"/>
          <w:szCs w:val="24"/>
          <w:cs/>
          <w:lang w:eastAsia="zh-CN" w:bidi="bn-IN"/>
        </w:rPr>
        <w:t xml:space="preserve">েই </w:t>
      </w:r>
      <w:r w:rsidRPr="00715D5D">
        <w:rPr>
          <w:rFonts w:ascii="SolaimanLipi" w:eastAsia="SimSun" w:hAnsi="Courier New" w:cs="Kalpurush"/>
          <w:sz w:val="24"/>
          <w:szCs w:val="24"/>
          <w:cs/>
          <w:lang w:eastAsia="zh-CN" w:bidi="bn-IN"/>
        </w:rPr>
        <w:t xml:space="preserve"> আছেন যারা কারো কোন</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 কাজ বা </w:t>
      </w:r>
      <w:r w:rsidRPr="00715D5D">
        <w:rPr>
          <w:rFonts w:ascii="SolaimanLipi" w:eastAsia="SimSun" w:hAnsi="Courier New" w:cs="Kalpurush" w:hint="cs"/>
          <w:sz w:val="24"/>
          <w:szCs w:val="24"/>
          <w:cs/>
          <w:lang w:eastAsia="zh-CN" w:bidi="bn-IN"/>
        </w:rPr>
        <w:t xml:space="preserve">কীর্তি </w:t>
      </w:r>
      <w:r w:rsidR="00503C4A">
        <w:rPr>
          <w:rFonts w:ascii="SolaimanLipi" w:eastAsia="SimSun" w:hAnsi="Courier New" w:cs="Kalpurush"/>
          <w:sz w:val="24"/>
          <w:szCs w:val="24"/>
          <w:cs/>
          <w:lang w:eastAsia="zh-CN" w:bidi="bn-IN"/>
        </w:rPr>
        <w:t>দেখলে</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কর্তাকে</w:t>
      </w:r>
      <w:r w:rsidRPr="00715D5D">
        <w:rPr>
          <w:rFonts w:ascii="SolaimanLipi" w:eastAsia="SimSun" w:hAnsi="Courier New" w:cs="Kalpurush"/>
          <w:sz w:val="24"/>
          <w:szCs w:val="24"/>
          <w:cs/>
          <w:lang w:eastAsia="zh-CN" w:bidi="bn-IN"/>
        </w:rPr>
        <w:t xml:space="preserve"> ইতিবাচক দৃষ্টিতে </w:t>
      </w:r>
      <w:r w:rsidRPr="00715D5D">
        <w:rPr>
          <w:rFonts w:ascii="SolaimanLipi" w:eastAsia="SimSun" w:hAnsi="Courier New" w:cs="Kalpurush"/>
          <w:sz w:val="24"/>
          <w:szCs w:val="24"/>
          <w:highlight w:val="white"/>
          <w:cs/>
          <w:lang w:eastAsia="zh-CN" w:bidi="bn-IN"/>
        </w:rPr>
        <w:t>মূল্যায়ন</w:t>
      </w:r>
      <w:r w:rsidRPr="00715D5D">
        <w:rPr>
          <w:rFonts w:ascii="SolaimanLipi" w:eastAsia="SimSun" w:hAnsi="Courier New" w:cs="Kalpurush"/>
          <w:sz w:val="24"/>
          <w:szCs w:val="24"/>
          <w:cs/>
          <w:lang w:eastAsia="zh-CN" w:bidi="bn-IN"/>
        </w:rPr>
        <w:t xml:space="preserve"> না করে তা নেতিবাচক দৃষ্টিতে দেখে</w:t>
      </w:r>
      <w:r w:rsidRPr="00715D5D">
        <w:rPr>
          <w:rFonts w:ascii="SolaimanLipi" w:eastAsia="SimSun" w:hAnsi="Courier New" w:cs="Kalpurush" w:hint="cs"/>
          <w:sz w:val="24"/>
          <w:szCs w:val="24"/>
          <w:cs/>
          <w:lang w:eastAsia="zh-CN" w:bidi="bn-IN"/>
        </w:rPr>
        <w:t>ন</w:t>
      </w:r>
      <w:r w:rsidRPr="00715D5D">
        <w:rPr>
          <w:rFonts w:ascii="Kalpurush" w:eastAsia="SimSun" w:hAnsi="Kalpurush" w:cs="Kalpurush"/>
          <w:sz w:val="24"/>
          <w:szCs w:val="24"/>
          <w:lang w:eastAsia="zh-CN"/>
        </w:rPr>
        <w:t>,</w:t>
      </w:r>
      <w:r w:rsidR="00503C4A">
        <w:rPr>
          <w:rFonts w:ascii="Kalpurush" w:eastAsia="SimSun" w:hAnsi="Kalpurush" w:cs="Kalpurush" w:hint="cs"/>
          <w:sz w:val="24"/>
          <w:szCs w:val="24"/>
          <w:cs/>
          <w:lang w:eastAsia="zh-CN" w:bidi="bn-BD"/>
        </w:rPr>
        <w:t xml:space="preserve"> </w:t>
      </w:r>
      <w:r w:rsidR="00503C4A">
        <w:rPr>
          <w:rFonts w:ascii="Vrinda" w:eastAsia="SimSun" w:hAnsi="Vrinda" w:cs="Kalpurush" w:hint="cs"/>
          <w:sz w:val="24"/>
          <w:szCs w:val="24"/>
          <w:cs/>
          <w:lang w:eastAsia="zh-CN" w:bidi="bn-BD"/>
        </w:rPr>
        <w:t>নেতিবাচক দৃষ্টভঙ্গি নিয়ে</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বিশ্লেষণ করেন। </w:t>
      </w:r>
      <w:r w:rsidRPr="00715D5D">
        <w:rPr>
          <w:rFonts w:ascii="SolaimanLipi" w:eastAsia="SimSun" w:hAnsi="Courier New" w:cs="Kalpurush" w:hint="cs"/>
          <w:sz w:val="24"/>
          <w:szCs w:val="24"/>
          <w:cs/>
          <w:lang w:eastAsia="zh-CN" w:bidi="bn-IN"/>
        </w:rPr>
        <w:t xml:space="preserve">তারা </w:t>
      </w:r>
      <w:r w:rsidRPr="00715D5D">
        <w:rPr>
          <w:rFonts w:ascii="SolaimanLipi" w:eastAsia="SimSun" w:hAnsi="Courier New" w:cs="Kalpurush"/>
          <w:sz w:val="24"/>
          <w:szCs w:val="24"/>
          <w:cs/>
          <w:lang w:eastAsia="zh-CN" w:bidi="bn-IN"/>
        </w:rPr>
        <w:t>ভাল</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কাজের স্বীকৃতি দিতে </w:t>
      </w:r>
      <w:r w:rsidRPr="00715D5D">
        <w:rPr>
          <w:rFonts w:ascii="SolaimanLipi" w:eastAsia="SimSun" w:hAnsi="Courier New" w:cs="Kalpurush" w:hint="cs"/>
          <w:sz w:val="24"/>
          <w:szCs w:val="24"/>
          <w:cs/>
          <w:lang w:eastAsia="zh-CN" w:bidi="bn-IN"/>
        </w:rPr>
        <w:t>নিরাগ্রহ</w:t>
      </w:r>
      <w:r w:rsidR="00503C4A">
        <w:rPr>
          <w:rFonts w:ascii="SolaimanLipi" w:eastAsia="SimSun" w:hAnsi="Courier New" w:cs="Kalpurush" w:hint="cs"/>
          <w:sz w:val="24"/>
          <w:szCs w:val="24"/>
          <w:cs/>
          <w:lang w:eastAsia="zh-CN" w:bidi="bn-BD"/>
        </w:rPr>
        <w:t>;</w:t>
      </w:r>
      <w:r w:rsidRPr="0038397C">
        <w:rPr>
          <w:rFonts w:ascii="SolaimanLipi" w:eastAsia="SimSun" w:hAnsi="SolaimanLipi" w:cs="SolaimanLipi"/>
          <w:sz w:val="24"/>
          <w:szCs w:val="24"/>
          <w:cs/>
          <w:lang w:eastAsia="zh-CN" w:bidi="hi-IN"/>
        </w:rPr>
        <w:t xml:space="preserve"> </w:t>
      </w:r>
      <w:r w:rsidRPr="00503C4A">
        <w:rPr>
          <w:rFonts w:ascii="Kalpurush" w:eastAsia="SimSun" w:hAnsi="Kalpurush" w:cs="Kalpurush"/>
          <w:sz w:val="24"/>
          <w:szCs w:val="24"/>
          <w:cs/>
          <w:lang w:eastAsia="zh-CN" w:bidi="bn-IN"/>
        </w:rPr>
        <w:t>কিন্তু রাসূলুল্লাহ</w:t>
      </w:r>
      <w:r w:rsidR="00503C4A">
        <w:rPr>
          <w:rFonts w:ascii="Kalpurush" w:eastAsia="SimSun" w:hAnsi="Kalpurush" w:cs="Kalpurush" w:hint="cs"/>
          <w:sz w:val="24"/>
          <w:szCs w:val="24"/>
          <w:cs/>
          <w:lang w:eastAsia="zh-CN" w:bidi="bn-BD"/>
        </w:rPr>
        <w:t>্</w:t>
      </w:r>
      <w:r w:rsidRPr="00503C4A">
        <w:rPr>
          <w:rFonts w:ascii="Kalpurush" w:eastAsia="SimSun" w:hAnsi="Kalpurush" w:cs="Kalpurush"/>
          <w:sz w:val="24"/>
          <w:szCs w:val="24"/>
          <w:cs/>
          <w:lang w:eastAsia="zh-CN" w:bidi="bn-IN"/>
        </w:rPr>
        <w:t xml:space="preserve"> সাল্লাল্লাহু আলাইহি ওয়</w:t>
      </w:r>
      <w:r w:rsidR="00D00DBA">
        <w:rPr>
          <w:rFonts w:ascii="Kalpurush" w:eastAsia="SimSun" w:hAnsi="Kalpurush" w:cs="Kalpurush"/>
          <w:sz w:val="24"/>
          <w:szCs w:val="24"/>
          <w:cs/>
          <w:lang w:eastAsia="zh-CN" w:bidi="bn-IN"/>
        </w:rPr>
        <w:t>া</w:t>
      </w:r>
      <w:r w:rsidR="00503C4A">
        <w:rPr>
          <w:rFonts w:ascii="Kalpurush" w:eastAsia="SimSun" w:hAnsi="Kalpurush" w:cs="Kalpurush"/>
          <w:sz w:val="24"/>
          <w:szCs w:val="24"/>
          <w:cs/>
          <w:lang w:eastAsia="zh-CN" w:bidi="bn-IN"/>
        </w:rPr>
        <w:t>সাল্লাম কারো মধ্যে সামান্য ভা</w:t>
      </w:r>
      <w:r w:rsidR="00503C4A">
        <w:rPr>
          <w:rFonts w:ascii="Kalpurush" w:eastAsia="SimSun" w:hAnsi="Kalpurush" w:cs="Kalpurush" w:hint="cs"/>
          <w:sz w:val="24"/>
          <w:szCs w:val="24"/>
          <w:cs/>
          <w:lang w:eastAsia="zh-CN" w:bidi="bn-BD"/>
        </w:rPr>
        <w:t>লো</w:t>
      </w:r>
      <w:r w:rsidRPr="00503C4A">
        <w:rPr>
          <w:rFonts w:ascii="Kalpurush" w:eastAsia="SimSun" w:hAnsi="Kalpurush" w:cs="Kalpurush"/>
          <w:sz w:val="24"/>
          <w:szCs w:val="24"/>
          <w:cs/>
          <w:lang w:eastAsia="zh-CN" w:bidi="bn-IN"/>
        </w:rPr>
        <w:t xml:space="preserve"> কাজ দেখলে তা ইতিবাচক দৃষ্টিতে</w:t>
      </w:r>
      <w:r w:rsidRPr="00D00DBA">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মূল্যায়ন</w:t>
      </w:r>
      <w:r w:rsidRPr="00715D5D">
        <w:rPr>
          <w:rFonts w:ascii="SolaimanLipi" w:eastAsia="SimSun" w:hAnsi="Courier New" w:cs="Kalpurush"/>
          <w:sz w:val="24"/>
          <w:szCs w:val="24"/>
          <w:cs/>
          <w:lang w:eastAsia="zh-CN" w:bidi="bn-IN"/>
        </w:rPr>
        <w:t xml:space="preserve"> করার সাথে সাথে তার প্রশংসা করতেন। তাকে বিশেষ </w:t>
      </w:r>
      <w:r w:rsidRPr="00715D5D">
        <w:rPr>
          <w:rFonts w:ascii="SolaimanLipi" w:eastAsia="SimSun" w:hAnsi="Courier New" w:cs="Kalpurush"/>
          <w:sz w:val="24"/>
          <w:szCs w:val="24"/>
          <w:highlight w:val="white"/>
          <w:cs/>
          <w:lang w:eastAsia="zh-CN" w:bidi="bn-IN"/>
        </w:rPr>
        <w:t>উপাধিতে</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ভূষিত</w:t>
      </w:r>
      <w:r w:rsidRPr="00715D5D">
        <w:rPr>
          <w:rFonts w:ascii="SolaimanLipi" w:eastAsia="SimSun" w:hAnsi="Courier New" w:cs="Kalpurush"/>
          <w:sz w:val="24"/>
          <w:szCs w:val="24"/>
          <w:cs/>
          <w:lang w:eastAsia="zh-CN" w:bidi="bn-IN"/>
        </w:rPr>
        <w:t xml:space="preserve"> করতেন। দেখুন</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তিনি তার </w:t>
      </w:r>
      <w:r w:rsidR="00D00DBA">
        <w:rPr>
          <w:rFonts w:ascii="SolaimanLipi" w:eastAsia="SimSun" w:hAnsi="Courier New" w:cs="Kalpurush"/>
          <w:sz w:val="24"/>
          <w:szCs w:val="24"/>
          <w:highlight w:val="white"/>
          <w:cs/>
          <w:lang w:eastAsia="zh-CN" w:bidi="bn-IN"/>
        </w:rPr>
        <w:t>সাহাবী</w:t>
      </w:r>
      <w:r w:rsidR="00D00DBA">
        <w:rPr>
          <w:rFonts w:ascii="SolaimanLipi" w:eastAsia="SimSun" w:hAnsi="Courier New" w:cs="Kalpurush" w:hint="cs"/>
          <w:sz w:val="24"/>
          <w:szCs w:val="24"/>
          <w:highlight w:val="white"/>
          <w:cs/>
          <w:lang w:eastAsia="zh-CN" w:bidi="bn-BD"/>
        </w:rPr>
        <w:t>গণে</w:t>
      </w:r>
      <w:r w:rsidRPr="00715D5D">
        <w:rPr>
          <w:rFonts w:ascii="SolaimanLipi" w:eastAsia="SimSun" w:hAnsi="Courier New" w:cs="Kalpurush"/>
          <w:sz w:val="24"/>
          <w:szCs w:val="24"/>
          <w:highlight w:val="white"/>
          <w:cs/>
          <w:lang w:eastAsia="zh-CN" w:bidi="bn-IN"/>
        </w:rPr>
        <w:t>র</w:t>
      </w:r>
      <w:r w:rsidRPr="00715D5D">
        <w:rPr>
          <w:rFonts w:ascii="SolaimanLipi" w:eastAsia="SimSun" w:hAnsi="Courier New" w:cs="Kalpurush"/>
          <w:sz w:val="24"/>
          <w:szCs w:val="24"/>
          <w:cs/>
          <w:lang w:eastAsia="zh-CN" w:bidi="bn-IN"/>
        </w:rPr>
        <w:t xml:space="preserve"> সম্পর্কে বলছেন</w:t>
      </w:r>
      <w:r w:rsidR="00503C4A">
        <w:rPr>
          <w:rFonts w:ascii="SolaimanLipi" w:eastAsia="SimSun" w:hAnsi="Courier New" w:cs="Kalpurush" w:hint="cs"/>
          <w:sz w:val="24"/>
          <w:szCs w:val="24"/>
          <w:cs/>
          <w:lang w:eastAsia="zh-CN" w:bidi="bn-BD"/>
        </w:rPr>
        <w:t>,</w:t>
      </w:r>
    </w:p>
    <w:p w:rsidR="00715D5D" w:rsidRPr="00D00DBA" w:rsidRDefault="00503C4A" w:rsidP="00503C4A">
      <w:pPr>
        <w:autoSpaceDE w:val="0"/>
        <w:autoSpaceDN w:val="0"/>
        <w:adjustRightInd w:val="0"/>
        <w:spacing w:before="120" w:after="120"/>
        <w:jc w:val="both"/>
        <w:rPr>
          <w:rFonts w:ascii="SolaimanLipi" w:eastAsia="SimSun" w:hAnsi="Courier New" w:cs="Kalpurush"/>
          <w:sz w:val="24"/>
          <w:szCs w:val="24"/>
          <w:lang w:eastAsia="zh-CN" w:bidi="bn-BD"/>
        </w:rPr>
      </w:pPr>
      <w:r w:rsidRPr="00503C4A">
        <w:rPr>
          <w:rFonts w:ascii="SutonnyMJ" w:hAnsi="SutonnyMJ" w:cs="KFGQPC Uthman Taha Naskh" w:hint="cs"/>
          <w:color w:val="2F5496" w:themeColor="accent5" w:themeShade="BF"/>
          <w:sz w:val="24"/>
          <w:szCs w:val="24"/>
          <w:rtl/>
        </w:rPr>
        <w:t>«</w:t>
      </w:r>
      <w:r w:rsidR="00715D5D" w:rsidRPr="00503C4A">
        <w:rPr>
          <w:rFonts w:ascii="SutonnyMJ" w:hAnsi="SutonnyMJ" w:cs="KFGQPC Uthman Taha Naskh" w:hint="cs"/>
          <w:color w:val="2F5496" w:themeColor="accent5" w:themeShade="BF"/>
          <w:sz w:val="24"/>
          <w:szCs w:val="24"/>
          <w:rtl/>
        </w:rPr>
        <w:t>أفضل أمتي أبو بكر، وأشدهم في الله عمر، وأكثرهم حياء عثمان، وأقرؤهم لكتاب الله أبي بن كعب، وأقربهم إلىَّ زيد بن ثابت، وأعلمهم بالحلال والحرام معاذ بن جبل، ألا وإن لكل أمة أمينا، وأمين هذه الأمة : أبو عبيدة عامر بن الجراح</w:t>
      </w:r>
      <w:r w:rsidRPr="00503C4A">
        <w:rPr>
          <w:rFonts w:ascii="SutonnyMJ" w:hAnsi="SutonnyMJ" w:cs="KFGQPC Uthman Taha Naskh" w:hint="cs"/>
          <w:color w:val="2F5496" w:themeColor="accent5" w:themeShade="BF"/>
          <w:sz w:val="24"/>
          <w:szCs w:val="24"/>
          <w:rtl/>
        </w:rPr>
        <w:t>»</w:t>
      </w:r>
      <w:r w:rsidR="00715D5D" w:rsidRPr="00503C4A">
        <w:rPr>
          <w:rFonts w:ascii="SutonnyMJ" w:hAnsi="SutonnyMJ" w:cs="KFGQPC Uthman Taha Naskh" w:hint="cs"/>
          <w:color w:val="2F5496" w:themeColor="accent5" w:themeShade="BF"/>
          <w:sz w:val="24"/>
          <w:szCs w:val="24"/>
          <w:rtl/>
        </w:rPr>
        <w:t xml:space="preserve">. </w:t>
      </w:r>
    </w:p>
    <w:p w:rsidR="00503C4A" w:rsidRDefault="00503C4A" w:rsidP="00503C4A">
      <w:pPr>
        <w:autoSpaceDE w:val="0"/>
        <w:autoSpaceDN w:val="0"/>
        <w:bidi w:val="0"/>
        <w:adjustRightInd w:val="0"/>
        <w:spacing w:before="120" w:after="120"/>
        <w:jc w:val="both"/>
        <w:rPr>
          <w:rFonts w:ascii="Kalpurush" w:eastAsia="SimSun" w:hAnsi="Kalpurush"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আমার </w:t>
      </w:r>
      <w:r w:rsidR="00715D5D" w:rsidRPr="00715D5D">
        <w:rPr>
          <w:rFonts w:ascii="SolaimanLipi" w:eastAsia="SimSun" w:hAnsi="Courier New" w:cs="Kalpurush"/>
          <w:sz w:val="24"/>
          <w:szCs w:val="24"/>
          <w:highlight w:val="white"/>
          <w:cs/>
          <w:lang w:eastAsia="zh-CN" w:bidi="bn-IN"/>
        </w:rPr>
        <w:t>উম্মতের</w:t>
      </w:r>
      <w:r w:rsidR="00715D5D" w:rsidRPr="00715D5D">
        <w:rPr>
          <w:rFonts w:ascii="SolaimanLipi" w:eastAsia="SimSun" w:hAnsi="Courier New" w:cs="Kalpurush"/>
          <w:sz w:val="24"/>
          <w:szCs w:val="24"/>
          <w:cs/>
          <w:lang w:eastAsia="zh-CN" w:bidi="bn-IN"/>
        </w:rPr>
        <w:t xml:space="preserve"> মধ্যে </w:t>
      </w:r>
      <w:r w:rsidR="00715D5D" w:rsidRPr="00715D5D">
        <w:rPr>
          <w:rFonts w:ascii="SolaimanLipi" w:eastAsia="SimSun" w:hAnsi="Courier New" w:cs="Kalpurush"/>
          <w:sz w:val="24"/>
          <w:szCs w:val="24"/>
          <w:highlight w:val="white"/>
          <w:cs/>
          <w:lang w:eastAsia="zh-CN" w:bidi="bn-IN"/>
        </w:rPr>
        <w:t>সর্বশ্রেষ্ঠ</w:t>
      </w:r>
      <w:r w:rsidR="00715D5D" w:rsidRPr="00715D5D">
        <w:rPr>
          <w:rFonts w:ascii="SolaimanLipi" w:eastAsia="SimSun" w:hAnsi="Courier New" w:cs="Kalpurush"/>
          <w:sz w:val="24"/>
          <w:szCs w:val="24"/>
          <w:cs/>
          <w:lang w:eastAsia="zh-CN" w:bidi="bn-IN"/>
        </w:rPr>
        <w:t xml:space="preserve"> ব্যক্তি আবু </w:t>
      </w:r>
      <w:r w:rsidR="00715D5D" w:rsidRPr="00715D5D">
        <w:rPr>
          <w:rFonts w:ascii="SolaimanLipi" w:eastAsia="SimSun" w:hAnsi="Courier New" w:cs="Kalpurush"/>
          <w:sz w:val="24"/>
          <w:szCs w:val="24"/>
          <w:highlight w:val="white"/>
          <w:cs/>
          <w:lang w:eastAsia="zh-CN" w:bidi="bn-IN"/>
        </w:rPr>
        <w:t>বকর</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আল্লাহর ব্যাপারে সবার চেয়ে কঠিন </w:t>
      </w:r>
      <w:r w:rsidR="00715D5D" w:rsidRPr="00715D5D">
        <w:rPr>
          <w:rFonts w:ascii="SolaimanLipi" w:eastAsia="SimSun" w:hAnsi="Courier New" w:cs="Kalpurush"/>
          <w:sz w:val="24"/>
          <w:szCs w:val="24"/>
          <w:highlight w:val="white"/>
          <w:cs/>
          <w:lang w:eastAsia="zh-CN" w:bidi="bn-IN"/>
        </w:rPr>
        <w:t>উমার</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highlight w:val="white"/>
          <w:cs/>
          <w:lang w:eastAsia="zh-CN" w:bidi="bn-IN"/>
        </w:rPr>
        <w:t>সর্বাপেক্ষা</w:t>
      </w:r>
      <w:r w:rsidR="00715D5D" w:rsidRPr="00715D5D">
        <w:rPr>
          <w:rFonts w:ascii="SolaimanLipi" w:eastAsia="SimSun" w:hAnsi="Courier New" w:cs="Kalpurush"/>
          <w:sz w:val="24"/>
          <w:szCs w:val="24"/>
          <w:cs/>
          <w:lang w:eastAsia="zh-CN" w:bidi="bn-IN"/>
        </w:rPr>
        <w:t xml:space="preserve"> লজ্জাশীল </w:t>
      </w:r>
      <w:r w:rsidR="00715D5D" w:rsidRPr="00715D5D">
        <w:rPr>
          <w:rFonts w:ascii="SolaimanLipi" w:eastAsia="SimSun" w:hAnsi="Courier New" w:cs="Kalpurush"/>
          <w:sz w:val="24"/>
          <w:szCs w:val="24"/>
          <w:highlight w:val="white"/>
          <w:cs/>
          <w:lang w:eastAsia="zh-CN" w:bidi="bn-IN"/>
        </w:rPr>
        <w:t>উসমান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কুরআন সর্বাপেক্ষা ভাল</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 xml:space="preserve"> </w:t>
      </w:r>
      <w:r w:rsidR="00D00DBA">
        <w:rPr>
          <w:rFonts w:ascii="SolaimanLipi" w:eastAsia="SimSun" w:hAnsi="Courier New" w:cs="Kalpurush"/>
          <w:sz w:val="24"/>
          <w:szCs w:val="24"/>
          <w:highlight w:val="white"/>
          <w:cs/>
          <w:lang w:eastAsia="zh-CN" w:bidi="bn-IN"/>
        </w:rPr>
        <w:t>ত</w:t>
      </w:r>
      <w:r w:rsidR="00D00DBA">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লাওয়াতকারী</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উবাই</w:t>
      </w:r>
      <w:r w:rsidR="00715D5D" w:rsidRPr="00715D5D">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BD"/>
        </w:rPr>
        <w:t>ইবন</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কা</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আব</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আমার সবচেয়ে </w:t>
      </w:r>
      <w:r w:rsidR="00715D5D" w:rsidRPr="00715D5D">
        <w:rPr>
          <w:rFonts w:ascii="SolaimanLipi" w:eastAsia="SimSun" w:hAnsi="Courier New" w:cs="Kalpurush"/>
          <w:sz w:val="24"/>
          <w:szCs w:val="24"/>
          <w:highlight w:val="white"/>
          <w:cs/>
          <w:lang w:eastAsia="zh-CN" w:bidi="bn-IN"/>
        </w:rPr>
        <w:t>নিকটতম</w:t>
      </w:r>
      <w:r w:rsidR="00715D5D" w:rsidRPr="00715D5D">
        <w:rPr>
          <w:rFonts w:ascii="SolaimanLipi" w:eastAsia="SimSun" w:hAnsi="Courier New" w:cs="Kalpurush"/>
          <w:sz w:val="24"/>
          <w:szCs w:val="24"/>
          <w:cs/>
          <w:lang w:eastAsia="zh-CN" w:bidi="bn-IN"/>
        </w:rPr>
        <w:t xml:space="preserve"> ব্যক্তি </w:t>
      </w:r>
      <w:r w:rsidR="00715D5D" w:rsidRPr="00715D5D">
        <w:rPr>
          <w:rFonts w:ascii="SolaimanLipi" w:eastAsia="SimSun" w:hAnsi="Courier New" w:cs="Kalpurush"/>
          <w:sz w:val="24"/>
          <w:szCs w:val="24"/>
          <w:highlight w:val="white"/>
          <w:cs/>
          <w:lang w:eastAsia="zh-CN" w:bidi="bn-IN"/>
        </w:rPr>
        <w:t>যায়েদ</w:t>
      </w:r>
      <w:r w:rsidR="00715D5D" w:rsidRPr="00715D5D">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BD"/>
        </w:rPr>
        <w:t>ইবন</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সাবিত</w:t>
      </w:r>
      <w:r w:rsidR="00715D5D" w:rsidRPr="00715D5D">
        <w:rPr>
          <w:rFonts w:ascii="SolaimanLipi" w:eastAsia="SimSun" w:hAnsi="Courier New" w:cs="Kalpurush"/>
          <w:sz w:val="24"/>
          <w:szCs w:val="24"/>
          <w:cs/>
          <w:lang w:eastAsia="zh-CN" w:bidi="bn-IN"/>
        </w:rPr>
        <w:t xml:space="preserve"> এবং হালাল </w:t>
      </w:r>
      <w:r w:rsidR="00715D5D" w:rsidRPr="00715D5D">
        <w:rPr>
          <w:rFonts w:ascii="SolaimanLipi" w:eastAsia="SimSun" w:hAnsi="Courier New" w:cs="Kalpurush"/>
          <w:sz w:val="24"/>
          <w:szCs w:val="24"/>
          <w:highlight w:val="white"/>
          <w:cs/>
          <w:lang w:eastAsia="zh-CN" w:bidi="bn-IN"/>
        </w:rPr>
        <w:t>হারামের</w:t>
      </w:r>
      <w:r w:rsidR="00715D5D" w:rsidRPr="00715D5D">
        <w:rPr>
          <w:rFonts w:ascii="SolaimanLipi" w:eastAsia="SimSun" w:hAnsi="Courier New" w:cs="Kalpurush"/>
          <w:sz w:val="24"/>
          <w:szCs w:val="24"/>
          <w:cs/>
          <w:lang w:eastAsia="zh-CN" w:bidi="bn-IN"/>
        </w:rPr>
        <w:t xml:space="preserve"> ব্যাপারে </w:t>
      </w:r>
      <w:r w:rsidR="00715D5D" w:rsidRPr="00715D5D">
        <w:rPr>
          <w:rFonts w:ascii="SolaimanLipi" w:eastAsia="SimSun" w:hAnsi="Courier New" w:cs="Kalpurush"/>
          <w:sz w:val="24"/>
          <w:szCs w:val="24"/>
          <w:highlight w:val="white"/>
          <w:cs/>
          <w:lang w:eastAsia="zh-CN" w:bidi="bn-IN"/>
        </w:rPr>
        <w:t>সর্বাধিক</w:t>
      </w:r>
      <w:r>
        <w:rPr>
          <w:rFonts w:ascii="SolaimanLipi" w:eastAsia="SimSun" w:hAnsi="Courier New" w:cs="Kalpurush"/>
          <w:sz w:val="24"/>
          <w:szCs w:val="24"/>
          <w:cs/>
          <w:lang w:eastAsia="zh-CN" w:bidi="bn-IN"/>
        </w:rPr>
        <w:t xml:space="preserve"> বিজ্ঞ</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মু</w:t>
      </w:r>
      <w:r>
        <w:rPr>
          <w:rFonts w:ascii="SolaimanLipi" w:eastAsia="SimSun" w:hAnsi="Courier New" w:cs="Kalpurush" w:hint="cs"/>
          <w:sz w:val="24"/>
          <w:szCs w:val="24"/>
          <w:highlight w:val="white"/>
          <w:cs/>
          <w:lang w:eastAsia="zh-CN" w:bidi="bn-BD"/>
        </w:rPr>
        <w:t>‘</w:t>
      </w:r>
      <w:r w:rsidR="00DB4F95">
        <w:rPr>
          <w:rFonts w:ascii="SolaimanLipi" w:eastAsia="SimSun" w:hAnsi="Courier New" w:cs="Kalpurush"/>
          <w:sz w:val="24"/>
          <w:szCs w:val="24"/>
          <w:highlight w:val="white"/>
          <w:cs/>
          <w:lang w:eastAsia="zh-CN" w:bidi="bn-IN"/>
        </w:rPr>
        <w:t>আ</w:t>
      </w:r>
      <w:r w:rsidR="00DB4F95">
        <w:rPr>
          <w:rFonts w:ascii="SolaimanLipi" w:eastAsia="SimSun" w:hAnsi="Courier New" w:cs="Kalpurush" w:hint="cs"/>
          <w:sz w:val="24"/>
          <w:szCs w:val="24"/>
          <w:cs/>
          <w:lang w:eastAsia="zh-CN" w:bidi="bn-BD"/>
        </w:rPr>
        <w:t>য</w:t>
      </w:r>
      <w:r w:rsidR="00715D5D" w:rsidRPr="00715D5D">
        <w:rPr>
          <w:rFonts w:ascii="SolaimanLipi" w:eastAsia="SimSun" w:hAnsi="Courier New" w:cs="Kalpurush"/>
          <w:sz w:val="24"/>
          <w:szCs w:val="24"/>
          <w:cs/>
          <w:lang w:eastAsia="zh-CN" w:bidi="bn-IN"/>
        </w:rPr>
        <w:t xml:space="preserve"> </w:t>
      </w:r>
      <w:r>
        <w:rPr>
          <w:rFonts w:ascii="SolaimanLipi" w:eastAsia="SimSun" w:hAnsi="Courier New" w:cs="Kalpurush" w:hint="cs"/>
          <w:sz w:val="24"/>
          <w:szCs w:val="24"/>
          <w:cs/>
          <w:lang w:eastAsia="zh-CN" w:bidi="bn-BD"/>
        </w:rPr>
        <w:t>ইবন</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জাবাল</w:t>
      </w:r>
      <w:r w:rsidR="00715D5D" w:rsidRPr="0038397C">
        <w:rPr>
          <w:rFonts w:ascii="SolaimanLipi" w:eastAsia="SimSun" w:hAnsi="SolaimanLipi" w:cs="SolaimanLipi"/>
          <w:sz w:val="24"/>
          <w:szCs w:val="24"/>
          <w:cs/>
          <w:lang w:eastAsia="zh-CN" w:bidi="hi-IN"/>
        </w:rPr>
        <w:t xml:space="preserve">। </w:t>
      </w:r>
      <w:r w:rsidR="00715D5D" w:rsidRPr="00503C4A">
        <w:rPr>
          <w:rFonts w:ascii="Kalpurush" w:eastAsia="SimSun" w:hAnsi="Kalpurush" w:cs="Kalpurush"/>
          <w:sz w:val="24"/>
          <w:szCs w:val="24"/>
          <w:cs/>
          <w:lang w:eastAsia="zh-CN" w:bidi="bn-IN"/>
        </w:rPr>
        <w:t>সাবধান! প্রত্যেক জাতির একজন সমধিক বিশ্বস্ত ব্যক্তি থাকে</w:t>
      </w:r>
      <w:r>
        <w:rPr>
          <w:rFonts w:ascii="Kalpurush" w:eastAsia="SimSun" w:hAnsi="Kalpurush" w:cs="Kalpurush" w:hint="cs"/>
          <w:sz w:val="24"/>
          <w:szCs w:val="24"/>
          <w:cs/>
          <w:lang w:eastAsia="zh-CN" w:bidi="bn-BD"/>
        </w:rPr>
        <w:t xml:space="preserve"> </w:t>
      </w:r>
      <w:r w:rsidR="00715D5D" w:rsidRPr="00503C4A">
        <w:rPr>
          <w:rFonts w:ascii="Kalpurush" w:eastAsia="SimSun" w:hAnsi="Kalpurush" w:cs="Kalpurush"/>
          <w:sz w:val="24"/>
          <w:szCs w:val="24"/>
          <w:cs/>
          <w:lang w:eastAsia="zh-CN" w:bidi="bn-IN"/>
        </w:rPr>
        <w:t>আর আমার উম্মতের বিশ্বস্ত ব্যক্তি হচ্ছে-</w:t>
      </w:r>
      <w:r>
        <w:rPr>
          <w:rFonts w:ascii="Kalpurush" w:eastAsia="SimSun" w:hAnsi="Kalpurush" w:cs="Kalpurush" w:hint="cs"/>
          <w:sz w:val="24"/>
          <w:szCs w:val="24"/>
          <w:cs/>
          <w:lang w:eastAsia="zh-CN" w:bidi="bn-BD"/>
        </w:rPr>
        <w:t xml:space="preserve"> </w:t>
      </w:r>
      <w:r w:rsidR="00715D5D" w:rsidRPr="00503C4A">
        <w:rPr>
          <w:rFonts w:ascii="Kalpurush" w:eastAsia="SimSun" w:hAnsi="Kalpurush" w:cs="Kalpurush"/>
          <w:sz w:val="24"/>
          <w:szCs w:val="24"/>
          <w:cs/>
          <w:lang w:eastAsia="zh-CN" w:bidi="bn-IN"/>
        </w:rPr>
        <w:t xml:space="preserve">আবু </w:t>
      </w:r>
      <w:r w:rsidR="00715D5D" w:rsidRPr="00503C4A">
        <w:rPr>
          <w:rFonts w:ascii="Kalpurush" w:eastAsia="SimSun" w:hAnsi="Kalpurush" w:cs="Kalpurush"/>
          <w:sz w:val="24"/>
          <w:szCs w:val="24"/>
          <w:highlight w:val="white"/>
          <w:cs/>
          <w:lang w:eastAsia="zh-CN" w:bidi="bn-IN"/>
        </w:rPr>
        <w:t>উবাইদাহ</w:t>
      </w:r>
      <w:r w:rsidR="00715D5D" w:rsidRPr="00503C4A">
        <w:rPr>
          <w:rFonts w:ascii="Kalpurush" w:eastAsia="SimSun" w:hAnsi="Kalpurush" w:cs="Kalpurush"/>
          <w:sz w:val="24"/>
          <w:szCs w:val="24"/>
          <w:cs/>
          <w:lang w:eastAsia="zh-CN" w:bidi="bn-IN"/>
        </w:rPr>
        <w:t xml:space="preserve"> </w:t>
      </w:r>
      <w:r w:rsidR="00715D5D" w:rsidRPr="00503C4A">
        <w:rPr>
          <w:rFonts w:ascii="Kalpurush" w:eastAsia="SimSun" w:hAnsi="Kalpurush" w:cs="Kalpurush"/>
          <w:sz w:val="24"/>
          <w:szCs w:val="24"/>
          <w:highlight w:val="white"/>
          <w:cs/>
          <w:lang w:eastAsia="zh-CN" w:bidi="bn-IN"/>
        </w:rPr>
        <w:t>আমের</w:t>
      </w:r>
      <w:r w:rsidR="00715D5D" w:rsidRPr="00503C4A">
        <w:rPr>
          <w:rFonts w:ascii="Kalpurush" w:eastAsia="SimSun" w:hAnsi="Kalpurush" w:cs="Kalpurush"/>
          <w:sz w:val="24"/>
          <w:szCs w:val="24"/>
          <w:cs/>
          <w:lang w:eastAsia="zh-CN" w:bidi="bn-IN"/>
        </w:rPr>
        <w:t xml:space="preserve"> </w:t>
      </w:r>
      <w:r w:rsidR="00715D5D" w:rsidRPr="00503C4A">
        <w:rPr>
          <w:rFonts w:ascii="Kalpurush" w:eastAsia="SimSun" w:hAnsi="Kalpurush" w:cs="Kalpurush"/>
          <w:sz w:val="24"/>
          <w:szCs w:val="24"/>
          <w:highlight w:val="white"/>
          <w:cs/>
          <w:lang w:eastAsia="zh-CN" w:bidi="bn-IN"/>
        </w:rPr>
        <w:t>ইবনুল</w:t>
      </w:r>
      <w:r w:rsidR="00DB4F95">
        <w:rPr>
          <w:rFonts w:ascii="Kalpurush" w:eastAsia="SimSun" w:hAnsi="Kalpurush" w:cs="Kalpurush"/>
          <w:sz w:val="24"/>
          <w:szCs w:val="24"/>
          <w:cs/>
          <w:lang w:eastAsia="zh-CN" w:bidi="bn-IN"/>
        </w:rPr>
        <w:t>-</w:t>
      </w:r>
      <w:r w:rsidR="00DB4F95">
        <w:rPr>
          <w:rFonts w:ascii="Kalpurush" w:eastAsia="SimSun" w:hAnsi="Kalpurush" w:cs="Kalpurush" w:hint="cs"/>
          <w:sz w:val="24"/>
          <w:szCs w:val="24"/>
          <w:cs/>
          <w:lang w:eastAsia="zh-CN" w:bidi="bn-BD"/>
        </w:rPr>
        <w:t>জা</w:t>
      </w:r>
      <w:r w:rsidR="00715D5D" w:rsidRPr="00503C4A">
        <w:rPr>
          <w:rFonts w:ascii="Kalpurush" w:eastAsia="SimSun" w:hAnsi="Kalpurush" w:cs="Kalpurush"/>
          <w:sz w:val="24"/>
          <w:szCs w:val="24"/>
          <w:cs/>
          <w:lang w:eastAsia="zh-CN" w:bidi="bn-IN"/>
        </w:rPr>
        <w:t>ররাহ</w:t>
      </w:r>
      <w:r>
        <w:rPr>
          <w:rFonts w:ascii="Kalpurush" w:eastAsia="SimSun" w:hAnsi="Kalpurush" w:cs="Kalpurush" w:hint="cs"/>
          <w:sz w:val="24"/>
          <w:szCs w:val="24"/>
          <w:cs/>
          <w:lang w:eastAsia="zh-CN" w:bidi="bn-BD"/>
        </w:rPr>
        <w:t>্</w:t>
      </w:r>
      <w:r w:rsidR="00715D5D" w:rsidRPr="00D00DBA">
        <w:rPr>
          <w:rFonts w:ascii="Kalpurush" w:eastAsia="SimSun" w:hAnsi="Kalpurush" w:cs="SolaimanLipi"/>
          <w:sz w:val="24"/>
          <w:szCs w:val="24"/>
          <w:cs/>
          <w:lang w:eastAsia="zh-CN" w:bidi="hi-IN"/>
        </w:rPr>
        <w:t>।</w:t>
      </w:r>
      <w:r>
        <w:rPr>
          <w:rFonts w:ascii="Kalpurush" w:eastAsia="SimSun" w:hAnsi="Kalpurush" w:cs="Kalpurush" w:hint="cs"/>
          <w:sz w:val="24"/>
          <w:szCs w:val="24"/>
          <w:cs/>
          <w:lang w:eastAsia="zh-CN" w:bidi="bn-BD"/>
        </w:rPr>
        <w:t xml:space="preserve">” </w:t>
      </w:r>
      <w:r>
        <w:rPr>
          <w:rFonts w:ascii="Kalpurush" w:eastAsia="SimSun" w:hAnsi="Kalpurush" w:cs="Kalpurush"/>
          <w:sz w:val="24"/>
          <w:szCs w:val="24"/>
          <w:lang w:eastAsia="zh-CN" w:bidi="bn-IN"/>
        </w:rPr>
        <w:t>[</w:t>
      </w:r>
      <w:r w:rsidR="00715D5D" w:rsidRPr="00503C4A">
        <w:rPr>
          <w:rFonts w:ascii="Kalpurush" w:eastAsia="SimSun" w:hAnsi="Kalpurush" w:cs="Kalpurush"/>
          <w:sz w:val="24"/>
          <w:szCs w:val="24"/>
          <w:cs/>
          <w:lang w:eastAsia="zh-CN" w:bidi="bn-IN"/>
        </w:rPr>
        <w:t>আ</w:t>
      </w:r>
      <w:r>
        <w:rPr>
          <w:rFonts w:ascii="Kalpurush" w:eastAsia="SimSun" w:hAnsi="Kalpurush" w:cs="Kalpurush" w:hint="cs"/>
          <w:sz w:val="24"/>
          <w:szCs w:val="24"/>
          <w:cs/>
          <w:lang w:eastAsia="zh-CN" w:bidi="bn-BD"/>
        </w:rPr>
        <w:t>হ</w:t>
      </w:r>
      <w:r>
        <w:rPr>
          <w:rFonts w:ascii="Kalpurush" w:eastAsia="SimSun" w:hAnsi="Kalpurush" w:cs="Kalpurush"/>
          <w:sz w:val="24"/>
          <w:szCs w:val="24"/>
          <w:cs/>
          <w:lang w:eastAsia="zh-CN" w:bidi="bn-IN"/>
        </w:rPr>
        <w:t>মদ ও তিরমিয</w:t>
      </w:r>
      <w:r>
        <w:rPr>
          <w:rFonts w:ascii="Kalpurush" w:eastAsia="SimSun" w:hAnsi="Kalpurush" w:cs="Kalpurush" w:hint="cs"/>
          <w:sz w:val="24"/>
          <w:szCs w:val="24"/>
          <w:cs/>
          <w:lang w:eastAsia="zh-CN" w:bidi="bn-BD"/>
        </w:rPr>
        <w:t>ী</w:t>
      </w:r>
      <w:r w:rsidR="00715D5D" w:rsidRPr="00503C4A">
        <w:rPr>
          <w:rFonts w:ascii="Kalpurush" w:eastAsia="SimSun" w:hAnsi="Kalpurush" w:cs="Kalpurush"/>
          <w:sz w:val="24"/>
          <w:szCs w:val="24"/>
          <w:cs/>
          <w:lang w:eastAsia="zh-CN" w:bidi="bn-IN"/>
        </w:rPr>
        <w:t>]</w:t>
      </w:r>
    </w:p>
    <w:p w:rsidR="00715D5D" w:rsidRPr="00715D5D" w:rsidRDefault="00715D5D" w:rsidP="00503C4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দেখুন</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তিনি এ </w:t>
      </w:r>
      <w:r w:rsidRPr="00715D5D">
        <w:rPr>
          <w:rFonts w:ascii="SolaimanLipi" w:eastAsia="SimSun" w:hAnsi="Courier New" w:cs="Kalpurush"/>
          <w:sz w:val="24"/>
          <w:szCs w:val="24"/>
          <w:highlight w:val="white"/>
          <w:cs/>
          <w:lang w:eastAsia="zh-CN" w:bidi="bn-IN"/>
        </w:rPr>
        <w:t>হাদিসে</w:t>
      </w:r>
      <w:r w:rsidR="00503C4A">
        <w:rPr>
          <w:rFonts w:ascii="SolaimanLipi" w:eastAsia="SimSun" w:hAnsi="Courier New" w:cs="Kalpurush"/>
          <w:sz w:val="24"/>
          <w:szCs w:val="24"/>
          <w:cs/>
          <w:lang w:eastAsia="zh-CN" w:bidi="bn-IN"/>
        </w:rPr>
        <w:t xml:space="preserve"> তার সাহাবীদের ক</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ভাবে ইতিবাচক </w:t>
      </w:r>
      <w:r w:rsidRPr="00715D5D">
        <w:rPr>
          <w:rFonts w:ascii="SolaimanLipi" w:eastAsia="SimSun" w:hAnsi="Courier New" w:cs="Kalpurush"/>
          <w:sz w:val="24"/>
          <w:szCs w:val="24"/>
          <w:highlight w:val="white"/>
          <w:cs/>
          <w:lang w:eastAsia="zh-CN" w:bidi="bn-IN"/>
        </w:rPr>
        <w:t>মূল্যায়ন</w:t>
      </w:r>
      <w:r w:rsidRPr="00715D5D">
        <w:rPr>
          <w:rFonts w:ascii="SolaimanLipi" w:eastAsia="SimSun" w:hAnsi="Courier New" w:cs="Kalpurush"/>
          <w:sz w:val="24"/>
          <w:szCs w:val="24"/>
          <w:cs/>
          <w:lang w:eastAsia="zh-CN" w:bidi="bn-IN"/>
        </w:rPr>
        <w:t xml:space="preserve"> করেছেন। তাদের প্রশংসা করেছেন। </w:t>
      </w:r>
      <w:r w:rsidRPr="00715D5D">
        <w:rPr>
          <w:rFonts w:ascii="SolaimanLipi" w:eastAsia="SimSun" w:hAnsi="Courier New" w:cs="Kalpurush"/>
          <w:sz w:val="24"/>
          <w:szCs w:val="24"/>
          <w:highlight w:val="white"/>
          <w:cs/>
          <w:lang w:eastAsia="zh-CN" w:bidi="bn-IN"/>
        </w:rPr>
        <w:t>সম্মানজনক</w:t>
      </w:r>
      <w:r w:rsidRPr="00715D5D">
        <w:rPr>
          <w:rFonts w:ascii="SolaimanLipi" w:eastAsia="SimSun" w:hAnsi="Courier New" w:cs="Kalpurush"/>
          <w:sz w:val="24"/>
          <w:szCs w:val="24"/>
          <w:cs/>
          <w:lang w:eastAsia="zh-CN" w:bidi="bn-IN"/>
        </w:rPr>
        <w:t xml:space="preserve"> উপাধি দিয়েছেন। তিনি </w:t>
      </w:r>
      <w:r w:rsidRPr="00715D5D">
        <w:rPr>
          <w:rFonts w:ascii="SolaimanLipi" w:eastAsia="SimSun" w:hAnsi="Courier New" w:cs="Kalpurush"/>
          <w:sz w:val="24"/>
          <w:szCs w:val="24"/>
          <w:highlight w:val="white"/>
          <w:cs/>
          <w:lang w:eastAsia="zh-CN" w:bidi="bn-IN"/>
        </w:rPr>
        <w:t>সাহাবী</w:t>
      </w:r>
      <w:r w:rsidRPr="00715D5D">
        <w:rPr>
          <w:rFonts w:ascii="SolaimanLipi" w:eastAsia="SimSun" w:hAnsi="Courier New" w:cs="Kalpurush"/>
          <w:sz w:val="24"/>
          <w:szCs w:val="24"/>
          <w:cs/>
          <w:lang w:eastAsia="zh-CN" w:bidi="bn-IN"/>
        </w:rPr>
        <w:t xml:space="preserve"> </w:t>
      </w:r>
      <w:r w:rsidR="00DB4F95">
        <w:rPr>
          <w:rFonts w:ascii="SolaimanLipi" w:eastAsia="SimSun" w:hAnsi="Courier New" w:cs="Kalpurush"/>
          <w:sz w:val="24"/>
          <w:szCs w:val="24"/>
          <w:highlight w:val="white"/>
          <w:cs/>
          <w:lang w:eastAsia="zh-CN" w:bidi="bn-IN"/>
        </w:rPr>
        <w:t>আ</w:t>
      </w:r>
      <w:r w:rsidR="00DB4F95">
        <w:rPr>
          <w:rFonts w:ascii="SolaimanLipi" w:eastAsia="SimSun" w:hAnsi="Courier New" w:cs="Kalpurush" w:hint="cs"/>
          <w:sz w:val="24"/>
          <w:szCs w:val="24"/>
          <w:highlight w:val="white"/>
          <w:cs/>
          <w:lang w:eastAsia="zh-CN" w:bidi="bn-BD"/>
        </w:rPr>
        <w:t>শাজ্</w:t>
      </w:r>
      <w:r w:rsidRPr="00715D5D">
        <w:rPr>
          <w:rFonts w:ascii="SolaimanLipi" w:eastAsia="SimSun" w:hAnsi="Courier New" w:cs="Kalpurush"/>
          <w:sz w:val="24"/>
          <w:szCs w:val="24"/>
          <w:highlight w:val="white"/>
          <w:cs/>
          <w:lang w:eastAsia="zh-CN" w:bidi="bn-IN"/>
        </w:rPr>
        <w:t>জ</w:t>
      </w:r>
      <w:r w:rsidR="00D00DBA">
        <w:rPr>
          <w:rFonts w:ascii="SolaimanLipi" w:eastAsia="SimSun" w:hAnsi="Courier New" w:cs="Kalpurush"/>
          <w:sz w:val="24"/>
          <w:szCs w:val="24"/>
          <w:cs/>
          <w:lang w:eastAsia="zh-CN" w:bidi="bn-IN"/>
        </w:rPr>
        <w:t xml:space="preserve"> ইবন</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আবদে</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কায়েসকে</w:t>
      </w:r>
      <w:r w:rsidRPr="00715D5D">
        <w:rPr>
          <w:rFonts w:ascii="SolaimanLipi" w:eastAsia="SimSun" w:hAnsi="Courier New" w:cs="Kalpurush"/>
          <w:sz w:val="24"/>
          <w:szCs w:val="24"/>
          <w:cs/>
          <w:lang w:eastAsia="zh-CN" w:bidi="bn-IN"/>
        </w:rPr>
        <w:t xml:space="preserve"> বলেছিলেন</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p>
    <w:p w:rsidR="00715D5D" w:rsidRPr="00D724F1" w:rsidRDefault="00503C4A" w:rsidP="00D00DBA">
      <w:pPr>
        <w:pStyle w:val="Caption"/>
        <w:tabs>
          <w:tab w:val="left" w:pos="570"/>
          <w:tab w:val="center" w:pos="4320"/>
        </w:tabs>
        <w:bidi/>
        <w:rPr>
          <w:rFonts w:ascii="SutonnyMJ" w:hAnsi="SutonnyMJ" w:cs="KFGQPC Uthman Taha Naskh"/>
          <w:b w:val="0"/>
          <w:bCs w:val="0"/>
          <w:color w:val="2F5496" w:themeColor="accent5" w:themeShade="BF"/>
          <w:sz w:val="24"/>
          <w:szCs w:val="24"/>
          <w:rtl/>
        </w:rPr>
      </w:pPr>
      <w:r w:rsidRPr="00D724F1">
        <w:rPr>
          <w:rFonts w:ascii="SutonnyMJ" w:hAnsi="SutonnyMJ" w:cs="KFGQPC Uthman Taha Naskh" w:hint="cs"/>
          <w:b w:val="0"/>
          <w:bCs w:val="0"/>
          <w:color w:val="2F5496" w:themeColor="accent5" w:themeShade="BF"/>
          <w:sz w:val="24"/>
          <w:szCs w:val="24"/>
          <w:rtl/>
        </w:rPr>
        <w:t>«</w:t>
      </w:r>
      <w:r w:rsidR="00715D5D" w:rsidRPr="00D724F1">
        <w:rPr>
          <w:rFonts w:ascii="SutonnyMJ" w:hAnsi="SutonnyMJ" w:cs="KFGQPC Uthman Taha Naskh" w:hint="cs"/>
          <w:b w:val="0"/>
          <w:bCs w:val="0"/>
          <w:color w:val="2F5496" w:themeColor="accent5" w:themeShade="BF"/>
          <w:sz w:val="24"/>
          <w:szCs w:val="24"/>
          <w:rtl/>
        </w:rPr>
        <w:t xml:space="preserve">إن فيك خصلتين </w:t>
      </w:r>
      <w:r w:rsidR="00DB4F95">
        <w:rPr>
          <w:rFonts w:ascii="SutonnyMJ" w:hAnsi="SutonnyMJ" w:cs="KFGQPC Uthman Taha Naskh" w:hint="cs"/>
          <w:b w:val="0"/>
          <w:bCs w:val="0"/>
          <w:color w:val="2F5496" w:themeColor="accent5" w:themeShade="BF"/>
          <w:sz w:val="24"/>
          <w:szCs w:val="24"/>
          <w:rtl/>
        </w:rPr>
        <w:t>يحبهما الله : الحلم والأنا</w:t>
      </w:r>
      <w:r w:rsidR="00715D5D" w:rsidRPr="00D724F1">
        <w:rPr>
          <w:rFonts w:ascii="SutonnyMJ" w:hAnsi="SutonnyMJ" w:cs="KFGQPC Uthman Taha Naskh" w:hint="cs"/>
          <w:b w:val="0"/>
          <w:bCs w:val="0"/>
          <w:color w:val="2F5496" w:themeColor="accent5" w:themeShade="BF"/>
          <w:sz w:val="24"/>
          <w:szCs w:val="24"/>
          <w:rtl/>
        </w:rPr>
        <w:t>ة</w:t>
      </w:r>
      <w:r w:rsidRPr="00D724F1">
        <w:rPr>
          <w:rFonts w:ascii="SutonnyMJ" w:hAnsi="SutonnyMJ" w:cs="KFGQPC Uthman Taha Naskh" w:hint="cs"/>
          <w:b w:val="0"/>
          <w:bCs w:val="0"/>
          <w:color w:val="2F5496" w:themeColor="accent5" w:themeShade="BF"/>
          <w:sz w:val="24"/>
          <w:szCs w:val="24"/>
          <w:rtl/>
        </w:rPr>
        <w:t>»</w:t>
      </w:r>
      <w:r w:rsidR="00715D5D" w:rsidRPr="00D724F1">
        <w:rPr>
          <w:rFonts w:ascii="SutonnyMJ" w:hAnsi="SutonnyMJ" w:cs="KFGQPC Uthman Taha Naskh" w:hint="cs"/>
          <w:b w:val="0"/>
          <w:bCs w:val="0"/>
          <w:color w:val="2F5496" w:themeColor="accent5" w:themeShade="BF"/>
          <w:sz w:val="24"/>
          <w:szCs w:val="24"/>
          <w:rtl/>
        </w:rPr>
        <w:t xml:space="preserve">. </w:t>
      </w:r>
    </w:p>
    <w:p w:rsidR="00715D5D" w:rsidRPr="00715D5D" w:rsidRDefault="00503C4A" w:rsidP="00DB4F95">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তোমার মধ্যে দু</w:t>
      </w:r>
      <w:r w:rsidR="00715D5D" w:rsidRPr="00715D5D">
        <w:rPr>
          <w:rFonts w:ascii="SolaimanLipi" w:eastAsia="SimSun" w:hAnsi="Courier New" w:cs="Kalpurush"/>
          <w:sz w:val="24"/>
          <w:szCs w:val="24"/>
          <w:highlight w:val="white"/>
          <w:cs/>
          <w:lang w:eastAsia="zh-CN" w:bidi="bn-IN"/>
        </w:rPr>
        <w:t>টো</w:t>
      </w:r>
      <w:r>
        <w:rPr>
          <w:rFonts w:ascii="SolaimanLipi" w:eastAsia="SimSun" w:hAnsi="Courier New" w:cs="Kalpurush"/>
          <w:sz w:val="24"/>
          <w:szCs w:val="24"/>
          <w:cs/>
          <w:lang w:eastAsia="zh-CN" w:bidi="bn-IN"/>
        </w:rPr>
        <w:t xml:space="preserve"> গুণ রয়েছে</w:t>
      </w:r>
      <w:r>
        <w:rPr>
          <w:rFonts w:ascii="SolaimanLipi" w:eastAsia="SimSun" w:hAnsi="Courier New" w:cs="Kalpurush" w:hint="cs"/>
          <w:sz w:val="24"/>
          <w:szCs w:val="24"/>
          <w:cs/>
          <w:lang w:eastAsia="zh-CN" w:bidi="bn-BD"/>
        </w:rPr>
        <w:t>,</w:t>
      </w:r>
      <w:r>
        <w:rPr>
          <w:rFonts w:ascii="SolaimanLipi" w:eastAsia="SimSun" w:hAnsi="Courier New" w:cs="Kalpurush"/>
          <w:sz w:val="24"/>
          <w:szCs w:val="24"/>
          <w:cs/>
          <w:lang w:eastAsia="zh-CN" w:bidi="bn-IN"/>
        </w:rPr>
        <w:t xml:space="preserve"> যা আল্লাহ পছন্দ করেন</w:t>
      </w:r>
      <w:r w:rsidRPr="0038397C">
        <w:rPr>
          <w:rFonts w:ascii="SolaimanLipi" w:eastAsia="SimSun" w:hAnsi="SolaimanLipi" w:cs="SolaimanLipi"/>
          <w:sz w:val="24"/>
          <w:szCs w:val="24"/>
          <w:cs/>
          <w:lang w:eastAsia="zh-CN" w:bidi="hi-IN"/>
        </w:rPr>
        <w:t>।</w:t>
      </w:r>
      <w:r w:rsidR="00715D5D" w:rsidRPr="00715D5D">
        <w:rPr>
          <w:rFonts w:ascii="Courier New" w:eastAsia="SimSun" w:hAnsi="Courier New" w:cs="Courier New"/>
          <w:sz w:val="24"/>
          <w:szCs w:val="24"/>
          <w:lang w:eastAsia="zh-CN"/>
        </w:rPr>
        <w:t xml:space="preserve"> </w:t>
      </w:r>
      <w:r w:rsidR="00DB4F95">
        <w:rPr>
          <w:rFonts w:ascii="SolaimanLipi" w:eastAsia="SimSun" w:hAnsi="Courier New" w:cs="Kalpurush" w:hint="cs"/>
          <w:sz w:val="24"/>
          <w:szCs w:val="24"/>
          <w:cs/>
          <w:lang w:eastAsia="zh-CN" w:bidi="bn-BD"/>
        </w:rPr>
        <w:t>সহিষ্ণুতা</w:t>
      </w:r>
      <w:r w:rsidR="00715D5D" w:rsidRPr="00715D5D">
        <w:rPr>
          <w:rFonts w:ascii="SolaimanLipi" w:eastAsia="SimSun" w:hAnsi="Courier New" w:cs="Kalpurush"/>
          <w:sz w:val="24"/>
          <w:szCs w:val="24"/>
          <w:cs/>
          <w:lang w:eastAsia="zh-CN" w:bidi="bn-IN"/>
        </w:rPr>
        <w:t xml:space="preserve"> ও </w:t>
      </w:r>
      <w:r w:rsidR="00715D5D" w:rsidRPr="00715D5D">
        <w:rPr>
          <w:rFonts w:ascii="SolaimanLipi" w:eastAsia="SimSun" w:hAnsi="Courier New" w:cs="Kalpurush"/>
          <w:sz w:val="24"/>
          <w:szCs w:val="24"/>
          <w:highlight w:val="white"/>
          <w:cs/>
          <w:lang w:eastAsia="zh-CN" w:bidi="bn-IN"/>
        </w:rPr>
        <w:t>ধীরস্থিরতা</w:t>
      </w:r>
      <w:r w:rsidRPr="0038397C">
        <w:rPr>
          <w:rFonts w:ascii="SolaimanLipi" w:eastAsia="SimSun" w:hAnsi="SolaimanLipi" w:cs="SolaimanLipi"/>
          <w:sz w:val="24"/>
          <w:szCs w:val="24"/>
          <w:cs/>
          <w:lang w:eastAsia="zh-CN" w:bidi="hi-IN"/>
        </w:rPr>
        <w:t>।</w:t>
      </w:r>
      <w:r>
        <w:rPr>
          <w:rFonts w:ascii="SolaimanLipi" w:eastAsia="SimSun" w:hAnsi="Courier New" w:cs="Kalpurush" w:hint="cs"/>
          <w:sz w:val="24"/>
          <w:szCs w:val="24"/>
          <w:cs/>
          <w:lang w:eastAsia="zh-CN" w:bidi="bn-BD"/>
        </w:rPr>
        <w:t xml:space="preserve">” </w:t>
      </w:r>
      <w:r w:rsidR="00D724F1">
        <w:rPr>
          <w:rFonts w:ascii="SolaimanLipi" w:eastAsia="SimSun" w:hAnsi="Courier New" w:cs="Kalpurush" w:hint="cs"/>
          <w:sz w:val="24"/>
          <w:szCs w:val="24"/>
          <w:cs/>
          <w:lang w:eastAsia="zh-CN" w:bidi="bn-BD"/>
        </w:rPr>
        <w:t>(</w:t>
      </w:r>
      <w:r w:rsidR="00D00DBA">
        <w:rPr>
          <w:rFonts w:ascii="SolaimanLipi" w:eastAsia="SimSun" w:hAnsi="Courier New" w:cs="Kalpurush" w:hint="cs"/>
          <w:sz w:val="24"/>
          <w:szCs w:val="24"/>
          <w:cs/>
          <w:lang w:eastAsia="zh-CN" w:bidi="bn-BD"/>
        </w:rPr>
        <w:t>সহী</w:t>
      </w:r>
      <w:r>
        <w:rPr>
          <w:rFonts w:ascii="SolaimanLipi" w:eastAsia="SimSun" w:hAnsi="Courier New" w:cs="Kalpurush" w:hint="cs"/>
          <w:sz w:val="24"/>
          <w:szCs w:val="24"/>
          <w:cs/>
          <w:lang w:eastAsia="zh-CN" w:bidi="bn-BD"/>
        </w:rPr>
        <w:t xml:space="preserve">হ </w:t>
      </w:r>
      <w:r w:rsidR="00D724F1">
        <w:rPr>
          <w:rFonts w:ascii="SolaimanLipi" w:eastAsia="SimSun" w:hAnsi="Courier New" w:cs="Kalpurush" w:hint="cs"/>
          <w:sz w:val="24"/>
          <w:szCs w:val="24"/>
          <w:cs/>
          <w:lang w:eastAsia="zh-CN" w:bidi="bn-IN"/>
        </w:rPr>
        <w:t>মুসলিম</w:t>
      </w:r>
      <w:r w:rsidR="00D724F1">
        <w:rPr>
          <w:rFonts w:ascii="SolaimanLipi" w:eastAsia="SimSun" w:hAnsi="Courier New" w:cs="Kalpurush" w:hint="cs"/>
          <w:sz w:val="24"/>
          <w:szCs w:val="24"/>
          <w:cs/>
          <w:lang w:eastAsia="zh-CN" w:bidi="bn-BD"/>
        </w:rPr>
        <w:t>)</w:t>
      </w:r>
    </w:p>
    <w:p w:rsidR="00715D5D" w:rsidRPr="00D00DBA" w:rsidRDefault="00715D5D" w:rsidP="00503C4A">
      <w:pPr>
        <w:autoSpaceDE w:val="0"/>
        <w:autoSpaceDN w:val="0"/>
        <w:bidi w:val="0"/>
        <w:adjustRightInd w:val="0"/>
        <w:spacing w:after="0"/>
        <w:jc w:val="both"/>
        <w:rPr>
          <w:rFonts w:ascii="Courier New" w:eastAsia="SimSun" w:hAnsi="Courier New" w:cs="Kalpurush"/>
          <w:b/>
          <w:bCs/>
          <w:sz w:val="24"/>
          <w:szCs w:val="30"/>
          <w:lang w:eastAsia="zh-CN" w:bidi="bn-BD"/>
        </w:rPr>
      </w:pPr>
      <w:r w:rsidRPr="00503C4A">
        <w:rPr>
          <w:rFonts w:ascii="SolaimanLipi" w:eastAsia="SimSun" w:hAnsi="Courier New" w:cs="Kalpurush"/>
          <w:b/>
          <w:bCs/>
          <w:sz w:val="24"/>
          <w:szCs w:val="24"/>
          <w:cs/>
          <w:lang w:eastAsia="zh-CN" w:bidi="bn-IN"/>
        </w:rPr>
        <w:t xml:space="preserve">কেন ইতিবাচক </w:t>
      </w:r>
      <w:r w:rsidRPr="00503C4A">
        <w:rPr>
          <w:rFonts w:ascii="SolaimanLipi" w:eastAsia="SimSun" w:hAnsi="Courier New" w:cs="Kalpurush"/>
          <w:b/>
          <w:bCs/>
          <w:sz w:val="24"/>
          <w:szCs w:val="24"/>
          <w:highlight w:val="white"/>
          <w:cs/>
          <w:lang w:eastAsia="zh-CN" w:bidi="bn-IN"/>
        </w:rPr>
        <w:t>মূল্যায়ন</w:t>
      </w:r>
      <w:r w:rsidRPr="00503C4A">
        <w:rPr>
          <w:rFonts w:ascii="SolaimanLipi" w:eastAsia="SimSun" w:hAnsi="Courier New" w:cs="Kalpurush"/>
          <w:b/>
          <w:bCs/>
          <w:sz w:val="24"/>
          <w:szCs w:val="24"/>
          <w:cs/>
          <w:lang w:eastAsia="zh-CN" w:bidi="bn-IN"/>
        </w:rPr>
        <w:t xml:space="preserve"> জরুর</w:t>
      </w:r>
      <w:r w:rsidRPr="00503C4A">
        <w:rPr>
          <w:rFonts w:ascii="SolaimanLipi" w:eastAsia="SimSun" w:hAnsi="Courier New" w:cs="Kalpurush" w:hint="cs"/>
          <w:b/>
          <w:bCs/>
          <w:sz w:val="24"/>
          <w:szCs w:val="24"/>
          <w:cs/>
          <w:lang w:eastAsia="zh-CN" w:bidi="bn-IN"/>
        </w:rPr>
        <w:t>ি</w:t>
      </w:r>
      <w:r w:rsidR="00503C4A" w:rsidRPr="00503C4A">
        <w:rPr>
          <w:rFonts w:ascii="SolaimanLipi" w:eastAsia="SimSun" w:hAnsi="Courier New" w:cs="Kalpurush" w:hint="cs"/>
          <w:b/>
          <w:bCs/>
          <w:sz w:val="24"/>
          <w:szCs w:val="24"/>
          <w:cs/>
          <w:lang w:eastAsia="zh-CN" w:bidi="bn-BD"/>
        </w:rPr>
        <w:t>?</w:t>
      </w:r>
    </w:p>
    <w:p w:rsidR="00715D5D" w:rsidRPr="00715D5D" w:rsidRDefault="00715D5D" w:rsidP="00D66AE9">
      <w:pPr>
        <w:autoSpaceDE w:val="0"/>
        <w:autoSpaceDN w:val="0"/>
        <w:bidi w:val="0"/>
        <w:adjustRightInd w:val="0"/>
        <w:spacing w:after="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ইতিবাচক দিকের আলোচনা মানুষের মধ্যে </w:t>
      </w:r>
      <w:r w:rsidRPr="00715D5D">
        <w:rPr>
          <w:rFonts w:ascii="SolaimanLipi" w:eastAsia="SimSun" w:hAnsi="Courier New" w:cs="Kalpurush"/>
          <w:sz w:val="24"/>
          <w:szCs w:val="24"/>
          <w:highlight w:val="white"/>
          <w:cs/>
          <w:lang w:eastAsia="zh-CN" w:bidi="bn-IN"/>
        </w:rPr>
        <w:t>সৎকাজের</w:t>
      </w:r>
      <w:r w:rsidRPr="00715D5D">
        <w:rPr>
          <w:rFonts w:ascii="SolaimanLipi" w:eastAsia="SimSun" w:hAnsi="Courier New" w:cs="Kalpurush"/>
          <w:sz w:val="24"/>
          <w:szCs w:val="24"/>
          <w:cs/>
          <w:lang w:eastAsia="zh-CN" w:bidi="bn-IN"/>
        </w:rPr>
        <w:t xml:space="preserve"> আগ্রহ সৃষ্টি করে। </w:t>
      </w:r>
      <w:r w:rsidRPr="00715D5D">
        <w:rPr>
          <w:rFonts w:ascii="SolaimanLipi" w:eastAsia="SimSun" w:hAnsi="Courier New" w:cs="Kalpurush"/>
          <w:sz w:val="24"/>
          <w:szCs w:val="24"/>
          <w:highlight w:val="white"/>
          <w:cs/>
          <w:lang w:eastAsia="zh-CN" w:bidi="bn-IN"/>
        </w:rPr>
        <w:t>ব্যক্তিসত্তা</w:t>
      </w:r>
      <w:r w:rsidRPr="00715D5D">
        <w:rPr>
          <w:rFonts w:ascii="SolaimanLipi" w:eastAsia="SimSun" w:hAnsi="Courier New" w:cs="Kalpurush"/>
          <w:sz w:val="24"/>
          <w:szCs w:val="24"/>
          <w:cs/>
          <w:lang w:eastAsia="zh-CN" w:bidi="bn-IN"/>
        </w:rPr>
        <w:t xml:space="preserve"> ও </w:t>
      </w:r>
      <w:r w:rsidRPr="00715D5D">
        <w:rPr>
          <w:rFonts w:ascii="SolaimanLipi" w:eastAsia="SimSun" w:hAnsi="Courier New" w:cs="Kalpurush"/>
          <w:sz w:val="24"/>
          <w:szCs w:val="24"/>
          <w:highlight w:val="white"/>
          <w:cs/>
          <w:lang w:eastAsia="zh-CN" w:bidi="bn-IN"/>
        </w:rPr>
        <w:t>মূল্যবোধ</w:t>
      </w:r>
      <w:r w:rsidRPr="00715D5D">
        <w:rPr>
          <w:rFonts w:ascii="SolaimanLipi" w:eastAsia="SimSun" w:hAnsi="Courier New" w:cs="Kalpurush"/>
          <w:sz w:val="24"/>
          <w:szCs w:val="24"/>
          <w:cs/>
          <w:lang w:eastAsia="zh-CN" w:bidi="bn-IN"/>
        </w:rPr>
        <w:t xml:space="preserve"> জাগ্রত করে। তাকে এ বিশ্বাস করতে শেখায় যে</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cs/>
          <w:lang w:eastAsia="zh-CN" w:bidi="bn-IN"/>
        </w:rPr>
        <w:t xml:space="preserve"> সে এ সমাজের একটি গুরুত্বপূর্ণ অংশ। যাকে </w:t>
      </w:r>
      <w:r w:rsidR="00503C4A">
        <w:rPr>
          <w:rFonts w:ascii="SolaimanLipi" w:eastAsia="SimSun" w:hAnsi="Courier New" w:cs="Kalpurush" w:hint="cs"/>
          <w:sz w:val="24"/>
          <w:szCs w:val="24"/>
          <w:cs/>
          <w:lang w:eastAsia="zh-CN" w:bidi="bn-IN"/>
        </w:rPr>
        <w:t>যে গু</w:t>
      </w:r>
      <w:r w:rsidR="00503C4A">
        <w:rPr>
          <w:rFonts w:ascii="SolaimanLipi" w:eastAsia="SimSun" w:hAnsi="Courier New" w:cs="Kalpurush" w:hint="cs"/>
          <w:sz w:val="24"/>
          <w:szCs w:val="24"/>
          <w:cs/>
          <w:lang w:eastAsia="zh-CN" w:bidi="bn-BD"/>
        </w:rPr>
        <w:t>ণে</w:t>
      </w:r>
      <w:r w:rsidRPr="00715D5D">
        <w:rPr>
          <w:rFonts w:ascii="SolaimanLipi" w:eastAsia="SimSun" w:hAnsi="Courier New" w:cs="Kalpurush" w:hint="cs"/>
          <w:sz w:val="24"/>
          <w:szCs w:val="24"/>
          <w:cs/>
          <w:lang w:eastAsia="zh-CN" w:bidi="bn-IN"/>
        </w:rPr>
        <w:t xml:space="preserve">র কারণে </w:t>
      </w:r>
      <w:r w:rsidRPr="00715D5D">
        <w:rPr>
          <w:rFonts w:ascii="SolaimanLipi" w:eastAsia="SimSun" w:hAnsi="Courier New" w:cs="Kalpurush"/>
          <w:sz w:val="24"/>
          <w:szCs w:val="24"/>
          <w:highlight w:val="white"/>
          <w:cs/>
          <w:lang w:eastAsia="zh-CN" w:bidi="bn-IN"/>
        </w:rPr>
        <w:t>মূল্যায়ন</w:t>
      </w:r>
      <w:r w:rsidRPr="00715D5D">
        <w:rPr>
          <w:rFonts w:ascii="SolaimanLipi" w:eastAsia="SimSun" w:hAnsi="Courier New" w:cs="Kalpurush"/>
          <w:sz w:val="24"/>
          <w:szCs w:val="24"/>
          <w:cs/>
          <w:lang w:eastAsia="zh-CN" w:bidi="bn-IN"/>
        </w:rPr>
        <w:t xml:space="preserve"> করা হবে সে </w:t>
      </w:r>
      <w:r w:rsidRPr="00715D5D">
        <w:rPr>
          <w:rFonts w:ascii="SolaimanLipi" w:eastAsia="SimSun" w:hAnsi="Courier New" w:cs="Kalpurush" w:hint="cs"/>
          <w:sz w:val="24"/>
          <w:szCs w:val="24"/>
          <w:cs/>
          <w:lang w:eastAsia="zh-CN" w:bidi="bn-IN"/>
        </w:rPr>
        <w:t xml:space="preserve">তার </w:t>
      </w:r>
      <w:r w:rsidRPr="00715D5D">
        <w:rPr>
          <w:rFonts w:ascii="SolaimanLipi" w:eastAsia="SimSun" w:hAnsi="Courier New" w:cs="Kalpurush"/>
          <w:sz w:val="24"/>
          <w:szCs w:val="24"/>
          <w:cs/>
          <w:lang w:eastAsia="zh-CN" w:bidi="bn-IN"/>
        </w:rPr>
        <w:t xml:space="preserve">সেই </w:t>
      </w:r>
      <w:r w:rsidRPr="00715D5D">
        <w:rPr>
          <w:rFonts w:ascii="SolaimanLipi" w:eastAsia="SimSun" w:hAnsi="Courier New" w:cs="Kalpurush"/>
          <w:sz w:val="24"/>
          <w:szCs w:val="24"/>
          <w:highlight w:val="white"/>
          <w:cs/>
          <w:lang w:eastAsia="zh-CN" w:bidi="bn-IN"/>
        </w:rPr>
        <w:t>গুণটির</w:t>
      </w:r>
      <w:r w:rsidRPr="00715D5D">
        <w:rPr>
          <w:rFonts w:ascii="SolaimanLipi" w:eastAsia="SimSun" w:hAnsi="Courier New" w:cs="Kalpurush"/>
          <w:sz w:val="24"/>
          <w:szCs w:val="24"/>
          <w:cs/>
          <w:lang w:eastAsia="zh-CN" w:bidi="bn-IN"/>
        </w:rPr>
        <w:t xml:space="preserve"> গুরুত্ব দেবে। সে </w:t>
      </w:r>
      <w:r w:rsidR="00503C4A">
        <w:rPr>
          <w:rFonts w:ascii="SolaimanLipi" w:eastAsia="SimSun" w:hAnsi="Courier New" w:cs="Kalpurush" w:hint="cs"/>
          <w:sz w:val="24"/>
          <w:szCs w:val="24"/>
          <w:cs/>
          <w:lang w:eastAsia="zh-CN" w:bidi="bn-IN"/>
        </w:rPr>
        <w:t>বিশ্বাস</w:t>
      </w:r>
      <w:r w:rsidRPr="00715D5D">
        <w:rPr>
          <w:rFonts w:ascii="SolaimanLipi" w:eastAsia="SimSun" w:hAnsi="Courier New" w:cs="Kalpurush"/>
          <w:sz w:val="24"/>
          <w:szCs w:val="24"/>
          <w:cs/>
          <w:lang w:eastAsia="zh-CN" w:bidi="bn-IN"/>
        </w:rPr>
        <w:t xml:space="preserve"> করবে</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lang w:eastAsia="zh-CN"/>
        </w:rPr>
        <w:t xml:space="preserve"> </w:t>
      </w:r>
      <w:r w:rsidRPr="00715D5D">
        <w:rPr>
          <w:rFonts w:ascii="SolaimanLipi" w:eastAsia="SimSun" w:hAnsi="Courier New" w:cs="Kalpurush"/>
          <w:sz w:val="24"/>
          <w:szCs w:val="24"/>
          <w:cs/>
          <w:lang w:eastAsia="zh-CN" w:bidi="bn-IN"/>
        </w:rPr>
        <w:t xml:space="preserve">আমাকে যখন এর জন্য প্রশংসা করা হয়েছে তখন এটি আমার সম্পদ। এ </w:t>
      </w:r>
      <w:r w:rsidR="00D00DBA">
        <w:rPr>
          <w:rFonts w:ascii="SolaimanLipi" w:eastAsia="SimSun" w:hAnsi="Courier New" w:cs="Kalpurush"/>
          <w:sz w:val="24"/>
          <w:szCs w:val="24"/>
          <w:cs/>
          <w:lang w:eastAsia="zh-CN" w:bidi="bn-IN"/>
        </w:rPr>
        <w:t xml:space="preserve">সম্পদ আমাকে রক্ষা করতে হবে। এর </w:t>
      </w:r>
      <w:r w:rsidR="00D00DBA">
        <w:rPr>
          <w:rFonts w:ascii="SolaimanLipi" w:eastAsia="SimSun" w:hAnsi="Courier New" w:cs="Kalpurush" w:hint="cs"/>
          <w:sz w:val="24"/>
          <w:szCs w:val="24"/>
          <w:cs/>
          <w:lang w:eastAsia="zh-CN" w:bidi="bn-BD"/>
        </w:rPr>
        <w:t>ও</w:t>
      </w:r>
      <w:r w:rsidR="00D00DBA">
        <w:rPr>
          <w:rFonts w:ascii="SolaimanLipi" w:eastAsia="SimSun" w:hAnsi="Courier New" w:cs="Kalpurush"/>
          <w:sz w:val="24"/>
          <w:szCs w:val="24"/>
          <w:cs/>
          <w:lang w:eastAsia="zh-CN" w:bidi="bn-IN"/>
        </w:rPr>
        <w:t>পর</w:t>
      </w:r>
      <w:r w:rsidRPr="00715D5D">
        <w:rPr>
          <w:rFonts w:ascii="SolaimanLipi" w:eastAsia="SimSun" w:hAnsi="Courier New" w:cs="Kalpurush"/>
          <w:sz w:val="24"/>
          <w:szCs w:val="24"/>
          <w:cs/>
          <w:lang w:eastAsia="zh-CN" w:bidi="bn-IN"/>
        </w:rPr>
        <w:t xml:space="preserve"> অবিচল থাকতে হবে। সাথে সাথে সে এর </w:t>
      </w:r>
      <w:r w:rsidRPr="00715D5D">
        <w:rPr>
          <w:rFonts w:ascii="SolaimanLipi" w:eastAsia="SimSun" w:hAnsi="Courier New" w:cs="Kalpurush" w:hint="cs"/>
          <w:sz w:val="24"/>
          <w:szCs w:val="24"/>
          <w:cs/>
          <w:lang w:eastAsia="zh-CN" w:bidi="bn-IN"/>
        </w:rPr>
        <w:t>অতিরিক্ত</w:t>
      </w:r>
      <w:r w:rsidRPr="00715D5D">
        <w:rPr>
          <w:rFonts w:ascii="SolaimanLipi" w:eastAsia="SimSun" w:hAnsi="Courier New" w:cs="Kalpurush"/>
          <w:sz w:val="24"/>
          <w:szCs w:val="24"/>
          <w:cs/>
          <w:lang w:eastAsia="zh-CN" w:bidi="bn-IN"/>
        </w:rPr>
        <w:t xml:space="preserve"> ভাল</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গুণটি</w:t>
      </w:r>
      <w:r w:rsidRPr="00715D5D">
        <w:rPr>
          <w:rFonts w:ascii="SolaimanLipi" w:eastAsia="SimSun" w:hAnsi="Courier New" w:cs="Kalpurush"/>
          <w:sz w:val="24"/>
          <w:szCs w:val="24"/>
          <w:cs/>
          <w:lang w:eastAsia="zh-CN" w:bidi="bn-IN"/>
        </w:rPr>
        <w:t xml:space="preserve"> অর্জন করার জন্য আগ্রহ দেখাবে। দেখুন আবু বকর </w:t>
      </w:r>
      <w:r w:rsidR="00503C4A">
        <w:rPr>
          <w:rFonts w:ascii="SolaimanLipi" w:eastAsia="SimSun" w:hAnsi="Courier New" w:cs="Kalpurush" w:hint="cs"/>
          <w:sz w:val="24"/>
          <w:szCs w:val="24"/>
          <w:cs/>
          <w:lang w:eastAsia="zh-CN" w:bidi="bn-IN"/>
        </w:rPr>
        <w:t>রাদিয়াল্লাহু</w:t>
      </w:r>
      <w:r w:rsidR="00503C4A">
        <w:rPr>
          <w:rFonts w:ascii="SolaimanLipi" w:eastAsia="SimSun" w:hAnsi="Courier New" w:cs="Kalpurush"/>
          <w:sz w:val="24"/>
          <w:szCs w:val="24"/>
          <w:cs/>
          <w:lang w:eastAsia="zh-CN" w:bidi="bn-IN"/>
        </w:rPr>
        <w:t xml:space="preserve"> </w:t>
      </w:r>
      <w:r w:rsidR="00503C4A">
        <w:rPr>
          <w:rFonts w:ascii="SolaimanLipi" w:eastAsia="SimSun" w:hAnsi="Courier New" w:cs="Kalpurush" w:hint="cs"/>
          <w:sz w:val="24"/>
          <w:szCs w:val="24"/>
          <w:cs/>
          <w:lang w:eastAsia="zh-CN" w:bidi="bn-BD"/>
        </w:rPr>
        <w:t>‘</w:t>
      </w:r>
      <w:r w:rsidR="00503C4A">
        <w:rPr>
          <w:rFonts w:ascii="SolaimanLipi" w:eastAsia="SimSun" w:hAnsi="Courier New" w:cs="Kalpurush" w:hint="cs"/>
          <w:sz w:val="24"/>
          <w:szCs w:val="24"/>
          <w:cs/>
          <w:lang w:eastAsia="zh-CN" w:bidi="bn-IN"/>
        </w:rPr>
        <w:t>আন</w:t>
      </w:r>
      <w:r w:rsidR="00503C4A">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সম্পর্কে রাসূল</w:t>
      </w:r>
      <w:r w:rsidR="00503C4A">
        <w:rPr>
          <w:rFonts w:ascii="SolaimanLipi" w:eastAsia="SimSun" w:hAnsi="Courier New" w:cs="Kalpurush" w:hint="cs"/>
          <w:sz w:val="24"/>
          <w:szCs w:val="24"/>
          <w:cs/>
          <w:lang w:eastAsia="zh-CN" w:bidi="bn-BD"/>
        </w:rPr>
        <w:t>ুল্লাহ সাল্লাল্লাহু</w:t>
      </w:r>
      <w:r w:rsidR="00503C4A">
        <w:rPr>
          <w:rFonts w:ascii="SolaimanLipi" w:eastAsia="SimSun" w:hAnsi="Courier New" w:cs="Kalpurush"/>
          <w:sz w:val="24"/>
          <w:szCs w:val="24"/>
          <w:cs/>
          <w:lang w:eastAsia="zh-CN" w:bidi="bn-BD"/>
        </w:rPr>
        <w:t xml:space="preserve"> </w:t>
      </w:r>
      <w:r w:rsidR="00503C4A">
        <w:rPr>
          <w:rFonts w:ascii="SolaimanLipi" w:eastAsia="SimSun" w:hAnsi="Courier New" w:cs="Kalpurush" w:hint="cs"/>
          <w:sz w:val="24"/>
          <w:szCs w:val="24"/>
          <w:cs/>
          <w:lang w:eastAsia="zh-CN" w:bidi="bn-BD"/>
        </w:rPr>
        <w:t>আলাইহি</w:t>
      </w:r>
      <w:r w:rsidR="00503C4A">
        <w:rPr>
          <w:rFonts w:ascii="SolaimanLipi" w:eastAsia="SimSun" w:hAnsi="Courier New" w:cs="Kalpurush"/>
          <w:sz w:val="24"/>
          <w:szCs w:val="24"/>
          <w:cs/>
          <w:lang w:eastAsia="zh-CN" w:bidi="bn-BD"/>
        </w:rPr>
        <w:t xml:space="preserve"> </w:t>
      </w:r>
      <w:r w:rsidR="00503C4A">
        <w:rPr>
          <w:rFonts w:ascii="SolaimanLipi" w:eastAsia="SimSun" w:hAnsi="Courier New" w:cs="Kalpurush" w:hint="cs"/>
          <w:sz w:val="24"/>
          <w:szCs w:val="24"/>
          <w:cs/>
          <w:lang w:eastAsia="zh-CN" w:bidi="bn-BD"/>
        </w:rPr>
        <w:t>ওয়াসাল্লাম</w:t>
      </w:r>
      <w:r w:rsidRPr="00715D5D">
        <w:rPr>
          <w:rFonts w:ascii="SolaimanLipi" w:eastAsia="SimSun" w:hAnsi="Courier New" w:cs="Kalpurush"/>
          <w:sz w:val="24"/>
          <w:szCs w:val="24"/>
          <w:cs/>
          <w:lang w:eastAsia="zh-CN" w:bidi="bn-IN"/>
        </w:rPr>
        <w:t xml:space="preserve"> বললেন</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lang w:eastAsia="zh-CN"/>
        </w:rPr>
        <w:t xml:space="preserve"> </w:t>
      </w:r>
      <w:r w:rsidRPr="00715D5D">
        <w:rPr>
          <w:rFonts w:ascii="SolaimanLipi" w:eastAsia="SimSun" w:hAnsi="Courier New" w:cs="Kalpurush"/>
          <w:sz w:val="24"/>
          <w:szCs w:val="24"/>
          <w:cs/>
          <w:lang w:eastAsia="zh-CN" w:bidi="bn-IN"/>
        </w:rPr>
        <w:t xml:space="preserve">সে আমার উম্মতের মধ্যে </w:t>
      </w:r>
      <w:r w:rsidRPr="00715D5D">
        <w:rPr>
          <w:rFonts w:ascii="SolaimanLipi" w:eastAsia="SimSun" w:hAnsi="Courier New" w:cs="Kalpurush"/>
          <w:sz w:val="24"/>
          <w:szCs w:val="24"/>
          <w:highlight w:val="white"/>
          <w:cs/>
          <w:lang w:eastAsia="zh-CN" w:bidi="bn-IN"/>
        </w:rPr>
        <w:t>দয়ার্দ্র</w:t>
      </w:r>
      <w:r w:rsidRPr="0038397C">
        <w:rPr>
          <w:rFonts w:ascii="SolaimanLipi" w:eastAsia="SimSun" w:hAnsi="SolaimanLipi" w:cs="SolaimanLipi"/>
          <w:sz w:val="24"/>
          <w:szCs w:val="24"/>
          <w:cs/>
          <w:lang w:eastAsia="zh-CN" w:bidi="hi-I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আর উমার </w:t>
      </w:r>
      <w:r w:rsidR="00503C4A">
        <w:rPr>
          <w:rFonts w:ascii="SolaimanLipi" w:eastAsia="SimSun" w:hAnsi="Courier New" w:cs="Kalpurush" w:hint="cs"/>
          <w:sz w:val="24"/>
          <w:szCs w:val="24"/>
          <w:cs/>
          <w:lang w:eastAsia="zh-CN" w:bidi="bn-IN"/>
        </w:rPr>
        <w:t>রাদিয়াল্লাহু</w:t>
      </w:r>
      <w:r w:rsidR="00503C4A">
        <w:rPr>
          <w:rFonts w:ascii="SolaimanLipi" w:eastAsia="SimSun" w:hAnsi="Courier New" w:cs="Kalpurush"/>
          <w:sz w:val="24"/>
          <w:szCs w:val="24"/>
          <w:cs/>
          <w:lang w:eastAsia="zh-CN" w:bidi="bn-IN"/>
        </w:rPr>
        <w:t xml:space="preserve"> </w:t>
      </w:r>
      <w:r w:rsidR="00503C4A">
        <w:rPr>
          <w:rFonts w:ascii="SolaimanLipi" w:eastAsia="SimSun" w:hAnsi="Courier New" w:cs="Kalpurush" w:hint="cs"/>
          <w:sz w:val="24"/>
          <w:szCs w:val="24"/>
          <w:cs/>
          <w:lang w:eastAsia="zh-CN" w:bidi="bn-BD"/>
        </w:rPr>
        <w:t>‘</w:t>
      </w:r>
      <w:r w:rsidR="00503C4A">
        <w:rPr>
          <w:rFonts w:ascii="SolaimanLipi" w:eastAsia="SimSun" w:hAnsi="Courier New" w:cs="Kalpurush" w:hint="cs"/>
          <w:sz w:val="24"/>
          <w:szCs w:val="24"/>
          <w:cs/>
          <w:lang w:eastAsia="zh-CN" w:bidi="bn-IN"/>
        </w:rPr>
        <w:t>আন</w:t>
      </w:r>
      <w:r w:rsidR="00503C4A">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সম্পর্কে বললেন</w:t>
      </w:r>
      <w:r w:rsidR="00503C4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সে আল্লাহর </w:t>
      </w:r>
      <w:r w:rsidRPr="00715D5D">
        <w:rPr>
          <w:rFonts w:ascii="SolaimanLipi" w:eastAsia="SimSun" w:hAnsi="Courier New" w:cs="Kalpurush"/>
          <w:sz w:val="24"/>
          <w:szCs w:val="24"/>
          <w:highlight w:val="white"/>
          <w:cs/>
          <w:lang w:eastAsia="zh-CN" w:bidi="bn-IN"/>
        </w:rPr>
        <w:t>আদেশের</w:t>
      </w:r>
      <w:r w:rsidRPr="00715D5D">
        <w:rPr>
          <w:rFonts w:ascii="SolaimanLipi" w:eastAsia="SimSun" w:hAnsi="Courier New" w:cs="Kalpurush"/>
          <w:sz w:val="24"/>
          <w:szCs w:val="24"/>
          <w:cs/>
          <w:lang w:eastAsia="zh-CN" w:bidi="bn-IN"/>
        </w:rPr>
        <w:t xml:space="preserve"> ব্যাপারে কঠোর।</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ফলে উভয়ে চেষ্টা করলেন অন্যের </w:t>
      </w:r>
      <w:r w:rsidRPr="00715D5D">
        <w:rPr>
          <w:rFonts w:ascii="SolaimanLipi" w:eastAsia="SimSun" w:hAnsi="Courier New" w:cs="Kalpurush"/>
          <w:sz w:val="24"/>
          <w:szCs w:val="24"/>
          <w:highlight w:val="white"/>
          <w:cs/>
          <w:lang w:eastAsia="zh-CN" w:bidi="bn-IN"/>
        </w:rPr>
        <w:t>গুণটিকে</w:t>
      </w:r>
      <w:r w:rsidRPr="00715D5D">
        <w:rPr>
          <w:rFonts w:ascii="SolaimanLipi" w:eastAsia="SimSun" w:hAnsi="Courier New" w:cs="Kalpurush"/>
          <w:sz w:val="24"/>
          <w:szCs w:val="24"/>
          <w:cs/>
          <w:lang w:eastAsia="zh-CN" w:bidi="bn-IN"/>
        </w:rPr>
        <w:t xml:space="preserve"> নিজে </w:t>
      </w:r>
      <w:r w:rsidRPr="00715D5D">
        <w:rPr>
          <w:rFonts w:ascii="SolaimanLipi" w:eastAsia="SimSun" w:hAnsi="Courier New" w:cs="Kalpurush"/>
          <w:sz w:val="24"/>
          <w:szCs w:val="24"/>
          <w:highlight w:val="white"/>
          <w:cs/>
          <w:lang w:eastAsia="zh-CN" w:bidi="bn-IN"/>
        </w:rPr>
        <w:t>আয়ত্ত</w:t>
      </w:r>
      <w:r w:rsidRPr="00715D5D">
        <w:rPr>
          <w:rFonts w:ascii="SolaimanLipi" w:eastAsia="SimSun" w:hAnsi="Courier New" w:cs="Kalpurush"/>
          <w:sz w:val="24"/>
          <w:szCs w:val="24"/>
          <w:cs/>
          <w:lang w:eastAsia="zh-CN" w:bidi="bn-IN"/>
        </w:rPr>
        <w:t xml:space="preserve"> কর</w:t>
      </w:r>
      <w:r w:rsidRPr="00715D5D">
        <w:rPr>
          <w:rFonts w:ascii="SolaimanLipi" w:eastAsia="SimSun" w:hAnsi="Courier New" w:cs="Kalpurush" w:hint="cs"/>
          <w:sz w:val="24"/>
          <w:szCs w:val="24"/>
          <w:cs/>
          <w:lang w:eastAsia="zh-CN" w:bidi="bn-IN"/>
        </w:rPr>
        <w:t>তে</w:t>
      </w:r>
      <w:r w:rsidRPr="0038397C">
        <w:rPr>
          <w:rFonts w:ascii="SolaimanLipi" w:eastAsia="SimSun" w:hAnsi="SolaimanLipi" w:cs="SolaimanLipi"/>
          <w:sz w:val="24"/>
          <w:szCs w:val="24"/>
          <w:cs/>
          <w:lang w:eastAsia="zh-CN" w:bidi="hi-IN"/>
        </w:rPr>
        <w:t xml:space="preserve">। </w:t>
      </w:r>
      <w:r w:rsidRPr="00D66AE9">
        <w:rPr>
          <w:rFonts w:ascii="Kalpurush" w:eastAsia="SimSun" w:hAnsi="Kalpurush" w:cs="Kalpurush"/>
          <w:sz w:val="24"/>
          <w:szCs w:val="24"/>
          <w:cs/>
          <w:lang w:eastAsia="zh-CN" w:bidi="bn-IN"/>
        </w:rPr>
        <w:t>তাই আমরা দেখি</w:t>
      </w:r>
      <w:r w:rsidRPr="00D00DBA">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ধর্মদ্রোহীদের</w:t>
      </w:r>
      <w:r w:rsidRPr="00715D5D">
        <w:rPr>
          <w:rFonts w:ascii="SolaimanLipi" w:eastAsia="SimSun" w:hAnsi="Courier New" w:cs="Kalpurush"/>
          <w:sz w:val="24"/>
          <w:szCs w:val="24"/>
          <w:cs/>
          <w:lang w:eastAsia="zh-CN" w:bidi="bn-IN"/>
        </w:rPr>
        <w:t xml:space="preserve"> ব্যাপারে </w:t>
      </w:r>
      <w:r w:rsidRPr="00715D5D">
        <w:rPr>
          <w:rFonts w:ascii="SolaimanLipi" w:eastAsia="SimSun" w:hAnsi="Courier New" w:cs="Kalpurush"/>
          <w:sz w:val="24"/>
          <w:szCs w:val="24"/>
          <w:highlight w:val="white"/>
          <w:cs/>
          <w:lang w:eastAsia="zh-CN" w:bidi="bn-IN"/>
        </w:rPr>
        <w:t>সিদ্ধান্তের</w:t>
      </w:r>
      <w:r w:rsidRPr="00715D5D">
        <w:rPr>
          <w:rFonts w:ascii="SolaimanLipi" w:eastAsia="SimSun" w:hAnsi="Courier New" w:cs="Kalpurush"/>
          <w:sz w:val="24"/>
          <w:szCs w:val="24"/>
          <w:cs/>
          <w:lang w:eastAsia="zh-CN" w:bidi="bn-IN"/>
        </w:rPr>
        <w:t xml:space="preserve"> বেলায় আবু বকর </w:t>
      </w:r>
      <w:r w:rsidR="00D66AE9">
        <w:rPr>
          <w:rFonts w:ascii="SolaimanLipi" w:eastAsia="SimSun" w:hAnsi="Courier New" w:cs="Kalpurush" w:hint="cs"/>
          <w:sz w:val="24"/>
          <w:szCs w:val="24"/>
          <w:cs/>
          <w:lang w:eastAsia="zh-CN" w:bidi="bn-IN"/>
        </w:rPr>
        <w:t>রাদিয়াল্লাহু</w:t>
      </w:r>
      <w:r w:rsidR="00D66AE9">
        <w:rPr>
          <w:rFonts w:ascii="SolaimanLipi" w:eastAsia="SimSun" w:hAnsi="Courier New" w:cs="Kalpurush"/>
          <w:sz w:val="24"/>
          <w:szCs w:val="24"/>
          <w:cs/>
          <w:lang w:eastAsia="zh-CN" w:bidi="bn-IN"/>
        </w:rPr>
        <w:t xml:space="preserve"> </w:t>
      </w:r>
      <w:r w:rsidR="00D66AE9">
        <w:rPr>
          <w:rFonts w:ascii="SolaimanLipi" w:eastAsia="SimSun" w:hAnsi="Courier New" w:cs="Kalpurush" w:hint="cs"/>
          <w:sz w:val="24"/>
          <w:szCs w:val="24"/>
          <w:cs/>
          <w:lang w:eastAsia="zh-CN" w:bidi="bn-BD"/>
        </w:rPr>
        <w:t>‘</w:t>
      </w:r>
      <w:r w:rsidR="00D66AE9">
        <w:rPr>
          <w:rFonts w:ascii="SolaimanLipi" w:eastAsia="SimSun" w:hAnsi="Courier New" w:cs="Kalpurush" w:hint="cs"/>
          <w:sz w:val="24"/>
          <w:szCs w:val="24"/>
          <w:cs/>
          <w:lang w:eastAsia="zh-CN" w:bidi="bn-IN"/>
        </w:rPr>
        <w:t>আন</w:t>
      </w:r>
      <w:r w:rsidR="00D66AE9">
        <w:rPr>
          <w:rFonts w:ascii="SolaimanLipi" w:eastAsia="SimSun" w:hAnsi="Courier New" w:cs="Kalpurush" w:hint="cs"/>
          <w:sz w:val="24"/>
          <w:szCs w:val="24"/>
          <w:cs/>
          <w:lang w:eastAsia="zh-CN" w:bidi="bn-BD"/>
        </w:rPr>
        <w:t>হু</w:t>
      </w:r>
      <w:r w:rsidR="00D66AE9" w:rsidRPr="00715D5D">
        <w:rPr>
          <w:rFonts w:ascii="SolaimanLipi" w:eastAsia="SimSun" w:hAnsi="Courier New" w:cs="Kalpurush"/>
          <w:sz w:val="24"/>
          <w:szCs w:val="24"/>
          <w:cs/>
          <w:lang w:eastAsia="zh-CN" w:bidi="bn-IN"/>
        </w:rPr>
        <w:t xml:space="preserve"> </w:t>
      </w:r>
      <w:r w:rsidR="00D66AE9">
        <w:rPr>
          <w:rFonts w:ascii="SolaimanLipi" w:eastAsia="SimSun" w:hAnsi="Courier New" w:cs="Kalpurush" w:hint="cs"/>
          <w:sz w:val="24"/>
          <w:szCs w:val="24"/>
          <w:cs/>
          <w:lang w:eastAsia="zh-CN" w:bidi="bn-BD"/>
        </w:rPr>
        <w:t xml:space="preserve"> </w:t>
      </w:r>
      <w:r w:rsidRPr="00715D5D">
        <w:rPr>
          <w:rFonts w:ascii="SolaimanLipi" w:eastAsia="SimSun" w:hAnsi="Courier New" w:cs="Kalpurush"/>
          <w:sz w:val="24"/>
          <w:szCs w:val="24"/>
          <w:cs/>
          <w:lang w:eastAsia="zh-CN" w:bidi="bn-IN"/>
        </w:rPr>
        <w:t xml:space="preserve">কঠোর হয়েছিলেন আর উমার </w:t>
      </w:r>
      <w:r w:rsidR="00D66AE9">
        <w:rPr>
          <w:rFonts w:ascii="SolaimanLipi" w:eastAsia="SimSun" w:hAnsi="Courier New" w:cs="Kalpurush" w:hint="cs"/>
          <w:sz w:val="24"/>
          <w:szCs w:val="24"/>
          <w:cs/>
          <w:lang w:eastAsia="zh-CN" w:bidi="bn-IN"/>
        </w:rPr>
        <w:t>রাদিয়াল্লাহু</w:t>
      </w:r>
      <w:r w:rsidR="00D66AE9">
        <w:rPr>
          <w:rFonts w:ascii="SolaimanLipi" w:eastAsia="SimSun" w:hAnsi="Courier New" w:cs="Kalpurush"/>
          <w:sz w:val="24"/>
          <w:szCs w:val="24"/>
          <w:cs/>
          <w:lang w:eastAsia="zh-CN" w:bidi="bn-IN"/>
        </w:rPr>
        <w:t xml:space="preserve"> </w:t>
      </w:r>
      <w:r w:rsidR="00D66AE9">
        <w:rPr>
          <w:rFonts w:ascii="SolaimanLipi" w:eastAsia="SimSun" w:hAnsi="Courier New" w:cs="Kalpurush" w:hint="cs"/>
          <w:sz w:val="24"/>
          <w:szCs w:val="24"/>
          <w:cs/>
          <w:lang w:eastAsia="zh-CN" w:bidi="bn-BD"/>
        </w:rPr>
        <w:t>‘</w:t>
      </w:r>
      <w:r w:rsidR="00D66AE9">
        <w:rPr>
          <w:rFonts w:ascii="SolaimanLipi" w:eastAsia="SimSun" w:hAnsi="Courier New" w:cs="Kalpurush" w:hint="cs"/>
          <w:sz w:val="24"/>
          <w:szCs w:val="24"/>
          <w:cs/>
          <w:lang w:eastAsia="zh-CN" w:bidi="bn-IN"/>
        </w:rPr>
        <w:t>আন</w:t>
      </w:r>
      <w:r w:rsidR="00D66AE9">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হয়েছিলেন </w:t>
      </w:r>
      <w:r w:rsidRPr="00715D5D">
        <w:rPr>
          <w:rFonts w:ascii="SolaimanLipi" w:eastAsia="SimSun" w:hAnsi="Courier New" w:cs="Kalpurush"/>
          <w:sz w:val="24"/>
          <w:szCs w:val="24"/>
          <w:highlight w:val="white"/>
          <w:cs/>
          <w:lang w:eastAsia="zh-CN" w:bidi="bn-IN"/>
        </w:rPr>
        <w:t>দয়ার্দ্র</w:t>
      </w:r>
      <w:r w:rsidRPr="0038397C">
        <w:rPr>
          <w:rFonts w:ascii="SolaimanLipi" w:eastAsia="SimSun" w:hAnsi="SolaimanLipi" w:cs="SolaimanLipi"/>
          <w:sz w:val="24"/>
          <w:szCs w:val="24"/>
          <w:cs/>
          <w:lang w:eastAsia="zh-CN" w:bidi="hi-IN"/>
        </w:rPr>
        <w:t xml:space="preserve">। </w:t>
      </w:r>
      <w:r w:rsidRPr="00D66AE9">
        <w:rPr>
          <w:rFonts w:ascii="Kalpurush" w:eastAsia="SimSun" w:hAnsi="Kalpurush" w:cs="Kalpurush"/>
          <w:sz w:val="24"/>
          <w:szCs w:val="24"/>
          <w:cs/>
          <w:lang w:eastAsia="zh-CN" w:bidi="bn-IN"/>
        </w:rPr>
        <w:t xml:space="preserve">আবার কারো ইতিবাচক গুণের প্রকাশ্যে </w:t>
      </w:r>
      <w:r w:rsidRPr="00715D5D">
        <w:rPr>
          <w:rFonts w:ascii="SolaimanLipi" w:eastAsia="SimSun" w:hAnsi="Courier New" w:cs="Kalpurush"/>
          <w:sz w:val="24"/>
          <w:szCs w:val="24"/>
          <w:highlight w:val="white"/>
          <w:cs/>
          <w:lang w:eastAsia="zh-CN" w:bidi="bn-IN"/>
        </w:rPr>
        <w:t>মূল্যায়ন</w:t>
      </w:r>
      <w:r w:rsidRPr="00715D5D">
        <w:rPr>
          <w:rFonts w:ascii="SolaimanLipi" w:eastAsia="SimSun" w:hAnsi="Courier New" w:cs="Kalpurush"/>
          <w:sz w:val="24"/>
          <w:szCs w:val="24"/>
          <w:cs/>
          <w:lang w:eastAsia="zh-CN" w:bidi="bn-IN"/>
        </w:rPr>
        <w:t xml:space="preserve"> করলে বা স্বীকৃতি দিলে যার মধ্যে এ </w:t>
      </w:r>
      <w:r w:rsidRPr="00715D5D">
        <w:rPr>
          <w:rFonts w:ascii="SolaimanLipi" w:eastAsia="SimSun" w:hAnsi="Courier New" w:cs="Kalpurush"/>
          <w:sz w:val="24"/>
          <w:szCs w:val="24"/>
          <w:highlight w:val="white"/>
          <w:cs/>
          <w:lang w:eastAsia="zh-CN" w:bidi="bn-IN"/>
        </w:rPr>
        <w:t>গুণটির</w:t>
      </w:r>
      <w:r w:rsidRPr="00715D5D">
        <w:rPr>
          <w:rFonts w:ascii="SolaimanLipi" w:eastAsia="SimSun" w:hAnsi="Courier New" w:cs="Kalpurush"/>
          <w:sz w:val="24"/>
          <w:szCs w:val="24"/>
          <w:cs/>
          <w:lang w:eastAsia="zh-CN" w:bidi="bn-IN"/>
        </w:rPr>
        <w:t xml:space="preserve"> অভাব আছে সে এটি </w:t>
      </w:r>
      <w:r w:rsidRPr="00715D5D">
        <w:rPr>
          <w:rFonts w:ascii="SolaimanLipi" w:eastAsia="SimSun" w:hAnsi="Courier New" w:cs="Kalpurush"/>
          <w:sz w:val="24"/>
          <w:szCs w:val="24"/>
          <w:highlight w:val="white"/>
          <w:cs/>
          <w:lang w:eastAsia="zh-CN" w:bidi="bn-IN"/>
        </w:rPr>
        <w:t>অর্জনের</w:t>
      </w:r>
      <w:r w:rsidRPr="00715D5D">
        <w:rPr>
          <w:rFonts w:ascii="SolaimanLipi" w:eastAsia="SimSun" w:hAnsi="Courier New" w:cs="Kalpurush"/>
          <w:sz w:val="24"/>
          <w:szCs w:val="24"/>
          <w:cs/>
          <w:lang w:eastAsia="zh-CN" w:bidi="bn-IN"/>
        </w:rPr>
        <w:t xml:space="preserve"> জন্য আগ্রহী হয়ে থাকে। যখন মানুষের মধ্যে সকলের ভাল</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গুণগুলোর</w:t>
      </w:r>
      <w:r w:rsidRPr="00715D5D">
        <w:rPr>
          <w:rFonts w:ascii="SolaimanLipi" w:eastAsia="SimSun" w:hAnsi="Courier New" w:cs="Kalpurush"/>
          <w:sz w:val="24"/>
          <w:szCs w:val="24"/>
          <w:cs/>
          <w:lang w:eastAsia="zh-CN" w:bidi="bn-IN"/>
        </w:rPr>
        <w:t xml:space="preserve"> ইতিবাচক ম</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ল্যায়নের সংস্কৃতি চালু হয়ে যাবে তখন পরনিন্দা</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গীবত</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পরদোষ</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চর্চা</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অপবাদ</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গালিগালাজ ইত্যাদি </w:t>
      </w:r>
      <w:r w:rsidRPr="00715D5D">
        <w:rPr>
          <w:rFonts w:ascii="SolaimanLipi" w:eastAsia="SimSun" w:hAnsi="Courier New" w:cs="Kalpurush"/>
          <w:sz w:val="24"/>
          <w:szCs w:val="24"/>
          <w:highlight w:val="white"/>
          <w:cs/>
          <w:lang w:eastAsia="zh-CN" w:bidi="bn-IN"/>
        </w:rPr>
        <w:t>খারা</w:t>
      </w:r>
      <w:r w:rsidRPr="00715D5D">
        <w:rPr>
          <w:rFonts w:ascii="SolaimanLipi" w:eastAsia="SimSun" w:hAnsi="Courier New" w:cs="Kalpurush" w:hint="cs"/>
          <w:sz w:val="24"/>
          <w:szCs w:val="24"/>
          <w:cs/>
          <w:lang w:eastAsia="zh-CN" w:bidi="bn-IN"/>
        </w:rPr>
        <w:t>প</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আচরণগুলো</w:t>
      </w:r>
      <w:r w:rsidRPr="00715D5D">
        <w:rPr>
          <w:rFonts w:ascii="SolaimanLipi" w:eastAsia="SimSun" w:hAnsi="Courier New" w:cs="Kalpurush"/>
          <w:sz w:val="24"/>
          <w:szCs w:val="24"/>
          <w:cs/>
          <w:lang w:eastAsia="zh-CN" w:bidi="bn-IN"/>
        </w:rPr>
        <w:t xml:space="preserve"> দূর হয়ে যাবে। </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lastRenderedPageBreak/>
        <w:t>এমনিভাবে রাসূল</w:t>
      </w:r>
      <w:r w:rsidR="00D66AE9">
        <w:rPr>
          <w:rFonts w:ascii="SolaimanLipi" w:eastAsia="SimSun" w:hAnsi="Courier New" w:cs="Kalpurush" w:hint="cs"/>
          <w:sz w:val="24"/>
          <w:szCs w:val="24"/>
          <w:cs/>
          <w:lang w:eastAsia="zh-CN" w:bidi="bn-BD"/>
        </w:rPr>
        <w:t>ুল্লাহ্</w:t>
      </w:r>
      <w:r w:rsidRPr="00715D5D">
        <w:rPr>
          <w:rFonts w:ascii="SolaimanLipi" w:eastAsia="SimSun" w:hAnsi="Courier New" w:cs="Kalpurush"/>
          <w:sz w:val="24"/>
          <w:szCs w:val="24"/>
          <w:cs/>
          <w:lang w:eastAsia="zh-CN" w:bidi="bn-IN"/>
        </w:rPr>
        <w:t xml:space="preserve"> সাল্লাল্লাহু আলাইহি ওয়াসাল্লাম তা</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র সাহাবী</w:t>
      </w:r>
      <w:r w:rsidR="00D00DBA">
        <w:rPr>
          <w:rFonts w:ascii="SolaimanLipi" w:eastAsia="SimSun" w:hAnsi="Courier New" w:cs="Kalpurush" w:hint="cs"/>
          <w:sz w:val="24"/>
          <w:szCs w:val="24"/>
          <w:cs/>
          <w:lang w:eastAsia="zh-CN" w:bidi="bn-BD"/>
        </w:rPr>
        <w:t>গণে</w:t>
      </w:r>
      <w:r w:rsidRPr="00715D5D">
        <w:rPr>
          <w:rFonts w:ascii="SolaimanLipi" w:eastAsia="SimSun" w:hAnsi="Courier New" w:cs="Kalpurush"/>
          <w:sz w:val="24"/>
          <w:szCs w:val="24"/>
          <w:cs/>
          <w:lang w:eastAsia="zh-CN" w:bidi="bn-IN"/>
        </w:rPr>
        <w:t>র কাউকে উপাধি দিয়েছেন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highlight w:val="white"/>
          <w:cs/>
          <w:lang w:eastAsia="zh-CN" w:bidi="bn-IN"/>
        </w:rPr>
        <w:t>সাইফুল্লাহ</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কাউকে </w:t>
      </w:r>
      <w:r w:rsidRPr="00715D5D">
        <w:rPr>
          <w:rFonts w:ascii="SolaimanLipi" w:eastAsia="SimSun" w:hAnsi="Courier New" w:cs="Kalpurush"/>
          <w:sz w:val="24"/>
          <w:szCs w:val="24"/>
          <w:highlight w:val="white"/>
          <w:cs/>
          <w:lang w:eastAsia="zh-CN" w:bidi="bn-IN"/>
        </w:rPr>
        <w:t>আসাদুল্লাহ</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কাউকে </w:t>
      </w:r>
      <w:r w:rsidRPr="00715D5D">
        <w:rPr>
          <w:rFonts w:ascii="SolaimanLipi" w:eastAsia="SimSun" w:hAnsi="Courier New" w:cs="Kalpurush"/>
          <w:sz w:val="24"/>
          <w:szCs w:val="24"/>
          <w:highlight w:val="white"/>
          <w:cs/>
          <w:lang w:eastAsia="zh-CN" w:bidi="bn-IN"/>
        </w:rPr>
        <w:t>তাইয়ার</w:t>
      </w:r>
      <w:r w:rsidRPr="00715D5D">
        <w:rPr>
          <w:rFonts w:ascii="SolaimanLipi" w:eastAsia="SimSun" w:hAnsi="Courier New" w:cs="Kalpurush"/>
          <w:sz w:val="24"/>
          <w:szCs w:val="24"/>
          <w:cs/>
          <w:lang w:eastAsia="zh-CN" w:bidi="bn-IN"/>
        </w:rPr>
        <w:t xml:space="preserve"> আবার কাউকে </w:t>
      </w:r>
      <w:r w:rsidRPr="00715D5D">
        <w:rPr>
          <w:rFonts w:ascii="SolaimanLipi" w:eastAsia="SimSun" w:hAnsi="Courier New" w:cs="Kalpurush"/>
          <w:sz w:val="24"/>
          <w:szCs w:val="24"/>
          <w:highlight w:val="white"/>
          <w:cs/>
          <w:lang w:eastAsia="zh-CN" w:bidi="bn-IN"/>
        </w:rPr>
        <w:t>আমীনুল</w:t>
      </w:r>
      <w:r w:rsidRPr="00715D5D">
        <w:rPr>
          <w:rFonts w:ascii="SolaimanLipi" w:eastAsia="SimSun" w:hAnsi="Courier New" w:cs="Kalpurush"/>
          <w:sz w:val="24"/>
          <w:szCs w:val="24"/>
          <w:cs/>
          <w:lang w:eastAsia="zh-CN" w:bidi="bn-IN"/>
        </w:rPr>
        <w:t xml:space="preserve"> উম্মাহ বলে। এগুলো সবই ছিল ইতিবাচক দৃষ্টিভঙ্গির প্রতিফলন ও ইতিবাচক দৃষ্টিতে </w:t>
      </w:r>
      <w:r w:rsidRPr="00715D5D">
        <w:rPr>
          <w:rFonts w:ascii="SolaimanLipi" w:eastAsia="SimSun" w:hAnsi="Courier New" w:cs="Kalpurush"/>
          <w:sz w:val="24"/>
          <w:szCs w:val="24"/>
          <w:highlight w:val="white"/>
          <w:cs/>
          <w:lang w:eastAsia="zh-CN" w:bidi="bn-IN"/>
        </w:rPr>
        <w:t>মূল্যায়ন</w:t>
      </w:r>
      <w:r w:rsidRPr="0038397C">
        <w:rPr>
          <w:rFonts w:ascii="SolaimanLipi" w:eastAsia="SimSun" w:hAnsi="SolaimanLipi" w:cs="SolaimanLipi"/>
          <w:sz w:val="24"/>
          <w:szCs w:val="24"/>
          <w:cs/>
          <w:lang w:eastAsia="zh-CN" w:bidi="hi-IN"/>
        </w:rPr>
        <w:t>।</w:t>
      </w:r>
    </w:p>
    <w:p w:rsidR="00D66AE9" w:rsidRPr="00D66AE9" w:rsidRDefault="00715D5D" w:rsidP="00D66AE9">
      <w:pPr>
        <w:autoSpaceDE w:val="0"/>
        <w:autoSpaceDN w:val="0"/>
        <w:bidi w:val="0"/>
        <w:adjustRightInd w:val="0"/>
        <w:spacing w:before="120" w:after="120"/>
        <w:jc w:val="both"/>
        <w:rPr>
          <w:rFonts w:ascii="SolaimanLipi" w:eastAsia="SimSun" w:hAnsi="Courier New" w:cs="Kalpurush"/>
          <w:b/>
          <w:bCs/>
          <w:sz w:val="24"/>
          <w:szCs w:val="24"/>
          <w:lang w:eastAsia="zh-CN" w:bidi="bn-BD"/>
        </w:rPr>
      </w:pPr>
      <w:r w:rsidRPr="00D66AE9">
        <w:rPr>
          <w:rFonts w:ascii="SolaimanLipi" w:eastAsia="SimSun" w:hAnsi="Courier New" w:cs="Kalpurush"/>
          <w:b/>
          <w:bCs/>
          <w:sz w:val="24"/>
          <w:szCs w:val="24"/>
          <w:highlight w:val="white"/>
          <w:cs/>
          <w:lang w:eastAsia="zh-CN" w:bidi="bn-IN"/>
        </w:rPr>
        <w:t>আলেম</w:t>
      </w:r>
      <w:r w:rsidRPr="00D66AE9">
        <w:rPr>
          <w:rFonts w:ascii="SolaimanLipi" w:eastAsia="SimSun" w:hAnsi="Courier New" w:cs="Kalpurush"/>
          <w:b/>
          <w:bCs/>
          <w:sz w:val="24"/>
          <w:szCs w:val="24"/>
          <w:cs/>
          <w:lang w:eastAsia="zh-CN" w:bidi="bn-IN"/>
        </w:rPr>
        <w:t>-</w:t>
      </w:r>
      <w:r w:rsidR="00D66AE9">
        <w:rPr>
          <w:rFonts w:ascii="SolaimanLipi" w:eastAsia="SimSun" w:hAnsi="Courier New" w:cs="Kalpurush" w:hint="cs"/>
          <w:b/>
          <w:bCs/>
          <w:sz w:val="24"/>
          <w:szCs w:val="24"/>
          <w:highlight w:val="white"/>
          <w:cs/>
          <w:lang w:eastAsia="zh-CN" w:bidi="bn-BD"/>
        </w:rPr>
        <w:t>ও</w:t>
      </w:r>
      <w:r w:rsidRPr="00D66AE9">
        <w:rPr>
          <w:rFonts w:ascii="SolaimanLipi" w:eastAsia="SimSun" w:hAnsi="Courier New" w:cs="Kalpurush"/>
          <w:b/>
          <w:bCs/>
          <w:sz w:val="24"/>
          <w:szCs w:val="24"/>
          <w:highlight w:val="white"/>
          <w:cs/>
          <w:lang w:eastAsia="zh-CN" w:bidi="bn-IN"/>
        </w:rPr>
        <w:t>লামা</w:t>
      </w:r>
      <w:r w:rsidRPr="00D66AE9">
        <w:rPr>
          <w:rFonts w:ascii="SolaimanLipi" w:eastAsia="SimSun" w:hAnsi="Courier New" w:cs="Kalpurush"/>
          <w:b/>
          <w:bCs/>
          <w:sz w:val="24"/>
          <w:szCs w:val="24"/>
          <w:cs/>
          <w:lang w:eastAsia="zh-CN" w:bidi="bn-IN"/>
        </w:rPr>
        <w:t xml:space="preserve"> দাওয়াত-</w:t>
      </w:r>
      <w:r w:rsidRPr="00D66AE9">
        <w:rPr>
          <w:rFonts w:ascii="SolaimanLipi" w:eastAsia="SimSun" w:hAnsi="Courier New" w:cs="Kalpurush"/>
          <w:b/>
          <w:bCs/>
          <w:sz w:val="24"/>
          <w:szCs w:val="24"/>
          <w:highlight w:val="white"/>
          <w:cs/>
          <w:lang w:eastAsia="zh-CN" w:bidi="bn-IN"/>
        </w:rPr>
        <w:t>কর্মীদের</w:t>
      </w:r>
      <w:r w:rsidRPr="00D66AE9">
        <w:rPr>
          <w:rFonts w:ascii="SolaimanLipi" w:eastAsia="SimSun" w:hAnsi="Courier New" w:cs="Kalpurush"/>
          <w:b/>
          <w:bCs/>
          <w:sz w:val="24"/>
          <w:szCs w:val="24"/>
          <w:cs/>
          <w:lang w:eastAsia="zh-CN" w:bidi="bn-IN"/>
        </w:rPr>
        <w:t xml:space="preserve"> জন্য এ গুণটির প্রয়োজনীয়তা</w:t>
      </w:r>
      <w:r w:rsidR="00D66AE9" w:rsidRPr="00D66AE9">
        <w:rPr>
          <w:rFonts w:ascii="SolaimanLipi" w:eastAsia="SimSun" w:hAnsi="Courier New" w:cs="Kalpurush" w:hint="cs"/>
          <w:b/>
          <w:bCs/>
          <w:sz w:val="24"/>
          <w:szCs w:val="24"/>
          <w:cs/>
          <w:lang w:eastAsia="zh-CN" w:bidi="bn-BD"/>
        </w:rPr>
        <w:t>:</w:t>
      </w:r>
    </w:p>
    <w:p w:rsidR="00715D5D" w:rsidRPr="00DB4F95" w:rsidRDefault="00715D5D" w:rsidP="00D66AE9">
      <w:pPr>
        <w:autoSpaceDE w:val="0"/>
        <w:autoSpaceDN w:val="0"/>
        <w:bidi w:val="0"/>
        <w:adjustRightInd w:val="0"/>
        <w:spacing w:before="120" w:after="120"/>
        <w:jc w:val="both"/>
        <w:rPr>
          <w:rFonts w:ascii="Kalpurush" w:eastAsia="SimSun" w:hAnsi="Kalpurush" w:cs="Kalpurush"/>
          <w:sz w:val="24"/>
          <w:szCs w:val="24"/>
          <w:lang w:eastAsia="zh-CN" w:bidi="bn-BD"/>
        </w:rPr>
      </w:pPr>
      <w:r w:rsidRPr="00715D5D">
        <w:rPr>
          <w:rFonts w:ascii="SolaimanLipi" w:eastAsia="SimSun" w:hAnsi="Courier New" w:cs="Kalpurush"/>
          <w:sz w:val="24"/>
          <w:szCs w:val="24"/>
          <w:cs/>
          <w:lang w:eastAsia="zh-CN" w:bidi="bn-IN"/>
        </w:rPr>
        <w:t>আমাদের আলেম</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উলামা</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00D66AE9">
        <w:rPr>
          <w:rFonts w:ascii="SolaimanLipi" w:eastAsia="SimSun" w:hAnsi="Courier New" w:cs="Kalpurush"/>
          <w:sz w:val="24"/>
          <w:szCs w:val="24"/>
          <w:highlight w:val="white"/>
          <w:cs/>
          <w:lang w:eastAsia="zh-CN" w:bidi="bn-IN"/>
        </w:rPr>
        <w:t>দাও</w:t>
      </w:r>
      <w:r w:rsidR="00D66AE9">
        <w:rPr>
          <w:rFonts w:ascii="SolaimanLipi" w:eastAsia="SimSun" w:hAnsi="Courier New" w:cs="Kalpurush" w:hint="cs"/>
          <w:sz w:val="24"/>
          <w:szCs w:val="24"/>
          <w:highlight w:val="white"/>
          <w:cs/>
          <w:lang w:eastAsia="zh-CN" w:bidi="bn-BD"/>
        </w:rPr>
        <w:t>য়া</w:t>
      </w:r>
      <w:r w:rsidRPr="00715D5D">
        <w:rPr>
          <w:rFonts w:ascii="SolaimanLipi" w:eastAsia="SimSun" w:hAnsi="Courier New" w:cs="Kalpurush"/>
          <w:sz w:val="24"/>
          <w:szCs w:val="24"/>
          <w:highlight w:val="white"/>
          <w:cs/>
          <w:lang w:eastAsia="zh-CN" w:bidi="bn-IN"/>
        </w:rPr>
        <w:t>তী</w:t>
      </w:r>
      <w:r w:rsidRPr="00715D5D">
        <w:rPr>
          <w:rFonts w:ascii="SolaimanLipi" w:eastAsia="SimSun" w:hAnsi="Courier New" w:cs="Kalpurush"/>
          <w:sz w:val="24"/>
          <w:szCs w:val="24"/>
          <w:cs/>
          <w:lang w:eastAsia="zh-CN" w:bidi="bn-IN"/>
        </w:rPr>
        <w:t xml:space="preserve"> কাজে নিয়োজিত </w:t>
      </w:r>
      <w:r w:rsidRPr="00715D5D">
        <w:rPr>
          <w:rFonts w:ascii="SolaimanLipi" w:eastAsia="SimSun" w:hAnsi="Courier New" w:cs="Kalpurush"/>
          <w:sz w:val="24"/>
          <w:szCs w:val="24"/>
          <w:highlight w:val="white"/>
          <w:cs/>
          <w:lang w:eastAsia="zh-CN" w:bidi="bn-IN"/>
        </w:rPr>
        <w:t>ব্যক্তিবর্গের</w:t>
      </w:r>
      <w:r w:rsidRPr="00715D5D">
        <w:rPr>
          <w:rFonts w:ascii="SolaimanLipi" w:eastAsia="SimSun" w:hAnsi="Courier New" w:cs="Kalpurush"/>
          <w:sz w:val="24"/>
          <w:szCs w:val="24"/>
          <w:cs/>
          <w:lang w:eastAsia="zh-CN" w:bidi="bn-IN"/>
        </w:rPr>
        <w:t xml:space="preserve"> মধ্যে এ গুণটি থাকা অত্যন্ত জরুর</w:t>
      </w:r>
      <w:r w:rsidRPr="00715D5D">
        <w:rPr>
          <w:rFonts w:ascii="SolaimanLipi" w:eastAsia="SimSun" w:hAnsi="Courier New" w:cs="Kalpurush" w:hint="cs"/>
          <w:sz w:val="24"/>
          <w:szCs w:val="24"/>
          <w:cs/>
          <w:lang w:eastAsia="zh-CN" w:bidi="bn-IN"/>
        </w:rPr>
        <w:t>ি</w:t>
      </w:r>
      <w:r w:rsidRPr="0038397C">
        <w:rPr>
          <w:rFonts w:ascii="SolaimanLipi" w:eastAsia="SimSun" w:hAnsi="SolaimanLipi" w:cs="SolaimanLipi"/>
          <w:sz w:val="24"/>
          <w:szCs w:val="24"/>
          <w:cs/>
          <w:lang w:eastAsia="zh-CN" w:bidi="hi-IN"/>
        </w:rPr>
        <w:t xml:space="preserve">। </w:t>
      </w:r>
      <w:r w:rsidRPr="00D66AE9">
        <w:rPr>
          <w:rFonts w:ascii="Kalpurush" w:eastAsia="SimSun" w:hAnsi="Kalpurush" w:cs="Kalpurush"/>
          <w:sz w:val="24"/>
          <w:szCs w:val="24"/>
          <w:cs/>
          <w:lang w:eastAsia="zh-CN" w:bidi="bn-IN"/>
        </w:rPr>
        <w:t>কিন্তু দুঃখজনক সত্য হল</w:t>
      </w:r>
      <w:r w:rsidRPr="00D66AE9">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তাদের </w:t>
      </w:r>
      <w:r w:rsidR="00D00DBA">
        <w:rPr>
          <w:rFonts w:ascii="SolaimanLipi" w:eastAsia="SimSun" w:hAnsi="Courier New" w:cs="Kalpurush"/>
          <w:sz w:val="24"/>
          <w:szCs w:val="24"/>
          <w:cs/>
          <w:lang w:eastAsia="zh-CN" w:bidi="bn-IN"/>
        </w:rPr>
        <w:t>মধ্যেই এ গুণটির অভাব সবচেয়ে বেশ</w:t>
      </w:r>
      <w:r w:rsidR="00D00DBA">
        <w:rPr>
          <w:rFonts w:ascii="SolaimanLipi" w:eastAsia="SimSun" w:hAnsi="Courier New" w:cs="Kalpurush" w:hint="cs"/>
          <w:sz w:val="24"/>
          <w:szCs w:val="24"/>
          <w:cs/>
          <w:lang w:eastAsia="zh-CN" w:bidi="bn-BD"/>
        </w:rPr>
        <w:t>ি</w:t>
      </w:r>
      <w:r w:rsidRPr="00DB4F95">
        <w:rPr>
          <w:rFonts w:ascii="SolaimanLipi" w:eastAsia="SimSun" w:hAnsi="SolaimanLipi" w:cs="SolaimanLipi"/>
          <w:sz w:val="24"/>
          <w:szCs w:val="24"/>
          <w:cs/>
          <w:lang w:eastAsia="zh-CN" w:bidi="hi-IN"/>
        </w:rPr>
        <w:t xml:space="preserve">। </w:t>
      </w:r>
      <w:r w:rsidRPr="00DB4F95">
        <w:rPr>
          <w:rFonts w:ascii="Kalpurush" w:eastAsia="SimSun" w:hAnsi="Kalpurush" w:cs="Kalpurush"/>
          <w:sz w:val="24"/>
          <w:szCs w:val="24"/>
          <w:cs/>
          <w:lang w:eastAsia="zh-CN" w:bidi="bn-IN"/>
        </w:rPr>
        <w:t>তিনটি উদাহরণ দিচ্ছি</w:t>
      </w:r>
      <w:r w:rsidR="00D66AE9" w:rsidRPr="00DB4F95">
        <w:rPr>
          <w:rFonts w:ascii="Kalpurush" w:eastAsia="SimSun" w:hAnsi="Kalpurush" w:cs="Kalpurush"/>
          <w:sz w:val="24"/>
          <w:szCs w:val="24"/>
          <w:cs/>
          <w:lang w:eastAsia="zh-CN" w:bidi="bn-BD"/>
        </w:rPr>
        <w:t>:</w:t>
      </w:r>
    </w:p>
    <w:p w:rsidR="00D66AE9" w:rsidRPr="00D00DBA" w:rsidRDefault="00D66AE9" w:rsidP="00715D5D">
      <w:pPr>
        <w:autoSpaceDE w:val="0"/>
        <w:autoSpaceDN w:val="0"/>
        <w:bidi w:val="0"/>
        <w:adjustRightInd w:val="0"/>
        <w:spacing w:before="120" w:after="120"/>
        <w:jc w:val="both"/>
        <w:rPr>
          <w:rFonts w:ascii="SolaimanLipi" w:eastAsia="SimSun" w:hAnsi="Courier New" w:cs="Kalpurush"/>
          <w:sz w:val="24"/>
          <w:szCs w:val="24"/>
          <w:lang w:eastAsia="zh-CN" w:bidi="bn-BD"/>
        </w:rPr>
      </w:pPr>
      <w:r w:rsidRPr="00DB4F95">
        <w:rPr>
          <w:rFonts w:ascii="Kalpurush" w:eastAsia="SimSun" w:hAnsi="Kalpurush" w:cs="Kalpurush"/>
          <w:sz w:val="24"/>
          <w:szCs w:val="24"/>
          <w:cs/>
          <w:lang w:eastAsia="zh-CN" w:bidi="bn-IN"/>
        </w:rPr>
        <w:t>এ</w:t>
      </w:r>
      <w:r>
        <w:rPr>
          <w:rFonts w:ascii="SolaimanLipi" w:eastAsia="SimSun" w:hAnsi="Courier New" w:cs="Kalpurush"/>
          <w:sz w:val="24"/>
          <w:szCs w:val="24"/>
          <w:cs/>
          <w:lang w:eastAsia="zh-CN" w:bidi="bn-IN"/>
        </w:rPr>
        <w:t>ক. আমি একটি মসজিদে জুম</w:t>
      </w:r>
      <w:r>
        <w:rPr>
          <w:rFonts w:ascii="SolaimanLipi" w:eastAsia="SimSun" w:hAnsi="Courier New" w:cs="Kalpurush" w:hint="cs"/>
          <w:sz w:val="24"/>
          <w:szCs w:val="24"/>
          <w:cs/>
          <w:lang w:eastAsia="zh-CN" w:bidi="bn-BD"/>
        </w:rPr>
        <w:t>ু‘আ</w:t>
      </w:r>
      <w:r w:rsidR="00715D5D" w:rsidRPr="00715D5D">
        <w:rPr>
          <w:rFonts w:ascii="SolaimanLipi" w:eastAsia="SimSun" w:hAnsi="Courier New" w:cs="Kalpurush"/>
          <w:sz w:val="24"/>
          <w:szCs w:val="24"/>
          <w:cs/>
          <w:lang w:eastAsia="zh-CN" w:bidi="bn-IN"/>
        </w:rPr>
        <w:t>র</w:t>
      </w:r>
      <w:r w:rsidR="004D3DE9">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 xml:space="preserve">আদায় করলাম। দেখলাম </w:t>
      </w:r>
      <w:r w:rsidR="00715D5D" w:rsidRPr="00715D5D">
        <w:rPr>
          <w:rFonts w:ascii="SolaimanLipi" w:eastAsia="SimSun" w:hAnsi="Courier New" w:cs="Kalpurush"/>
          <w:sz w:val="24"/>
          <w:szCs w:val="24"/>
          <w:highlight w:val="white"/>
          <w:cs/>
          <w:lang w:eastAsia="zh-CN" w:bidi="bn-IN"/>
        </w:rPr>
        <w:t>খতীব</w:t>
      </w:r>
      <w:r w:rsidR="00715D5D" w:rsidRPr="00715D5D">
        <w:rPr>
          <w:rFonts w:ascii="SolaimanLipi" w:eastAsia="SimSun" w:hAnsi="Courier New" w:cs="Kalpurush"/>
          <w:sz w:val="24"/>
          <w:szCs w:val="24"/>
          <w:cs/>
          <w:lang w:eastAsia="zh-CN" w:bidi="bn-IN"/>
        </w:rPr>
        <w:t xml:space="preserve"> সাহেব </w:t>
      </w:r>
      <w:r>
        <w:rPr>
          <w:rFonts w:ascii="SolaimanLipi" w:eastAsia="SimSun" w:hAnsi="Courier New" w:cs="Kalpurush"/>
          <w:sz w:val="24"/>
          <w:szCs w:val="24"/>
          <w:highlight w:val="white"/>
          <w:cs/>
          <w:lang w:eastAsia="zh-CN" w:bidi="bn-IN"/>
        </w:rPr>
        <w:t>খু</w:t>
      </w:r>
      <w:r>
        <w:rPr>
          <w:rFonts w:ascii="SolaimanLipi" w:eastAsia="SimSun" w:hAnsi="Courier New" w:cs="Kalpurush" w:hint="cs"/>
          <w:sz w:val="24"/>
          <w:szCs w:val="24"/>
          <w:highlight w:val="white"/>
          <w:cs/>
          <w:lang w:eastAsia="zh-CN" w:bidi="bn-BD"/>
        </w:rPr>
        <w:t>ৎ</w:t>
      </w:r>
      <w:r w:rsidR="00715D5D" w:rsidRPr="00715D5D">
        <w:rPr>
          <w:rFonts w:ascii="SolaimanLipi" w:eastAsia="SimSun" w:hAnsi="Courier New" w:cs="Kalpurush"/>
          <w:sz w:val="24"/>
          <w:szCs w:val="24"/>
          <w:highlight w:val="white"/>
          <w:cs/>
          <w:lang w:eastAsia="zh-CN" w:bidi="bn-IN"/>
        </w:rPr>
        <w:t>বাহপূর্ব</w:t>
      </w:r>
      <w:r w:rsidR="00715D5D" w:rsidRPr="00715D5D">
        <w:rPr>
          <w:rFonts w:ascii="SolaimanLipi" w:eastAsia="SimSun" w:hAnsi="Courier New" w:cs="Kalpurush"/>
          <w:sz w:val="24"/>
          <w:szCs w:val="24"/>
          <w:cs/>
          <w:lang w:eastAsia="zh-CN" w:bidi="bn-IN"/>
        </w:rPr>
        <w:t xml:space="preserve"> বক্তৃতার এক পর্যায়ে বললে</w:t>
      </w:r>
      <w:r w:rsidR="00715D5D" w:rsidRPr="00715D5D">
        <w:rPr>
          <w:rFonts w:ascii="SolaimanLipi" w:eastAsia="SimSun" w:hAnsi="Courier New" w:cs="Kalpurush" w:hint="cs"/>
          <w:sz w:val="24"/>
          <w:szCs w:val="24"/>
          <w:cs/>
          <w:lang w:eastAsia="zh-CN" w:bidi="bn-IN"/>
        </w:rPr>
        <w:t>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আজকাল অনেক </w:t>
      </w:r>
      <w:r w:rsidR="00715D5D" w:rsidRPr="00715D5D">
        <w:rPr>
          <w:rFonts w:ascii="SolaimanLipi" w:eastAsia="SimSun" w:hAnsi="Courier New" w:cs="Kalpurush"/>
          <w:sz w:val="24"/>
          <w:szCs w:val="24"/>
          <w:highlight w:val="white"/>
          <w:cs/>
          <w:lang w:eastAsia="zh-CN" w:bidi="bn-IN"/>
        </w:rPr>
        <w:t>মৌলভীকে</w:t>
      </w:r>
      <w:r w:rsidR="00715D5D" w:rsidRPr="00715D5D">
        <w:rPr>
          <w:rFonts w:ascii="SolaimanLipi" w:eastAsia="SimSun" w:hAnsi="Courier New" w:cs="Kalpurush"/>
          <w:sz w:val="24"/>
          <w:szCs w:val="24"/>
          <w:cs/>
          <w:lang w:eastAsia="zh-CN" w:bidi="bn-IN"/>
        </w:rPr>
        <w:t xml:space="preserve"> দেখা যায় </w:t>
      </w:r>
      <w:r w:rsidR="00715D5D" w:rsidRPr="00715D5D">
        <w:rPr>
          <w:rFonts w:ascii="SolaimanLipi" w:eastAsia="SimSun" w:hAnsi="Courier New" w:cs="Kalpurush"/>
          <w:sz w:val="24"/>
          <w:szCs w:val="24"/>
          <w:highlight w:val="white"/>
          <w:cs/>
          <w:lang w:eastAsia="zh-CN" w:bidi="bn-IN"/>
        </w:rPr>
        <w:t>টেলিভিশনে</w:t>
      </w:r>
      <w:r w:rsidR="00715D5D" w:rsidRPr="00715D5D">
        <w:rPr>
          <w:rFonts w:ascii="SolaimanLipi" w:eastAsia="SimSun" w:hAnsi="Courier New" w:cs="Kalpurush"/>
          <w:sz w:val="24"/>
          <w:szCs w:val="24"/>
          <w:cs/>
          <w:lang w:eastAsia="zh-CN" w:bidi="bn-IN"/>
        </w:rPr>
        <w:t xml:space="preserve"> আলোচনা করতে। এরা</w:t>
      </w:r>
      <w:r w:rsidR="00715D5D" w:rsidRPr="00715D5D">
        <w:rPr>
          <w:rFonts w:ascii="SolaimanLipi" w:eastAsia="SimSun" w:hAnsi="Courier New" w:cs="Kalpurush" w:hint="cs"/>
          <w:sz w:val="24"/>
          <w:szCs w:val="24"/>
          <w:cs/>
          <w:lang w:eastAsia="zh-CN" w:bidi="bn-IN"/>
        </w:rPr>
        <w:t xml:space="preserve"> </w:t>
      </w:r>
      <w:r w:rsidR="00715D5D" w:rsidRPr="00715D5D">
        <w:rPr>
          <w:rFonts w:ascii="SolaimanLipi" w:eastAsia="SimSun" w:hAnsi="Courier New" w:cs="Kalpurush"/>
          <w:sz w:val="24"/>
          <w:szCs w:val="24"/>
          <w:cs/>
          <w:lang w:eastAsia="zh-CN" w:bidi="bn-IN"/>
        </w:rPr>
        <w:t xml:space="preserve">সব </w:t>
      </w:r>
      <w:r w:rsidR="00715D5D" w:rsidRPr="00715D5D">
        <w:rPr>
          <w:rFonts w:ascii="SolaimanLipi" w:eastAsia="SimSun" w:hAnsi="Courier New" w:cs="Kalpurush"/>
          <w:sz w:val="24"/>
          <w:szCs w:val="24"/>
          <w:highlight w:val="white"/>
          <w:cs/>
          <w:lang w:eastAsia="zh-CN" w:bidi="bn-IN"/>
        </w:rPr>
        <w:t>কমার্শিয়াল</w:t>
      </w:r>
      <w:r w:rsidR="00715D5D" w:rsidRPr="00715D5D">
        <w:rPr>
          <w:rFonts w:ascii="SolaimanLipi" w:eastAsia="SimSun" w:hAnsi="Courier New" w:cs="Kalpurush"/>
          <w:sz w:val="24"/>
          <w:szCs w:val="24"/>
          <w:cs/>
          <w:lang w:eastAsia="zh-CN" w:bidi="bn-IN"/>
        </w:rPr>
        <w:t xml:space="preserve"> </w:t>
      </w:r>
      <w:r w:rsidR="00715D5D" w:rsidRPr="00D66AE9">
        <w:rPr>
          <w:rFonts w:ascii="Kalpurush" w:eastAsia="SimSun" w:hAnsi="Kalpurush" w:cs="Kalpurush"/>
          <w:sz w:val="24"/>
          <w:szCs w:val="24"/>
          <w:highlight w:val="white"/>
          <w:cs/>
          <w:lang w:eastAsia="zh-CN" w:bidi="bn-IN"/>
        </w:rPr>
        <w:t>মৌলভী</w:t>
      </w:r>
      <w:r w:rsidR="00715D5D" w:rsidRPr="00D00DBA">
        <w:rPr>
          <w:rFonts w:ascii="Kalpurush" w:eastAsia="SimSun" w:hAnsi="Kalpurush" w:cs="SolaimanLipi"/>
          <w:sz w:val="24"/>
          <w:szCs w:val="24"/>
          <w:cs/>
          <w:lang w:eastAsia="zh-CN" w:bidi="hi-IN"/>
        </w:rPr>
        <w:t xml:space="preserve">। </w:t>
      </w:r>
      <w:r w:rsidR="00715D5D" w:rsidRPr="00D66AE9">
        <w:rPr>
          <w:rFonts w:ascii="Kalpurush" w:eastAsia="SimSun" w:hAnsi="Kalpurush" w:cs="Kalpurush"/>
          <w:sz w:val="24"/>
          <w:szCs w:val="24"/>
          <w:cs/>
          <w:lang w:eastAsia="zh-CN" w:bidi="bn-IN"/>
        </w:rPr>
        <w:t xml:space="preserve">এরা </w:t>
      </w:r>
      <w:r w:rsidR="00715D5D" w:rsidRPr="00D66AE9">
        <w:rPr>
          <w:rFonts w:ascii="Kalpurush" w:eastAsia="SimSun" w:hAnsi="Kalpurush" w:cs="Kalpurush"/>
          <w:sz w:val="24"/>
          <w:szCs w:val="24"/>
          <w:highlight w:val="white"/>
          <w:cs/>
          <w:lang w:eastAsia="zh-CN" w:bidi="bn-IN"/>
        </w:rPr>
        <w:t>পলিটিক্সবাজ</w:t>
      </w:r>
      <w:r w:rsidR="00715D5D" w:rsidRPr="00D00DBA">
        <w:rPr>
          <w:rFonts w:ascii="Kalpurush" w:eastAsia="SimSun" w:hAnsi="Kalpurush" w:cs="SolaimanLipi"/>
          <w:sz w:val="24"/>
          <w:szCs w:val="24"/>
          <w:cs/>
          <w:lang w:eastAsia="zh-CN" w:bidi="hi-IN"/>
        </w:rPr>
        <w:t>।</w:t>
      </w:r>
    </w:p>
    <w:p w:rsidR="00D66AE9" w:rsidRDefault="00715D5D" w:rsidP="00D66AE9">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এখানে তিনি </w:t>
      </w:r>
      <w:r w:rsidRPr="00715D5D">
        <w:rPr>
          <w:rFonts w:ascii="SolaimanLipi" w:eastAsia="SimSun" w:hAnsi="Courier New" w:cs="Kalpurush" w:hint="cs"/>
          <w:sz w:val="24"/>
          <w:szCs w:val="24"/>
          <w:cs/>
          <w:lang w:eastAsia="zh-CN" w:bidi="bn-IN"/>
        </w:rPr>
        <w:t>যে</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সকল</w:t>
      </w:r>
      <w:r w:rsidRPr="00715D5D">
        <w:rPr>
          <w:rFonts w:ascii="SolaimanLipi" w:eastAsia="SimSun" w:hAnsi="Courier New" w:cs="Kalpurush"/>
          <w:sz w:val="24"/>
          <w:szCs w:val="24"/>
          <w:cs/>
          <w:lang w:eastAsia="zh-CN" w:bidi="bn-IN"/>
        </w:rPr>
        <w:t xml:space="preserve"> আলেম </w:t>
      </w:r>
      <w:r w:rsidRPr="00715D5D">
        <w:rPr>
          <w:rFonts w:ascii="SolaimanLipi" w:eastAsia="SimSun" w:hAnsi="Courier New" w:cs="Kalpurush"/>
          <w:sz w:val="24"/>
          <w:szCs w:val="24"/>
          <w:highlight w:val="white"/>
          <w:cs/>
          <w:lang w:eastAsia="zh-CN" w:bidi="bn-IN"/>
        </w:rPr>
        <w:t>টিভিতে</w:t>
      </w:r>
      <w:r w:rsidRPr="00715D5D">
        <w:rPr>
          <w:rFonts w:ascii="SolaimanLipi" w:eastAsia="SimSun" w:hAnsi="Courier New" w:cs="Kalpurush"/>
          <w:sz w:val="24"/>
          <w:szCs w:val="24"/>
          <w:cs/>
          <w:lang w:eastAsia="zh-CN" w:bidi="bn-IN"/>
        </w:rPr>
        <w:t xml:space="preserve"> আলোচনা করেন তা</w:t>
      </w:r>
      <w:r w:rsidR="00D66AE9">
        <w:rPr>
          <w:rFonts w:ascii="SolaimanLipi" w:eastAsia="SimSun" w:hAnsi="Courier New" w:cs="Kalpurush"/>
          <w:sz w:val="24"/>
          <w:szCs w:val="24"/>
          <w:cs/>
          <w:lang w:eastAsia="zh-CN" w:bidi="bn-IN"/>
        </w:rPr>
        <w:t>দেরকে নেতিবাচক দৃষ্টিতে দেখেছেন</w:t>
      </w:r>
      <w:r w:rsidRPr="00715D5D">
        <w:rPr>
          <w:rFonts w:ascii="SolaimanLipi" w:eastAsia="SimSun" w:hAnsi="Courier New" w:cs="Kalpurush"/>
          <w:sz w:val="24"/>
          <w:szCs w:val="24"/>
          <w:cs/>
          <w:lang w:eastAsia="zh-CN" w:bidi="bn-IN"/>
        </w:rPr>
        <w:t xml:space="preserve"> এবং তার </w:t>
      </w:r>
      <w:r w:rsidRPr="00715D5D">
        <w:rPr>
          <w:rFonts w:ascii="SolaimanLipi" w:eastAsia="SimSun" w:hAnsi="Courier New" w:cs="Kalpurush"/>
          <w:sz w:val="24"/>
          <w:szCs w:val="24"/>
          <w:highlight w:val="white"/>
          <w:cs/>
          <w:lang w:eastAsia="zh-CN" w:bidi="bn-IN"/>
        </w:rPr>
        <w:t>দৃষ্টিভঙ্গিতে</w:t>
      </w:r>
      <w:r w:rsidRPr="00715D5D">
        <w:rPr>
          <w:rFonts w:ascii="SolaimanLipi" w:eastAsia="SimSun" w:hAnsi="Courier New" w:cs="Kalpurush"/>
          <w:sz w:val="24"/>
          <w:szCs w:val="24"/>
          <w:cs/>
          <w:lang w:eastAsia="zh-CN" w:bidi="bn-IN"/>
        </w:rPr>
        <w:t xml:space="preserve"> অন্য </w:t>
      </w:r>
      <w:r w:rsidRPr="00715D5D">
        <w:rPr>
          <w:rFonts w:ascii="SolaimanLipi" w:eastAsia="SimSun" w:hAnsi="Courier New" w:cs="Kalpurush"/>
          <w:sz w:val="24"/>
          <w:szCs w:val="24"/>
          <w:highlight w:val="white"/>
          <w:cs/>
          <w:lang w:eastAsia="zh-CN" w:bidi="bn-IN"/>
        </w:rPr>
        <w:t>মুসল্লীদের</w:t>
      </w:r>
      <w:r w:rsidRPr="00715D5D">
        <w:rPr>
          <w:rFonts w:ascii="SolaimanLipi" w:eastAsia="SimSun" w:hAnsi="Courier New" w:cs="Kalpurush"/>
          <w:sz w:val="24"/>
          <w:szCs w:val="24"/>
          <w:cs/>
          <w:lang w:eastAsia="zh-CN" w:bidi="bn-IN"/>
        </w:rPr>
        <w:t xml:space="preserve"> শেয়ার করার চেষ্টা করেছেন।</w:t>
      </w:r>
    </w:p>
    <w:p w:rsidR="00D66AE9" w:rsidRDefault="00D66AE9"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sz w:val="24"/>
          <w:szCs w:val="24"/>
          <w:cs/>
          <w:lang w:eastAsia="zh-CN" w:bidi="bn-IN"/>
        </w:rPr>
        <w:t>দুই. এক মসজিদে জুম</w:t>
      </w:r>
      <w:r>
        <w:rPr>
          <w:rFonts w:ascii="SolaimanLipi" w:eastAsia="SimSun" w:hAnsi="Courier New" w:cs="Kalpurush" w:hint="cs"/>
          <w:sz w:val="24"/>
          <w:szCs w:val="24"/>
          <w:cs/>
          <w:lang w:eastAsia="zh-CN" w:bidi="bn-BD"/>
        </w:rPr>
        <w:t>ু‘আ</w:t>
      </w:r>
      <w:r w:rsidR="00715D5D" w:rsidRPr="00715D5D">
        <w:rPr>
          <w:rFonts w:ascii="SolaimanLipi" w:eastAsia="SimSun" w:hAnsi="Courier New" w:cs="Kalpurush"/>
          <w:sz w:val="24"/>
          <w:szCs w:val="24"/>
          <w:cs/>
          <w:lang w:eastAsia="zh-CN" w:bidi="bn-IN"/>
        </w:rPr>
        <w:t>র</w:t>
      </w:r>
      <w:r w:rsidR="004D3DE9">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highlight w:val="white"/>
          <w:cs/>
          <w:lang w:eastAsia="zh-CN" w:bidi="bn-IN"/>
        </w:rPr>
        <w:t>পড়ছিলাম</w:t>
      </w:r>
      <w:r w:rsidR="00715D5D" w:rsidRPr="0038397C">
        <w:rPr>
          <w:rFonts w:ascii="SolaimanLipi" w:eastAsia="SimSun" w:hAnsi="SolaimanLipi" w:cs="SolaimanLipi"/>
          <w:sz w:val="24"/>
          <w:szCs w:val="24"/>
          <w:cs/>
          <w:lang w:eastAsia="zh-CN" w:bidi="hi-IN"/>
        </w:rPr>
        <w:t xml:space="preserve">। </w:t>
      </w:r>
      <w:r w:rsidR="00715D5D" w:rsidRPr="00715D5D">
        <w:rPr>
          <w:rFonts w:ascii="SolaimanLipi" w:eastAsia="SimSun" w:hAnsi="Courier New" w:cs="Kalpurush" w:hint="cs"/>
          <w:sz w:val="24"/>
          <w:szCs w:val="24"/>
          <w:cs/>
          <w:lang w:eastAsia="zh-CN" w:bidi="bn-IN"/>
        </w:rPr>
        <w:t>মুহতারাম খতীব</w:t>
      </w:r>
      <w:r w:rsidR="00715D5D" w:rsidRPr="00715D5D">
        <w:rPr>
          <w:rFonts w:ascii="SolaimanLipi" w:eastAsia="SimSun" w:hAnsi="Courier New" w:cs="Kalpurush"/>
          <w:sz w:val="24"/>
          <w:szCs w:val="24"/>
          <w:cs/>
          <w:lang w:eastAsia="zh-CN" w:bidi="bn-IN"/>
        </w:rPr>
        <w:t xml:space="preserve"> প্রথম </w:t>
      </w:r>
      <w:r w:rsidR="00715D5D" w:rsidRPr="00715D5D">
        <w:rPr>
          <w:rFonts w:ascii="SolaimanLipi" w:eastAsia="SimSun" w:hAnsi="Courier New" w:cs="Kalpurush"/>
          <w:sz w:val="24"/>
          <w:szCs w:val="24"/>
          <w:highlight w:val="white"/>
          <w:cs/>
          <w:lang w:eastAsia="zh-CN" w:bidi="bn-IN"/>
        </w:rPr>
        <w:t>খুতবা</w:t>
      </w:r>
      <w:r w:rsidR="00715D5D" w:rsidRPr="00715D5D">
        <w:rPr>
          <w:rFonts w:ascii="SolaimanLipi" w:eastAsia="SimSun" w:hAnsi="Courier New" w:cs="Kalpurush"/>
          <w:sz w:val="24"/>
          <w:szCs w:val="24"/>
          <w:cs/>
          <w:lang w:eastAsia="zh-CN" w:bidi="bn-IN"/>
        </w:rPr>
        <w:t xml:space="preserve"> দিলেন বাংলা ভাষায়। </w:t>
      </w:r>
      <w:r w:rsidR="00715D5D" w:rsidRPr="00715D5D">
        <w:rPr>
          <w:rFonts w:ascii="SolaimanLipi" w:eastAsia="SimSun" w:hAnsi="Courier New" w:cs="Kalpurush"/>
          <w:sz w:val="24"/>
          <w:szCs w:val="24"/>
          <w:highlight w:val="white"/>
          <w:cs/>
          <w:lang w:eastAsia="zh-CN" w:bidi="bn-IN"/>
        </w:rPr>
        <w:t>পরের</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খুতবা</w:t>
      </w:r>
      <w:r w:rsidR="00715D5D" w:rsidRPr="00715D5D">
        <w:rPr>
          <w:rFonts w:ascii="SolaimanLipi" w:eastAsia="SimSun" w:hAnsi="Courier New" w:cs="Kalpurush"/>
          <w:sz w:val="24"/>
          <w:szCs w:val="24"/>
          <w:cs/>
          <w:lang w:eastAsia="zh-CN" w:bidi="bn-IN"/>
        </w:rPr>
        <w:t xml:space="preserve"> দিলেন </w:t>
      </w:r>
      <w:r w:rsidR="00715D5D" w:rsidRPr="00715D5D">
        <w:rPr>
          <w:rFonts w:ascii="SolaimanLipi" w:eastAsia="SimSun" w:hAnsi="Courier New" w:cs="Kalpurush"/>
          <w:sz w:val="24"/>
          <w:szCs w:val="24"/>
          <w:highlight w:val="white"/>
          <w:cs/>
          <w:lang w:eastAsia="zh-CN" w:bidi="bn-IN"/>
        </w:rPr>
        <w:t>আরব</w:t>
      </w:r>
      <w:r w:rsidR="00715D5D" w:rsidRPr="00715D5D">
        <w:rPr>
          <w:rFonts w:ascii="SolaimanLipi" w:eastAsia="SimSun" w:hAnsi="Courier New" w:cs="Kalpurush" w:hint="cs"/>
          <w:sz w:val="24"/>
          <w:szCs w:val="24"/>
          <w:highlight w:val="white"/>
          <w:cs/>
          <w:lang w:eastAsia="zh-CN" w:bidi="bn-IN"/>
        </w:rPr>
        <w:t>ি</w:t>
      </w:r>
      <w:r w:rsidR="00715D5D" w:rsidRPr="00715D5D">
        <w:rPr>
          <w:rFonts w:ascii="SolaimanLipi" w:eastAsia="SimSun" w:hAnsi="Courier New" w:cs="Kalpurush"/>
          <w:sz w:val="24"/>
          <w:szCs w:val="24"/>
          <w:highlight w:val="white"/>
          <w:cs/>
          <w:lang w:eastAsia="zh-CN" w:bidi="bn-IN"/>
        </w:rPr>
        <w:t>তে</w:t>
      </w:r>
      <w:r w:rsidR="00715D5D" w:rsidRPr="0038397C">
        <w:rPr>
          <w:rFonts w:ascii="SolaimanLipi" w:eastAsia="SimSun" w:hAnsi="SolaimanLipi" w:cs="SolaimanLipi"/>
          <w:sz w:val="24"/>
          <w:szCs w:val="24"/>
          <w:cs/>
          <w:lang w:eastAsia="zh-CN" w:bidi="hi-IN"/>
        </w:rPr>
        <w:t xml:space="preserve">। </w:t>
      </w:r>
      <w:r w:rsidR="00715D5D" w:rsidRPr="00715D5D">
        <w:rPr>
          <w:rFonts w:ascii="SolaimanLipi" w:eastAsia="SimSun" w:hAnsi="Courier New" w:cs="Kalpurush"/>
          <w:sz w:val="24"/>
          <w:szCs w:val="24"/>
          <w:highlight w:val="white"/>
          <w:cs/>
          <w:lang w:eastAsia="zh-CN" w:bidi="bn-IN"/>
        </w:rPr>
        <w:t>খু</w:t>
      </w:r>
      <w:r>
        <w:rPr>
          <w:rFonts w:ascii="SolaimanLipi" w:eastAsia="SimSun" w:hAnsi="Courier New" w:cs="Kalpurush" w:hint="cs"/>
          <w:sz w:val="24"/>
          <w:szCs w:val="24"/>
          <w:highlight w:val="white"/>
          <w:cs/>
          <w:lang w:eastAsia="zh-CN" w:bidi="bn-BD"/>
        </w:rPr>
        <w:t>ৎ</w:t>
      </w:r>
      <w:r w:rsidR="00715D5D" w:rsidRPr="00715D5D">
        <w:rPr>
          <w:rFonts w:ascii="SolaimanLipi" w:eastAsia="SimSun" w:hAnsi="Courier New" w:cs="Kalpurush"/>
          <w:sz w:val="24"/>
          <w:szCs w:val="24"/>
          <w:highlight w:val="white"/>
          <w:cs/>
          <w:lang w:eastAsia="zh-CN" w:bidi="bn-IN"/>
        </w:rPr>
        <w:t>বার</w:t>
      </w:r>
      <w:r w:rsidR="00715D5D" w:rsidRPr="00715D5D">
        <w:rPr>
          <w:rFonts w:ascii="SolaimanLipi" w:eastAsia="SimSun" w:hAnsi="Courier New" w:cs="Kalpurush"/>
          <w:sz w:val="24"/>
          <w:szCs w:val="24"/>
          <w:cs/>
          <w:lang w:eastAsia="zh-CN" w:bidi="bn-IN"/>
        </w:rPr>
        <w:t xml:space="preserve"> মধ্যে বললেন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যারা শুধু আরব</w:t>
      </w:r>
      <w:r w:rsidR="00715D5D" w:rsidRPr="00715D5D">
        <w:rPr>
          <w:rFonts w:ascii="SolaimanLipi" w:eastAsia="SimSun" w:hAnsi="Courier New" w:cs="Kalpurush" w:hint="cs"/>
          <w:sz w:val="24"/>
          <w:szCs w:val="24"/>
          <w:cs/>
          <w:lang w:eastAsia="zh-CN" w:bidi="bn-IN"/>
        </w:rPr>
        <w:t>ি</w:t>
      </w:r>
      <w:r w:rsidR="00715D5D" w:rsidRPr="00715D5D">
        <w:rPr>
          <w:rFonts w:ascii="SolaimanLipi" w:eastAsia="SimSun" w:hAnsi="Courier New" w:cs="Kalpurush"/>
          <w:sz w:val="24"/>
          <w:szCs w:val="24"/>
          <w:cs/>
          <w:lang w:eastAsia="zh-CN" w:bidi="bn-IN"/>
        </w:rPr>
        <w:t xml:space="preserve"> ভাষায় খু</w:t>
      </w:r>
      <w:r>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বা দেয় তাদের খু</w:t>
      </w:r>
      <w:r w:rsidR="00D00DBA">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 xml:space="preserve">বা সঠিক নয়। মানুষে কিছু বোঝে না। </w:t>
      </w:r>
      <w:r w:rsidR="00715D5D" w:rsidRPr="00715D5D">
        <w:rPr>
          <w:rFonts w:ascii="SolaimanLipi" w:eastAsia="SimSun" w:hAnsi="Courier New" w:cs="Kalpurush"/>
          <w:sz w:val="24"/>
          <w:szCs w:val="24"/>
          <w:highlight w:val="white"/>
          <w:cs/>
          <w:lang w:eastAsia="zh-CN" w:bidi="bn-IN"/>
        </w:rPr>
        <w:t>সৌদি</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আরবের</w:t>
      </w:r>
      <w:r w:rsidR="00715D5D" w:rsidRPr="00715D5D">
        <w:rPr>
          <w:rFonts w:ascii="SolaimanLipi" w:eastAsia="SimSun" w:hAnsi="Courier New" w:cs="Kalpurush"/>
          <w:sz w:val="24"/>
          <w:szCs w:val="24"/>
          <w:cs/>
          <w:lang w:eastAsia="zh-CN" w:bidi="bn-IN"/>
        </w:rPr>
        <w:t xml:space="preserve"> সকল আলেম একমত যে</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খু</w:t>
      </w:r>
      <w:r w:rsidR="00D00DBA">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 xml:space="preserve">বা দিতে হবে স্থানীয় ভাষায়। তারা মানুষকে </w:t>
      </w:r>
      <w:r w:rsidR="00715D5D" w:rsidRPr="00715D5D">
        <w:rPr>
          <w:rFonts w:ascii="SolaimanLipi" w:eastAsia="SimSun" w:hAnsi="Courier New" w:cs="Kalpurush"/>
          <w:sz w:val="24"/>
          <w:szCs w:val="24"/>
          <w:highlight w:val="white"/>
          <w:cs/>
          <w:lang w:eastAsia="zh-CN" w:bidi="bn-IN"/>
        </w:rPr>
        <w:t>বোঝাতে</w:t>
      </w:r>
      <w:r w:rsidR="00715D5D" w:rsidRPr="00715D5D">
        <w:rPr>
          <w:rFonts w:ascii="SolaimanLipi" w:eastAsia="SimSun" w:hAnsi="Courier New" w:cs="Kalpurush"/>
          <w:sz w:val="24"/>
          <w:szCs w:val="24"/>
          <w:cs/>
          <w:lang w:eastAsia="zh-CN" w:bidi="bn-IN"/>
        </w:rPr>
        <w:t xml:space="preserve"> </w:t>
      </w:r>
      <w:r w:rsidR="00715D5D" w:rsidRPr="00715D5D">
        <w:rPr>
          <w:rFonts w:ascii="SolaimanLipi" w:eastAsia="SimSun" w:hAnsi="Courier New" w:cs="Kalpurush"/>
          <w:sz w:val="24"/>
          <w:szCs w:val="24"/>
          <w:highlight w:val="white"/>
          <w:cs/>
          <w:lang w:eastAsia="zh-CN" w:bidi="bn-IN"/>
        </w:rPr>
        <w:t>যেয়ে</w:t>
      </w:r>
      <w:r w:rsidR="00D00DBA">
        <w:rPr>
          <w:rFonts w:ascii="SolaimanLipi" w:eastAsia="SimSun" w:hAnsi="Courier New" w:cs="Kalpurush"/>
          <w:sz w:val="24"/>
          <w:szCs w:val="24"/>
          <w:cs/>
          <w:lang w:eastAsia="zh-CN" w:bidi="bn-IN"/>
        </w:rPr>
        <w:t xml:space="preserve"> খু</w:t>
      </w:r>
      <w:r w:rsidR="00D00DBA">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 xml:space="preserve">বার পূর্বে </w:t>
      </w:r>
      <w:r w:rsidR="00715D5D" w:rsidRPr="00715D5D">
        <w:rPr>
          <w:rFonts w:ascii="SolaimanLipi" w:eastAsia="SimSun" w:hAnsi="Courier New" w:cs="Kalpurush"/>
          <w:sz w:val="24"/>
          <w:szCs w:val="24"/>
          <w:highlight w:val="white"/>
          <w:cs/>
          <w:lang w:eastAsia="zh-CN" w:bidi="bn-IN"/>
        </w:rPr>
        <w:t>বাংলাতে</w:t>
      </w:r>
      <w:r w:rsidR="00715D5D" w:rsidRPr="00715D5D">
        <w:rPr>
          <w:rFonts w:ascii="SolaimanLipi" w:eastAsia="SimSun" w:hAnsi="Courier New" w:cs="Kalpurush"/>
          <w:sz w:val="24"/>
          <w:szCs w:val="24"/>
          <w:cs/>
          <w:lang w:eastAsia="zh-CN" w:bidi="bn-IN"/>
        </w:rPr>
        <w:t xml:space="preserve"> আলোচনা করেন। এটা </w:t>
      </w:r>
      <w:r>
        <w:rPr>
          <w:rFonts w:ascii="SolaimanLipi" w:eastAsia="SimSun" w:hAnsi="Courier New" w:cs="Kalpurush"/>
          <w:sz w:val="24"/>
          <w:szCs w:val="24"/>
          <w:highlight w:val="white"/>
          <w:cs/>
          <w:lang w:eastAsia="zh-CN" w:bidi="bn-IN"/>
        </w:rPr>
        <w:t>ব</w:t>
      </w:r>
      <w:r>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দ</w:t>
      </w:r>
      <w:r>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আত</w:t>
      </w:r>
      <w:r w:rsidR="00715D5D" w:rsidRPr="0038397C">
        <w:rPr>
          <w:rFonts w:ascii="SolaimanLipi" w:eastAsia="SimSun" w:hAnsi="SolaimanLipi" w:cs="SolaimanLipi"/>
          <w:sz w:val="24"/>
          <w:szCs w:val="24"/>
          <w:cs/>
          <w:lang w:eastAsia="zh-CN" w:bidi="hi-IN"/>
        </w:rPr>
        <w:t>।</w:t>
      </w:r>
    </w:p>
    <w:p w:rsidR="00715D5D" w:rsidRPr="00715D5D" w:rsidRDefault="00D66AE9"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sz w:val="24"/>
          <w:szCs w:val="24"/>
          <w:cs/>
          <w:lang w:eastAsia="zh-CN" w:bidi="bn-IN"/>
        </w:rPr>
        <w:t>আবার অন্য এক মসজিদে জুম</w:t>
      </w:r>
      <w:r>
        <w:rPr>
          <w:rFonts w:ascii="SolaimanLipi" w:eastAsia="SimSun" w:hAnsi="Courier New" w:cs="Kalpurush" w:hint="cs"/>
          <w:sz w:val="24"/>
          <w:szCs w:val="24"/>
          <w:cs/>
          <w:lang w:eastAsia="zh-CN" w:bidi="bn-BD"/>
        </w:rPr>
        <w:t>ু‘আ</w:t>
      </w:r>
      <w:r w:rsidR="00715D5D" w:rsidRPr="00715D5D">
        <w:rPr>
          <w:rFonts w:ascii="SolaimanLipi" w:eastAsia="SimSun" w:hAnsi="Courier New" w:cs="Kalpurush"/>
          <w:sz w:val="24"/>
          <w:szCs w:val="24"/>
          <w:cs/>
          <w:lang w:eastAsia="zh-CN" w:bidi="bn-IN"/>
        </w:rPr>
        <w:t>র</w:t>
      </w:r>
      <w:r w:rsidR="004D3DE9">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আদায় করলাম। খতীব আরব</w:t>
      </w:r>
      <w:r w:rsidR="00715D5D" w:rsidRPr="00715D5D">
        <w:rPr>
          <w:rFonts w:ascii="SolaimanLipi" w:eastAsia="SimSun" w:hAnsi="Courier New" w:cs="Kalpurush" w:hint="cs"/>
          <w:sz w:val="24"/>
          <w:szCs w:val="24"/>
          <w:cs/>
          <w:lang w:eastAsia="zh-CN" w:bidi="bn-IN"/>
        </w:rPr>
        <w:t>ি</w:t>
      </w:r>
      <w:r w:rsidR="00715D5D" w:rsidRPr="00715D5D">
        <w:rPr>
          <w:rFonts w:ascii="SolaimanLipi" w:eastAsia="SimSun" w:hAnsi="Courier New" w:cs="Kalpurush"/>
          <w:sz w:val="24"/>
          <w:szCs w:val="24"/>
          <w:cs/>
          <w:lang w:eastAsia="zh-CN" w:bidi="bn-IN"/>
        </w:rPr>
        <w:t>তে খু</w:t>
      </w:r>
      <w:r>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 xml:space="preserve">বা দিলেন। </w:t>
      </w:r>
      <w:r w:rsidR="00715D5D" w:rsidRPr="00715D5D">
        <w:rPr>
          <w:rFonts w:ascii="SolaimanLipi" w:eastAsia="SimSun" w:hAnsi="Courier New" w:cs="Kalpurush"/>
          <w:sz w:val="24"/>
          <w:szCs w:val="24"/>
          <w:highlight w:val="white"/>
          <w:cs/>
          <w:lang w:eastAsia="zh-CN" w:bidi="bn-IN"/>
        </w:rPr>
        <w:t>খু</w:t>
      </w:r>
      <w:r w:rsidR="00D00DBA">
        <w:rPr>
          <w:rFonts w:ascii="SolaimanLipi" w:eastAsia="SimSun" w:hAnsi="Courier New" w:cs="Kalpurush" w:hint="cs"/>
          <w:sz w:val="24"/>
          <w:szCs w:val="24"/>
          <w:highlight w:val="white"/>
          <w:cs/>
          <w:lang w:eastAsia="zh-CN" w:bidi="bn-BD"/>
        </w:rPr>
        <w:t>ৎ</w:t>
      </w:r>
      <w:r w:rsidR="00715D5D" w:rsidRPr="00715D5D">
        <w:rPr>
          <w:rFonts w:ascii="SolaimanLipi" w:eastAsia="SimSun" w:hAnsi="Courier New" w:cs="Kalpurush"/>
          <w:sz w:val="24"/>
          <w:szCs w:val="24"/>
          <w:highlight w:val="white"/>
          <w:cs/>
          <w:lang w:eastAsia="zh-CN" w:bidi="bn-IN"/>
        </w:rPr>
        <w:t>বাপূর্ব</w:t>
      </w:r>
      <w:r w:rsidR="00715D5D" w:rsidRPr="00715D5D">
        <w:rPr>
          <w:rFonts w:ascii="SolaimanLipi" w:eastAsia="SimSun" w:hAnsi="Courier New" w:cs="Kalpurush"/>
          <w:sz w:val="24"/>
          <w:szCs w:val="24"/>
          <w:cs/>
          <w:lang w:eastAsia="zh-CN" w:bidi="bn-IN"/>
        </w:rPr>
        <w:t xml:space="preserve"> বক্তৃতায় বললে</w:t>
      </w:r>
      <w:r w:rsidR="00715D5D" w:rsidRPr="00715D5D">
        <w:rPr>
          <w:rFonts w:ascii="SolaimanLipi" w:eastAsia="SimSun" w:hAnsi="Courier New" w:cs="Kalpurush" w:hint="cs"/>
          <w:sz w:val="24"/>
          <w:szCs w:val="24"/>
          <w:cs/>
          <w:lang w:eastAsia="zh-CN" w:bidi="bn-IN"/>
        </w:rPr>
        <w:t>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দু একজন পণ্ডিত আছেন যারা </w:t>
      </w:r>
      <w:r w:rsidR="00715D5D" w:rsidRPr="00715D5D">
        <w:rPr>
          <w:rFonts w:ascii="SolaimanLipi" w:eastAsia="SimSun" w:hAnsi="Courier New" w:cs="Kalpurush"/>
          <w:sz w:val="24"/>
          <w:szCs w:val="24"/>
          <w:highlight w:val="white"/>
          <w:cs/>
          <w:lang w:eastAsia="zh-CN" w:bidi="bn-IN"/>
        </w:rPr>
        <w:t>বাংলা</w:t>
      </w:r>
      <w:r>
        <w:rPr>
          <w:rFonts w:ascii="SolaimanLipi" w:eastAsia="SimSun" w:hAnsi="Courier New" w:cs="Kalpurush" w:hint="cs"/>
          <w:sz w:val="24"/>
          <w:szCs w:val="24"/>
          <w:highlight w:val="white"/>
          <w:cs/>
          <w:lang w:eastAsia="zh-CN" w:bidi="bn-BD"/>
        </w:rPr>
        <w:t xml:space="preserve"> </w:t>
      </w:r>
      <w:r w:rsidR="00715D5D" w:rsidRPr="00715D5D">
        <w:rPr>
          <w:rFonts w:ascii="SolaimanLipi" w:eastAsia="SimSun" w:hAnsi="Courier New" w:cs="Kalpurush"/>
          <w:sz w:val="24"/>
          <w:szCs w:val="24"/>
          <w:highlight w:val="white"/>
          <w:cs/>
          <w:lang w:eastAsia="zh-CN" w:bidi="bn-IN"/>
        </w:rPr>
        <w:t>ভাষায়</w:t>
      </w:r>
      <w:r w:rsidR="00715D5D" w:rsidRPr="00715D5D">
        <w:rPr>
          <w:rFonts w:ascii="SolaimanLipi" w:eastAsia="SimSun" w:hAnsi="Courier New" w:cs="Kalpurush"/>
          <w:sz w:val="24"/>
          <w:szCs w:val="24"/>
          <w:cs/>
          <w:lang w:eastAsia="zh-CN" w:bidi="bn-IN"/>
        </w:rPr>
        <w:t xml:space="preserve"> খু</w:t>
      </w:r>
      <w:r>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বা দেন। বাংলা ভাষায় খু</w:t>
      </w:r>
      <w:r>
        <w:rPr>
          <w:rFonts w:ascii="SolaimanLipi" w:eastAsia="SimSun" w:hAnsi="Courier New" w:cs="Kalpurush" w:hint="cs"/>
          <w:sz w:val="24"/>
          <w:szCs w:val="24"/>
          <w:cs/>
          <w:lang w:eastAsia="zh-CN" w:bidi="bn-BD"/>
        </w:rPr>
        <w:t>ৎ</w:t>
      </w:r>
      <w:r>
        <w:rPr>
          <w:rFonts w:ascii="SolaimanLipi" w:eastAsia="SimSun" w:hAnsi="Courier New" w:cs="Kalpurush"/>
          <w:sz w:val="24"/>
          <w:szCs w:val="24"/>
          <w:cs/>
          <w:lang w:eastAsia="zh-CN" w:bidi="bn-IN"/>
        </w:rPr>
        <w:t>বা দে</w:t>
      </w:r>
      <w:r w:rsidR="00D00DBA">
        <w:rPr>
          <w:rFonts w:ascii="SolaimanLipi" w:eastAsia="SimSun" w:hAnsi="Courier New" w:cs="Kalpurush" w:hint="cs"/>
          <w:sz w:val="24"/>
          <w:szCs w:val="24"/>
          <w:cs/>
          <w:lang w:eastAsia="zh-CN" w:bidi="bn-BD"/>
        </w:rPr>
        <w:t>ও</w:t>
      </w:r>
      <w:r>
        <w:rPr>
          <w:rFonts w:ascii="SolaimanLipi" w:eastAsia="SimSun" w:hAnsi="Courier New" w:cs="Kalpurush"/>
          <w:sz w:val="24"/>
          <w:szCs w:val="24"/>
          <w:cs/>
          <w:lang w:eastAsia="zh-CN" w:bidi="bn-IN"/>
        </w:rPr>
        <w:t>য়া ব</w:t>
      </w: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দ</w:t>
      </w:r>
      <w:r>
        <w:rPr>
          <w:rFonts w:ascii="SolaimanLipi" w:eastAsia="SimSun" w:hAnsi="Courier New" w:cs="Kalpurush" w:hint="cs"/>
          <w:sz w:val="24"/>
          <w:szCs w:val="24"/>
          <w:cs/>
          <w:lang w:eastAsia="zh-CN" w:bidi="bn-BD"/>
        </w:rPr>
        <w:t>‘</w:t>
      </w:r>
      <w:r>
        <w:rPr>
          <w:rFonts w:ascii="SolaimanLipi" w:eastAsia="SimSun" w:hAnsi="Courier New" w:cs="Kalpurush"/>
          <w:sz w:val="24"/>
          <w:szCs w:val="24"/>
          <w:cs/>
          <w:lang w:eastAsia="zh-CN" w:bidi="bn-IN"/>
        </w:rPr>
        <w:t>আত। বাংলায় খু</w:t>
      </w:r>
      <w:r>
        <w:rPr>
          <w:rFonts w:ascii="SolaimanLipi" w:eastAsia="SimSun" w:hAnsi="Courier New" w:cs="Kalpurush" w:hint="cs"/>
          <w:sz w:val="24"/>
          <w:szCs w:val="24"/>
          <w:cs/>
          <w:lang w:eastAsia="zh-CN" w:bidi="bn-BD"/>
        </w:rPr>
        <w:t>ৎ</w:t>
      </w:r>
      <w:r w:rsidR="00715D5D" w:rsidRPr="00715D5D">
        <w:rPr>
          <w:rFonts w:ascii="SolaimanLipi" w:eastAsia="SimSun" w:hAnsi="Courier New" w:cs="Kalpurush"/>
          <w:sz w:val="24"/>
          <w:szCs w:val="24"/>
          <w:cs/>
          <w:lang w:eastAsia="zh-CN" w:bidi="bn-IN"/>
        </w:rPr>
        <w:t>বা দিলে খু</w:t>
      </w:r>
      <w:r>
        <w:rPr>
          <w:rFonts w:ascii="SolaimanLipi" w:eastAsia="SimSun" w:hAnsi="Courier New" w:cs="Kalpurush" w:hint="cs"/>
          <w:sz w:val="24"/>
          <w:szCs w:val="24"/>
          <w:cs/>
          <w:lang w:eastAsia="zh-CN" w:bidi="bn-BD"/>
        </w:rPr>
        <w:t>ৎ</w:t>
      </w:r>
      <w:r>
        <w:rPr>
          <w:rFonts w:ascii="SolaimanLipi" w:eastAsia="SimSun" w:hAnsi="Courier New" w:cs="Kalpurush"/>
          <w:sz w:val="24"/>
          <w:szCs w:val="24"/>
          <w:cs/>
          <w:lang w:eastAsia="zh-CN" w:bidi="bn-IN"/>
        </w:rPr>
        <w:t>বা আদায় হয় না।</w:t>
      </w:r>
    </w:p>
    <w:p w:rsidR="00715D5D" w:rsidRPr="00715D5D" w:rsidRDefault="00715D5D" w:rsidP="00D66AE9">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hint="cs"/>
          <w:sz w:val="24"/>
          <w:szCs w:val="24"/>
          <w:cs/>
          <w:lang w:eastAsia="zh-CN" w:bidi="bn-BD"/>
        </w:rPr>
        <w:t>এ ধরনের ঘটনায় রাসূল</w:t>
      </w:r>
      <w:r w:rsidR="00D66AE9">
        <w:rPr>
          <w:rFonts w:ascii="SolaimanLipi" w:eastAsia="SimSun" w:hAnsi="Courier New" w:cs="Kalpurush" w:hint="cs"/>
          <w:sz w:val="24"/>
          <w:szCs w:val="24"/>
          <w:cs/>
          <w:lang w:eastAsia="zh-CN" w:bidi="bn-BD"/>
        </w:rPr>
        <w:t>ুল্লাহ্</w:t>
      </w:r>
      <w:r w:rsidRPr="00715D5D">
        <w:rPr>
          <w:rFonts w:ascii="SolaimanLipi" w:eastAsia="SimSun" w:hAnsi="Courier New" w:cs="Kalpurush" w:hint="cs"/>
          <w:sz w:val="24"/>
          <w:szCs w:val="24"/>
          <w:cs/>
          <w:lang w:eastAsia="zh-CN" w:bidi="bn-BD"/>
        </w:rPr>
        <w:t xml:space="preserve"> সাল্লাল্</w:t>
      </w:r>
      <w:r w:rsidR="00DB4F95">
        <w:rPr>
          <w:rFonts w:ascii="SolaimanLipi" w:eastAsia="SimSun" w:hAnsi="Courier New" w:cs="Kalpurush" w:hint="cs"/>
          <w:sz w:val="24"/>
          <w:szCs w:val="24"/>
          <w:cs/>
          <w:lang w:eastAsia="zh-CN" w:bidi="bn-BD"/>
        </w:rPr>
        <w:t>লাহু আলাইহি ওয়াসাল্লাম যে ধরনের</w:t>
      </w:r>
      <w:r w:rsidRPr="00715D5D">
        <w:rPr>
          <w:rFonts w:ascii="SolaimanLipi" w:eastAsia="SimSun" w:hAnsi="Courier New" w:cs="Kalpurush" w:hint="cs"/>
          <w:sz w:val="24"/>
          <w:szCs w:val="24"/>
          <w:cs/>
          <w:lang w:eastAsia="zh-CN" w:bidi="bn-BD"/>
        </w:rPr>
        <w:t xml:space="preserve"> ইতিবাচক দৃষ্টিভঙ্গি পোষণ করতেন আমরা যদি সেরূপ করতে সক্ষম হতাম</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00D00DBA">
        <w:rPr>
          <w:rFonts w:ascii="SolaimanLipi" w:eastAsia="SimSun" w:hAnsi="Courier New" w:cs="Kalpurush" w:hint="cs"/>
          <w:sz w:val="24"/>
          <w:szCs w:val="24"/>
          <w:cs/>
          <w:lang w:eastAsia="zh-CN" w:bidi="bn-BD"/>
        </w:rPr>
        <w:t>তা</w:t>
      </w:r>
      <w:r w:rsidR="00D66AE9">
        <w:rPr>
          <w:rFonts w:ascii="SolaimanLipi" w:eastAsia="SimSun" w:hAnsi="Courier New" w:cs="Kalpurush" w:hint="cs"/>
          <w:sz w:val="24"/>
          <w:szCs w:val="24"/>
          <w:cs/>
          <w:lang w:eastAsia="zh-CN" w:bidi="bn-BD"/>
        </w:rPr>
        <w:t>হলে বহু</w:t>
      </w:r>
      <w:r w:rsidRPr="00715D5D">
        <w:rPr>
          <w:rFonts w:ascii="SolaimanLipi" w:eastAsia="SimSun" w:hAnsi="Courier New" w:cs="Kalpurush" w:hint="cs"/>
          <w:sz w:val="24"/>
          <w:szCs w:val="24"/>
          <w:cs/>
          <w:lang w:eastAsia="zh-CN" w:bidi="bn-BD"/>
        </w:rPr>
        <w:t xml:space="preserve"> সমস্যারই সমাধান হয়ে যেত। অর্থাৎ যদি এরূপ ভাবতে সক্ষম হতাম যে</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BD"/>
        </w:rPr>
        <w:t>যে ব্যক্তি আরবিতে খুৎবা দেওয়া জরুরি মনে করছে সেও রাসূলুল্লাহ</w:t>
      </w:r>
      <w:r w:rsidR="00D66AE9">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BD"/>
        </w:rPr>
        <w:t xml:space="preserve"> সাল্লাল্লাহু আলাই</w:t>
      </w:r>
      <w:r w:rsidR="00D66AE9">
        <w:rPr>
          <w:rFonts w:ascii="SolaimanLipi" w:eastAsia="SimSun" w:hAnsi="Courier New" w:cs="Kalpurush" w:hint="cs"/>
          <w:sz w:val="24"/>
          <w:szCs w:val="24"/>
          <w:cs/>
          <w:lang w:eastAsia="zh-CN" w:bidi="bn-BD"/>
        </w:rPr>
        <w:t>হি ওয়াসাল্লামের সুন্নাতের অনুসরণ</w:t>
      </w:r>
      <w:r w:rsidRPr="00715D5D">
        <w:rPr>
          <w:rFonts w:ascii="SolaimanLipi" w:eastAsia="SimSun" w:hAnsi="Courier New" w:cs="Kalpurush" w:hint="cs"/>
          <w:sz w:val="24"/>
          <w:szCs w:val="24"/>
          <w:cs/>
          <w:lang w:eastAsia="zh-CN" w:bidi="bn-BD"/>
        </w:rPr>
        <w:t xml:space="preserve"> করছে</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BD"/>
        </w:rPr>
        <w:t>কেননা রাসূলুল্লাল্লাহ</w:t>
      </w:r>
      <w:r w:rsidR="00D66AE9">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BD"/>
        </w:rPr>
        <w:t xml:space="preserve"> সাল্লাল্লাহু আলাইহি ওয়াসাল্লা</w:t>
      </w:r>
      <w:r w:rsidR="00D00DBA">
        <w:rPr>
          <w:rFonts w:ascii="SolaimanLipi" w:eastAsia="SimSun" w:hAnsi="Courier New" w:cs="Kalpurush" w:hint="cs"/>
          <w:sz w:val="24"/>
          <w:szCs w:val="24"/>
          <w:cs/>
          <w:lang w:eastAsia="zh-CN" w:bidi="bn-BD"/>
        </w:rPr>
        <w:t>ম আরবি ভিন্ন অন্য কোনো ভাষায় খুৎ</w:t>
      </w:r>
      <w:r w:rsidRPr="00715D5D">
        <w:rPr>
          <w:rFonts w:ascii="SolaimanLipi" w:eastAsia="SimSun" w:hAnsi="Courier New" w:cs="Kalpurush" w:hint="cs"/>
          <w:sz w:val="24"/>
          <w:szCs w:val="24"/>
          <w:cs/>
          <w:lang w:eastAsia="zh-CN" w:bidi="bn-BD"/>
        </w:rPr>
        <w:t>বা দেন</w:t>
      </w:r>
      <w:r w:rsidR="00D00DBA">
        <w:rPr>
          <w:rFonts w:ascii="SolaimanLipi" w:eastAsia="SimSun" w:hAnsi="Courier New" w:cs="Kalpurush" w:hint="cs"/>
          <w:sz w:val="24"/>
          <w:szCs w:val="24"/>
          <w:cs/>
          <w:lang w:eastAsia="zh-CN" w:bidi="bn-BD"/>
        </w:rPr>
        <w:t xml:space="preserve"> </w:t>
      </w:r>
      <w:r w:rsidRPr="00715D5D">
        <w:rPr>
          <w:rFonts w:ascii="SolaimanLipi" w:eastAsia="SimSun" w:hAnsi="Courier New" w:cs="Kalpurush" w:hint="cs"/>
          <w:sz w:val="24"/>
          <w:szCs w:val="24"/>
          <w:cs/>
          <w:lang w:eastAsia="zh-CN" w:bidi="bn-BD"/>
        </w:rPr>
        <w:t>নি। আর যে ব্যক্তি মাতৃভাষায় খুৎবা দেওয়ার প্রতি জোর দিচ্ছে সেও রাসূলুল্লাহর সুন্নাতের বিরুদ্ধে যায় নি</w:t>
      </w:r>
      <w:r w:rsidR="00D66AE9" w:rsidRPr="00D00DBA">
        <w:rPr>
          <w:rFonts w:ascii="Kalpurush" w:eastAsia="SimSun" w:hAnsi="Kalpurush" w:cs="SolaimanLipi"/>
          <w:sz w:val="24"/>
          <w:szCs w:val="24"/>
          <w:cs/>
          <w:lang w:eastAsia="zh-CN" w:bidi="hi-I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BD"/>
        </w:rPr>
        <w:t>কেননা রাসূলুল্লাহ সাল্লাল্লাহু আলাইহি ওয়াসাল্লাম তাঁর মাত</w:t>
      </w:r>
      <w:r w:rsidR="00D66AE9">
        <w:rPr>
          <w:rFonts w:ascii="SolaimanLipi" w:eastAsia="SimSun" w:hAnsi="Courier New" w:cs="Kalpurush" w:hint="cs"/>
          <w:sz w:val="24"/>
          <w:szCs w:val="24"/>
          <w:cs/>
          <w:lang w:eastAsia="zh-CN" w:bidi="bn-BD"/>
        </w:rPr>
        <w:t>ৃভাষা ব্যতীত অন্য কোনো ভাষায় খু</w:t>
      </w:r>
      <w:r w:rsidR="00D66AE9" w:rsidRPr="00D00DBA">
        <w:rPr>
          <w:rFonts w:ascii="SolaimanLipi" w:eastAsia="SimSun" w:hAnsi="Courier New" w:cs="Kalpurush"/>
          <w:sz w:val="24"/>
          <w:szCs w:val="24"/>
          <w:cs/>
          <w:lang w:eastAsia="zh-CN" w:bidi="bn-BD"/>
        </w:rPr>
        <w:t>ৎ</w:t>
      </w:r>
      <w:r w:rsidRPr="00715D5D">
        <w:rPr>
          <w:rFonts w:ascii="SolaimanLipi" w:eastAsia="SimSun" w:hAnsi="Courier New" w:cs="Kalpurush" w:hint="cs"/>
          <w:sz w:val="24"/>
          <w:szCs w:val="24"/>
          <w:cs/>
          <w:lang w:eastAsia="zh-CN" w:bidi="bn-BD"/>
        </w:rPr>
        <w:t>বা দিতেন না।</w:t>
      </w:r>
    </w:p>
    <w:p w:rsidR="00715D5D" w:rsidRPr="00715D5D" w:rsidRDefault="00715D5D" w:rsidP="00DB4F95">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তিন. </w:t>
      </w:r>
      <w:r w:rsidR="00D66AE9">
        <w:rPr>
          <w:rFonts w:ascii="SolaimanLipi" w:eastAsia="SimSun" w:hAnsi="Courier New" w:cs="Kalpurush" w:hint="cs"/>
          <w:sz w:val="24"/>
          <w:szCs w:val="24"/>
          <w:cs/>
          <w:lang w:eastAsia="zh-CN" w:bidi="bn-IN"/>
        </w:rPr>
        <w:t>হকপন্থি জনৈক আলেমের</w:t>
      </w:r>
      <w:r w:rsidRPr="00715D5D">
        <w:rPr>
          <w:rFonts w:ascii="SolaimanLipi" w:eastAsia="SimSun" w:hAnsi="Courier New" w:cs="Kalpurush"/>
          <w:sz w:val="24"/>
          <w:szCs w:val="24"/>
          <w:cs/>
          <w:lang w:eastAsia="zh-CN" w:bidi="bn-IN"/>
        </w:rPr>
        <w:t xml:space="preserve"> </w:t>
      </w:r>
      <w:r w:rsidR="00D66AE9">
        <w:rPr>
          <w:rFonts w:ascii="SolaimanLipi" w:eastAsia="SimSun" w:hAnsi="Courier New" w:cs="Kalpurush"/>
          <w:sz w:val="24"/>
          <w:szCs w:val="24"/>
          <w:highlight w:val="white"/>
          <w:cs/>
          <w:lang w:eastAsia="zh-CN" w:bidi="bn-IN"/>
        </w:rPr>
        <w:t>আত</w:t>
      </w:r>
      <w:r w:rsidR="00D66AE9">
        <w:rPr>
          <w:rFonts w:ascii="SolaimanLipi" w:eastAsia="SimSun" w:hAnsi="Courier New" w:cs="Kalpurush" w:hint="cs"/>
          <w:sz w:val="24"/>
          <w:szCs w:val="24"/>
          <w:highlight w:val="white"/>
          <w:cs/>
          <w:lang w:eastAsia="zh-CN" w:bidi="bn-BD"/>
        </w:rPr>
        <w:t>্মী</w:t>
      </w:r>
      <w:r w:rsidRPr="00715D5D">
        <w:rPr>
          <w:rFonts w:ascii="SolaimanLipi" w:eastAsia="SimSun" w:hAnsi="Courier New" w:cs="Kalpurush"/>
          <w:sz w:val="24"/>
          <w:szCs w:val="24"/>
          <w:highlight w:val="white"/>
          <w:cs/>
          <w:lang w:eastAsia="zh-CN" w:bidi="bn-IN"/>
        </w:rPr>
        <w:t>য়</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তাবল</w:t>
      </w:r>
      <w:r w:rsidR="00D66AE9">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গ</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জামা</w:t>
      </w:r>
      <w:r w:rsidR="00D66AE9">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আতের</w:t>
      </w:r>
      <w:r w:rsidRPr="00715D5D">
        <w:rPr>
          <w:rFonts w:ascii="SolaimanLipi" w:eastAsia="SimSun" w:hAnsi="Courier New" w:cs="Kalpurush"/>
          <w:sz w:val="24"/>
          <w:szCs w:val="24"/>
          <w:cs/>
          <w:lang w:eastAsia="zh-CN" w:bidi="bn-IN"/>
        </w:rPr>
        <w:t xml:space="preserve"> সাথে </w:t>
      </w:r>
      <w:r w:rsidRPr="00715D5D">
        <w:rPr>
          <w:rFonts w:ascii="SolaimanLipi" w:eastAsia="SimSun" w:hAnsi="Courier New" w:cs="Kalpurush" w:hint="cs"/>
          <w:sz w:val="24"/>
          <w:szCs w:val="24"/>
          <w:cs/>
          <w:lang w:eastAsia="zh-CN" w:bidi="bn-IN"/>
        </w:rPr>
        <w:t>সময় লাগাতে বের হয়েছেন</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IN"/>
        </w:rPr>
        <w:t xml:space="preserve"> </w:t>
      </w:r>
      <w:r w:rsidRPr="00715D5D">
        <w:rPr>
          <w:rFonts w:ascii="SolaimanLipi" w:eastAsia="SimSun" w:hAnsi="Courier New" w:cs="Kalpurush" w:hint="cs"/>
          <w:sz w:val="24"/>
          <w:szCs w:val="24"/>
          <w:cs/>
          <w:lang w:eastAsia="zh-CN" w:bidi="bn-IN"/>
        </w:rPr>
        <w:t>তি</w:t>
      </w:r>
      <w:r w:rsidR="00D66AE9">
        <w:rPr>
          <w:rFonts w:ascii="SolaimanLipi" w:eastAsia="SimSun" w:hAnsi="Courier New" w:cs="Kalpurush" w:hint="cs"/>
          <w:sz w:val="24"/>
          <w:szCs w:val="24"/>
          <w:cs/>
          <w:lang w:eastAsia="zh-CN" w:bidi="bn-IN"/>
        </w:rPr>
        <w:t>নি সময় লাগাতে গেলেন জয়পুরহাটে।</w:t>
      </w:r>
      <w:r w:rsidRPr="00715D5D">
        <w:rPr>
          <w:rFonts w:ascii="SolaimanLipi" w:eastAsia="SimSun" w:hAnsi="Courier New" w:cs="Kalpurush" w:hint="cs"/>
          <w:sz w:val="24"/>
          <w:szCs w:val="24"/>
          <w:cs/>
          <w:lang w:eastAsia="zh-CN" w:bidi="bn-IN"/>
        </w:rPr>
        <w:t xml:space="preserve"> যে মসজিদে জামা</w:t>
      </w:r>
      <w:r w:rsidR="00D66AE9">
        <w:rPr>
          <w:rFonts w:ascii="SolaimanLipi" w:eastAsia="SimSun" w:hAnsi="Courier New" w:cs="Kalpurush" w:hint="cs"/>
          <w:sz w:val="24"/>
          <w:szCs w:val="24"/>
          <w:cs/>
          <w:lang w:eastAsia="zh-CN" w:bidi="bn-BD"/>
        </w:rPr>
        <w:t>‘আ</w:t>
      </w:r>
      <w:r w:rsidRPr="00715D5D">
        <w:rPr>
          <w:rFonts w:ascii="SolaimanLipi" w:eastAsia="SimSun" w:hAnsi="Courier New" w:cs="Kalpurush" w:hint="cs"/>
          <w:sz w:val="24"/>
          <w:szCs w:val="24"/>
          <w:cs/>
          <w:lang w:eastAsia="zh-CN" w:bidi="bn-IN"/>
        </w:rPr>
        <w:t xml:space="preserve">তটি অবস্থান নিল তার ইমাম ছিলেন আহলে </w:t>
      </w:r>
      <w:r w:rsidR="00D00DBA">
        <w:rPr>
          <w:rFonts w:ascii="SolaimanLipi" w:eastAsia="SimSun" w:hAnsi="Courier New" w:cs="Kalpurush" w:hint="cs"/>
          <w:sz w:val="24"/>
          <w:szCs w:val="24"/>
          <w:cs/>
          <w:lang w:eastAsia="zh-CN" w:bidi="bn-IN"/>
        </w:rPr>
        <w:t>হাদ</w:t>
      </w:r>
      <w:r w:rsidR="00D00DBA">
        <w:rPr>
          <w:rFonts w:ascii="SolaimanLipi" w:eastAsia="SimSun" w:hAnsi="Courier New" w:cs="Kalpurush" w:hint="cs"/>
          <w:sz w:val="24"/>
          <w:szCs w:val="24"/>
          <w:cs/>
          <w:lang w:eastAsia="zh-CN" w:bidi="bn-BD"/>
        </w:rPr>
        <w:t>ী</w:t>
      </w:r>
      <w:r w:rsidR="00D66AE9">
        <w:rPr>
          <w:rFonts w:ascii="SolaimanLipi" w:eastAsia="SimSun" w:hAnsi="Courier New" w:cs="Kalpurush" w:hint="cs"/>
          <w:sz w:val="24"/>
          <w:szCs w:val="24"/>
          <w:cs/>
          <w:lang w:eastAsia="zh-CN" w:bidi="bn-IN"/>
        </w:rPr>
        <w:t>সের জনৈক আলেম। আত্মীয় লোকটি</w:t>
      </w:r>
      <w:r w:rsidRPr="00715D5D">
        <w:rPr>
          <w:rFonts w:ascii="SolaimanLipi" w:eastAsia="SimSun" w:hAnsi="Courier New" w:cs="Kalpurush"/>
          <w:sz w:val="24"/>
          <w:szCs w:val="24"/>
          <w:cs/>
          <w:lang w:eastAsia="zh-CN" w:bidi="bn-IN"/>
        </w:rPr>
        <w:t xml:space="preserve"> মোবাইলে </w:t>
      </w:r>
      <w:r w:rsidRPr="00715D5D">
        <w:rPr>
          <w:rFonts w:ascii="SolaimanLipi" w:eastAsia="SimSun" w:hAnsi="Courier New" w:cs="Kalpurush" w:hint="cs"/>
          <w:sz w:val="24"/>
          <w:szCs w:val="24"/>
          <w:cs/>
          <w:lang w:eastAsia="zh-CN" w:bidi="bn-IN"/>
        </w:rPr>
        <w:t xml:space="preserve">উল্লিখিত আলেম-আত্মীয়ের কাছে </w:t>
      </w:r>
      <w:r w:rsidRPr="00715D5D">
        <w:rPr>
          <w:rFonts w:ascii="SolaimanLipi" w:eastAsia="SimSun" w:hAnsi="Courier New" w:cs="Kalpurush"/>
          <w:sz w:val="24"/>
          <w:szCs w:val="24"/>
          <w:cs/>
          <w:lang w:eastAsia="zh-CN" w:bidi="bn-IN"/>
        </w:rPr>
        <w:t xml:space="preserve">একটি </w:t>
      </w:r>
      <w:r w:rsidRPr="00715D5D">
        <w:rPr>
          <w:rFonts w:ascii="SolaimanLipi" w:eastAsia="SimSun" w:hAnsi="Courier New" w:cs="Kalpurush"/>
          <w:sz w:val="24"/>
          <w:szCs w:val="24"/>
          <w:highlight w:val="white"/>
          <w:cs/>
          <w:lang w:eastAsia="zh-CN" w:bidi="bn-IN"/>
        </w:rPr>
        <w:t>মাস</w:t>
      </w:r>
      <w:r w:rsidR="008B5E91">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আলা</w:t>
      </w:r>
      <w:r w:rsidR="00D66AE9">
        <w:rPr>
          <w:rFonts w:ascii="SolaimanLipi" w:eastAsia="SimSun" w:hAnsi="Courier New" w:cs="Kalpurush" w:hint="cs"/>
          <w:sz w:val="24"/>
          <w:szCs w:val="24"/>
          <w:cs/>
          <w:lang w:eastAsia="zh-CN" w:bidi="bn-BD"/>
        </w:rPr>
        <w:t>হ</w:t>
      </w:r>
      <w:r w:rsidRPr="00715D5D">
        <w:rPr>
          <w:rFonts w:ascii="SolaimanLipi" w:eastAsia="SimSun" w:hAnsi="Courier New" w:cs="Kalpurush"/>
          <w:sz w:val="24"/>
          <w:szCs w:val="24"/>
          <w:cs/>
          <w:lang w:eastAsia="zh-CN" w:bidi="bn-IN"/>
        </w:rPr>
        <w:t xml:space="preserve"> জানতে </w:t>
      </w:r>
      <w:r w:rsidR="00D66AE9">
        <w:rPr>
          <w:rFonts w:ascii="SolaimanLipi" w:eastAsia="SimSun" w:hAnsi="Courier New" w:cs="Kalpurush" w:hint="cs"/>
          <w:sz w:val="24"/>
          <w:szCs w:val="24"/>
          <w:cs/>
          <w:lang w:eastAsia="zh-CN" w:bidi="bn-IN"/>
        </w:rPr>
        <w:t>চাইলেন।</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তিনি বললেন</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sz w:val="24"/>
          <w:szCs w:val="24"/>
          <w:cs/>
          <w:lang w:eastAsia="zh-CN" w:bidi="bn-IN"/>
        </w:rPr>
        <w:t xml:space="preserve">যে মসজিদে </w:t>
      </w:r>
      <w:r w:rsidRPr="00715D5D">
        <w:rPr>
          <w:rFonts w:ascii="SolaimanLipi" w:eastAsia="SimSun" w:hAnsi="Courier New" w:cs="Kalpurush" w:hint="cs"/>
          <w:sz w:val="24"/>
          <w:szCs w:val="24"/>
          <w:cs/>
          <w:lang w:eastAsia="zh-CN" w:bidi="bn-IN"/>
        </w:rPr>
        <w:t>আমরা</w:t>
      </w:r>
      <w:r w:rsidR="004D3DE9">
        <w:rPr>
          <w:rFonts w:ascii="SolaimanLipi" w:eastAsia="SimSun" w:hAnsi="Courier New" w:cs="Kalpurush"/>
          <w:sz w:val="24"/>
          <w:szCs w:val="24"/>
          <w:cs/>
          <w:lang w:eastAsia="zh-CN" w:bidi="bn-IN"/>
        </w:rPr>
        <w:t xml:space="preserve"> সালাত </w:t>
      </w:r>
      <w:r w:rsidRPr="00715D5D">
        <w:rPr>
          <w:rFonts w:ascii="SolaimanLipi" w:eastAsia="SimSun" w:hAnsi="Courier New" w:cs="Kalpurush"/>
          <w:sz w:val="24"/>
          <w:szCs w:val="24"/>
          <w:cs/>
          <w:lang w:eastAsia="zh-CN" w:bidi="bn-IN"/>
        </w:rPr>
        <w:t>পড়</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hint="cs"/>
          <w:sz w:val="24"/>
          <w:szCs w:val="24"/>
          <w:cs/>
          <w:lang w:eastAsia="zh-CN" w:bidi="bn-IN"/>
        </w:rPr>
        <w:t>তার</w:t>
      </w:r>
      <w:r w:rsidRPr="00715D5D">
        <w:rPr>
          <w:rFonts w:ascii="SolaimanLipi" w:eastAsia="SimSun" w:hAnsi="Courier New" w:cs="Kalpurush"/>
          <w:sz w:val="24"/>
          <w:szCs w:val="24"/>
          <w:cs/>
          <w:lang w:eastAsia="zh-CN" w:bidi="bn-IN"/>
        </w:rPr>
        <w:t xml:space="preserve"> ইমাম </w:t>
      </w:r>
      <w:r w:rsidRPr="00715D5D">
        <w:rPr>
          <w:rFonts w:ascii="SolaimanLipi" w:eastAsia="SimSun" w:hAnsi="Courier New" w:cs="Kalpurush" w:hint="cs"/>
          <w:sz w:val="24"/>
          <w:szCs w:val="24"/>
          <w:cs/>
          <w:lang w:eastAsia="zh-CN" w:bidi="bn-IN"/>
        </w:rPr>
        <w:t xml:space="preserve">সাহেব </w:t>
      </w:r>
      <w:r w:rsidRPr="00715D5D">
        <w:rPr>
          <w:rFonts w:ascii="SolaimanLipi" w:eastAsia="SimSun" w:hAnsi="Courier New" w:cs="Kalpurush"/>
          <w:sz w:val="24"/>
          <w:szCs w:val="24"/>
          <w:highlight w:val="white"/>
          <w:cs/>
          <w:lang w:eastAsia="zh-CN" w:bidi="bn-IN"/>
        </w:rPr>
        <w:t>আহলে</w:t>
      </w:r>
      <w:r w:rsidRPr="00715D5D">
        <w:rPr>
          <w:rFonts w:ascii="SolaimanLipi" w:eastAsia="SimSun" w:hAnsi="Courier New" w:cs="Kalpurush"/>
          <w:sz w:val="24"/>
          <w:szCs w:val="24"/>
          <w:cs/>
          <w:lang w:eastAsia="zh-CN" w:bidi="bn-IN"/>
        </w:rPr>
        <w:t xml:space="preserve"> </w:t>
      </w:r>
      <w:r w:rsidR="00D00DBA">
        <w:rPr>
          <w:rFonts w:ascii="SolaimanLipi" w:eastAsia="SimSun" w:hAnsi="Courier New" w:cs="Kalpurush"/>
          <w:sz w:val="24"/>
          <w:szCs w:val="24"/>
          <w:highlight w:val="white"/>
          <w:cs/>
          <w:lang w:eastAsia="zh-CN" w:bidi="bn-IN"/>
        </w:rPr>
        <w:t>হাদ</w:t>
      </w:r>
      <w:r w:rsidR="00D00DBA">
        <w:rPr>
          <w:rFonts w:ascii="SolaimanLipi" w:eastAsia="SimSun" w:hAnsi="Courier New" w:cs="Kalpurush" w:hint="cs"/>
          <w:sz w:val="24"/>
          <w:szCs w:val="24"/>
          <w:highlight w:val="white"/>
          <w:cs/>
          <w:lang w:eastAsia="zh-CN" w:bidi="bn-BD"/>
        </w:rPr>
        <w:t>ী</w:t>
      </w:r>
      <w:r w:rsidRPr="00715D5D">
        <w:rPr>
          <w:rFonts w:ascii="SolaimanLipi" w:eastAsia="SimSun" w:hAnsi="Courier New" w:cs="Kalpurush"/>
          <w:sz w:val="24"/>
          <w:szCs w:val="24"/>
          <w:highlight w:val="white"/>
          <w:cs/>
          <w:lang w:eastAsia="zh-CN" w:bidi="bn-IN"/>
        </w:rPr>
        <w:t>সের</w:t>
      </w:r>
      <w:r w:rsidRPr="00715D5D">
        <w:rPr>
          <w:rFonts w:ascii="SolaimanLipi" w:eastAsia="SimSun" w:hAnsi="Courier New" w:cs="Kalpurush"/>
          <w:sz w:val="24"/>
          <w:szCs w:val="24"/>
          <w:cs/>
          <w:lang w:eastAsia="zh-CN" w:bidi="bn-IN"/>
        </w:rPr>
        <w:t xml:space="preserve"> লোক। তাই আমীর সাহেব বলেছেন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তাদের </w:t>
      </w:r>
      <w:r w:rsidRPr="00715D5D">
        <w:rPr>
          <w:rFonts w:ascii="SolaimanLipi" w:eastAsia="SimSun" w:hAnsi="Courier New" w:cs="Kalpurush"/>
          <w:sz w:val="24"/>
          <w:szCs w:val="24"/>
          <w:highlight w:val="white"/>
          <w:cs/>
          <w:lang w:eastAsia="zh-CN" w:bidi="bn-IN"/>
        </w:rPr>
        <w:t>পিছনে</w:t>
      </w:r>
      <w:r w:rsidR="004D3DE9">
        <w:rPr>
          <w:rFonts w:ascii="SolaimanLipi" w:eastAsia="SimSun" w:hAnsi="Courier New" w:cs="Kalpurush"/>
          <w:sz w:val="24"/>
          <w:szCs w:val="24"/>
          <w:cs/>
          <w:lang w:eastAsia="zh-CN" w:bidi="bn-IN"/>
        </w:rPr>
        <w:t xml:space="preserve"> সালাত </w:t>
      </w:r>
      <w:r w:rsidRPr="00715D5D">
        <w:rPr>
          <w:rFonts w:ascii="SolaimanLipi" w:eastAsia="SimSun" w:hAnsi="Courier New" w:cs="Kalpurush"/>
          <w:sz w:val="24"/>
          <w:szCs w:val="24"/>
          <w:cs/>
          <w:lang w:eastAsia="zh-CN" w:bidi="bn-IN"/>
        </w:rPr>
        <w:t>হবে না। তাদের পিছনে</w:t>
      </w:r>
      <w:r w:rsidR="004D3DE9">
        <w:rPr>
          <w:rFonts w:ascii="SolaimanLipi" w:eastAsia="SimSun" w:hAnsi="Courier New" w:cs="Kalpurush"/>
          <w:sz w:val="24"/>
          <w:szCs w:val="24"/>
          <w:cs/>
          <w:lang w:eastAsia="zh-CN" w:bidi="bn-IN"/>
        </w:rPr>
        <w:t xml:space="preserve"> সালাত </w:t>
      </w:r>
      <w:r w:rsidRPr="00715D5D">
        <w:rPr>
          <w:rFonts w:ascii="SolaimanLipi" w:eastAsia="SimSun" w:hAnsi="Courier New" w:cs="Kalpurush"/>
          <w:sz w:val="24"/>
          <w:szCs w:val="24"/>
          <w:cs/>
          <w:lang w:eastAsia="zh-CN" w:bidi="bn-IN"/>
        </w:rPr>
        <w:t>পড়লে</w:t>
      </w:r>
      <w:r w:rsidR="004D3DE9">
        <w:rPr>
          <w:rFonts w:ascii="SolaimanLipi" w:eastAsia="SimSun" w:hAnsi="Courier New" w:cs="Kalpurush" w:hint="cs"/>
          <w:sz w:val="24"/>
          <w:szCs w:val="24"/>
          <w:cs/>
          <w:lang w:eastAsia="zh-CN" w:bidi="bn-IN"/>
        </w:rPr>
        <w:t xml:space="preserve"> সালাত </w:t>
      </w:r>
      <w:r w:rsidR="00D66AE9">
        <w:rPr>
          <w:rFonts w:ascii="SolaimanLipi" w:eastAsia="SimSun" w:hAnsi="Courier New" w:cs="Kalpurush" w:hint="cs"/>
          <w:sz w:val="24"/>
          <w:szCs w:val="24"/>
          <w:cs/>
          <w:lang w:eastAsia="zh-CN" w:bidi="bn-IN"/>
        </w:rPr>
        <w:t>ঘুরিয়ে</w:t>
      </w:r>
      <w:r w:rsidRPr="00715D5D">
        <w:rPr>
          <w:rFonts w:ascii="SolaimanLipi" w:eastAsia="SimSun" w:hAnsi="Courier New" w:cs="Kalpurush" w:hint="cs"/>
          <w:sz w:val="24"/>
          <w:szCs w:val="24"/>
          <w:cs/>
          <w:lang w:eastAsia="zh-CN" w:bidi="bn-IN"/>
        </w:rPr>
        <w:t xml:space="preserve"> পড়তে </w:t>
      </w:r>
      <w:r w:rsidRPr="00715D5D">
        <w:rPr>
          <w:rFonts w:ascii="SolaimanLipi" w:eastAsia="SimSun" w:hAnsi="Courier New" w:cs="Kalpurush"/>
          <w:sz w:val="24"/>
          <w:szCs w:val="24"/>
          <w:cs/>
          <w:lang w:eastAsia="zh-CN" w:bidi="bn-IN"/>
        </w:rPr>
        <w:t xml:space="preserve"> হবে।</w:t>
      </w:r>
      <w:r w:rsidR="00D66AE9">
        <w:rPr>
          <w:rFonts w:ascii="SolaimanLipi" w:eastAsia="SimSun" w:hAnsi="Courier New" w:cs="Kalpurush" w:hint="cs"/>
          <w:sz w:val="24"/>
          <w:szCs w:val="24"/>
          <w:cs/>
          <w:lang w:eastAsia="zh-CN" w:bidi="bn-BD"/>
        </w:rPr>
        <w:t xml:space="preserve"> </w:t>
      </w:r>
      <w:r w:rsidRPr="00715D5D">
        <w:rPr>
          <w:rFonts w:ascii="SolaimanLipi" w:eastAsia="SimSun" w:hAnsi="Courier New" w:cs="Kalpurush" w:hint="cs"/>
          <w:sz w:val="24"/>
          <w:szCs w:val="24"/>
          <w:cs/>
          <w:lang w:eastAsia="zh-CN" w:bidi="bn-IN"/>
        </w:rPr>
        <w:t>প্রশ্ন হল</w:t>
      </w:r>
      <w:r w:rsidR="00D00DBA">
        <w:rPr>
          <w:rFonts w:ascii="SolaimanLipi" w:eastAsia="SimSun" w:hAnsi="Courier New" w:cs="Kalpurush" w:hint="cs"/>
          <w:sz w:val="24"/>
          <w:szCs w:val="24"/>
          <w:cs/>
          <w:lang w:eastAsia="zh-CN" w:bidi="bn-BD"/>
        </w:rPr>
        <w:t>ো</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আমীর সাহেবের কথা কি ঠিক</w:t>
      </w:r>
      <w:r w:rsidR="00D66AE9">
        <w:rPr>
          <w:rFonts w:ascii="SolaimanLipi" w:eastAsia="SimSun" w:hAnsi="Courier New" w:cs="Kalpurush" w:hint="cs"/>
          <w:sz w:val="24"/>
          <w:szCs w:val="24"/>
          <w:cs/>
          <w:lang w:eastAsia="zh-CN" w:bidi="bn-BD"/>
        </w:rPr>
        <w:t xml:space="preserve">? </w:t>
      </w:r>
      <w:r w:rsidRPr="00715D5D">
        <w:rPr>
          <w:rFonts w:ascii="SolaimanLipi" w:eastAsia="SimSun" w:hAnsi="Courier New" w:cs="Kalpurush" w:hint="cs"/>
          <w:sz w:val="24"/>
          <w:szCs w:val="24"/>
          <w:cs/>
          <w:lang w:eastAsia="zh-CN" w:bidi="bn-IN"/>
        </w:rPr>
        <w:t>আমাদের</w:t>
      </w:r>
      <w:r w:rsidR="004D3DE9">
        <w:rPr>
          <w:rFonts w:ascii="SolaimanLipi" w:eastAsia="SimSun" w:hAnsi="Courier New" w:cs="Kalpurush" w:hint="cs"/>
          <w:sz w:val="24"/>
          <w:szCs w:val="24"/>
          <w:cs/>
          <w:lang w:eastAsia="zh-CN" w:bidi="bn-IN"/>
        </w:rPr>
        <w:t xml:space="preserve"> সালাত </w:t>
      </w:r>
      <w:r w:rsidRPr="00715D5D">
        <w:rPr>
          <w:rFonts w:ascii="SolaimanLipi" w:eastAsia="SimSun" w:hAnsi="Courier New" w:cs="Kalpurush" w:hint="cs"/>
          <w:sz w:val="24"/>
          <w:szCs w:val="24"/>
          <w:cs/>
          <w:lang w:eastAsia="zh-CN" w:bidi="bn-IN"/>
        </w:rPr>
        <w:t>কি দ্বিতীয়বার ঘুরিয়ে পড়তে হবে</w:t>
      </w:r>
      <w:r w:rsidR="00D66AE9">
        <w:rPr>
          <w:rFonts w:ascii="SolaimanLipi" w:eastAsia="SimSun" w:hAnsi="Courier New" w:cs="Kalpurush" w:hint="cs"/>
          <w:sz w:val="24"/>
          <w:szCs w:val="24"/>
          <w:cs/>
          <w:lang w:eastAsia="zh-CN" w:bidi="bn-BD"/>
        </w:rPr>
        <w:t>?</w:t>
      </w:r>
    </w:p>
    <w:p w:rsidR="00715D5D" w:rsidRPr="00715D5D" w:rsidRDefault="00D00DBA" w:rsidP="00D66AE9">
      <w:pPr>
        <w:tabs>
          <w:tab w:val="left" w:pos="1365"/>
        </w:tabs>
        <w:autoSpaceDE w:val="0"/>
        <w:autoSpaceDN w:val="0"/>
        <w:bidi w:val="0"/>
        <w:adjustRightInd w:val="0"/>
        <w:spacing w:before="120" w:after="12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IN"/>
        </w:rPr>
        <w:lastRenderedPageBreak/>
        <w:t>উত্তরে</w:t>
      </w:r>
      <w:r w:rsidR="00715D5D" w:rsidRPr="00715D5D">
        <w:rPr>
          <w:rFonts w:ascii="SolaimanLipi" w:eastAsia="SimSun" w:hAnsi="Courier New" w:cs="Kalpurush" w:hint="cs"/>
          <w:sz w:val="24"/>
          <w:szCs w:val="24"/>
          <w:cs/>
          <w:lang w:eastAsia="zh-CN" w:bidi="bn-IN"/>
        </w:rPr>
        <w:t xml:space="preserve"> বলা হল</w:t>
      </w:r>
      <w:r>
        <w:rPr>
          <w:rFonts w:ascii="SolaimanLipi" w:eastAsia="SimSun" w:hAnsi="Courier New" w:cs="Kalpurush" w:hint="cs"/>
          <w:sz w:val="24"/>
          <w:szCs w:val="24"/>
          <w:cs/>
          <w:lang w:eastAsia="zh-CN" w:bidi="bn-BD"/>
        </w:rPr>
        <w:t>ো</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highlight w:val="white"/>
          <w:cs/>
          <w:lang w:eastAsia="zh-CN" w:bidi="bn-IN"/>
        </w:rPr>
        <w:t>দ্বিতীয়বার</w:t>
      </w:r>
      <w:r w:rsidR="00715D5D" w:rsidRPr="00715D5D">
        <w:rPr>
          <w:rFonts w:ascii="SolaimanLipi" w:eastAsia="SimSun" w:hAnsi="Courier New" w:cs="Kalpurush"/>
          <w:sz w:val="24"/>
          <w:szCs w:val="24"/>
          <w:cs/>
          <w:lang w:eastAsia="zh-CN" w:bidi="bn-IN"/>
        </w:rPr>
        <w:t xml:space="preserve"> পড়তে হবে না। আহলে </w:t>
      </w:r>
      <w:r>
        <w:rPr>
          <w:rFonts w:ascii="SolaimanLipi" w:eastAsia="SimSun" w:hAnsi="Courier New" w:cs="Kalpurush"/>
          <w:sz w:val="24"/>
          <w:szCs w:val="24"/>
          <w:highlight w:val="white"/>
          <w:cs/>
          <w:lang w:eastAsia="zh-CN" w:bidi="bn-IN"/>
        </w:rPr>
        <w:t>হাদ</w:t>
      </w:r>
      <w:r>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সের</w:t>
      </w:r>
      <w:r w:rsidR="00715D5D" w:rsidRPr="00715D5D">
        <w:rPr>
          <w:rFonts w:ascii="SolaimanLipi" w:eastAsia="SimSun" w:hAnsi="Courier New" w:cs="Kalpurush"/>
          <w:sz w:val="24"/>
          <w:szCs w:val="24"/>
          <w:cs/>
          <w:lang w:eastAsia="zh-CN" w:bidi="bn-IN"/>
        </w:rPr>
        <w:t xml:space="preserve"> ইমামের পিছনে</w:t>
      </w:r>
      <w:r w:rsidR="004D3DE9">
        <w:rPr>
          <w:rFonts w:ascii="SolaimanLipi" w:eastAsia="SimSun" w:hAnsi="Courier New" w:cs="Kalpurush"/>
          <w:sz w:val="24"/>
          <w:szCs w:val="24"/>
          <w:cs/>
          <w:lang w:eastAsia="zh-CN" w:bidi="bn-IN"/>
        </w:rPr>
        <w:t xml:space="preserve"> সালাত </w:t>
      </w:r>
      <w:r w:rsidR="00715D5D" w:rsidRPr="00715D5D">
        <w:rPr>
          <w:rFonts w:ascii="SolaimanLipi" w:eastAsia="SimSun" w:hAnsi="Courier New" w:cs="Kalpurush"/>
          <w:sz w:val="24"/>
          <w:szCs w:val="24"/>
          <w:cs/>
          <w:lang w:eastAsia="zh-CN" w:bidi="bn-IN"/>
        </w:rPr>
        <w:t xml:space="preserve">পড়লে তা </w:t>
      </w:r>
      <w:r w:rsidR="00715D5D" w:rsidRPr="00715D5D">
        <w:rPr>
          <w:rFonts w:ascii="SolaimanLipi" w:eastAsia="SimSun" w:hAnsi="Courier New" w:cs="Kalpurush" w:hint="cs"/>
          <w:sz w:val="24"/>
          <w:szCs w:val="24"/>
          <w:cs/>
          <w:lang w:eastAsia="zh-CN" w:bidi="bn-IN"/>
        </w:rPr>
        <w:t>অবশ্যই শুদ্ধ হবে</w:t>
      </w:r>
      <w:r w:rsidR="00715D5D" w:rsidRPr="0038397C">
        <w:rPr>
          <w:rFonts w:ascii="SolaimanLipi" w:eastAsia="SimSun" w:hAnsi="SolaimanLipi" w:cs="SolaimanLipi"/>
          <w:sz w:val="24"/>
          <w:szCs w:val="24"/>
          <w:cs/>
          <w:lang w:eastAsia="zh-CN" w:bidi="hi-IN"/>
        </w:rPr>
        <w:t>।</w:t>
      </w:r>
      <w:r w:rsidR="00D66AE9" w:rsidRPr="00D00DBA">
        <w:rPr>
          <w:rFonts w:ascii="Courier New" w:eastAsia="SimSun" w:hAnsi="Courier New" w:cs="Kalpurush" w:hint="cs"/>
          <w:sz w:val="24"/>
          <w:szCs w:val="30"/>
          <w:cs/>
          <w:lang w:eastAsia="zh-CN" w:bidi="bn-BD"/>
        </w:rPr>
        <w:t xml:space="preserve"> </w:t>
      </w:r>
      <w:r w:rsidR="00715D5D" w:rsidRPr="00715D5D">
        <w:rPr>
          <w:rFonts w:ascii="SolaimanLipi" w:eastAsia="SimSun" w:hAnsi="Courier New" w:cs="Kalpurush"/>
          <w:sz w:val="24"/>
          <w:szCs w:val="24"/>
          <w:cs/>
          <w:lang w:eastAsia="zh-CN" w:bidi="bn-IN"/>
        </w:rPr>
        <w:t xml:space="preserve">সে বেচারা এ কথা আমীর </w:t>
      </w:r>
      <w:r w:rsidR="00715D5D" w:rsidRPr="00715D5D">
        <w:rPr>
          <w:rFonts w:ascii="SolaimanLipi" w:eastAsia="SimSun" w:hAnsi="Courier New" w:cs="Kalpurush"/>
          <w:sz w:val="24"/>
          <w:szCs w:val="24"/>
          <w:highlight w:val="white"/>
          <w:cs/>
          <w:lang w:eastAsia="zh-CN" w:bidi="bn-IN"/>
        </w:rPr>
        <w:t>সাহেবকেও</w:t>
      </w:r>
      <w:r w:rsidR="00715D5D" w:rsidRPr="00715D5D">
        <w:rPr>
          <w:rFonts w:ascii="SolaimanLipi" w:eastAsia="SimSun" w:hAnsi="Courier New" w:cs="Kalpurush"/>
          <w:sz w:val="24"/>
          <w:szCs w:val="24"/>
          <w:cs/>
          <w:lang w:eastAsia="zh-CN" w:bidi="bn-IN"/>
        </w:rPr>
        <w:t xml:space="preserve"> বলল</w:t>
      </w:r>
      <w:r w:rsidR="00715D5D" w:rsidRPr="00715D5D">
        <w:rPr>
          <w:rFonts w:ascii="SolaimanLipi" w:eastAsia="SimSun" w:hAnsi="Courier New" w:cs="Kalpurush" w:hint="cs"/>
          <w:sz w:val="24"/>
          <w:szCs w:val="24"/>
          <w:cs/>
          <w:lang w:eastAsia="zh-CN" w:bidi="bn-IN"/>
        </w:rPr>
        <w:t>েন</w:t>
      </w:r>
      <w:r w:rsidR="00715D5D" w:rsidRPr="0038397C">
        <w:rPr>
          <w:rFonts w:ascii="SolaimanLipi" w:eastAsia="SimSun" w:hAnsi="SolaimanLipi" w:cs="SolaimanLipi"/>
          <w:sz w:val="24"/>
          <w:szCs w:val="24"/>
          <w:cs/>
          <w:lang w:eastAsia="zh-CN" w:bidi="hi-IN"/>
        </w:rPr>
        <w:t xml:space="preserve">। </w:t>
      </w:r>
      <w:r w:rsidR="00715D5D" w:rsidRPr="00D66AE9">
        <w:rPr>
          <w:rFonts w:ascii="Kalpurush" w:eastAsia="SimSun" w:hAnsi="Kalpurush" w:cs="Kalpurush"/>
          <w:sz w:val="24"/>
          <w:szCs w:val="24"/>
          <w:cs/>
          <w:lang w:eastAsia="zh-CN" w:bidi="bn-IN"/>
        </w:rPr>
        <w:t>আমীর সাহেব জিজ্ঞাসা করলেন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কে বলেছে এ </w:t>
      </w:r>
      <w:r w:rsidR="00715D5D" w:rsidRPr="00715D5D">
        <w:rPr>
          <w:rFonts w:ascii="SolaimanLipi" w:eastAsia="SimSun" w:hAnsi="Courier New" w:cs="Kalpurush"/>
          <w:sz w:val="24"/>
          <w:szCs w:val="24"/>
          <w:highlight w:val="white"/>
          <w:cs/>
          <w:lang w:eastAsia="zh-CN" w:bidi="bn-IN"/>
        </w:rPr>
        <w:t>মাস</w:t>
      </w:r>
      <w:r w:rsidR="008B5E91">
        <w:rPr>
          <w:rFonts w:ascii="SolaimanLipi" w:eastAsia="SimSun" w:hAnsi="Courier New" w:cs="Kalpurush" w:hint="cs"/>
          <w:sz w:val="24"/>
          <w:szCs w:val="24"/>
          <w:highlight w:val="white"/>
          <w:cs/>
          <w:lang w:eastAsia="zh-CN" w:bidi="bn-BD"/>
        </w:rPr>
        <w:t>’</w:t>
      </w:r>
      <w:r w:rsidR="00715D5D" w:rsidRPr="00715D5D">
        <w:rPr>
          <w:rFonts w:ascii="SolaimanLipi" w:eastAsia="SimSun" w:hAnsi="Courier New" w:cs="Kalpurush"/>
          <w:sz w:val="24"/>
          <w:szCs w:val="24"/>
          <w:highlight w:val="white"/>
          <w:cs/>
          <w:lang w:eastAsia="zh-CN" w:bidi="bn-IN"/>
        </w:rPr>
        <w:t>আল</w:t>
      </w:r>
      <w:r w:rsidR="00715D5D" w:rsidRPr="00715D5D">
        <w:rPr>
          <w:rFonts w:ascii="SolaimanLipi" w:eastAsia="SimSun" w:hAnsi="Courier New" w:cs="Kalpurush" w:hint="cs"/>
          <w:sz w:val="24"/>
          <w:szCs w:val="24"/>
          <w:cs/>
          <w:lang w:eastAsia="zh-CN" w:bidi="bn-IN"/>
        </w:rPr>
        <w:t>া</w:t>
      </w:r>
      <w:r w:rsidR="00D66AE9">
        <w:rPr>
          <w:rFonts w:ascii="SolaimanLipi" w:eastAsia="SimSun" w:hAnsi="Courier New" w:cs="Kalpurush" w:hint="cs"/>
          <w:sz w:val="24"/>
          <w:szCs w:val="24"/>
          <w:cs/>
          <w:lang w:eastAsia="zh-CN" w:bidi="bn-BD"/>
        </w:rPr>
        <w:t>হ?</w:t>
      </w:r>
      <w:r w:rsidR="00715D5D" w:rsidRPr="00715D5D">
        <w:rPr>
          <w:rFonts w:ascii="Courier New" w:eastAsia="SimSun" w:hAnsi="Courier New" w:cs="Courier New"/>
          <w:sz w:val="24"/>
          <w:szCs w:val="24"/>
          <w:lang w:eastAsia="zh-CN"/>
        </w:rPr>
        <w:t xml:space="preserve"> </w:t>
      </w:r>
      <w:r w:rsidR="00715D5D" w:rsidRPr="00715D5D">
        <w:rPr>
          <w:rFonts w:ascii="Vrinda" w:eastAsia="SimSun" w:hAnsi="Vrinda" w:cs="Kalpurush" w:hint="cs"/>
          <w:sz w:val="24"/>
          <w:szCs w:val="24"/>
          <w:cs/>
          <w:lang w:eastAsia="zh-CN" w:bidi="bn-BD"/>
        </w:rPr>
        <w:t xml:space="preserve">তিনি </w:t>
      </w:r>
      <w:r w:rsidR="00715D5D" w:rsidRPr="00715D5D">
        <w:rPr>
          <w:rFonts w:ascii="SolaimanLipi" w:eastAsia="SimSun" w:hAnsi="Courier New" w:cs="Kalpurush"/>
          <w:sz w:val="24"/>
          <w:szCs w:val="24"/>
          <w:cs/>
          <w:lang w:eastAsia="zh-CN" w:bidi="bn-BD"/>
        </w:rPr>
        <w:t>বলল</w:t>
      </w:r>
      <w:r w:rsidR="00715D5D" w:rsidRPr="00715D5D">
        <w:rPr>
          <w:rFonts w:ascii="SolaimanLipi" w:eastAsia="SimSun" w:hAnsi="Courier New" w:cs="Kalpurush" w:hint="cs"/>
          <w:sz w:val="24"/>
          <w:szCs w:val="24"/>
          <w:cs/>
          <w:lang w:eastAsia="zh-CN" w:bidi="bn-BD"/>
        </w:rPr>
        <w:t>েন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DB4F95">
        <w:rPr>
          <w:rFonts w:ascii="SolaimanLipi" w:eastAsia="SimSun" w:hAnsi="Courier New" w:cs="Kalpurush"/>
          <w:sz w:val="24"/>
          <w:szCs w:val="24"/>
          <w:cs/>
          <w:lang w:eastAsia="zh-CN" w:bidi="bn-IN"/>
        </w:rPr>
        <w:t>আমার অমুক আত্</w:t>
      </w:r>
      <w:r w:rsidR="00DB4F95">
        <w:rPr>
          <w:rFonts w:ascii="SolaimanLipi" w:eastAsia="SimSun" w:hAnsi="Courier New" w:cs="Kalpurush" w:hint="cs"/>
          <w:sz w:val="24"/>
          <w:szCs w:val="24"/>
          <w:cs/>
          <w:lang w:eastAsia="zh-CN" w:bidi="bn-BD"/>
        </w:rPr>
        <w:t>মী</w:t>
      </w:r>
      <w:r w:rsidR="00715D5D" w:rsidRPr="00715D5D">
        <w:rPr>
          <w:rFonts w:ascii="SolaimanLipi" w:eastAsia="SimSun" w:hAnsi="Courier New" w:cs="Kalpurush"/>
          <w:sz w:val="24"/>
          <w:szCs w:val="24"/>
          <w:cs/>
          <w:lang w:eastAsia="zh-CN" w:bidi="bn-IN"/>
        </w:rPr>
        <w:t xml:space="preserve">য়। সে আলেম। একটি গবেষণা </w:t>
      </w:r>
      <w:r w:rsidR="00715D5D" w:rsidRPr="00715D5D">
        <w:rPr>
          <w:rFonts w:ascii="SolaimanLipi" w:eastAsia="SimSun" w:hAnsi="Courier New" w:cs="Kalpurush"/>
          <w:sz w:val="24"/>
          <w:szCs w:val="24"/>
          <w:highlight w:val="white"/>
          <w:cs/>
          <w:lang w:eastAsia="zh-CN" w:bidi="bn-IN"/>
        </w:rPr>
        <w:t>সংস্থা</w:t>
      </w:r>
      <w:r w:rsidR="00715D5D" w:rsidRPr="00715D5D">
        <w:rPr>
          <w:rFonts w:ascii="SolaimanLipi" w:eastAsia="SimSun" w:hAnsi="Courier New" w:cs="Kalpurush" w:hint="cs"/>
          <w:sz w:val="24"/>
          <w:szCs w:val="24"/>
          <w:cs/>
          <w:lang w:eastAsia="zh-CN" w:bidi="bn-IN"/>
        </w:rPr>
        <w:t xml:space="preserve">য় </w:t>
      </w:r>
      <w:r w:rsidR="008B5E91">
        <w:rPr>
          <w:rFonts w:ascii="SolaimanLipi" w:eastAsia="SimSun" w:hAnsi="Courier New" w:cs="Kalpurush"/>
          <w:sz w:val="24"/>
          <w:szCs w:val="24"/>
          <w:cs/>
          <w:lang w:eastAsia="zh-CN" w:bidi="bn-IN"/>
        </w:rPr>
        <w:t>কাজ করে।</w:t>
      </w:r>
      <w:r w:rsidR="00715D5D" w:rsidRPr="00715D5D">
        <w:rPr>
          <w:rFonts w:ascii="SolaimanLipi" w:eastAsia="SimSun" w:hAnsi="Courier New" w:cs="Kalpurush"/>
          <w:sz w:val="24"/>
          <w:szCs w:val="24"/>
          <w:cs/>
          <w:lang w:eastAsia="zh-CN" w:bidi="bn-IN"/>
        </w:rPr>
        <w:t xml:space="preserve"> আমীর সাহেব বললেন</w:t>
      </w:r>
      <w:r w:rsidR="00715D5D" w:rsidRPr="00715D5D">
        <w:rPr>
          <w:rFonts w:ascii="Kalpurush" w:eastAsia="SimSun" w:hAnsi="Kalpurush" w:cs="Kalpurush"/>
          <w:sz w:val="24"/>
          <w:szCs w:val="24"/>
          <w:lang w:eastAsia="zh-CN"/>
        </w:rPr>
        <w:t>,</w:t>
      </w:r>
      <w:r w:rsidR="00715D5D" w:rsidRPr="00715D5D">
        <w:rPr>
          <w:rFonts w:ascii="Courier New" w:eastAsia="SimSun" w:hAnsi="Courier New" w:cs="Courier New"/>
          <w:sz w:val="24"/>
          <w:szCs w:val="24"/>
          <w:lang w:eastAsia="zh-CN"/>
        </w:rPr>
        <w:t xml:space="preserve"> </w:t>
      </w:r>
      <w:r w:rsidR="00715D5D" w:rsidRPr="00715D5D">
        <w:rPr>
          <w:rFonts w:ascii="SolaimanLipi" w:eastAsia="SimSun" w:hAnsi="Courier New" w:cs="Kalpurush"/>
          <w:sz w:val="24"/>
          <w:szCs w:val="24"/>
          <w:cs/>
          <w:lang w:eastAsia="zh-CN" w:bidi="bn-IN"/>
        </w:rPr>
        <w:t xml:space="preserve">তাদের </w:t>
      </w:r>
      <w:r w:rsidR="00715D5D" w:rsidRPr="00715D5D">
        <w:rPr>
          <w:rFonts w:ascii="SolaimanLipi" w:eastAsia="SimSun" w:hAnsi="Courier New" w:cs="Kalpurush"/>
          <w:sz w:val="24"/>
          <w:szCs w:val="24"/>
          <w:highlight w:val="white"/>
          <w:cs/>
          <w:lang w:eastAsia="zh-CN" w:bidi="bn-IN"/>
        </w:rPr>
        <w:t>পিছনেও</w:t>
      </w:r>
      <w:r w:rsidR="004D3DE9">
        <w:rPr>
          <w:rFonts w:ascii="SolaimanLipi" w:eastAsia="SimSun" w:hAnsi="Courier New" w:cs="Kalpurush" w:hint="cs"/>
          <w:sz w:val="24"/>
          <w:szCs w:val="24"/>
          <w:cs/>
          <w:lang w:eastAsia="zh-CN" w:bidi="bn-IN"/>
        </w:rPr>
        <w:t xml:space="preserve"> সালাত </w:t>
      </w:r>
      <w:r w:rsidR="008B5E91">
        <w:rPr>
          <w:rFonts w:ascii="SolaimanLipi" w:eastAsia="SimSun" w:hAnsi="Courier New" w:cs="Kalpurush"/>
          <w:sz w:val="24"/>
          <w:szCs w:val="24"/>
          <w:cs/>
          <w:lang w:eastAsia="zh-CN" w:bidi="bn-IN"/>
        </w:rPr>
        <w:t>হয় না। তারাও এ দলের লোক।</w:t>
      </w:r>
      <w:r w:rsidR="00715D5D" w:rsidRPr="00715D5D">
        <w:rPr>
          <w:rFonts w:ascii="SolaimanLipi" w:eastAsia="SimSun" w:hAnsi="Courier New" w:cs="Kalpurush"/>
          <w:sz w:val="24"/>
          <w:szCs w:val="24"/>
          <w:cs/>
          <w:lang w:eastAsia="zh-CN" w:bidi="bn-IN"/>
        </w:rPr>
        <w:t xml:space="preserve"> </w:t>
      </w:r>
    </w:p>
    <w:p w:rsidR="00715D5D" w:rsidRPr="00715D5D" w:rsidRDefault="00715D5D" w:rsidP="00CC0A31">
      <w:pPr>
        <w:pStyle w:val="NormalWeb"/>
        <w:spacing w:before="0" w:beforeAutospacing="0" w:after="0" w:afterAutospacing="0"/>
        <w:jc w:val="both"/>
        <w:rPr>
          <w:rFonts w:ascii="SolaimanLipi" w:eastAsia="SimSun" w:hAnsi="Courier New" w:cs="Kalpurush"/>
          <w:lang w:eastAsia="zh-CN" w:bidi="bn-BD"/>
        </w:rPr>
      </w:pPr>
      <w:r w:rsidRPr="00715D5D">
        <w:rPr>
          <w:rFonts w:ascii="SolaimanLipi" w:eastAsia="SimSun" w:hAnsi="Courier New" w:cs="Kalpurush" w:hint="cs"/>
          <w:cs/>
          <w:lang w:eastAsia="zh-CN" w:bidi="bn-BD"/>
        </w:rPr>
        <w:t xml:space="preserve">প্রিয় </w:t>
      </w:r>
      <w:r w:rsidRPr="00715D5D">
        <w:rPr>
          <w:rFonts w:ascii="SolaimanLipi" w:eastAsia="SimSun" w:hAnsi="Courier New" w:cs="Kalpurush"/>
          <w:cs/>
          <w:lang w:eastAsia="zh-CN" w:bidi="bn-BD"/>
        </w:rPr>
        <w:t>পাঠক! দেখুন</w:t>
      </w:r>
      <w:r w:rsidR="008B5E91">
        <w:rPr>
          <w:rFonts w:ascii="Kalpurush" w:eastAsia="SimSun" w:hAnsi="Kalpurush" w:cs="Kalpurush" w:hint="cs"/>
          <w:cs/>
          <w:lang w:eastAsia="zh-CN" w:bidi="bn-BD"/>
        </w:rPr>
        <w:t xml:space="preserve">! </w:t>
      </w:r>
      <w:r w:rsidRPr="00715D5D">
        <w:rPr>
          <w:rFonts w:ascii="SolaimanLipi" w:eastAsia="SimSun" w:hAnsi="Courier New" w:cs="Kalpurush"/>
          <w:cs/>
          <w:lang w:eastAsia="zh-CN" w:bidi="bn-IN"/>
        </w:rPr>
        <w:t xml:space="preserve">এত বড় নেতিবাচক দৃষ্টিভঙ্গি নিয়ে কীভাবে </w:t>
      </w:r>
      <w:r w:rsidR="008B5E91">
        <w:rPr>
          <w:rFonts w:ascii="SolaimanLipi" w:eastAsia="SimSun" w:hAnsi="Courier New" w:cs="Kalpurush"/>
          <w:highlight w:val="white"/>
          <w:cs/>
          <w:lang w:eastAsia="zh-CN" w:bidi="bn-IN"/>
        </w:rPr>
        <w:t>দাওয়</w:t>
      </w:r>
      <w:r w:rsidR="008B5E91">
        <w:rPr>
          <w:rFonts w:ascii="SolaimanLipi" w:eastAsia="SimSun" w:hAnsi="Courier New" w:cs="Kalpurush" w:hint="cs"/>
          <w:highlight w:val="white"/>
          <w:cs/>
          <w:lang w:eastAsia="zh-CN" w:bidi="bn-BD"/>
        </w:rPr>
        <w:t>া</w:t>
      </w:r>
      <w:r w:rsidR="008B5E91">
        <w:rPr>
          <w:rFonts w:ascii="SolaimanLipi" w:eastAsia="SimSun" w:hAnsi="Courier New" w:cs="Kalpurush" w:hint="cs"/>
          <w:cs/>
          <w:lang w:eastAsia="zh-CN" w:bidi="bn-BD"/>
        </w:rPr>
        <w:t>তী</w:t>
      </w:r>
      <w:r w:rsidRPr="00715D5D">
        <w:rPr>
          <w:rFonts w:ascii="SolaimanLipi" w:eastAsia="SimSun" w:hAnsi="Courier New" w:cs="Kalpurush"/>
          <w:cs/>
          <w:lang w:eastAsia="zh-CN" w:bidi="bn-IN"/>
        </w:rPr>
        <w:t xml:space="preserve"> কাজ </w:t>
      </w:r>
      <w:r w:rsidRPr="00715D5D">
        <w:rPr>
          <w:rFonts w:ascii="SolaimanLipi" w:eastAsia="SimSun" w:hAnsi="Courier New" w:cs="Kalpurush" w:hint="cs"/>
          <w:cs/>
          <w:lang w:eastAsia="zh-CN" w:bidi="bn-IN"/>
        </w:rPr>
        <w:t>আঞ্জাম দে</w:t>
      </w:r>
      <w:r w:rsidR="00D00DBA">
        <w:rPr>
          <w:rFonts w:ascii="SolaimanLipi" w:eastAsia="SimSun" w:hAnsi="Courier New" w:cs="Kalpurush" w:hint="cs"/>
          <w:cs/>
          <w:lang w:eastAsia="zh-CN" w:bidi="bn-BD"/>
        </w:rPr>
        <w:t>ও</w:t>
      </w:r>
      <w:r w:rsidRPr="00715D5D">
        <w:rPr>
          <w:rFonts w:ascii="SolaimanLipi" w:eastAsia="SimSun" w:hAnsi="Courier New" w:cs="Kalpurush" w:hint="cs"/>
          <w:cs/>
          <w:lang w:eastAsia="zh-CN" w:bidi="bn-IN"/>
        </w:rPr>
        <w:t>য়া সম্ভব</w:t>
      </w:r>
      <w:r w:rsidR="008B5E91">
        <w:rPr>
          <w:rFonts w:ascii="SolaimanLipi" w:eastAsia="SimSun" w:hAnsi="Courier New" w:cs="Kalpurush" w:hint="cs"/>
          <w:cs/>
          <w:lang w:eastAsia="zh-CN" w:bidi="bn-BD"/>
        </w:rPr>
        <w:t>?</w:t>
      </w:r>
      <w:r w:rsidRPr="00715D5D">
        <w:rPr>
          <w:rFonts w:ascii="Courier New" w:eastAsia="SimSun" w:hAnsi="Courier New" w:cs="Courier New"/>
          <w:lang w:eastAsia="zh-CN"/>
        </w:rPr>
        <w:t xml:space="preserve"> </w:t>
      </w:r>
      <w:r w:rsidRPr="00715D5D">
        <w:rPr>
          <w:rFonts w:ascii="SolaimanLipi" w:eastAsia="SimSun" w:hAnsi="Courier New" w:cs="Kalpurush"/>
          <w:cs/>
          <w:lang w:eastAsia="zh-CN" w:bidi="bn-IN"/>
        </w:rPr>
        <w:t>যারা দাওয়াত</w:t>
      </w:r>
      <w:r w:rsidRPr="00715D5D">
        <w:rPr>
          <w:rFonts w:ascii="Kalpurush" w:eastAsia="SimSun" w:hAnsi="Kalpurush" w:cs="Kalpurush"/>
          <w:lang w:eastAsia="zh-CN"/>
        </w:rPr>
        <w:t>,</w:t>
      </w:r>
      <w:r w:rsidRPr="00715D5D">
        <w:rPr>
          <w:rFonts w:ascii="Courier New" w:eastAsia="SimSun" w:hAnsi="Courier New" w:cs="Courier New"/>
          <w:lang w:eastAsia="zh-CN"/>
        </w:rPr>
        <w:t xml:space="preserve"> </w:t>
      </w:r>
      <w:r w:rsidRPr="00715D5D">
        <w:rPr>
          <w:rFonts w:ascii="SolaimanLipi" w:eastAsia="SimSun" w:hAnsi="Courier New" w:cs="Kalpurush"/>
          <w:cs/>
          <w:lang w:eastAsia="zh-CN" w:bidi="bn-IN"/>
        </w:rPr>
        <w:t>তাবল</w:t>
      </w:r>
      <w:r w:rsidR="008B5E91">
        <w:rPr>
          <w:rFonts w:ascii="SolaimanLipi" w:eastAsia="SimSun" w:hAnsi="Courier New" w:cs="Kalpurush" w:hint="cs"/>
          <w:cs/>
          <w:lang w:eastAsia="zh-CN" w:bidi="bn-BD"/>
        </w:rPr>
        <w:t>ী</w:t>
      </w:r>
      <w:r w:rsidRPr="00715D5D">
        <w:rPr>
          <w:rFonts w:ascii="SolaimanLipi" w:eastAsia="SimSun" w:hAnsi="Courier New" w:cs="Kalpurush"/>
          <w:cs/>
          <w:lang w:eastAsia="zh-CN" w:bidi="bn-IN"/>
        </w:rPr>
        <w:t xml:space="preserve">গ ও </w:t>
      </w:r>
      <w:r w:rsidRPr="00715D5D">
        <w:rPr>
          <w:rFonts w:ascii="SolaimanLipi" w:eastAsia="SimSun" w:hAnsi="Courier New" w:cs="Kalpurush"/>
          <w:highlight w:val="white"/>
          <w:cs/>
          <w:lang w:eastAsia="zh-CN" w:bidi="bn-IN"/>
        </w:rPr>
        <w:t>তাল</w:t>
      </w:r>
      <w:r w:rsidRPr="00715D5D">
        <w:rPr>
          <w:rFonts w:ascii="SolaimanLipi" w:eastAsia="SimSun" w:hAnsi="Courier New" w:cs="Kalpurush" w:hint="cs"/>
          <w:highlight w:val="white"/>
          <w:cs/>
          <w:lang w:eastAsia="zh-CN" w:bidi="bn-IN"/>
        </w:rPr>
        <w:t>ি</w:t>
      </w:r>
      <w:r w:rsidRPr="00715D5D">
        <w:rPr>
          <w:rFonts w:ascii="SolaimanLipi" w:eastAsia="SimSun" w:hAnsi="Courier New" w:cs="Kalpurush"/>
          <w:highlight w:val="white"/>
          <w:cs/>
          <w:lang w:eastAsia="zh-CN" w:bidi="bn-IN"/>
        </w:rPr>
        <w:t>মের</w:t>
      </w:r>
      <w:r w:rsidRPr="00715D5D">
        <w:rPr>
          <w:rFonts w:ascii="SolaimanLipi" w:eastAsia="SimSun" w:hAnsi="Courier New" w:cs="Kalpurush"/>
          <w:cs/>
          <w:lang w:eastAsia="zh-CN" w:bidi="bn-IN"/>
        </w:rPr>
        <w:t xml:space="preserve"> কাজ করেন </w:t>
      </w:r>
      <w:r w:rsidR="008B5E91">
        <w:rPr>
          <w:rFonts w:ascii="SolaimanLipi" w:eastAsia="SimSun" w:hAnsi="Courier New" w:cs="Kalpurush" w:hint="cs"/>
          <w:cs/>
          <w:lang w:eastAsia="zh-CN" w:bidi="bn-BD"/>
        </w:rPr>
        <w:t>-</w:t>
      </w:r>
      <w:r w:rsidRPr="00715D5D">
        <w:rPr>
          <w:rFonts w:ascii="SolaimanLipi" w:eastAsia="SimSun" w:hAnsi="Courier New" w:cs="Kalpurush"/>
          <w:cs/>
          <w:lang w:eastAsia="zh-CN" w:bidi="bn-IN"/>
        </w:rPr>
        <w:t>তাদের উদ্দেশ্যে রাসূলুল্লাহ</w:t>
      </w:r>
      <w:r w:rsidR="008B5E91">
        <w:rPr>
          <w:rFonts w:ascii="SolaimanLipi" w:eastAsia="SimSun" w:hAnsi="Courier New" w:cs="Kalpurush" w:hint="cs"/>
          <w:cs/>
          <w:lang w:eastAsia="zh-CN" w:bidi="bn-BD"/>
        </w:rPr>
        <w:t>্</w:t>
      </w:r>
      <w:r w:rsidR="008B5E91">
        <w:rPr>
          <w:rFonts w:ascii="SolaimanLipi" w:eastAsia="SimSun" w:hAnsi="Courier New" w:cs="Kalpurush"/>
          <w:cs/>
          <w:lang w:eastAsia="zh-CN" w:bidi="bn-IN"/>
        </w:rPr>
        <w:t xml:space="preserve"> সাল্লাল্লাহু আলাইহি ওয়াসাল্লাম ক</w:t>
      </w:r>
      <w:r w:rsidR="008B5E91">
        <w:rPr>
          <w:rFonts w:ascii="SolaimanLipi" w:eastAsia="SimSun" w:hAnsi="Courier New" w:cs="Kalpurush" w:hint="cs"/>
          <w:cs/>
          <w:lang w:eastAsia="zh-CN" w:bidi="bn-BD"/>
        </w:rPr>
        <w:t xml:space="preserve">ী </w:t>
      </w:r>
      <w:r w:rsidRPr="00715D5D">
        <w:rPr>
          <w:rFonts w:ascii="SolaimanLipi" w:eastAsia="SimSun" w:hAnsi="Courier New" w:cs="Kalpurush"/>
          <w:cs/>
          <w:lang w:eastAsia="zh-CN" w:bidi="bn-IN"/>
        </w:rPr>
        <w:t>বলেছেন</w:t>
      </w:r>
      <w:r w:rsidR="008B5E91">
        <w:rPr>
          <w:rFonts w:ascii="SolaimanLipi" w:eastAsia="SimSun" w:hAnsi="Courier New" w:cs="Kalpurush" w:hint="cs"/>
          <w:cs/>
          <w:lang w:eastAsia="zh-CN" w:bidi="bn-BD"/>
        </w:rPr>
        <w:t>?</w:t>
      </w:r>
      <w:r w:rsidRPr="00715D5D">
        <w:rPr>
          <w:rFonts w:ascii="Courier New" w:eastAsia="SimSun" w:hAnsi="Courier New" w:cs="Courier New"/>
          <w:lang w:eastAsia="zh-CN"/>
        </w:rPr>
        <w:t xml:space="preserve"> </w:t>
      </w:r>
      <w:r w:rsidRPr="00715D5D">
        <w:rPr>
          <w:rFonts w:ascii="SolaimanLipi" w:eastAsia="SimSun" w:hAnsi="Courier New" w:cs="Kalpurush"/>
          <w:cs/>
          <w:lang w:eastAsia="zh-CN" w:bidi="bn-IN"/>
        </w:rPr>
        <w:t>তিনি বলেছেন</w:t>
      </w:r>
      <w:r w:rsidR="008B5E91">
        <w:rPr>
          <w:rFonts w:ascii="SolaimanLipi" w:eastAsia="SimSun" w:hAnsi="Courier New" w:cs="Kalpurush" w:hint="cs"/>
          <w:cs/>
          <w:lang w:eastAsia="zh-CN" w:bidi="bn-BD"/>
        </w:rPr>
        <w:t>,</w:t>
      </w:r>
    </w:p>
    <w:p w:rsidR="00715D5D" w:rsidRPr="00D724F1" w:rsidRDefault="00D724F1" w:rsidP="00CC0A31">
      <w:pPr>
        <w:pStyle w:val="NormalWeb"/>
        <w:bidi/>
        <w:spacing w:before="0" w:beforeAutospacing="0" w:after="0" w:afterAutospacing="0"/>
        <w:jc w:val="both"/>
        <w:rPr>
          <w:rFonts w:ascii="SutonnyMJ" w:hAnsi="SutonnyMJ" w:cs="KFGQPC Uthman Taha Naskh"/>
          <w:color w:val="2F5496" w:themeColor="accent5" w:themeShade="BF"/>
        </w:rPr>
      </w:pPr>
      <w:r w:rsidRPr="00D724F1">
        <w:rPr>
          <w:rFonts w:cs="KFGQPC Uthman Taha Naskh" w:hint="cs"/>
          <w:color w:val="2F5496" w:themeColor="accent5" w:themeShade="BF"/>
          <w:rtl/>
        </w:rPr>
        <w:t>«</w:t>
      </w:r>
      <w:r w:rsidR="00715D5D" w:rsidRPr="00D724F1">
        <w:rPr>
          <w:rFonts w:cs="KFGQPC Uthman Taha Naskh" w:hint="cs"/>
          <w:color w:val="2F5496" w:themeColor="accent5" w:themeShade="BF"/>
          <w:rtl/>
        </w:rPr>
        <w:t>يسروا و لا تعسروا و بشروا و لا تنفروا</w:t>
      </w:r>
      <w:r w:rsidRPr="00D724F1">
        <w:rPr>
          <w:rFonts w:cs="KFGQPC Uthman Taha Naskh" w:hint="cs"/>
          <w:color w:val="2F5496" w:themeColor="accent5" w:themeShade="BF"/>
          <w:rtl/>
        </w:rPr>
        <w:t>»</w:t>
      </w:r>
      <w:r w:rsidRPr="00D724F1">
        <w:rPr>
          <w:rFonts w:cs="KFGQPC Uthman Taha Naskh"/>
          <w:color w:val="2F5496" w:themeColor="accent5" w:themeShade="BF"/>
        </w:rPr>
        <w:t>.</w:t>
      </w:r>
    </w:p>
    <w:p w:rsidR="00715D5D" w:rsidRPr="00715D5D" w:rsidRDefault="008B5E91" w:rsidP="00CC0A31">
      <w:pPr>
        <w:tabs>
          <w:tab w:val="left" w:pos="1365"/>
        </w:tabs>
        <w:autoSpaceDE w:val="0"/>
        <w:autoSpaceDN w:val="0"/>
        <w:bidi w:val="0"/>
        <w:adjustRightInd w:val="0"/>
        <w:spacing w:after="0"/>
        <w:jc w:val="both"/>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তোমরা সহজ করো কঠিন করো না। সুসংবাদ দাও। ঘৃণা সৃষ্টি করো না।</w:t>
      </w:r>
      <w:r>
        <w:rPr>
          <w:rFonts w:ascii="SolaimanLipi" w:eastAsia="SimSun" w:hAnsi="Courier New" w:cs="Kalpurush" w:hint="cs"/>
          <w:sz w:val="24"/>
          <w:szCs w:val="24"/>
          <w:cs/>
          <w:lang w:eastAsia="zh-CN" w:bidi="bn-BD"/>
        </w:rPr>
        <w:t>” (</w:t>
      </w:r>
      <w:r>
        <w:rPr>
          <w:rFonts w:ascii="SolaimanLipi" w:eastAsia="SimSun" w:hAnsi="Courier New" w:cs="Kalpurush" w:hint="cs"/>
          <w:sz w:val="24"/>
          <w:szCs w:val="24"/>
          <w:cs/>
          <w:lang w:eastAsia="zh-CN" w:bidi="bn-IN"/>
        </w:rPr>
        <w:t>আহমদ ও বায়হাকি</w:t>
      </w:r>
      <w:r>
        <w:rPr>
          <w:rFonts w:ascii="SolaimanLipi" w:eastAsia="SimSun" w:hAnsi="Courier New" w:cs="Kalpurush" w:hint="cs"/>
          <w:sz w:val="24"/>
          <w:szCs w:val="24"/>
          <w:cs/>
          <w:lang w:eastAsia="zh-CN" w:bidi="bn-BD"/>
        </w:rPr>
        <w:t>)</w:t>
      </w:r>
    </w:p>
    <w:p w:rsidR="00715D5D" w:rsidRPr="00715D5D" w:rsidRDefault="00715D5D" w:rsidP="008B5E91">
      <w:pPr>
        <w:tabs>
          <w:tab w:val="left" w:pos="1365"/>
        </w:tabs>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আমাদের ধর্মীয় নেতাদের মধ্যে নেতিব</w:t>
      </w:r>
      <w:r w:rsidR="00D00DBA">
        <w:rPr>
          <w:rFonts w:ascii="SolaimanLipi" w:eastAsia="SimSun" w:hAnsi="Courier New" w:cs="Kalpurush"/>
          <w:sz w:val="24"/>
          <w:szCs w:val="24"/>
          <w:cs/>
          <w:lang w:eastAsia="zh-CN" w:bidi="bn-IN"/>
        </w:rPr>
        <w:t>াচক দৃষ্টিভঙ্গির ব্যবহার এত বেশ</w:t>
      </w:r>
      <w:r w:rsidR="00D00DBA">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যে</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নতুন কোন</w:t>
      </w:r>
      <w:r w:rsidR="008B5E91">
        <w:rPr>
          <w:rFonts w:ascii="SolaimanLipi" w:eastAsia="SimSun" w:hAnsi="Courier New" w:cs="Kalpurush" w:hint="cs"/>
          <w:sz w:val="24"/>
          <w:szCs w:val="24"/>
          <w:cs/>
          <w:lang w:eastAsia="zh-CN" w:bidi="bn-BD"/>
        </w:rPr>
        <w:t>ো</w:t>
      </w:r>
      <w:r w:rsidR="008B5E91">
        <w:rPr>
          <w:rFonts w:ascii="SolaimanLipi" w:eastAsia="SimSun" w:hAnsi="Courier New" w:cs="Kalpurush"/>
          <w:sz w:val="24"/>
          <w:szCs w:val="24"/>
          <w:cs/>
          <w:lang w:eastAsia="zh-CN" w:bidi="bn-IN"/>
        </w:rPr>
        <w:t xml:space="preserve"> কিছু দেখলে তা ক</w:t>
      </w:r>
      <w:r w:rsidR="008B5E9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ভাবে হারাম ঘোষণা করা যায় সে প্রচেষ্টা </w:t>
      </w:r>
      <w:r w:rsidR="00CC0A31">
        <w:rPr>
          <w:rFonts w:ascii="SolaimanLipi" w:eastAsia="SimSun" w:hAnsi="Courier New" w:cs="Kalpurush"/>
          <w:sz w:val="24"/>
          <w:szCs w:val="24"/>
          <w:cs/>
          <w:lang w:eastAsia="zh-CN" w:bidi="bn-IN"/>
        </w:rPr>
        <w:t>শুরু করে দেন। এটাকে ইতিবাচক হিস</w:t>
      </w:r>
      <w:r w:rsidR="00CC0A3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বে নিয়ে তা ক</w:t>
      </w:r>
      <w:r w:rsidRPr="00715D5D">
        <w:rPr>
          <w:rFonts w:ascii="SolaimanLipi" w:eastAsia="SimSun" w:hAnsi="Courier New" w:cs="Kalpurush" w:hint="cs"/>
          <w:sz w:val="24"/>
          <w:szCs w:val="24"/>
          <w:cs/>
          <w:lang w:eastAsia="zh-CN" w:bidi="bn-IN"/>
        </w:rPr>
        <w:t>ী</w:t>
      </w:r>
      <w:r w:rsidRPr="00715D5D">
        <w:rPr>
          <w:rFonts w:ascii="SolaimanLipi" w:eastAsia="SimSun" w:hAnsi="Courier New" w:cs="Kalpurush"/>
          <w:sz w:val="24"/>
          <w:szCs w:val="24"/>
          <w:cs/>
          <w:lang w:eastAsia="zh-CN" w:bidi="bn-IN"/>
        </w:rPr>
        <w:t>ভাবে ইসলাম</w:t>
      </w:r>
      <w:r w:rsidR="008B5E91">
        <w:rPr>
          <w:rFonts w:ascii="SolaimanLipi" w:eastAsia="SimSun" w:hAnsi="Courier New" w:cs="Kalpurush"/>
          <w:sz w:val="24"/>
          <w:szCs w:val="24"/>
          <w:cs/>
          <w:lang w:eastAsia="zh-CN" w:bidi="bn-IN"/>
        </w:rPr>
        <w:t xml:space="preserve"> ও মুসল</w:t>
      </w:r>
      <w:r w:rsidR="008B5E91">
        <w:rPr>
          <w:rFonts w:ascii="SolaimanLipi" w:eastAsia="SimSun" w:hAnsi="Courier New" w:cs="Kalpurush" w:hint="cs"/>
          <w:sz w:val="24"/>
          <w:szCs w:val="24"/>
          <w:cs/>
          <w:lang w:eastAsia="zh-CN" w:bidi="bn-BD"/>
        </w:rPr>
        <w:t>ি</w:t>
      </w:r>
      <w:r w:rsidR="008B5E91">
        <w:rPr>
          <w:rFonts w:ascii="SolaimanLipi" w:eastAsia="SimSun" w:hAnsi="Courier New" w:cs="Kalpurush"/>
          <w:sz w:val="24"/>
          <w:szCs w:val="24"/>
          <w:cs/>
          <w:lang w:eastAsia="zh-CN" w:bidi="bn-IN"/>
        </w:rPr>
        <w:t>ম</w:t>
      </w:r>
      <w:r w:rsidR="008B5E91">
        <w:rPr>
          <w:rFonts w:ascii="SolaimanLipi" w:eastAsia="SimSun" w:hAnsi="Courier New" w:cs="Kalpurush" w:hint="cs"/>
          <w:sz w:val="24"/>
          <w:szCs w:val="24"/>
          <w:cs/>
          <w:lang w:eastAsia="zh-CN" w:bidi="bn-BD"/>
        </w:rPr>
        <w:t>দের</w:t>
      </w:r>
      <w:r w:rsidRPr="00715D5D">
        <w:rPr>
          <w:rFonts w:ascii="SolaimanLipi" w:eastAsia="SimSun" w:hAnsi="Courier New" w:cs="Kalpurush"/>
          <w:sz w:val="24"/>
          <w:szCs w:val="24"/>
          <w:cs/>
          <w:lang w:eastAsia="zh-CN" w:bidi="bn-IN"/>
        </w:rPr>
        <w:t xml:space="preserve"> কল্যাণে ব্যবহার করা যায়</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00DB4F95">
        <w:rPr>
          <w:rFonts w:ascii="SolaimanLipi" w:eastAsia="SimSun" w:hAnsi="Courier New" w:cs="Kalpurush" w:hint="cs"/>
          <w:sz w:val="24"/>
          <w:szCs w:val="24"/>
          <w:cs/>
          <w:lang w:eastAsia="zh-CN" w:bidi="bn-IN"/>
        </w:rPr>
        <w:t>শুরুতে তারা সে কথা ভাবতেই</w:t>
      </w:r>
      <w:r w:rsidRPr="00715D5D">
        <w:rPr>
          <w:rFonts w:ascii="SolaimanLipi" w:eastAsia="SimSun" w:hAnsi="Courier New" w:cs="Kalpurush" w:hint="cs"/>
          <w:sz w:val="24"/>
          <w:szCs w:val="24"/>
          <w:cs/>
          <w:lang w:eastAsia="zh-CN" w:bidi="bn-IN"/>
        </w:rPr>
        <w:t xml:space="preserve"> পারেন না। </w:t>
      </w:r>
      <w:r w:rsidRPr="00715D5D">
        <w:rPr>
          <w:rFonts w:ascii="SolaimanLipi" w:eastAsia="SimSun" w:hAnsi="Courier New" w:cs="Kalpurush"/>
          <w:sz w:val="24"/>
          <w:szCs w:val="24"/>
          <w:cs/>
          <w:lang w:eastAsia="zh-CN" w:bidi="bn-IN"/>
        </w:rPr>
        <w:t xml:space="preserve"> আর যখন </w:t>
      </w:r>
      <w:r w:rsidRPr="00715D5D">
        <w:rPr>
          <w:rFonts w:ascii="SolaimanLipi" w:eastAsia="SimSun" w:hAnsi="Courier New" w:cs="Kalpurush" w:hint="cs"/>
          <w:sz w:val="24"/>
          <w:szCs w:val="24"/>
          <w:cs/>
          <w:lang w:eastAsia="zh-CN" w:bidi="bn-IN"/>
        </w:rPr>
        <w:t>ভাবতে শুরু করেন</w:t>
      </w:r>
      <w:r w:rsidRPr="00715D5D">
        <w:rPr>
          <w:rFonts w:ascii="Kalpurush" w:eastAsia="SimSun" w:hAnsi="Kalpurush" w:cs="Kalpurush"/>
          <w:sz w:val="24"/>
          <w:szCs w:val="24"/>
          <w:lang w:eastAsia="zh-CN"/>
        </w:rPr>
        <w:t>,</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তখন সময় তাদেরকে পিছনে রেখে এগিয়ে যায় দূর</w:t>
      </w:r>
      <w:r w:rsidR="008B5E91">
        <w:rPr>
          <w:rFonts w:ascii="SolaimanLipi" w:eastAsia="SimSun" w:hAnsi="Courier New" w:cs="Kalpurush" w:hint="cs"/>
          <w:sz w:val="24"/>
          <w:szCs w:val="24"/>
          <w:cs/>
          <w:lang w:eastAsia="zh-CN" w:bidi="bn-BD"/>
        </w:rPr>
        <w:t>ে</w:t>
      </w:r>
      <w:r w:rsidRPr="00715D5D">
        <w:rPr>
          <w:rFonts w:ascii="SolaimanLipi" w:eastAsia="SimSun" w:hAnsi="Courier New" w:cs="Kalpurush" w:hint="cs"/>
          <w:sz w:val="24"/>
          <w:szCs w:val="24"/>
          <w:cs/>
          <w:lang w:eastAsia="zh-CN" w:bidi="bn-IN"/>
        </w:rPr>
        <w:t xml:space="preserve"> বহু দূর। শুধু তাই নয়</w:t>
      </w:r>
      <w:r w:rsidRPr="00715D5D">
        <w:rPr>
          <w:rFonts w:ascii="SolaimanLipi" w:eastAsia="SimSun" w:hAnsi="Courier New" w:cs="Kalpurush" w:hint="cs"/>
          <w:sz w:val="24"/>
          <w:szCs w:val="24"/>
          <w:lang w:eastAsia="zh-CN" w:bidi="bn-BD"/>
        </w:rPr>
        <w:t xml:space="preserve"> </w:t>
      </w:r>
      <w:r w:rsidRPr="00715D5D">
        <w:rPr>
          <w:rFonts w:ascii="SolaimanLipi" w:eastAsia="SimSun" w:hAnsi="Courier New" w:cs="Kalpurush" w:hint="cs"/>
          <w:sz w:val="24"/>
          <w:szCs w:val="24"/>
          <w:cs/>
          <w:lang w:eastAsia="zh-CN" w:bidi="bn-IN"/>
        </w:rPr>
        <w:t xml:space="preserve">বরং </w:t>
      </w:r>
      <w:r w:rsidR="008B5E91">
        <w:rPr>
          <w:rFonts w:ascii="SolaimanLipi" w:eastAsia="SimSun" w:hAnsi="Courier New" w:cs="Kalpurush"/>
          <w:sz w:val="24"/>
          <w:szCs w:val="24"/>
          <w:highlight w:val="white"/>
          <w:cs/>
          <w:lang w:eastAsia="zh-CN" w:bidi="bn-IN"/>
        </w:rPr>
        <w:t>দের</w:t>
      </w:r>
      <w:r w:rsidR="008B5E9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 xml:space="preserve"> করে হলে</w:t>
      </w:r>
      <w:r w:rsidRPr="00715D5D">
        <w:rPr>
          <w:rFonts w:ascii="SolaimanLipi" w:eastAsia="SimSun" w:hAnsi="Courier New" w:cs="Kalpurush" w:hint="cs"/>
          <w:sz w:val="24"/>
          <w:szCs w:val="24"/>
          <w:cs/>
          <w:lang w:eastAsia="zh-CN" w:bidi="bn-IN"/>
        </w:rPr>
        <w:t>ও</w:t>
      </w:r>
      <w:r w:rsidRPr="00715D5D">
        <w:rPr>
          <w:rFonts w:ascii="SolaimanLipi" w:eastAsia="SimSun" w:hAnsi="Courier New" w:cs="Kalpurush"/>
          <w:sz w:val="24"/>
          <w:szCs w:val="24"/>
          <w:cs/>
          <w:lang w:eastAsia="zh-CN" w:bidi="bn-IN"/>
        </w:rPr>
        <w:t xml:space="preserve"> যখন </w:t>
      </w:r>
      <w:r w:rsidRPr="00715D5D">
        <w:rPr>
          <w:rFonts w:ascii="SolaimanLipi" w:eastAsia="SimSun" w:hAnsi="Courier New" w:cs="Kalpurush" w:hint="cs"/>
          <w:sz w:val="24"/>
          <w:szCs w:val="24"/>
          <w:cs/>
          <w:lang w:eastAsia="zh-CN" w:bidi="bn-IN"/>
        </w:rPr>
        <w:t>কেউ</w:t>
      </w:r>
      <w:r w:rsidRPr="00715D5D">
        <w:rPr>
          <w:rFonts w:ascii="SolaimanLipi" w:eastAsia="SimSun" w:hAnsi="Courier New" w:cs="Kalpurush"/>
          <w:sz w:val="24"/>
          <w:szCs w:val="24"/>
          <w:cs/>
          <w:lang w:eastAsia="zh-CN" w:bidi="bn-IN"/>
        </w:rPr>
        <w:t xml:space="preserve"> চিন্তা শুরু করে </w:t>
      </w:r>
      <w:r w:rsidRPr="00715D5D">
        <w:rPr>
          <w:rFonts w:ascii="SolaimanLipi" w:eastAsia="SimSun" w:hAnsi="Courier New" w:cs="Kalpurush"/>
          <w:sz w:val="24"/>
          <w:szCs w:val="24"/>
          <w:highlight w:val="white"/>
          <w:cs/>
          <w:lang w:eastAsia="zh-CN" w:bidi="bn-IN"/>
        </w:rPr>
        <w:t>সচেতনতার</w:t>
      </w:r>
      <w:r w:rsidRPr="00715D5D">
        <w:rPr>
          <w:rFonts w:ascii="SolaimanLipi" w:eastAsia="SimSun" w:hAnsi="Courier New" w:cs="Kalpurush"/>
          <w:sz w:val="24"/>
          <w:szCs w:val="24"/>
          <w:cs/>
          <w:lang w:eastAsia="zh-CN" w:bidi="bn-IN"/>
        </w:rPr>
        <w:t xml:space="preserve"> পরিচয় দেন</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Pr="00715D5D">
        <w:rPr>
          <w:rFonts w:ascii="SolaimanLipi" w:eastAsia="SimSun" w:hAnsi="Courier New" w:cs="Kalpurush"/>
          <w:sz w:val="24"/>
          <w:szCs w:val="24"/>
          <w:cs/>
          <w:lang w:eastAsia="zh-CN" w:bidi="bn-IN"/>
        </w:rPr>
        <w:t xml:space="preserve">তখন আলেমদের অন্য একদল তাদের ব্যাপারে </w:t>
      </w:r>
      <w:r w:rsidRPr="00715D5D">
        <w:rPr>
          <w:rFonts w:ascii="SolaimanLipi" w:eastAsia="SimSun" w:hAnsi="Courier New" w:cs="Kalpurush"/>
          <w:sz w:val="24"/>
          <w:szCs w:val="24"/>
          <w:highlight w:val="white"/>
          <w:cs/>
          <w:lang w:eastAsia="zh-CN" w:bidi="bn-IN"/>
        </w:rPr>
        <w:t>জনগণের</w:t>
      </w:r>
      <w:r w:rsidRPr="00715D5D">
        <w:rPr>
          <w:rFonts w:ascii="SolaimanLipi" w:eastAsia="SimSun" w:hAnsi="Courier New" w:cs="Kalpurush"/>
          <w:sz w:val="24"/>
          <w:szCs w:val="24"/>
          <w:cs/>
          <w:lang w:eastAsia="zh-CN" w:bidi="bn-IN"/>
        </w:rPr>
        <w:t xml:space="preserve"> মধ্যে নেতিবাচক দৃষ্টিভঙ্গি প্রচার করতে থাকেন। তাদের ইতিবাচক চিন্তা ও </w:t>
      </w:r>
      <w:r w:rsidRPr="00715D5D">
        <w:rPr>
          <w:rFonts w:ascii="SolaimanLipi" w:eastAsia="SimSun" w:hAnsi="Courier New" w:cs="Kalpurush"/>
          <w:sz w:val="24"/>
          <w:szCs w:val="24"/>
          <w:highlight w:val="white"/>
          <w:cs/>
          <w:lang w:eastAsia="zh-CN" w:bidi="bn-IN"/>
        </w:rPr>
        <w:t>কর্মও</w:t>
      </w:r>
      <w:r w:rsidRPr="00715D5D">
        <w:rPr>
          <w:rFonts w:ascii="SolaimanLipi" w:eastAsia="SimSun" w:hAnsi="Courier New" w:cs="Kalpurush"/>
          <w:sz w:val="24"/>
          <w:szCs w:val="24"/>
          <w:cs/>
          <w:lang w:eastAsia="zh-CN" w:bidi="bn-IN"/>
        </w:rPr>
        <w:t xml:space="preserve"> হয় </w:t>
      </w:r>
      <w:r w:rsidRPr="00715D5D">
        <w:rPr>
          <w:rFonts w:ascii="SolaimanLipi" w:eastAsia="SimSun" w:hAnsi="Courier New" w:cs="Kalpurush"/>
          <w:sz w:val="24"/>
          <w:szCs w:val="24"/>
          <w:highlight w:val="white"/>
          <w:cs/>
          <w:lang w:eastAsia="zh-CN" w:bidi="bn-IN"/>
        </w:rPr>
        <w:t>বাধাগ্র</w:t>
      </w:r>
      <w:r w:rsidRPr="00715D5D">
        <w:rPr>
          <w:rFonts w:ascii="SolaimanLipi" w:eastAsia="SimSun" w:hAnsi="Courier New" w:cs="Kalpurush" w:hint="cs"/>
          <w:sz w:val="24"/>
          <w:szCs w:val="24"/>
          <w:cs/>
          <w:lang w:eastAsia="zh-CN" w:bidi="bn-IN"/>
        </w:rPr>
        <w:t>স্ত</w:t>
      </w:r>
      <w:r w:rsidRPr="0038397C">
        <w:rPr>
          <w:rFonts w:ascii="SolaimanLipi" w:eastAsia="SimSun" w:hAnsi="SolaimanLipi" w:cs="SolaimanLipi"/>
          <w:sz w:val="24"/>
          <w:szCs w:val="24"/>
          <w:cs/>
          <w:lang w:eastAsia="zh-CN" w:bidi="hi-IN"/>
        </w:rPr>
        <w:t>।</w:t>
      </w:r>
    </w:p>
    <w:p w:rsidR="00715D5D" w:rsidRPr="00715D5D"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IN"/>
        </w:rPr>
      </w:pPr>
      <w:r w:rsidRPr="00715D5D">
        <w:rPr>
          <w:rFonts w:ascii="SolaimanLipi" w:eastAsia="SimSun" w:hAnsi="Courier New" w:cs="Kalpurush"/>
          <w:sz w:val="24"/>
          <w:szCs w:val="24"/>
          <w:cs/>
          <w:lang w:eastAsia="zh-CN" w:bidi="bn-IN"/>
        </w:rPr>
        <w:t xml:space="preserve">নবী </w:t>
      </w:r>
      <w:r w:rsidR="008B5E91">
        <w:rPr>
          <w:rFonts w:ascii="SolaimanLipi" w:eastAsia="SimSun" w:hAnsi="Courier New" w:cs="Kalpurush"/>
          <w:sz w:val="24"/>
          <w:szCs w:val="24"/>
          <w:cs/>
          <w:lang w:eastAsia="zh-CN" w:bidi="bn-IN"/>
        </w:rPr>
        <w:t>সাল্লাল্লাহু আলাইহি ওয়া</w:t>
      </w:r>
      <w:r w:rsidRPr="00715D5D">
        <w:rPr>
          <w:rFonts w:ascii="SolaimanLipi" w:eastAsia="SimSun" w:hAnsi="Courier New" w:cs="Kalpurush"/>
          <w:sz w:val="24"/>
          <w:szCs w:val="24"/>
          <w:cs/>
          <w:lang w:eastAsia="zh-CN" w:bidi="bn-IN"/>
        </w:rPr>
        <w:t xml:space="preserve">সাল্লাম </w:t>
      </w:r>
      <w:r w:rsidRPr="00715D5D">
        <w:rPr>
          <w:rFonts w:ascii="SolaimanLipi" w:eastAsia="SimSun" w:hAnsi="Courier New" w:cs="Kalpurush" w:hint="cs"/>
          <w:sz w:val="24"/>
          <w:szCs w:val="24"/>
          <w:cs/>
          <w:lang w:eastAsia="zh-CN" w:bidi="bn-IN"/>
        </w:rPr>
        <w:t xml:space="preserve">মদিনায় হিজরতের পর </w:t>
      </w:r>
      <w:r w:rsidRPr="00715D5D">
        <w:rPr>
          <w:rFonts w:ascii="SolaimanLipi" w:eastAsia="SimSun" w:hAnsi="Courier New" w:cs="Kalpurush"/>
          <w:sz w:val="24"/>
          <w:szCs w:val="24"/>
          <w:cs/>
          <w:lang w:eastAsia="zh-CN" w:bidi="bn-IN"/>
        </w:rPr>
        <w:t xml:space="preserve">খেজুর </w:t>
      </w:r>
      <w:r w:rsidRPr="00715D5D">
        <w:rPr>
          <w:rFonts w:ascii="SolaimanLipi" w:eastAsia="SimSun" w:hAnsi="Courier New" w:cs="Kalpurush"/>
          <w:sz w:val="24"/>
          <w:szCs w:val="24"/>
          <w:highlight w:val="white"/>
          <w:cs/>
          <w:lang w:eastAsia="zh-CN" w:bidi="bn-IN"/>
        </w:rPr>
        <w:t>গাছে</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পরাগায়ন</w:t>
      </w:r>
      <w:r w:rsidRPr="00715D5D">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highlight w:val="white"/>
          <w:cs/>
          <w:lang w:eastAsia="zh-CN" w:bidi="bn-IN"/>
        </w:rPr>
        <w:t>করাকে</w:t>
      </w:r>
      <w:r w:rsidRPr="00715D5D">
        <w:rPr>
          <w:rFonts w:ascii="SolaimanLipi" w:eastAsia="SimSun" w:hAnsi="Courier New" w:cs="Kalpurush"/>
          <w:sz w:val="24"/>
          <w:szCs w:val="24"/>
          <w:cs/>
          <w:lang w:eastAsia="zh-CN" w:bidi="bn-IN"/>
        </w:rPr>
        <w:t xml:space="preserve"> অপ্রয়োজনীয় বলে মত প্রকাশ করেছিলেন। </w:t>
      </w:r>
      <w:r w:rsidRPr="00715D5D">
        <w:rPr>
          <w:rFonts w:ascii="SolaimanLipi" w:eastAsia="SimSun" w:hAnsi="Courier New" w:cs="Kalpurush" w:hint="cs"/>
          <w:sz w:val="24"/>
          <w:szCs w:val="24"/>
          <w:cs/>
          <w:lang w:eastAsia="zh-CN" w:bidi="bn-IN"/>
        </w:rPr>
        <w:t xml:space="preserve">পরবর্তীতে </w:t>
      </w:r>
      <w:r w:rsidRPr="00715D5D">
        <w:rPr>
          <w:rFonts w:ascii="SolaimanLipi" w:eastAsia="SimSun" w:hAnsi="Courier New" w:cs="Kalpurush"/>
          <w:sz w:val="24"/>
          <w:szCs w:val="24"/>
          <w:cs/>
          <w:lang w:eastAsia="zh-CN" w:bidi="bn-IN"/>
        </w:rPr>
        <w:t xml:space="preserve">যখন </w:t>
      </w:r>
      <w:r w:rsidRPr="00715D5D">
        <w:rPr>
          <w:rFonts w:ascii="SolaimanLipi" w:eastAsia="SimSun" w:hAnsi="Courier New" w:cs="Kalpurush" w:hint="cs"/>
          <w:sz w:val="24"/>
          <w:szCs w:val="24"/>
          <w:cs/>
          <w:lang w:eastAsia="zh-CN" w:bidi="bn-IN"/>
        </w:rPr>
        <w:t xml:space="preserve">ফলন কম হল </w:t>
      </w:r>
      <w:r w:rsidRPr="00715D5D">
        <w:rPr>
          <w:rFonts w:ascii="SolaimanLipi" w:eastAsia="SimSun" w:hAnsi="Courier New" w:cs="Kalpurush"/>
          <w:sz w:val="24"/>
          <w:szCs w:val="24"/>
          <w:cs/>
          <w:lang w:eastAsia="zh-CN" w:bidi="bn-IN"/>
        </w:rPr>
        <w:t xml:space="preserve">তখন তিনি আবার তা করার অনুমতি দিলেন। কারণ </w:t>
      </w:r>
      <w:r w:rsidRPr="00D00DBA">
        <w:rPr>
          <w:rFonts w:ascii="SolaimanLipi" w:eastAsia="SimSun" w:hAnsi="Courier New" w:cs="Kalpurush"/>
          <w:sz w:val="24"/>
          <w:szCs w:val="24"/>
          <w:cs/>
          <w:lang w:eastAsia="zh-CN" w:bidi="bn-IN"/>
        </w:rPr>
        <w:t>মতামতটি</w:t>
      </w:r>
      <w:r w:rsidRPr="00715D5D">
        <w:rPr>
          <w:rFonts w:ascii="SolaimanLipi" w:eastAsia="SimSun" w:hAnsi="Courier New" w:cs="Kalpurush"/>
          <w:sz w:val="24"/>
          <w:szCs w:val="24"/>
          <w:cs/>
          <w:lang w:eastAsia="zh-CN" w:bidi="bn-IN"/>
        </w:rPr>
        <w:t xml:space="preserve"> ছিল তার ব্যক্তিগত। তাই আলেম </w:t>
      </w:r>
      <w:r w:rsidR="008B5E91">
        <w:rPr>
          <w:rFonts w:ascii="SolaimanLipi" w:eastAsia="SimSun" w:hAnsi="Courier New" w:cs="Kalpurush" w:hint="cs"/>
          <w:sz w:val="24"/>
          <w:szCs w:val="24"/>
          <w:cs/>
          <w:lang w:eastAsia="zh-CN" w:bidi="bn-IN"/>
        </w:rPr>
        <w:t>ও</w:t>
      </w:r>
      <w:r w:rsidRPr="00715D5D">
        <w:rPr>
          <w:rFonts w:ascii="SolaimanLipi" w:eastAsia="SimSun" w:hAnsi="Courier New" w:cs="Kalpurush"/>
          <w:sz w:val="24"/>
          <w:szCs w:val="24"/>
          <w:cs/>
          <w:lang w:eastAsia="zh-CN" w:bidi="bn-IN"/>
        </w:rPr>
        <w:t>লামা</w:t>
      </w:r>
      <w:r w:rsidRPr="00D00DBA">
        <w:rPr>
          <w:rFonts w:ascii="SolaimanLipi" w:eastAsia="SimSun" w:hAnsi="Courier New" w:cs="Kalpurush"/>
          <w:sz w:val="24"/>
          <w:szCs w:val="24"/>
          <w:lang w:eastAsia="zh-CN" w:bidi="bn-IN"/>
        </w:rPr>
        <w:t xml:space="preserve">, </w:t>
      </w:r>
      <w:r w:rsidRPr="00715D5D">
        <w:rPr>
          <w:rFonts w:ascii="SolaimanLipi" w:eastAsia="SimSun" w:hAnsi="Courier New" w:cs="Kalpurush"/>
          <w:sz w:val="24"/>
          <w:szCs w:val="24"/>
          <w:cs/>
          <w:lang w:eastAsia="zh-CN" w:bidi="bn-IN"/>
        </w:rPr>
        <w:t>ইসলামের দাওয়াত-কর্মী সকল</w:t>
      </w:r>
      <w:r w:rsidRPr="00715D5D">
        <w:rPr>
          <w:rFonts w:ascii="SolaimanLipi" w:eastAsia="SimSun" w:hAnsi="Courier New" w:cs="Kalpurush" w:hint="cs"/>
          <w:sz w:val="24"/>
          <w:szCs w:val="24"/>
          <w:cs/>
          <w:lang w:eastAsia="zh-CN" w:bidi="bn-IN"/>
        </w:rPr>
        <w:t xml:space="preserve">কে </w:t>
      </w:r>
      <w:r w:rsidRPr="00715D5D">
        <w:rPr>
          <w:rFonts w:ascii="SolaimanLipi" w:eastAsia="SimSun" w:hAnsi="Courier New" w:cs="Kalpurush"/>
          <w:sz w:val="24"/>
          <w:szCs w:val="24"/>
          <w:cs/>
          <w:lang w:eastAsia="zh-CN" w:bidi="bn-IN"/>
        </w:rPr>
        <w:t xml:space="preserve">বিষয়টি </w:t>
      </w:r>
      <w:r w:rsidR="008B5E91">
        <w:rPr>
          <w:rFonts w:ascii="SolaimanLipi" w:eastAsia="SimSun" w:hAnsi="Courier New" w:cs="Kalpurush" w:hint="cs"/>
          <w:sz w:val="24"/>
          <w:szCs w:val="24"/>
          <w:cs/>
          <w:lang w:eastAsia="zh-CN" w:bidi="bn-IN"/>
        </w:rPr>
        <w:t>অনুধাবন করা উচিত।</w:t>
      </w:r>
      <w:r w:rsidRPr="00715D5D">
        <w:rPr>
          <w:rFonts w:ascii="SolaimanLipi" w:eastAsia="SimSun" w:hAnsi="Courier New" w:cs="Kalpurush"/>
          <w:sz w:val="24"/>
          <w:szCs w:val="24"/>
          <w:cs/>
          <w:lang w:eastAsia="zh-CN" w:bidi="bn-IN"/>
        </w:rPr>
        <w:t xml:space="preserve"> মানুষকে কাছে টানতে হলে নেতিবাচক দৃষ্টিভঙ্গি</w:t>
      </w:r>
      <w:r w:rsidR="00D00DBA">
        <w:rPr>
          <w:rFonts w:ascii="SolaimanLipi" w:eastAsia="SimSun" w:hAnsi="Courier New" w:cs="Kalpurush" w:hint="cs"/>
          <w:sz w:val="24"/>
          <w:szCs w:val="24"/>
          <w:cs/>
          <w:lang w:eastAsia="zh-CN" w:bidi="bn-IN"/>
        </w:rPr>
        <w:t xml:space="preserve"> </w:t>
      </w:r>
      <w:r w:rsidR="00D00DBA" w:rsidRPr="00D00DBA">
        <w:rPr>
          <w:rFonts w:ascii="SolaimanLipi" w:eastAsia="SimSun" w:hAnsi="Courier New" w:cs="Kalpurush" w:hint="cs"/>
          <w:sz w:val="24"/>
          <w:szCs w:val="24"/>
          <w:cs/>
          <w:lang w:eastAsia="zh-CN" w:bidi="bn-IN"/>
        </w:rPr>
        <w:t>বদলাতে</w:t>
      </w:r>
      <w:r w:rsidRPr="00715D5D">
        <w:rPr>
          <w:rFonts w:ascii="SolaimanLipi" w:eastAsia="SimSun" w:hAnsi="Courier New" w:cs="Kalpurush"/>
          <w:sz w:val="24"/>
          <w:szCs w:val="24"/>
          <w:cs/>
          <w:lang w:eastAsia="zh-CN" w:bidi="bn-IN"/>
        </w:rPr>
        <w:t xml:space="preserve"> হবে ইসলামের আলোকে ইসলামের </w:t>
      </w:r>
      <w:r w:rsidRPr="00D00DBA">
        <w:rPr>
          <w:rFonts w:ascii="SolaimanLipi" w:eastAsia="SimSun" w:hAnsi="Courier New" w:cs="Kalpurush"/>
          <w:sz w:val="24"/>
          <w:szCs w:val="24"/>
          <w:cs/>
          <w:lang w:eastAsia="zh-CN" w:bidi="bn-IN"/>
        </w:rPr>
        <w:t>স্বার্থে</w:t>
      </w:r>
      <w:r w:rsidRPr="00A962C6">
        <w:rPr>
          <w:rFonts w:ascii="SolaimanLipi" w:eastAsia="SimSun" w:hAnsi="SolaimanLipi" w:cs="SolaimanLipi"/>
          <w:sz w:val="24"/>
          <w:szCs w:val="24"/>
          <w:cs/>
          <w:lang w:eastAsia="zh-CN" w:bidi="hi-IN"/>
        </w:rPr>
        <w:t xml:space="preserve">। </w:t>
      </w:r>
      <w:r w:rsidRPr="00D00DBA">
        <w:rPr>
          <w:rFonts w:ascii="SolaimanLipi" w:eastAsia="SimSun" w:hAnsi="Courier New" w:cs="Kalpurush"/>
          <w:sz w:val="24"/>
          <w:szCs w:val="24"/>
          <w:cs/>
          <w:lang w:eastAsia="zh-CN" w:bidi="bn-IN"/>
        </w:rPr>
        <w:t>তবে তা করতে হবে</w:t>
      </w:r>
      <w:r w:rsidRPr="00715D5D">
        <w:rPr>
          <w:rFonts w:ascii="SolaimanLipi" w:eastAsia="SimSun" w:hAnsi="Courier New" w:cs="Kalpurush"/>
          <w:sz w:val="24"/>
          <w:szCs w:val="24"/>
          <w:cs/>
          <w:lang w:eastAsia="zh-CN" w:bidi="bn-IN"/>
        </w:rPr>
        <w:t xml:space="preserve"> কুরআন ও সহীহ </w:t>
      </w:r>
      <w:r w:rsidR="00D00DBA" w:rsidRPr="00D00DBA">
        <w:rPr>
          <w:rFonts w:ascii="SolaimanLipi" w:eastAsia="SimSun" w:hAnsi="Courier New" w:cs="Kalpurush"/>
          <w:sz w:val="24"/>
          <w:szCs w:val="24"/>
          <w:cs/>
          <w:lang w:eastAsia="zh-CN" w:bidi="bn-IN"/>
        </w:rPr>
        <w:t>হাদ</w:t>
      </w:r>
      <w:r w:rsidR="00D00DBA" w:rsidRPr="00D00DBA">
        <w:rPr>
          <w:rFonts w:ascii="SolaimanLipi" w:eastAsia="SimSun" w:hAnsi="Courier New" w:cs="Kalpurush" w:hint="cs"/>
          <w:sz w:val="24"/>
          <w:szCs w:val="24"/>
          <w:cs/>
          <w:lang w:eastAsia="zh-CN" w:bidi="bn-IN"/>
        </w:rPr>
        <w:t>ী</w:t>
      </w:r>
      <w:r w:rsidRPr="00D00DBA">
        <w:rPr>
          <w:rFonts w:ascii="SolaimanLipi" w:eastAsia="SimSun" w:hAnsi="Courier New" w:cs="Kalpurush"/>
          <w:sz w:val="24"/>
          <w:szCs w:val="24"/>
          <w:cs/>
          <w:lang w:eastAsia="zh-CN" w:bidi="bn-IN"/>
        </w:rPr>
        <w:t>সের</w:t>
      </w:r>
      <w:r w:rsidRPr="00715D5D">
        <w:rPr>
          <w:rFonts w:ascii="SolaimanLipi" w:eastAsia="SimSun" w:hAnsi="Courier New" w:cs="Kalpurush"/>
          <w:sz w:val="24"/>
          <w:szCs w:val="24"/>
          <w:cs/>
          <w:lang w:eastAsia="zh-CN" w:bidi="bn-IN"/>
        </w:rPr>
        <w:t xml:space="preserve"> আলোকে। কুরআন ও</w:t>
      </w:r>
      <w:r w:rsidR="00D00DBA">
        <w:rPr>
          <w:rFonts w:ascii="SolaimanLipi" w:eastAsia="SimSun" w:hAnsi="Courier New" w:cs="Kalpurush" w:hint="cs"/>
          <w:sz w:val="24"/>
          <w:szCs w:val="24"/>
          <w:cs/>
          <w:lang w:eastAsia="zh-CN" w:bidi="bn-IN"/>
        </w:rPr>
        <w:t xml:space="preserve"> </w:t>
      </w:r>
      <w:r w:rsidR="00D00DBA" w:rsidRPr="00D00DBA">
        <w:rPr>
          <w:rFonts w:ascii="SolaimanLipi" w:eastAsia="SimSun" w:hAnsi="Courier New" w:cs="Kalpurush" w:hint="cs"/>
          <w:sz w:val="24"/>
          <w:szCs w:val="24"/>
          <w:cs/>
          <w:lang w:eastAsia="zh-CN" w:bidi="bn-IN"/>
        </w:rPr>
        <w:t>হাদীস</w:t>
      </w:r>
      <w:r w:rsidRPr="00715D5D">
        <w:rPr>
          <w:rFonts w:ascii="SolaimanLipi" w:eastAsia="SimSun" w:hAnsi="Courier New" w:cs="Kalpurush"/>
          <w:sz w:val="24"/>
          <w:szCs w:val="24"/>
          <w:cs/>
          <w:lang w:eastAsia="zh-CN" w:bidi="bn-IN"/>
        </w:rPr>
        <w:t xml:space="preserve"> যা </w:t>
      </w:r>
      <w:r w:rsidR="00D00DBA" w:rsidRPr="00D00DBA">
        <w:rPr>
          <w:rFonts w:ascii="SolaimanLipi" w:eastAsia="SimSun" w:hAnsi="Courier New" w:cs="Kalpurush" w:hint="cs"/>
          <w:sz w:val="24"/>
          <w:szCs w:val="24"/>
          <w:cs/>
          <w:lang w:eastAsia="zh-CN" w:bidi="bn-IN"/>
        </w:rPr>
        <w:t>স্পষ্টভাবে</w:t>
      </w:r>
      <w:r w:rsidR="00D00DBA" w:rsidRPr="00D00DBA">
        <w:rPr>
          <w:rFonts w:ascii="SolaimanLipi" w:eastAsia="SimSun" w:hAnsi="Courier New" w:cs="Kalpurush"/>
          <w:sz w:val="24"/>
          <w:szCs w:val="24"/>
          <w:cs/>
          <w:lang w:eastAsia="zh-CN" w:bidi="bn-IN"/>
        </w:rPr>
        <w:t xml:space="preserve"> </w:t>
      </w:r>
      <w:r w:rsidRPr="00715D5D">
        <w:rPr>
          <w:rFonts w:ascii="SolaimanLipi" w:eastAsia="SimSun" w:hAnsi="Courier New" w:cs="Kalpurush"/>
          <w:sz w:val="24"/>
          <w:szCs w:val="24"/>
          <w:cs/>
          <w:lang w:eastAsia="zh-CN" w:bidi="bn-IN"/>
        </w:rPr>
        <w:t>নিষেধ করেছে সেখানে ইতিবাচক দৃষ্টিভঙ্গি গ্র</w:t>
      </w:r>
      <w:r w:rsidR="008B5E91">
        <w:rPr>
          <w:rFonts w:ascii="SolaimanLipi" w:eastAsia="SimSun" w:hAnsi="Courier New" w:cs="Kalpurush"/>
          <w:sz w:val="24"/>
          <w:szCs w:val="24"/>
          <w:cs/>
          <w:lang w:eastAsia="zh-CN" w:bidi="bn-IN"/>
        </w:rPr>
        <w:t>হণের নামে তা হালকা করে দেয়ার কো</w:t>
      </w:r>
      <w:r w:rsidR="008B5E91">
        <w:rPr>
          <w:rFonts w:ascii="SolaimanLipi" w:eastAsia="SimSun" w:hAnsi="Courier New" w:cs="Kalpurush" w:hint="cs"/>
          <w:sz w:val="24"/>
          <w:szCs w:val="24"/>
          <w:cs/>
          <w:lang w:eastAsia="zh-CN" w:bidi="bn-IN"/>
        </w:rPr>
        <w:t>নো</w:t>
      </w:r>
      <w:r w:rsidRPr="00715D5D">
        <w:rPr>
          <w:rFonts w:ascii="SolaimanLipi" w:eastAsia="SimSun" w:hAnsi="Courier New" w:cs="Kalpurush"/>
          <w:sz w:val="24"/>
          <w:szCs w:val="24"/>
          <w:cs/>
          <w:lang w:eastAsia="zh-CN" w:bidi="bn-IN"/>
        </w:rPr>
        <w:t xml:space="preserve"> সুযোগ নেই। কুরআন ও </w:t>
      </w:r>
      <w:r w:rsidR="00D00DBA" w:rsidRPr="00D00DBA">
        <w:rPr>
          <w:rFonts w:ascii="SolaimanLipi" w:eastAsia="SimSun" w:hAnsi="Courier New" w:cs="Kalpurush"/>
          <w:sz w:val="24"/>
          <w:szCs w:val="24"/>
          <w:cs/>
          <w:lang w:eastAsia="zh-CN" w:bidi="bn-IN"/>
        </w:rPr>
        <w:t>হাদ</w:t>
      </w:r>
      <w:r w:rsidR="00D00DBA" w:rsidRPr="00D00DBA">
        <w:rPr>
          <w:rFonts w:ascii="SolaimanLipi" w:eastAsia="SimSun" w:hAnsi="Courier New" w:cs="Kalpurush" w:hint="cs"/>
          <w:sz w:val="24"/>
          <w:szCs w:val="24"/>
          <w:cs/>
          <w:lang w:eastAsia="zh-CN" w:bidi="bn-IN"/>
        </w:rPr>
        <w:t>ী</w:t>
      </w:r>
      <w:r w:rsidRPr="00D00DBA">
        <w:rPr>
          <w:rFonts w:ascii="SolaimanLipi" w:eastAsia="SimSun" w:hAnsi="Courier New" w:cs="Kalpurush"/>
          <w:sz w:val="24"/>
          <w:szCs w:val="24"/>
          <w:cs/>
          <w:lang w:eastAsia="zh-CN" w:bidi="bn-IN"/>
        </w:rPr>
        <w:t>স</w:t>
      </w:r>
      <w:r w:rsidRPr="00715D5D">
        <w:rPr>
          <w:rFonts w:ascii="SolaimanLipi" w:eastAsia="SimSun" w:hAnsi="Courier New" w:cs="Kalpurush"/>
          <w:sz w:val="24"/>
          <w:szCs w:val="24"/>
          <w:cs/>
          <w:lang w:eastAsia="zh-CN" w:bidi="bn-IN"/>
        </w:rPr>
        <w:t xml:space="preserve"> বাদ দিয়ে অন্য কারো মতবাদ</w:t>
      </w:r>
      <w:r w:rsidRPr="00D00DBA">
        <w:rPr>
          <w:rFonts w:ascii="SolaimanLipi" w:eastAsia="SimSun" w:hAnsi="Courier New" w:cs="Kalpurush"/>
          <w:sz w:val="24"/>
          <w:szCs w:val="24"/>
          <w:lang w:eastAsia="zh-CN" w:bidi="bn-IN"/>
        </w:rPr>
        <w:t xml:space="preserve">, </w:t>
      </w:r>
      <w:r w:rsidRPr="00D00DBA">
        <w:rPr>
          <w:rFonts w:ascii="SolaimanLipi" w:eastAsia="SimSun" w:hAnsi="Courier New" w:cs="Kalpurush"/>
          <w:sz w:val="24"/>
          <w:szCs w:val="24"/>
          <w:cs/>
          <w:lang w:eastAsia="zh-CN" w:bidi="bn-IN"/>
        </w:rPr>
        <w:t>তরিকা</w:t>
      </w:r>
      <w:r w:rsidRPr="00715D5D">
        <w:rPr>
          <w:rFonts w:ascii="SolaimanLipi" w:eastAsia="SimSun" w:hAnsi="Courier New" w:cs="Kalpurush"/>
          <w:sz w:val="24"/>
          <w:szCs w:val="24"/>
          <w:cs/>
          <w:lang w:eastAsia="zh-CN" w:bidi="bn-IN"/>
        </w:rPr>
        <w:t xml:space="preserve"> অবলম্বন করা হল ইতিবাচক দৃষ্টিভঙ্গির একটা বড় অন্তরায়। </w:t>
      </w:r>
    </w:p>
    <w:p w:rsidR="008B5E91" w:rsidRDefault="00715D5D" w:rsidP="00D00DBA">
      <w:pPr>
        <w:autoSpaceDE w:val="0"/>
        <w:autoSpaceDN w:val="0"/>
        <w:bidi w:val="0"/>
        <w:adjustRightInd w:val="0"/>
        <w:spacing w:before="120" w:after="12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নেতিবাচক দৃষ্টিভঙ্গি হল </w:t>
      </w:r>
      <w:r w:rsidR="00D00DBA" w:rsidRPr="00D00DBA">
        <w:rPr>
          <w:rFonts w:ascii="SolaimanLipi" w:eastAsia="SimSun" w:hAnsi="Courier New" w:cs="Kalpurush"/>
          <w:sz w:val="24"/>
          <w:szCs w:val="24"/>
          <w:cs/>
          <w:lang w:eastAsia="zh-CN" w:bidi="bn-IN"/>
        </w:rPr>
        <w:t>মুনাফ</w:t>
      </w:r>
      <w:r w:rsidR="00D00DBA" w:rsidRPr="00D00DBA">
        <w:rPr>
          <w:rFonts w:ascii="SolaimanLipi" w:eastAsia="SimSun" w:hAnsi="Courier New" w:cs="Kalpurush" w:hint="cs"/>
          <w:sz w:val="24"/>
          <w:szCs w:val="24"/>
          <w:cs/>
          <w:lang w:eastAsia="zh-CN" w:bidi="bn-IN"/>
        </w:rPr>
        <w:t>ি</w:t>
      </w:r>
      <w:r w:rsidRPr="00D00DBA">
        <w:rPr>
          <w:rFonts w:ascii="SolaimanLipi" w:eastAsia="SimSun" w:hAnsi="Courier New" w:cs="Kalpurush"/>
          <w:sz w:val="24"/>
          <w:szCs w:val="24"/>
          <w:cs/>
          <w:lang w:eastAsia="zh-CN" w:bidi="bn-IN"/>
        </w:rPr>
        <w:t>কদের</w:t>
      </w:r>
      <w:r w:rsidRPr="00715D5D">
        <w:rPr>
          <w:rFonts w:ascii="SolaimanLipi" w:eastAsia="SimSun" w:hAnsi="Courier New" w:cs="Kalpurush"/>
          <w:sz w:val="24"/>
          <w:szCs w:val="24"/>
          <w:cs/>
          <w:lang w:eastAsia="zh-CN" w:bidi="bn-IN"/>
        </w:rPr>
        <w:t xml:space="preserve"> স্বভাব যারা </w:t>
      </w:r>
      <w:r w:rsidR="00D00DBA" w:rsidRPr="00D00DBA">
        <w:rPr>
          <w:rFonts w:ascii="SolaimanLipi" w:eastAsia="SimSun" w:hAnsi="Courier New" w:cs="Kalpurush"/>
          <w:sz w:val="24"/>
          <w:szCs w:val="24"/>
          <w:cs/>
          <w:lang w:eastAsia="zh-CN" w:bidi="bn-IN"/>
        </w:rPr>
        <w:t>মুনাফ</w:t>
      </w:r>
      <w:r w:rsidR="00D00DBA" w:rsidRPr="00D00DBA">
        <w:rPr>
          <w:rFonts w:ascii="SolaimanLipi" w:eastAsia="SimSun" w:hAnsi="Courier New" w:cs="Kalpurush" w:hint="cs"/>
          <w:sz w:val="24"/>
          <w:szCs w:val="24"/>
          <w:cs/>
          <w:lang w:eastAsia="zh-CN" w:bidi="bn-IN"/>
        </w:rPr>
        <w:t>ি</w:t>
      </w:r>
      <w:r w:rsidRPr="00D00DBA">
        <w:rPr>
          <w:rFonts w:ascii="SolaimanLipi" w:eastAsia="SimSun" w:hAnsi="Courier New" w:cs="Kalpurush"/>
          <w:sz w:val="24"/>
          <w:szCs w:val="24"/>
          <w:cs/>
          <w:lang w:eastAsia="zh-CN" w:bidi="bn-IN"/>
        </w:rPr>
        <w:t>ক</w:t>
      </w:r>
      <w:r w:rsidRPr="00715D5D">
        <w:rPr>
          <w:rFonts w:ascii="SolaimanLipi" w:eastAsia="SimSun" w:hAnsi="Courier New" w:cs="Kalpurush"/>
          <w:sz w:val="24"/>
          <w:szCs w:val="24"/>
          <w:cs/>
          <w:lang w:eastAsia="zh-CN" w:bidi="bn-IN"/>
        </w:rPr>
        <w:t xml:space="preserve"> তারা সকল কিছু নেতি</w:t>
      </w:r>
      <w:r w:rsidR="008B5E91">
        <w:rPr>
          <w:rFonts w:ascii="SolaimanLipi" w:eastAsia="SimSun" w:hAnsi="Courier New" w:cs="Kalpurush"/>
          <w:sz w:val="24"/>
          <w:szCs w:val="24"/>
          <w:cs/>
          <w:lang w:eastAsia="zh-CN" w:bidi="bn-IN"/>
        </w:rPr>
        <w:t>বাচক দৃষ্টিভঙ্গিতে দেখে থাকে।</w:t>
      </w:r>
      <w:r w:rsidR="008B5E91">
        <w:rPr>
          <w:rFonts w:ascii="SolaimanLipi" w:eastAsia="SimSun" w:hAnsi="Courier New" w:cs="Kalpurush" w:hint="cs"/>
          <w:sz w:val="24"/>
          <w:szCs w:val="24"/>
          <w:cs/>
          <w:lang w:eastAsia="zh-CN" w:bidi="bn-IN"/>
        </w:rPr>
        <w:t xml:space="preserve"> </w:t>
      </w:r>
      <w:r w:rsidRPr="00715D5D">
        <w:rPr>
          <w:rFonts w:ascii="SolaimanLipi" w:eastAsia="SimSun" w:hAnsi="Courier New" w:cs="Kalpurush"/>
          <w:sz w:val="24"/>
          <w:szCs w:val="24"/>
          <w:cs/>
          <w:lang w:eastAsia="zh-CN" w:bidi="bn-IN"/>
        </w:rPr>
        <w:t>কুরআনে এর বহু দৃষ্টান্ত উল্লেখ রয়েছে। যেমন আল্লাহ তা</w:t>
      </w:r>
      <w:r w:rsidR="008B5E9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আলা বলেন</w:t>
      </w:r>
      <w:r w:rsidRPr="00715D5D">
        <w:rPr>
          <w:rFonts w:ascii="Kalpurush" w:eastAsia="SimSun" w:hAnsi="Kalpurush" w:cs="Kalpurush"/>
          <w:sz w:val="24"/>
          <w:szCs w:val="24"/>
          <w:lang w:eastAsia="zh-CN"/>
        </w:rPr>
        <w:t>,</w:t>
      </w:r>
      <w:r w:rsidRPr="00715D5D">
        <w:rPr>
          <w:rFonts w:ascii="SolaimanLipi" w:eastAsia="SimSun" w:hAnsi="Courier New" w:cs="Kalpurush"/>
          <w:sz w:val="24"/>
          <w:szCs w:val="24"/>
          <w:lang w:eastAsia="zh-CN"/>
        </w:rPr>
        <w:t xml:space="preserve"> </w:t>
      </w:r>
      <w:r w:rsidR="008B5E91">
        <w:rPr>
          <w:rFonts w:ascii="SolaimanLipi" w:eastAsia="SimSun" w:hAnsi="Courier New" w:cs="Kalpurush" w:hint="cs"/>
          <w:sz w:val="24"/>
          <w:szCs w:val="24"/>
          <w:cs/>
          <w:lang w:eastAsia="zh-CN" w:bidi="bn-BD"/>
        </w:rPr>
        <w:t>“</w:t>
      </w:r>
      <w:r w:rsidRPr="00715D5D">
        <w:rPr>
          <w:rFonts w:ascii="SolaimanLipi" w:eastAsia="SimSun" w:hAnsi="Courier New" w:cs="Kalpurush"/>
          <w:sz w:val="24"/>
          <w:szCs w:val="24"/>
          <w:cs/>
          <w:lang w:eastAsia="zh-CN" w:bidi="bn-IN"/>
        </w:rPr>
        <w:t>তারা সকল</w:t>
      </w:r>
      <w:r w:rsidR="00D00DBA">
        <w:rPr>
          <w:rFonts w:ascii="SolaimanLipi" w:eastAsia="SimSun" w:hAnsi="Courier New" w:cs="Kalpurush" w:hint="cs"/>
          <w:sz w:val="24"/>
          <w:szCs w:val="24"/>
          <w:cs/>
          <w:lang w:eastAsia="zh-CN" w:bidi="bn-BD"/>
        </w:rPr>
        <w:t xml:space="preserve"> আওয়াজকে</w:t>
      </w:r>
      <w:r w:rsidRPr="00715D5D">
        <w:rPr>
          <w:rFonts w:ascii="SolaimanLipi" w:eastAsia="SimSun" w:hAnsi="Courier New" w:cs="Kalpurush"/>
          <w:sz w:val="24"/>
          <w:szCs w:val="24"/>
          <w:cs/>
          <w:lang w:eastAsia="zh-CN" w:bidi="bn-IN"/>
        </w:rPr>
        <w:t xml:space="preserve"> নিজেদের বিরুদ্ধে বলে ভাবে।</w:t>
      </w:r>
      <w:r w:rsidR="008B5E91">
        <w:rPr>
          <w:rFonts w:ascii="SolaimanLipi" w:eastAsia="SimSun" w:hAnsi="Courier New" w:cs="Kalpurush" w:hint="cs"/>
          <w:sz w:val="24"/>
          <w:szCs w:val="24"/>
          <w:cs/>
          <w:lang w:eastAsia="zh-CN" w:bidi="bn-BD"/>
        </w:rPr>
        <w:t>”</w:t>
      </w:r>
    </w:p>
    <w:p w:rsidR="008B5E91" w:rsidRDefault="00715D5D" w:rsidP="008B5E91">
      <w:pPr>
        <w:bidi w:val="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 xml:space="preserve">এমনকি আমরা অনেক সময় বলে থাকি </w:t>
      </w:r>
      <w:r w:rsidR="00D00DBA">
        <w:rPr>
          <w:rFonts w:ascii="SolaimanLipi" w:eastAsia="SimSun" w:hAnsi="Courier New" w:cs="Kalpurush" w:hint="cs"/>
          <w:sz w:val="24"/>
          <w:szCs w:val="24"/>
          <w:cs/>
          <w:lang w:eastAsia="zh-CN" w:bidi="bn-BD"/>
        </w:rPr>
        <w:t xml:space="preserve">মুসলিমগণ </w:t>
      </w:r>
      <w:r w:rsidRPr="00715D5D">
        <w:rPr>
          <w:rFonts w:ascii="SolaimanLipi" w:eastAsia="SimSun" w:hAnsi="Courier New" w:cs="Kalpurush"/>
          <w:sz w:val="24"/>
          <w:szCs w:val="24"/>
          <w:cs/>
          <w:lang w:eastAsia="zh-CN" w:bidi="bn-IN"/>
        </w:rPr>
        <w:t>খারাপ হয়ে গেছে</w:t>
      </w:r>
      <w:r w:rsidRPr="00715D5D">
        <w:rPr>
          <w:rFonts w:ascii="Kalpurush" w:eastAsia="SimSun" w:hAnsi="Kalpurush" w:cs="Kalpurush"/>
          <w:sz w:val="24"/>
          <w:szCs w:val="24"/>
          <w:lang w:eastAsia="zh-CN"/>
        </w:rPr>
        <w:t>,</w:t>
      </w:r>
      <w:r w:rsidRPr="00715D5D">
        <w:rPr>
          <w:rFonts w:ascii="Courier New" w:eastAsia="SimSun" w:hAnsi="Courier New" w:cs="Courier New"/>
          <w:sz w:val="24"/>
          <w:szCs w:val="24"/>
          <w:lang w:eastAsia="zh-CN"/>
        </w:rPr>
        <w:t xml:space="preserve"> </w:t>
      </w:r>
      <w:r w:rsidR="00D00DBA">
        <w:rPr>
          <w:rFonts w:ascii="SolaimanLipi" w:eastAsia="SimSun" w:hAnsi="Courier New" w:cs="Kalpurush"/>
          <w:sz w:val="24"/>
          <w:szCs w:val="24"/>
          <w:cs/>
          <w:lang w:eastAsia="zh-CN" w:bidi="bn-IN"/>
        </w:rPr>
        <w:t>তারা ইসলাম থেকে দূরে সরে গেছে।</w:t>
      </w:r>
      <w:r w:rsidR="00D00DBA">
        <w:rPr>
          <w:rFonts w:ascii="SolaimanLipi" w:eastAsia="SimSun" w:hAnsi="Courier New" w:cs="Kalpurush" w:hint="cs"/>
          <w:sz w:val="24"/>
          <w:szCs w:val="24"/>
          <w:cs/>
          <w:lang w:eastAsia="zh-CN" w:bidi="bn-BD"/>
        </w:rPr>
        <w:t xml:space="preserve"> কথাটি</w:t>
      </w:r>
      <w:r w:rsidRPr="00715D5D">
        <w:rPr>
          <w:rFonts w:ascii="SolaimanLipi" w:eastAsia="SimSun" w:hAnsi="Courier New" w:cs="Kalpurush"/>
          <w:sz w:val="24"/>
          <w:szCs w:val="24"/>
          <w:cs/>
          <w:lang w:eastAsia="zh-CN" w:bidi="bn-IN"/>
        </w:rPr>
        <w:t xml:space="preserve"> সঠিক হলেও</w:t>
      </w:r>
      <w:r w:rsidR="00D00DBA">
        <w:rPr>
          <w:rFonts w:ascii="SolaimanLipi" w:eastAsia="SimSun" w:hAnsi="Courier New" w:cs="Kalpurush"/>
          <w:sz w:val="24"/>
          <w:szCs w:val="24"/>
          <w:cs/>
          <w:lang w:eastAsia="zh-CN" w:bidi="bn-IN"/>
        </w:rPr>
        <w:t xml:space="preserve"> মুসলিম উম্মাহ সম্পর্কে ইতিবাচক</w:t>
      </w:r>
      <w:r w:rsidR="00D00DBA">
        <w:rPr>
          <w:rFonts w:ascii="SolaimanLipi" w:eastAsia="SimSun" w:hAnsi="Courier New" w:cs="Kalpurush" w:hint="cs"/>
          <w:sz w:val="24"/>
          <w:szCs w:val="24"/>
          <w:cs/>
          <w:lang w:eastAsia="zh-CN" w:bidi="bn-BD"/>
        </w:rPr>
        <w:t xml:space="preserve"> ধারণা</w:t>
      </w:r>
      <w:r w:rsidRPr="00715D5D">
        <w:rPr>
          <w:rFonts w:ascii="SolaimanLipi" w:eastAsia="SimSun" w:hAnsi="Courier New" w:cs="Kalpurush"/>
          <w:sz w:val="24"/>
          <w:szCs w:val="24"/>
          <w:cs/>
          <w:lang w:eastAsia="zh-CN" w:bidi="bn-IN"/>
        </w:rPr>
        <w:t xml:space="preserve"> রাখতে হবে।</w:t>
      </w:r>
    </w:p>
    <w:p w:rsidR="00715D5D" w:rsidRPr="00715D5D" w:rsidRDefault="00715D5D" w:rsidP="00D00DBA">
      <w:pPr>
        <w:bidi w:val="0"/>
        <w:spacing w:after="0"/>
        <w:jc w:val="both"/>
        <w:rPr>
          <w:rFonts w:ascii="SolaimanLipi" w:eastAsia="SimSun" w:hAnsi="Courier New" w:cs="Kalpurush"/>
          <w:sz w:val="24"/>
          <w:szCs w:val="24"/>
          <w:lang w:eastAsia="zh-CN" w:bidi="bn-BD"/>
        </w:rPr>
      </w:pPr>
      <w:r w:rsidRPr="00715D5D">
        <w:rPr>
          <w:rFonts w:ascii="SolaimanLipi" w:eastAsia="SimSun" w:hAnsi="Courier New" w:cs="Kalpurush"/>
          <w:sz w:val="24"/>
          <w:szCs w:val="24"/>
          <w:cs/>
          <w:lang w:eastAsia="zh-CN" w:bidi="bn-IN"/>
        </w:rPr>
        <w:t>রাসূলুল্লাহ</w:t>
      </w:r>
      <w:r w:rsidR="008B5E91">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 xml:space="preserve"> সাল্লাল্লাহু আলাইহি ওয়া</w:t>
      </w:r>
      <w:r w:rsidRPr="00715D5D">
        <w:rPr>
          <w:rFonts w:ascii="SolaimanLipi" w:eastAsia="SimSun" w:hAnsi="Courier New" w:cs="Kalpurush"/>
          <w:sz w:val="24"/>
          <w:szCs w:val="24"/>
          <w:cs/>
          <w:lang w:eastAsia="zh-CN" w:bidi="bn-IN"/>
        </w:rPr>
        <w:t>সাল্লাম বলেছেন</w:t>
      </w:r>
      <w:r w:rsidR="008B5E91">
        <w:rPr>
          <w:rFonts w:ascii="SolaimanLipi" w:eastAsia="SimSun" w:hAnsi="Courier New" w:cs="Kalpurush" w:hint="cs"/>
          <w:sz w:val="24"/>
          <w:szCs w:val="24"/>
          <w:cs/>
          <w:lang w:eastAsia="zh-CN" w:bidi="bn-BD"/>
        </w:rPr>
        <w:t>,</w:t>
      </w:r>
    </w:p>
    <w:p w:rsidR="00715D5D" w:rsidRPr="00D00DBA" w:rsidRDefault="008B5E91" w:rsidP="00D00DBA">
      <w:pPr>
        <w:spacing w:after="0"/>
        <w:rPr>
          <w:rFonts w:ascii="SutonnyMJ" w:hAnsi="SutonnyMJ"/>
          <w:color w:val="333399"/>
          <w:sz w:val="24"/>
          <w:szCs w:val="30"/>
          <w:rtl/>
        </w:rPr>
      </w:pPr>
      <w:r w:rsidRPr="00D00DBA">
        <w:rPr>
          <w:rFonts w:ascii="SutonnyMJ" w:hAnsi="SutonnyMJ" w:cs="KFGQPC Uthman Taha Naskh" w:hint="cs"/>
          <w:color w:val="333399"/>
          <w:sz w:val="24"/>
          <w:szCs w:val="24"/>
          <w:rtl/>
        </w:rPr>
        <w:t>«</w:t>
      </w:r>
      <w:r w:rsidR="00715D5D" w:rsidRPr="00D00DBA">
        <w:rPr>
          <w:rFonts w:ascii="SutonnyMJ" w:hAnsi="SutonnyMJ" w:cs="KFGQPC Uthman Taha Naskh" w:hint="cs"/>
          <w:color w:val="333399"/>
          <w:sz w:val="24"/>
          <w:szCs w:val="24"/>
          <w:rtl/>
        </w:rPr>
        <w:t>الخير فيَّ وفي أمتي إلى يوم القيامة</w:t>
      </w:r>
      <w:r w:rsidRPr="00D00DBA">
        <w:rPr>
          <w:rFonts w:ascii="SutonnyMJ" w:hAnsi="SutonnyMJ" w:cs="KFGQPC Uthman Taha Naskh" w:hint="cs"/>
          <w:color w:val="333399"/>
          <w:sz w:val="24"/>
          <w:szCs w:val="24"/>
          <w:rtl/>
        </w:rPr>
        <w:t>»</w:t>
      </w:r>
      <w:r w:rsidR="00D724F1" w:rsidRPr="00D00DBA">
        <w:rPr>
          <w:rFonts w:cs="KFGQPC Uthman Taha Naskh"/>
          <w:color w:val="333399"/>
          <w:sz w:val="24"/>
          <w:szCs w:val="24"/>
        </w:rPr>
        <w:t>.</w:t>
      </w:r>
    </w:p>
    <w:p w:rsidR="00715D5D" w:rsidRPr="00715D5D" w:rsidRDefault="008B5E91" w:rsidP="00D00DBA">
      <w:pPr>
        <w:autoSpaceDE w:val="0"/>
        <w:autoSpaceDN w:val="0"/>
        <w:bidi w:val="0"/>
        <w:adjustRightInd w:val="0"/>
        <w:spacing w:after="0"/>
        <w:rPr>
          <w:rFonts w:ascii="SolaimanLipi" w:eastAsia="SimSun" w:hAnsi="Courier New" w:cs="Kalpurush"/>
          <w:sz w:val="24"/>
          <w:szCs w:val="24"/>
          <w:lang w:eastAsia="zh-CN" w:bidi="bn-BD"/>
        </w:rPr>
      </w:pPr>
      <w:r>
        <w:rPr>
          <w:rFonts w:ascii="SolaimanLipi" w:eastAsia="SimSun" w:hAnsi="Courier New" w:cs="Kalpurush" w:hint="cs"/>
          <w:sz w:val="24"/>
          <w:szCs w:val="24"/>
          <w:cs/>
          <w:lang w:eastAsia="zh-CN" w:bidi="bn-BD"/>
        </w:rPr>
        <w:t>“</w:t>
      </w:r>
      <w:r w:rsidR="00D00DBA">
        <w:rPr>
          <w:rFonts w:ascii="SolaimanLipi" w:eastAsia="SimSun" w:hAnsi="Courier New" w:cs="Kalpurush"/>
          <w:sz w:val="24"/>
          <w:szCs w:val="24"/>
          <w:cs/>
          <w:lang w:eastAsia="zh-CN" w:bidi="bn-IN"/>
        </w:rPr>
        <w:t>আমি এবং আমার উম্মতের মধ্যে ক</w:t>
      </w:r>
      <w:r w:rsidR="00D00DBA">
        <w:rPr>
          <w:rFonts w:ascii="SolaimanLipi" w:eastAsia="SimSun" w:hAnsi="Courier New" w:cs="Kalpurush" w:hint="cs"/>
          <w:sz w:val="24"/>
          <w:szCs w:val="24"/>
          <w:cs/>
          <w:lang w:eastAsia="zh-CN" w:bidi="bn-BD"/>
        </w:rPr>
        <w:t>ি</w:t>
      </w:r>
      <w:r w:rsidR="00715D5D" w:rsidRPr="00715D5D">
        <w:rPr>
          <w:rFonts w:ascii="SolaimanLipi" w:eastAsia="SimSun" w:hAnsi="Courier New" w:cs="Kalpurush"/>
          <w:sz w:val="24"/>
          <w:szCs w:val="24"/>
          <w:cs/>
          <w:lang w:eastAsia="zh-CN" w:bidi="bn-IN"/>
        </w:rPr>
        <w:t>য়ামত অবধি কল্যাণ বিদ্যমান থাকবে।</w:t>
      </w:r>
      <w:r>
        <w:rPr>
          <w:rFonts w:ascii="SolaimanLipi" w:eastAsia="SimSun" w:hAnsi="Courier New" w:cs="Kalpurush" w:hint="cs"/>
          <w:sz w:val="24"/>
          <w:szCs w:val="24"/>
          <w:cs/>
          <w:lang w:eastAsia="zh-CN" w:bidi="bn-BD"/>
        </w:rPr>
        <w:t>”</w:t>
      </w:r>
    </w:p>
    <w:p w:rsidR="00D107D3" w:rsidRDefault="00715D5D" w:rsidP="00D00DBA">
      <w:pPr>
        <w:autoSpaceDE w:val="0"/>
        <w:autoSpaceDN w:val="0"/>
        <w:bidi w:val="0"/>
        <w:adjustRightInd w:val="0"/>
        <w:spacing w:before="120" w:after="120"/>
        <w:jc w:val="center"/>
        <w:rPr>
          <w:rFonts w:ascii="Vrinda" w:eastAsia="SimSun" w:hAnsi="Vrinda" w:cs="Kalpurush"/>
          <w:sz w:val="24"/>
          <w:szCs w:val="24"/>
          <w:lang w:eastAsia="zh-CN" w:bidi="bn-BD"/>
        </w:rPr>
      </w:pPr>
      <w:r w:rsidRPr="00715D5D">
        <w:rPr>
          <w:rFonts w:ascii="Vrinda" w:eastAsia="SimSun" w:hAnsi="Vrinda" w:cs="Kalpurush" w:hint="cs"/>
          <w:sz w:val="24"/>
          <w:szCs w:val="24"/>
          <w:cs/>
          <w:lang w:eastAsia="zh-CN" w:bidi="bn-BD"/>
        </w:rPr>
        <w:t>সমাপ্ত</w:t>
      </w:r>
    </w:p>
    <w:p w:rsidR="00D107D3" w:rsidRDefault="00D107D3" w:rsidP="00D107D3">
      <w:pPr>
        <w:autoSpaceDE w:val="0"/>
        <w:autoSpaceDN w:val="0"/>
        <w:bidi w:val="0"/>
        <w:adjustRightInd w:val="0"/>
        <w:spacing w:before="120" w:after="120"/>
        <w:jc w:val="center"/>
        <w:rPr>
          <w:rFonts w:ascii="Vrinda" w:eastAsia="SimSun" w:hAnsi="Vrinda" w:cs="Kalpurush"/>
          <w:sz w:val="24"/>
          <w:szCs w:val="24"/>
          <w:lang w:eastAsia="zh-CN" w:bidi="bn-BD"/>
        </w:rPr>
      </w:pPr>
    </w:p>
    <w:p w:rsidR="005666DC" w:rsidRPr="00D00DBA" w:rsidRDefault="00DC6A8E" w:rsidP="00D107D3">
      <w:pPr>
        <w:autoSpaceDE w:val="0"/>
        <w:autoSpaceDN w:val="0"/>
        <w:bidi w:val="0"/>
        <w:adjustRightInd w:val="0"/>
        <w:spacing w:before="120" w:after="120"/>
        <w:jc w:val="center"/>
        <w:rPr>
          <w:rFonts w:ascii="Vrinda" w:eastAsia="SimSun" w:hAnsi="Vrinda" w:cs="Kalpurush"/>
          <w:sz w:val="24"/>
          <w:szCs w:val="30"/>
          <w:rtl/>
          <w:cs/>
          <w:lang w:eastAsia="zh-CN" w:bidi="bn-BD"/>
        </w:rPr>
      </w:pPr>
      <w:bookmarkStart w:id="1" w:name="_GoBack"/>
      <w:bookmarkEnd w:id="1"/>
      <w:r w:rsidRPr="00715D5D">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0CFDDD3C" wp14:editId="021CF51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00DBA"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B0B" w:rsidRDefault="00372B0B" w:rsidP="00E32771">
      <w:pPr>
        <w:spacing w:after="0" w:line="240" w:lineRule="auto"/>
      </w:pPr>
      <w:r>
        <w:separator/>
      </w:r>
    </w:p>
  </w:endnote>
  <w:endnote w:type="continuationSeparator" w:id="0">
    <w:p w:rsidR="00372B0B" w:rsidRDefault="00372B0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B44A90D-B8AC-4177-91DD-E5991A710F00}"/>
  </w:font>
  <w:font w:name="Times New Roman">
    <w:panose1 w:val="02020603050405020304"/>
    <w:charset w:val="00"/>
    <w:family w:val="roman"/>
    <w:pitch w:val="variable"/>
    <w:sig w:usb0="E0002AFF" w:usb1="C0007841" w:usb2="00000009" w:usb3="00000000" w:csb0="000001FF" w:csb1="00000000"/>
    <w:embedRegular r:id="rId2" w:fontKey="{8E5C52E2-984D-4FF2-81AF-A259A6B16F79}"/>
    <w:embedBold r:id="rId3" w:fontKey="{5F14FF8A-E893-45E3-BB74-6F7B57F9FD5C}"/>
    <w:embedItalic r:id="rId4" w:fontKey="{290983BF-CFA1-44FC-93AD-07F80F44FE26}"/>
  </w:font>
  <w:font w:name="Courier New">
    <w:panose1 w:val="02070309020205020404"/>
    <w:charset w:val="00"/>
    <w:family w:val="modern"/>
    <w:pitch w:val="fixed"/>
    <w:sig w:usb0="E0002AFF" w:usb1="C0007843" w:usb2="00000009" w:usb3="00000000" w:csb0="000001FF" w:csb1="00000000"/>
    <w:embedRegular r:id="rId5" w:fontKey="{1E49CE7C-076E-4608-85D0-2F8DC02E69E9}"/>
    <w:embedBold r:id="rId6" w:fontKey="{1C6B8265-57D1-411C-8E24-20948DBAEC53}"/>
  </w:font>
  <w:font w:name="Wingdings">
    <w:panose1 w:val="05000000000000000000"/>
    <w:charset w:val="02"/>
    <w:family w:val="auto"/>
    <w:pitch w:val="variable"/>
    <w:sig w:usb0="00000000" w:usb1="10000000" w:usb2="00000000" w:usb3="00000000" w:csb0="80000000" w:csb1="00000000"/>
    <w:embedRegular r:id="rId7" w:fontKey="{BF351D97-29B2-481C-9B67-F51642C5EA9F}"/>
  </w:font>
  <w:font w:name="Calibri">
    <w:panose1 w:val="020F0502020204030204"/>
    <w:charset w:val="00"/>
    <w:family w:val="swiss"/>
    <w:pitch w:val="variable"/>
    <w:sig w:usb0="E00002FF" w:usb1="4000ACFF" w:usb2="00000001" w:usb3="00000000" w:csb0="0000019F" w:csb1="00000000"/>
    <w:embedRegular r:id="rId8" w:fontKey="{54B5D11B-3059-4084-88AD-FB38873973FA}"/>
    <w:embedBold r:id="rId9" w:fontKey="{34AE0A68-BD1A-4A20-BE04-DBAC43D09C45}"/>
  </w:font>
  <w:font w:name="Arial">
    <w:panose1 w:val="020B0604020202020204"/>
    <w:charset w:val="00"/>
    <w:family w:val="swiss"/>
    <w:pitch w:val="variable"/>
    <w:sig w:usb0="E0002AFF" w:usb1="C0007843" w:usb2="00000009" w:usb3="00000000" w:csb0="000001FF" w:csb1="00000000"/>
    <w:embedRegular r:id="rId10" w:fontKey="{4ACD217F-71B8-4CB6-BE9D-18E9317BAE38}"/>
  </w:font>
  <w:font w:name="mylotus1">
    <w:altName w:val="Times New Roman"/>
    <w:panose1 w:val="02000000000000000000"/>
    <w:charset w:val="00"/>
    <w:family w:val="auto"/>
    <w:pitch w:val="variable"/>
    <w:sig w:usb0="00002007" w:usb1="80000000" w:usb2="00000008" w:usb3="00000000" w:csb0="00000043" w:csb1="00000000"/>
    <w:embedBold r:id="rId11" w:fontKey="{F9F2E09C-8471-41DB-B8E6-A9B6A8706127}"/>
  </w:font>
  <w:font w:name="SimSun">
    <w:altName w:val="宋体"/>
    <w:panose1 w:val="02010600030101010101"/>
    <w:charset w:val="86"/>
    <w:family w:val="auto"/>
    <w:notTrueType/>
    <w:pitch w:val="variable"/>
    <w:sig w:usb0="00000001" w:usb1="080E0000" w:usb2="00000010" w:usb3="00000000" w:csb0="00040000" w:csb1="00000000"/>
  </w:font>
  <w:font w:name="Kalpurush">
    <w:panose1 w:val="02000600000000000000"/>
    <w:charset w:val="00"/>
    <w:family w:val="auto"/>
    <w:pitch w:val="variable"/>
    <w:sig w:usb0="00010003" w:usb1="00000000" w:usb2="00000000" w:usb3="00000000" w:csb0="00000001" w:csb1="00000000"/>
    <w:embedRegular r:id="rId12" w:fontKey="{1A6D33FB-0A6F-4B0A-B80E-6BCCE6AEF762}"/>
    <w:embedBold r:id="rId13" w:fontKey="{8D91EBB4-6288-477B-8413-5868F092ED8F}"/>
  </w:font>
  <w:font w:name="KFGQPC Uthman Taha Naskh">
    <w:panose1 w:val="02000000000000000000"/>
    <w:charset w:val="B2"/>
    <w:family w:val="auto"/>
    <w:pitch w:val="variable"/>
    <w:sig w:usb0="80002001" w:usb1="90000000" w:usb2="00000008" w:usb3="00000000" w:csb0="00000040" w:csb1="00000000"/>
    <w:embedRegular r:id="rId14" w:fontKey="{F480D3A7-03D9-4F00-8E8E-0B89CA47874F}"/>
    <w:embedBold r:id="rId15" w:fontKey="{C38FCD33-E3FD-4455-94F6-CB9111856089}"/>
  </w:font>
  <w:font w:name="Wingdings 2">
    <w:panose1 w:val="05020102010507070707"/>
    <w:charset w:val="02"/>
    <w:family w:val="roman"/>
    <w:pitch w:val="variable"/>
    <w:sig w:usb0="00000000" w:usb1="10000000" w:usb2="00000000" w:usb3="00000000" w:csb0="80000000" w:csb1="00000000"/>
    <w:embedRegular r:id="rId16" w:fontKey="{AB3439BB-E4A0-4ADF-B7B4-929F07082907}"/>
  </w:font>
  <w:font w:name="Kalpurush ANSI">
    <w:panose1 w:val="02000000000000000000"/>
    <w:charset w:val="00"/>
    <w:family w:val="auto"/>
    <w:pitch w:val="variable"/>
    <w:sig w:usb0="A00000AF" w:usb1="00000048" w:usb2="00000000" w:usb3="00000000" w:csb0="00000111" w:csb1="00000000"/>
    <w:embedBold r:id="rId17" w:fontKey="{06AE61DE-C79A-4E4C-A999-5BE119E2024F}"/>
  </w:font>
  <w:font w:name="Vrinda">
    <w:panose1 w:val="020B0502040204020203"/>
    <w:charset w:val="00"/>
    <w:family w:val="swiss"/>
    <w:pitch w:val="variable"/>
    <w:sig w:usb0="00010003" w:usb1="00000000" w:usb2="00000000" w:usb3="00000000" w:csb0="00000001" w:csb1="00000000"/>
    <w:embedRegular r:id="rId18" w:fontKey="{D2786852-2FED-4B5E-860B-B703637327F5}"/>
  </w:font>
  <w:font w:name="SolaimanLipi">
    <w:panose1 w:val="03000600000000000000"/>
    <w:charset w:val="00"/>
    <w:family w:val="script"/>
    <w:pitch w:val="variable"/>
    <w:sig w:usb0="80018007" w:usb1="00002000" w:usb2="00000000" w:usb3="00000000" w:csb0="00000093" w:csb1="00000000"/>
    <w:embedRegular r:id="rId19" w:fontKey="{1046FC83-8B5F-4AC3-8766-D9B9A1582400}"/>
    <w:embedBold r:id="rId20" w:fontKey="{48C526B9-66FA-412A-8ABA-F1386268EAA4}"/>
  </w:font>
  <w:font w:name="KFGQPC Uthmanic Script HAFS">
    <w:panose1 w:val="02000000000000000000"/>
    <w:charset w:val="B2"/>
    <w:family w:val="auto"/>
    <w:pitch w:val="variable"/>
    <w:sig w:usb0="00002001" w:usb1="00000000" w:usb2="00000000" w:usb3="00000000" w:csb0="00000040" w:csb1="00000000"/>
    <w:embedRegular r:id="rId21" w:fontKey="{D031EC87-45A4-4EDD-94CC-339096F07265}"/>
  </w:font>
  <w:font w:name="SutonnyMJ">
    <w:panose1 w:val="00000000000000000000"/>
    <w:charset w:val="00"/>
    <w:family w:val="auto"/>
    <w:pitch w:val="variable"/>
    <w:sig w:usb0="00000003" w:usb1="00000000" w:usb2="00000000" w:usb3="00000000" w:csb0="00000001" w:csb1="00000000"/>
    <w:embedRegular r:id="rId22" w:fontKey="{9727765D-F544-4741-B108-5C7FA0D6D628}"/>
    <w:embedBold r:id="rId23" w:fontKey="{2660CBA1-53DA-401C-AECE-C0A308F6F7DF}"/>
  </w:font>
  <w:font w:name="Calibri Light">
    <w:panose1 w:val="020F0302020204030204"/>
    <w:charset w:val="00"/>
    <w:family w:val="swiss"/>
    <w:pitch w:val="variable"/>
    <w:sig w:usb0="A00002EF" w:usb1="4000207B" w:usb2="00000000" w:usb3="00000000" w:csb0="0000019F" w:csb1="00000000"/>
    <w:embedRegular r:id="rId24" w:fontKey="{D062D6AE-B96C-4A35-BA62-BEEDEB6C6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57DCEA7A" wp14:editId="511C27E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0BD3C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B0B" w:rsidRDefault="00372B0B" w:rsidP="00E32771">
      <w:pPr>
        <w:spacing w:after="0" w:line="240" w:lineRule="auto"/>
      </w:pPr>
      <w:r>
        <w:separator/>
      </w:r>
    </w:p>
  </w:footnote>
  <w:footnote w:type="continuationSeparator" w:id="0">
    <w:p w:rsidR="00372B0B" w:rsidRDefault="00372B0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F115B42" wp14:editId="57E6FAF8">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874366" cy="258573"/>
                        </a:xfrm>
                        <a:prstGeom prst="rect">
                          <a:avLst/>
                        </a:prstGeom>
                        <a:solidFill>
                          <a:schemeClr val="bg1"/>
                        </a:solidFill>
                        <a:ln w="9525">
                          <a:noFill/>
                          <a:miter lim="800000"/>
                          <a:headEnd/>
                          <a:tailEnd/>
                        </a:ln>
                      </wps:spPr>
                      <wps:txbx>
                        <w:txbxContent>
                          <w:p w:rsidR="0013579E" w:rsidRPr="008378B2" w:rsidRDefault="00715D5D" w:rsidP="00715D5D">
                            <w:pPr>
                              <w:bidi w:val="0"/>
                              <w:spacing w:before="80" w:after="0" w:line="240" w:lineRule="auto"/>
                              <w:ind w:firstLine="340"/>
                              <w:jc w:val="both"/>
                              <w:rPr>
                                <w:rFonts w:ascii="Kalpurush" w:hAnsi="Kalpurush" w:cs="Kalpurush"/>
                                <w:color w:val="205B83"/>
                                <w:sz w:val="20"/>
                                <w:szCs w:val="24"/>
                                <w:lang w:bidi="bn-BD"/>
                              </w:rPr>
                            </w:pPr>
                            <w:r w:rsidRPr="00715D5D">
                              <w:rPr>
                                <w:rFonts w:ascii="Kalpurush" w:hAnsi="Kalpurush" w:cs="Kalpurush" w:hint="cs"/>
                                <w:color w:val="205B83"/>
                                <w:sz w:val="20"/>
                                <w:szCs w:val="24"/>
                                <w:cs/>
                                <w:lang w:bidi="bn-BD"/>
                              </w:rPr>
                              <w:t>ইতিবাচক</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দৃষ্টিভঙ্গি</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গুরুত্ব</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ও</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প্রয়োজনীয়তা</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107D3">
                              <w:rPr>
                                <w:rFonts w:ascii="Kalpurush ANSI" w:hAnsi="Kalpurush ANSI" w:cstheme="majorBidi"/>
                                <w:b/>
                                <w:bCs/>
                                <w:noProof/>
                                <w:color w:val="205B83"/>
                                <w:sz w:val="20"/>
                                <w:szCs w:val="20"/>
                                <w:lang w:bidi="ar-EG"/>
                              </w:rPr>
                              <w:t>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15B42"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z8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874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715D5D" w:rsidP="00715D5D">
                      <w:pPr>
                        <w:bidi w:val="0"/>
                        <w:spacing w:before="80" w:after="0" w:line="240" w:lineRule="auto"/>
                        <w:ind w:firstLine="340"/>
                        <w:jc w:val="both"/>
                        <w:rPr>
                          <w:rFonts w:ascii="Kalpurush" w:hAnsi="Kalpurush" w:cs="Kalpurush"/>
                          <w:color w:val="205B83"/>
                          <w:sz w:val="20"/>
                          <w:szCs w:val="24"/>
                          <w:lang w:bidi="bn-BD"/>
                        </w:rPr>
                      </w:pPr>
                      <w:r w:rsidRPr="00715D5D">
                        <w:rPr>
                          <w:rFonts w:ascii="Kalpurush" w:hAnsi="Kalpurush" w:cs="Kalpurush" w:hint="cs"/>
                          <w:color w:val="205B83"/>
                          <w:sz w:val="20"/>
                          <w:szCs w:val="24"/>
                          <w:cs/>
                          <w:lang w:bidi="bn-BD"/>
                        </w:rPr>
                        <w:t>ইতিবাচক</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দৃষ্টিভঙ্গি</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গুরুত্ব</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ও</w:t>
                      </w:r>
                      <w:r w:rsidRPr="00715D5D">
                        <w:rPr>
                          <w:rFonts w:ascii="Kalpurush" w:hAnsi="Kalpurush" w:cs="Kalpurush"/>
                          <w:color w:val="205B83"/>
                          <w:sz w:val="20"/>
                          <w:szCs w:val="24"/>
                          <w:cs/>
                          <w:lang w:bidi="bn-BD"/>
                        </w:rPr>
                        <w:t xml:space="preserve"> </w:t>
                      </w:r>
                      <w:r w:rsidRPr="00715D5D">
                        <w:rPr>
                          <w:rFonts w:ascii="Kalpurush" w:hAnsi="Kalpurush" w:cs="Kalpurush" w:hint="cs"/>
                          <w:color w:val="205B83"/>
                          <w:sz w:val="20"/>
                          <w:szCs w:val="24"/>
                          <w:cs/>
                          <w:lang w:bidi="bn-BD"/>
                        </w:rPr>
                        <w:t>প্রয়োজনীয়তা</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107D3">
                        <w:rPr>
                          <w:rFonts w:ascii="Kalpurush ANSI" w:hAnsi="Kalpurush ANSI" w:cstheme="majorBidi"/>
                          <w:b/>
                          <w:bCs/>
                          <w:noProof/>
                          <w:color w:val="205B83"/>
                          <w:sz w:val="20"/>
                          <w:szCs w:val="20"/>
                          <w:lang w:bidi="ar-EG"/>
                        </w:rPr>
                        <w:t>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336F002" wp14:editId="7DA2567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CD72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033C41A" wp14:editId="1CF6E49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3C41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6ACA28A" wp14:editId="67E463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F8CE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EA623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1552"/>
    <w:multiLevelType w:val="multilevel"/>
    <w:tmpl w:val="4FD62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2D39AF"/>
    <w:multiLevelType w:val="multilevel"/>
    <w:tmpl w:val="4206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B02A41"/>
    <w:multiLevelType w:val="multilevel"/>
    <w:tmpl w:val="74A6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587299"/>
    <w:multiLevelType w:val="multilevel"/>
    <w:tmpl w:val="5144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B05207"/>
    <w:multiLevelType w:val="multilevel"/>
    <w:tmpl w:val="51081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3056EA"/>
    <w:multiLevelType w:val="multilevel"/>
    <w:tmpl w:val="4734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D5D"/>
    <w:rsid w:val="0000503E"/>
    <w:rsid w:val="0000656E"/>
    <w:rsid w:val="00014A18"/>
    <w:rsid w:val="00054A51"/>
    <w:rsid w:val="00097D37"/>
    <w:rsid w:val="000A43B4"/>
    <w:rsid w:val="000A53B5"/>
    <w:rsid w:val="000A6307"/>
    <w:rsid w:val="000C2B16"/>
    <w:rsid w:val="000D5816"/>
    <w:rsid w:val="000F63D1"/>
    <w:rsid w:val="00114CDD"/>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036"/>
    <w:rsid w:val="00262657"/>
    <w:rsid w:val="00267C61"/>
    <w:rsid w:val="00270AE8"/>
    <w:rsid w:val="00285CF8"/>
    <w:rsid w:val="002A3916"/>
    <w:rsid w:val="002B2FF1"/>
    <w:rsid w:val="002B662B"/>
    <w:rsid w:val="002C120E"/>
    <w:rsid w:val="002C2993"/>
    <w:rsid w:val="002C4329"/>
    <w:rsid w:val="002F72A4"/>
    <w:rsid w:val="00303E60"/>
    <w:rsid w:val="00303E87"/>
    <w:rsid w:val="003072B2"/>
    <w:rsid w:val="00317B3C"/>
    <w:rsid w:val="003238D3"/>
    <w:rsid w:val="00347608"/>
    <w:rsid w:val="00355520"/>
    <w:rsid w:val="00365CB9"/>
    <w:rsid w:val="00371452"/>
    <w:rsid w:val="00372B0B"/>
    <w:rsid w:val="0038397C"/>
    <w:rsid w:val="003947B2"/>
    <w:rsid w:val="003A526E"/>
    <w:rsid w:val="003E1AC6"/>
    <w:rsid w:val="00437EF4"/>
    <w:rsid w:val="00447B55"/>
    <w:rsid w:val="00451428"/>
    <w:rsid w:val="004554F2"/>
    <w:rsid w:val="00477478"/>
    <w:rsid w:val="004C1156"/>
    <w:rsid w:val="004D08C4"/>
    <w:rsid w:val="004D3DE9"/>
    <w:rsid w:val="004E2AD6"/>
    <w:rsid w:val="004E2DC3"/>
    <w:rsid w:val="004E38A0"/>
    <w:rsid w:val="004E78EF"/>
    <w:rsid w:val="00503C4A"/>
    <w:rsid w:val="00536D3B"/>
    <w:rsid w:val="005666DC"/>
    <w:rsid w:val="00572F8E"/>
    <w:rsid w:val="00575281"/>
    <w:rsid w:val="0058544F"/>
    <w:rsid w:val="005A2707"/>
    <w:rsid w:val="005A6FDB"/>
    <w:rsid w:val="005E1A85"/>
    <w:rsid w:val="00604920"/>
    <w:rsid w:val="00612832"/>
    <w:rsid w:val="00631E7F"/>
    <w:rsid w:val="00632FB4"/>
    <w:rsid w:val="00662A2B"/>
    <w:rsid w:val="00677AE4"/>
    <w:rsid w:val="0069533C"/>
    <w:rsid w:val="006C1068"/>
    <w:rsid w:val="006E0420"/>
    <w:rsid w:val="006F4219"/>
    <w:rsid w:val="00715D5D"/>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5E91"/>
    <w:rsid w:val="008B668D"/>
    <w:rsid w:val="008C22AA"/>
    <w:rsid w:val="008C5507"/>
    <w:rsid w:val="008D70C8"/>
    <w:rsid w:val="008E2038"/>
    <w:rsid w:val="00912D68"/>
    <w:rsid w:val="00943955"/>
    <w:rsid w:val="00944C90"/>
    <w:rsid w:val="0094547A"/>
    <w:rsid w:val="009967F9"/>
    <w:rsid w:val="00997603"/>
    <w:rsid w:val="009B1B73"/>
    <w:rsid w:val="009F701F"/>
    <w:rsid w:val="00A03054"/>
    <w:rsid w:val="00A052E1"/>
    <w:rsid w:val="00A2421B"/>
    <w:rsid w:val="00A32249"/>
    <w:rsid w:val="00A61E5C"/>
    <w:rsid w:val="00A65935"/>
    <w:rsid w:val="00A962C6"/>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C0A31"/>
    <w:rsid w:val="00CD4735"/>
    <w:rsid w:val="00D00DBA"/>
    <w:rsid w:val="00D107D3"/>
    <w:rsid w:val="00D12355"/>
    <w:rsid w:val="00D46176"/>
    <w:rsid w:val="00D66AE9"/>
    <w:rsid w:val="00D7109D"/>
    <w:rsid w:val="00D724F1"/>
    <w:rsid w:val="00D85A5F"/>
    <w:rsid w:val="00DB48B2"/>
    <w:rsid w:val="00DB4F95"/>
    <w:rsid w:val="00DC6A8E"/>
    <w:rsid w:val="00DF7E4B"/>
    <w:rsid w:val="00E0449C"/>
    <w:rsid w:val="00E210FF"/>
    <w:rsid w:val="00E25D4B"/>
    <w:rsid w:val="00E270CA"/>
    <w:rsid w:val="00E32771"/>
    <w:rsid w:val="00E403B8"/>
    <w:rsid w:val="00E443FF"/>
    <w:rsid w:val="00E56B8C"/>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89B74B-9C93-4744-BA77-C7C0D652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715D5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15D5D"/>
  </w:style>
  <w:style w:type="character" w:customStyle="1" w:styleId="apple-style-span">
    <w:name w:val="apple-style-span"/>
    <w:basedOn w:val="DefaultParagraphFont"/>
    <w:rsid w:val="00715D5D"/>
  </w:style>
  <w:style w:type="paragraph" w:customStyle="1" w:styleId="a">
    <w:name w:val="باب"/>
    <w:basedOn w:val="Normal"/>
    <w:rsid w:val="00715D5D"/>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character" w:customStyle="1" w:styleId="highlightedsearchterm">
    <w:name w:val="highlightedsearchterm"/>
    <w:basedOn w:val="DefaultParagraphFont"/>
    <w:rsid w:val="00715D5D"/>
  </w:style>
  <w:style w:type="character" w:styleId="Strong">
    <w:name w:val="Strong"/>
    <w:basedOn w:val="DefaultParagraphFont"/>
    <w:qFormat/>
    <w:rsid w:val="00715D5D"/>
    <w:rPr>
      <w:b/>
      <w:bCs/>
    </w:rPr>
  </w:style>
  <w:style w:type="character" w:styleId="Hyperlink">
    <w:name w:val="Hyperlink"/>
    <w:basedOn w:val="DefaultParagraphFont"/>
    <w:rsid w:val="00715D5D"/>
    <w:rPr>
      <w:color w:val="0000FF"/>
      <w:u w:val="single"/>
    </w:rPr>
  </w:style>
  <w:style w:type="character" w:styleId="HTMLCite">
    <w:name w:val="HTML Cite"/>
    <w:basedOn w:val="DefaultParagraphFont"/>
    <w:rsid w:val="00715D5D"/>
    <w:rPr>
      <w:i/>
      <w:iCs/>
    </w:rPr>
  </w:style>
  <w:style w:type="character" w:customStyle="1" w:styleId="mtn1">
    <w:name w:val="mtn1"/>
    <w:basedOn w:val="DefaultParagraphFont"/>
    <w:rsid w:val="00715D5D"/>
    <w:rPr>
      <w:b/>
      <w:bCs/>
      <w:color w:val="CE0000"/>
    </w:rPr>
  </w:style>
  <w:style w:type="character" w:customStyle="1" w:styleId="hadith1">
    <w:name w:val="hadith1"/>
    <w:basedOn w:val="DefaultParagraphFont"/>
    <w:rsid w:val="00715D5D"/>
    <w:rPr>
      <w:color w:val="000066"/>
    </w:rPr>
  </w:style>
  <w:style w:type="paragraph" w:styleId="Caption">
    <w:name w:val="caption"/>
    <w:basedOn w:val="Normal"/>
    <w:next w:val="Normal"/>
    <w:qFormat/>
    <w:rsid w:val="00715D5D"/>
    <w:pPr>
      <w:bidi w:val="0"/>
      <w:spacing w:before="120" w:after="120" w:line="240" w:lineRule="auto"/>
    </w:pPr>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11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OpenHT('Tak/Hits24013957.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7629C-FDCA-44D1-AC94-CD25E2D3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26</TotalTime>
  <Pages>10</Pages>
  <Words>3002</Words>
  <Characters>15732</Characters>
  <Application>Microsoft Office Word</Application>
  <DocSecurity>0</DocSecurity>
  <Lines>266</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ইতিবাচক দৃষ্টিভঙ্গি: গুরুত্ব ও প্রয়োজনীয়তা</vt:lpstr>
      <vt:lpstr/>
    </vt:vector>
  </TitlesOfParts>
  <Manager/>
  <Company>islamhouse.com</Company>
  <LinksUpToDate>false</LinksUpToDate>
  <CharactersWithSpaces>18615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ইতিবাচক দৃষ্টিভঙ্গি: গুরুত্ব ও প্রয়োজনীয়তা</dc:title>
  <dc:subject>ইতিবাচক দৃষ্টিভঙ্গি: গুরুত্ব ও প্রয়োজনীয়তা</dc:subject>
  <dc:creator>আব্দুল্লাহ শহীদ আব্দুর রহমান_x000d_</dc:creator>
  <cp:keywords>ইতিবাচক দৃষ্টিভঙ্গি: গুরুত্ব ও প্রয়োজনীয়তা</cp:keywords>
  <dc:description>ইতিবাচক দৃষ্টিভঙ্গি: গুরুত্ব ও প্রয়োজনীয়তা</dc:description>
  <cp:lastModifiedBy>elhashemy</cp:lastModifiedBy>
  <cp:revision>5</cp:revision>
  <cp:lastPrinted>2015-03-07T18:24:00Z</cp:lastPrinted>
  <dcterms:created xsi:type="dcterms:W3CDTF">2015-07-28T02:51:00Z</dcterms:created>
  <dcterms:modified xsi:type="dcterms:W3CDTF">2015-08-02T11:36:00Z</dcterms:modified>
  <cp:category/>
</cp:coreProperties>
</file>