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F16" w:rsidRDefault="000B2F16" w:rsidP="00E76442">
      <w:pPr>
        <w:bidi w:val="0"/>
        <w:spacing w:after="0" w:line="240" w:lineRule="auto"/>
        <w:jc w:val="center"/>
        <w:rPr>
          <w:rFonts w:ascii="Kalpurush" w:hAnsi="Kalpurush" w:cs="Kalpurush"/>
          <w:color w:val="205B83"/>
          <w:sz w:val="46"/>
          <w:szCs w:val="46"/>
          <w:cs/>
          <w:lang w:bidi="bn-BD"/>
        </w:rPr>
      </w:pPr>
    </w:p>
    <w:p w:rsidR="00B22E95" w:rsidRPr="0039505C" w:rsidRDefault="0039505C" w:rsidP="000B2F16">
      <w:pPr>
        <w:bidi w:val="0"/>
        <w:spacing w:after="0" w:line="240" w:lineRule="auto"/>
        <w:jc w:val="center"/>
        <w:rPr>
          <w:rFonts w:ascii="Kalpurush" w:hAnsi="Kalpurush" w:cs="Kalpurush"/>
          <w:color w:val="205B83"/>
          <w:sz w:val="46"/>
          <w:szCs w:val="46"/>
          <w:lang w:bidi="bn-BD"/>
        </w:rPr>
      </w:pPr>
      <w:r w:rsidRPr="0039505C">
        <w:rPr>
          <w:rFonts w:ascii="Kalpurush" w:hAnsi="Kalpurush" w:cs="Kalpurush" w:hint="cs"/>
          <w:color w:val="205B83"/>
          <w:sz w:val="46"/>
          <w:szCs w:val="46"/>
          <w:cs/>
          <w:lang w:bidi="bn-BD"/>
        </w:rPr>
        <w:t>তাওহী</w:t>
      </w:r>
      <w:r w:rsidR="00B22E95" w:rsidRPr="0039505C">
        <w:rPr>
          <w:rFonts w:ascii="Kalpurush" w:hAnsi="Kalpurush" w:cs="Kalpurush" w:hint="cs"/>
          <w:color w:val="205B83"/>
          <w:sz w:val="46"/>
          <w:szCs w:val="46"/>
          <w:cs/>
          <w:lang w:bidi="bn-BD"/>
        </w:rPr>
        <w:t>দের</w:t>
      </w:r>
      <w:r w:rsidR="00710D4D">
        <w:rPr>
          <w:rFonts w:ascii="Kalpurush" w:hAnsi="Kalpurush" w:cs="Kalpurush" w:hint="cs"/>
          <w:color w:val="205B83"/>
          <w:sz w:val="46"/>
          <w:szCs w:val="46"/>
          <w:cs/>
          <w:lang w:bidi="bn-BD"/>
        </w:rPr>
        <w:t xml:space="preserve"> কালেমা</w:t>
      </w:r>
      <w:r w:rsidR="00B22E95" w:rsidRPr="0039505C">
        <w:rPr>
          <w:rFonts w:ascii="Kalpurush" w:hAnsi="Kalpurush" w:cs="Kalpurush" w:hint="cs"/>
          <w:color w:val="205B83"/>
          <w:sz w:val="46"/>
          <w:szCs w:val="46"/>
          <w:cs/>
          <w:lang w:bidi="bn-BD"/>
        </w:rPr>
        <w:t>: লা-ইলাহা ইল্লা</w:t>
      </w:r>
      <w:r w:rsidRPr="0039505C">
        <w:rPr>
          <w:rFonts w:ascii="Kalpurush" w:hAnsi="Kalpurush" w:cs="Kalpurush" w:hint="cs"/>
          <w:color w:val="205B83"/>
          <w:sz w:val="46"/>
          <w:szCs w:val="46"/>
          <w:cs/>
          <w:lang w:bidi="bn-BD"/>
        </w:rPr>
        <w:t>ল্লা</w:t>
      </w:r>
      <w:r w:rsidR="00B22E95" w:rsidRPr="0039505C">
        <w:rPr>
          <w:rFonts w:ascii="Kalpurush" w:hAnsi="Kalpurush" w:cs="Kalpurush" w:hint="cs"/>
          <w:color w:val="205B83"/>
          <w:sz w:val="46"/>
          <w:szCs w:val="46"/>
          <w:cs/>
          <w:lang w:bidi="bn-BD"/>
        </w:rPr>
        <w:t>হ</w:t>
      </w:r>
    </w:p>
    <w:p w:rsidR="00886839" w:rsidRPr="0039505C" w:rsidRDefault="00B22E95" w:rsidP="00B22E95">
      <w:pPr>
        <w:bidi w:val="0"/>
        <w:spacing w:after="0" w:line="240" w:lineRule="auto"/>
        <w:jc w:val="center"/>
        <w:rPr>
          <w:rFonts w:ascii="Kalpurush" w:hAnsi="Kalpurush" w:cs="Kalpurush"/>
          <w:color w:val="205B83"/>
          <w:sz w:val="54"/>
          <w:szCs w:val="54"/>
          <w:lang w:bidi="bn-BD"/>
        </w:rPr>
      </w:pPr>
      <w:r w:rsidRPr="0039505C">
        <w:rPr>
          <w:rFonts w:ascii="Kalpurush" w:hAnsi="Kalpurush" w:cs="Kalpurush" w:hint="cs"/>
          <w:color w:val="205B83"/>
          <w:sz w:val="34"/>
          <w:szCs w:val="34"/>
          <w:cs/>
          <w:lang w:bidi="bn-BD"/>
        </w:rPr>
        <w:t>[এর</w:t>
      </w:r>
      <w:r w:rsidR="000B2F16">
        <w:rPr>
          <w:rFonts w:ascii="Kalpurush" w:hAnsi="Kalpurush" w:cs="Kalpurush" w:hint="cs"/>
          <w:color w:val="205B83"/>
          <w:sz w:val="34"/>
          <w:szCs w:val="34"/>
          <w:cs/>
          <w:lang w:bidi="bn-BD"/>
        </w:rPr>
        <w:t xml:space="preserve"> ফযীলত</w:t>
      </w:r>
      <w:r w:rsidRPr="0039505C">
        <w:rPr>
          <w:rFonts w:ascii="Kalpurush" w:hAnsi="Kalpurush" w:cs="Kalpurush" w:hint="cs"/>
          <w:color w:val="205B83"/>
          <w:sz w:val="34"/>
          <w:szCs w:val="34"/>
          <w:cs/>
          <w:lang w:bidi="bn-BD"/>
        </w:rPr>
        <w:t>, অর্থ,</w:t>
      </w:r>
      <w:r w:rsidR="00C07833" w:rsidRPr="0039505C">
        <w:rPr>
          <w:rFonts w:ascii="Kalpurush" w:hAnsi="Kalpurush" w:cs="Kalpurush" w:hint="cs"/>
          <w:color w:val="205B83"/>
          <w:sz w:val="34"/>
          <w:szCs w:val="34"/>
          <w:cs/>
          <w:lang w:bidi="bn-BD"/>
        </w:rPr>
        <w:t xml:space="preserve"> শর্ত ও পরিপন্থী </w:t>
      </w:r>
      <w:r w:rsidRPr="0039505C">
        <w:rPr>
          <w:rFonts w:ascii="Kalpurush" w:hAnsi="Kalpurush" w:cs="Kalpurush" w:hint="cs"/>
          <w:color w:val="205B83"/>
          <w:sz w:val="34"/>
          <w:szCs w:val="34"/>
          <w:cs/>
          <w:lang w:bidi="bn-BD"/>
        </w:rPr>
        <w:t>বিষয়]</w:t>
      </w:r>
    </w:p>
    <w:p w:rsidR="008A00D8" w:rsidRPr="008A00D8" w:rsidRDefault="008A00D8" w:rsidP="008A00D8">
      <w:pPr>
        <w:bidi w:val="0"/>
        <w:spacing w:after="0" w:line="240" w:lineRule="auto"/>
        <w:jc w:val="center"/>
        <w:rPr>
          <w:rFonts w:ascii="Kalpurush" w:hAnsi="Kalpurush" w:cs="Kalpurush"/>
          <w:color w:val="205B83"/>
          <w:sz w:val="16"/>
          <w:szCs w:val="16"/>
          <w:lang w:bidi="bn-BD"/>
        </w:rPr>
      </w:pPr>
    </w:p>
    <w:p w:rsidR="007740E4" w:rsidRPr="00CA58BE" w:rsidRDefault="00CA58BE" w:rsidP="00CA58BE">
      <w:pPr>
        <w:spacing w:after="0" w:line="240" w:lineRule="auto"/>
        <w:jc w:val="center"/>
        <w:rPr>
          <w:rFonts w:asciiTheme="majorBidi" w:hAnsiTheme="majorBidi" w:cs="KFGQPC Uthman Taha Naskh"/>
          <w:sz w:val="38"/>
          <w:szCs w:val="38"/>
          <w:rtl/>
          <w:lang w:bidi="ar-EG"/>
        </w:rPr>
      </w:pPr>
      <w:r w:rsidRPr="00CA58BE">
        <w:rPr>
          <w:rFonts w:asciiTheme="majorBidi" w:hAnsiTheme="majorBidi" w:cs="KFGQPC Uthman Taha Naskh" w:hint="cs"/>
          <w:sz w:val="38"/>
          <w:szCs w:val="38"/>
          <w:rtl/>
          <w:lang w:bidi="ar-EG"/>
        </w:rPr>
        <w:t>كلمة التوحيد لاإله إلا الله</w:t>
      </w:r>
    </w:p>
    <w:p w:rsidR="00CA58BE" w:rsidRPr="00340C9F" w:rsidRDefault="00CA58BE" w:rsidP="00CA58BE">
      <w:pPr>
        <w:spacing w:after="0" w:line="240" w:lineRule="auto"/>
        <w:jc w:val="center"/>
        <w:rPr>
          <w:rFonts w:asciiTheme="majorBidi" w:hAnsiTheme="majorBidi" w:cs="KFGQPC Uthman Taha Naskh"/>
          <w:rtl/>
          <w:lang w:bidi="ar-EG"/>
        </w:rPr>
      </w:pPr>
      <w:r w:rsidRPr="00340C9F">
        <w:rPr>
          <w:rFonts w:asciiTheme="majorBidi" w:hAnsiTheme="majorBidi" w:cs="KFGQPC Uthman Taha Naskh" w:hint="cs"/>
          <w:rtl/>
          <w:lang w:bidi="ar-EG"/>
        </w:rPr>
        <w:t>فضائلها ومدلولها وشروطها ونواقضها</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A824A4" w:rsidRDefault="00A824A4" w:rsidP="00A824A4">
      <w:pPr>
        <w:spacing w:after="0" w:line="240" w:lineRule="auto"/>
        <w:ind w:firstLine="113"/>
        <w:jc w:val="center"/>
        <w:rPr>
          <w:rFonts w:asciiTheme="majorBidi" w:hAnsiTheme="majorBidi" w:cs="KFGQPC Uthman Taha Naskh"/>
          <w:color w:val="205B83"/>
          <w:lang w:bidi="ar-EG"/>
        </w:rPr>
      </w:pPr>
      <w:r>
        <w:rPr>
          <w:rFonts w:asciiTheme="majorBidi" w:hAnsiTheme="majorBidi" w:cs="KFGQPC Uthman Taha Naskh" w:hint="cs"/>
          <w:color w:val="808080" w:themeColor="background1" w:themeShade="80"/>
          <w:rtl/>
          <w:lang w:bidi="ar-EG"/>
        </w:rPr>
        <w:t>&lt; بنغالي</w:t>
      </w:r>
      <w:r>
        <w:rPr>
          <w:rFonts w:asciiTheme="majorBidi" w:hAnsiTheme="majorBidi" w:cs="KFGQPC Uthman Taha Naskh"/>
          <w:color w:val="808080" w:themeColor="background1" w:themeShade="80"/>
          <w:lang w:bidi="ar-EG"/>
        </w:rPr>
        <w:t>- Bengal -</w:t>
      </w:r>
      <w:r>
        <w:rPr>
          <w:rFonts w:asciiTheme="majorBidi" w:hAnsiTheme="majorBidi" w:cs="KFGQPC Uthman Taha Naskh" w:hint="cs"/>
          <w:color w:val="808080" w:themeColor="background1" w:themeShade="80"/>
          <w:rtl/>
          <w:lang w:bidi="ar-EG"/>
        </w:rPr>
        <w:t xml:space="preserve"> </w:t>
      </w:r>
      <w:r>
        <w:rPr>
          <w:rFonts w:asciiTheme="majorBidi" w:hAnsiTheme="majorBidi" w:cs="Vrinda"/>
          <w:color w:val="808080" w:themeColor="background1" w:themeShade="80"/>
          <w:cs/>
          <w:lang w:bidi="bn-IN"/>
        </w:rPr>
        <w:t>বাঙালি</w:t>
      </w:r>
      <w:r>
        <w:rPr>
          <w:rFonts w:asciiTheme="majorBidi" w:hAnsiTheme="majorBidi" w:cs="KFGQPC Uthman Taha Naskh" w:hint="cs"/>
          <w:color w:val="808080" w:themeColor="background1" w:themeShade="80"/>
          <w:rtl/>
          <w:lang w:bidi="ar-EG"/>
        </w:rPr>
        <w:t>&gt;</w:t>
      </w:r>
    </w:p>
    <w:p w:rsidR="00AD76AE" w:rsidRPr="00111E65" w:rsidRDefault="00AD76AE" w:rsidP="00AD76AE">
      <w:pPr>
        <w:tabs>
          <w:tab w:val="left" w:pos="753"/>
          <w:tab w:val="center" w:pos="3968"/>
        </w:tabs>
        <w:bidi w:val="0"/>
        <w:rPr>
          <w:rFonts w:ascii="Kalpurush" w:hAnsi="Kalpurush" w:cs="Kalpurush"/>
          <w:color w:val="5EA1A5"/>
          <w:sz w:val="92"/>
          <w:szCs w:val="92"/>
          <w:cs/>
          <w:lang w:bidi="bn-BD"/>
        </w:rPr>
      </w:pPr>
      <w:r w:rsidRPr="00093EDA">
        <w:rPr>
          <w:rFonts w:ascii="Kalpurush" w:hAnsi="Kalpurush" w:cs="Kalpurush"/>
          <w:noProof/>
          <w:color w:val="5EA1A5"/>
          <w:sz w:val="100"/>
          <w:szCs w:val="100"/>
        </w:rPr>
        <w:drawing>
          <wp:anchor distT="0" distB="0" distL="114300" distR="114300" simplePos="0" relativeHeight="2516567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BA05E3" w:rsidRDefault="00722725" w:rsidP="00722725">
      <w:pPr>
        <w:bidi w:val="0"/>
        <w:spacing w:after="0"/>
        <w:jc w:val="center"/>
        <w:rPr>
          <w:rFonts w:ascii="Kalpurush" w:hAnsi="Kalpurush" w:cs="Kalpurush"/>
          <w:color w:val="205B83"/>
          <w:sz w:val="38"/>
          <w:szCs w:val="38"/>
          <w:cs/>
          <w:lang w:bidi="bn-BD"/>
        </w:rPr>
      </w:pPr>
      <w:r>
        <w:rPr>
          <w:rFonts w:ascii="Kalpurush" w:hAnsi="Kalpurush" w:cs="Kalpurush" w:hint="cs"/>
          <w:color w:val="205B83"/>
          <w:sz w:val="38"/>
          <w:szCs w:val="38"/>
          <w:cs/>
          <w:lang w:bidi="bn-BD"/>
        </w:rPr>
        <w:t xml:space="preserve">শাইখ ড. </w:t>
      </w:r>
      <w:r w:rsidR="00BA05E3" w:rsidRPr="00BA05E3">
        <w:rPr>
          <w:rFonts w:ascii="Kalpurush" w:hAnsi="Kalpurush" w:cs="Kalpurush" w:hint="cs"/>
          <w:color w:val="205B83"/>
          <w:sz w:val="38"/>
          <w:szCs w:val="38"/>
          <w:cs/>
          <w:lang w:bidi="bn-BD"/>
        </w:rPr>
        <w:t>আব্দুর রা</w:t>
      </w:r>
      <w:r>
        <w:rPr>
          <w:rFonts w:ascii="Kalpurush" w:hAnsi="Kalpurush" w:cs="Kalpurush" w:hint="cs"/>
          <w:color w:val="205B83"/>
          <w:sz w:val="38"/>
          <w:szCs w:val="38"/>
          <w:cs/>
          <w:lang w:bidi="bn-BD"/>
        </w:rPr>
        <w:t>যযা</w:t>
      </w:r>
      <w:r w:rsidR="00BA05E3" w:rsidRPr="00BA05E3">
        <w:rPr>
          <w:rFonts w:ascii="Kalpurush" w:hAnsi="Kalpurush" w:cs="Kalpurush" w:hint="cs"/>
          <w:color w:val="205B83"/>
          <w:sz w:val="38"/>
          <w:szCs w:val="38"/>
          <w:cs/>
          <w:lang w:bidi="bn-BD"/>
        </w:rPr>
        <w:t>ক</w:t>
      </w:r>
      <w:r w:rsidR="000B2F16">
        <w:rPr>
          <w:rFonts w:ascii="Kalpurush" w:hAnsi="Kalpurush" w:cs="Kalpurush" w:hint="cs"/>
          <w:color w:val="205B83"/>
          <w:sz w:val="38"/>
          <w:szCs w:val="38"/>
          <w:cs/>
          <w:lang w:bidi="bn-BD"/>
        </w:rPr>
        <w:t xml:space="preserve"> ইবন</w:t>
      </w:r>
      <w:r w:rsidR="00BA05E3" w:rsidRPr="00BA05E3">
        <w:rPr>
          <w:rFonts w:ascii="Kalpurush" w:hAnsi="Kalpurush" w:cs="Kalpurush" w:hint="cs"/>
          <w:color w:val="205B83"/>
          <w:sz w:val="38"/>
          <w:szCs w:val="38"/>
          <w:cs/>
          <w:lang w:bidi="bn-BD"/>
        </w:rPr>
        <w:t xml:space="preserve"> আব্দুল মুহসি</w:t>
      </w:r>
      <w:r w:rsidR="006A7C52" w:rsidRPr="00BA05E3">
        <w:rPr>
          <w:rFonts w:ascii="Kalpurush" w:hAnsi="Kalpurush" w:cs="Kalpurush" w:hint="cs"/>
          <w:color w:val="205B83"/>
          <w:sz w:val="38"/>
          <w:szCs w:val="38"/>
          <w:cs/>
          <w:lang w:bidi="bn-BD"/>
        </w:rPr>
        <w:t>ন</w:t>
      </w:r>
      <w:r w:rsidR="00BA05E3" w:rsidRPr="00BA05E3">
        <w:rPr>
          <w:rFonts w:ascii="Kalpurush" w:hAnsi="Kalpurush" w:cs="Kalpurush" w:hint="cs"/>
          <w:color w:val="205B83"/>
          <w:sz w:val="38"/>
          <w:szCs w:val="38"/>
          <w:cs/>
          <w:lang w:bidi="bn-BD"/>
        </w:rPr>
        <w:t xml:space="preserve"> আল-বদর</w:t>
      </w:r>
    </w:p>
    <w:p w:rsidR="00AD76AE" w:rsidRPr="00093EDA" w:rsidRDefault="00AD76AE" w:rsidP="00AD76AE">
      <w:pPr>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5A0A0E" w:rsidRDefault="005A0A0E" w:rsidP="00886839">
      <w:pPr>
        <w:bidi w:val="0"/>
        <w:spacing w:after="0"/>
        <w:jc w:val="center"/>
        <w:rPr>
          <w:rFonts w:ascii="Kalpurush" w:hAnsi="Kalpurush" w:cs="Kalpurush"/>
          <w:color w:val="205B83"/>
          <w:sz w:val="36"/>
          <w:szCs w:val="36"/>
          <w:cs/>
          <w:lang w:bidi="bn-BD"/>
        </w:rPr>
      </w:pPr>
    </w:p>
    <w:p w:rsidR="00AD76AE" w:rsidRPr="00093EDA" w:rsidRDefault="003E410F" w:rsidP="005A0A0E">
      <w:pPr>
        <w:bidi w:val="0"/>
        <w:spacing w:after="0"/>
        <w:jc w:val="center"/>
        <w:rPr>
          <w:rFonts w:ascii="Kalpurush" w:hAnsi="Kalpurush" w:cs="Kalpurush"/>
          <w:color w:val="205B83"/>
          <w:sz w:val="36"/>
          <w:szCs w:val="36"/>
          <w:lang w:bidi="bn-BD"/>
        </w:rPr>
      </w:pPr>
      <w:r>
        <w:rPr>
          <w:rFonts w:ascii="Kalpurush" w:hAnsi="Kalpurush" w:cs="Kalpurush" w:hint="cs"/>
          <w:color w:val="205B83"/>
          <w:sz w:val="36"/>
          <w:szCs w:val="36"/>
          <w:cs/>
          <w:lang w:bidi="bn-BD"/>
        </w:rPr>
        <w:t>অনুবাদক: সানাউল্লাহ নজির আহমদ</w:t>
      </w:r>
    </w:p>
    <w:p w:rsidR="008B3703" w:rsidRPr="00FC49BD" w:rsidRDefault="00AD76AE" w:rsidP="003E410F">
      <w:pPr>
        <w:bidi w:val="0"/>
        <w:spacing w:after="0"/>
        <w:jc w:val="center"/>
        <w:rPr>
          <w:rFonts w:asciiTheme="majorBidi" w:hAnsiTheme="majorBidi" w:cs="Kalpurush"/>
          <w:color w:val="006666"/>
          <w:sz w:val="36"/>
          <w:szCs w:val="45"/>
          <w:cs/>
          <w:lang w:bidi="bn-BD"/>
        </w:rPr>
        <w:sectPr w:rsidR="008B3703" w:rsidRPr="00FC49BD"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Pr>
          <w:rFonts w:ascii="Kalpurush" w:hAnsi="Kalpurush" w:cs="Kalpurush"/>
          <w:color w:val="205B83"/>
          <w:sz w:val="36"/>
          <w:szCs w:val="36"/>
          <w:cs/>
          <w:lang w:bidi="bn-BD"/>
        </w:rPr>
        <w:t>সম্পাদক</w:t>
      </w:r>
      <w:r w:rsidR="008A00D8">
        <w:rPr>
          <w:rFonts w:ascii="Kalpurush" w:hAnsi="Kalpurush" w:cs="Kalpurush" w:hint="cs"/>
          <w:color w:val="205B83"/>
          <w:sz w:val="36"/>
          <w:szCs w:val="36"/>
          <w:cs/>
          <w:lang w:bidi="bn-BD"/>
        </w:rPr>
        <w:t xml:space="preserve">: </w:t>
      </w:r>
      <w:r w:rsidR="003E410F">
        <w:rPr>
          <w:rFonts w:ascii="Kalpurush" w:hAnsi="Kalpurush" w:cs="Kalpurush" w:hint="cs"/>
          <w:color w:val="205B83"/>
          <w:sz w:val="36"/>
          <w:szCs w:val="36"/>
          <w:cs/>
          <w:lang w:bidi="bn-BD"/>
        </w:rPr>
        <w:t xml:space="preserve">ড. আবু বকর মুহাম্মাদ যাকারিয়া </w:t>
      </w:r>
    </w:p>
    <w:p w:rsidR="000B2F16" w:rsidRDefault="000B2F16" w:rsidP="00340C9F">
      <w:pPr>
        <w:spacing w:line="240" w:lineRule="auto"/>
        <w:jc w:val="center"/>
        <w:rPr>
          <w:rFonts w:ascii="ae_AlArabiya" w:hAnsi="ae_AlArabiya" w:cs="KFGQPC Uthman Taha Naskh"/>
          <w:color w:val="205B83"/>
          <w:sz w:val="70"/>
          <w:szCs w:val="70"/>
          <w:lang w:bidi="ar-EG"/>
        </w:rPr>
      </w:pPr>
    </w:p>
    <w:p w:rsidR="00340C9F" w:rsidRDefault="00340C9F" w:rsidP="00340C9F">
      <w:pPr>
        <w:spacing w:line="240" w:lineRule="auto"/>
        <w:jc w:val="center"/>
        <w:rPr>
          <w:rFonts w:ascii="ae_AlArabiya" w:hAnsi="ae_AlArabiya" w:cs="KFGQPC Uthman Taha Naskh"/>
          <w:color w:val="205B83"/>
          <w:sz w:val="70"/>
          <w:szCs w:val="70"/>
          <w:rtl/>
          <w:lang w:bidi="ar-EG"/>
        </w:rPr>
      </w:pPr>
      <w:r>
        <w:rPr>
          <w:rFonts w:ascii="ae_AlArabiya" w:hAnsi="ae_AlArabiya" w:cs="KFGQPC Uthman Taha Naskh" w:hint="cs"/>
          <w:color w:val="205B83"/>
          <w:sz w:val="70"/>
          <w:szCs w:val="70"/>
          <w:rtl/>
          <w:lang w:bidi="ar-EG"/>
        </w:rPr>
        <w:t>كلمة التوحيد لاإله إلا الله</w:t>
      </w:r>
    </w:p>
    <w:p w:rsidR="00B175BB" w:rsidRPr="00340C9F" w:rsidRDefault="00340C9F" w:rsidP="00340C9F">
      <w:pPr>
        <w:spacing w:line="240" w:lineRule="auto"/>
        <w:jc w:val="center"/>
        <w:rPr>
          <w:rFonts w:asciiTheme="majorBidi" w:hAnsiTheme="majorBidi" w:cs="KFGQPC Uthman Taha Naskh"/>
          <w:color w:val="5EA1A5"/>
          <w:sz w:val="2"/>
          <w:szCs w:val="2"/>
          <w:lang w:bidi="ar-EG"/>
        </w:rPr>
      </w:pPr>
      <w:r w:rsidRPr="00340C9F">
        <w:rPr>
          <w:rFonts w:ascii="ae_AlArabiya" w:hAnsi="ae_AlArabiya" w:cs="KFGQPC Uthman Taha Naskh" w:hint="cs"/>
          <w:color w:val="205B83"/>
          <w:sz w:val="40"/>
          <w:szCs w:val="40"/>
          <w:rtl/>
          <w:lang w:bidi="ar-EG"/>
        </w:rPr>
        <w:t>فضائلها ومدلولها وشروطها ونواقضها</w:t>
      </w: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49536" behindDoc="0" locked="0" layoutInCell="1" allowOverlap="1" wp14:anchorId="3F740005" wp14:editId="603189FE">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Default="00722725" w:rsidP="00A37B12">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rPr>
        <w:t>د</w:t>
      </w:r>
      <w:r w:rsidR="00A37B12">
        <w:rPr>
          <w:rFonts w:ascii="Adobe نسخ Medium" w:hAnsi="Adobe نسخ Medium" w:cs="KFGQPC Uthman Taha Naskh" w:hint="cs"/>
          <w:color w:val="205B83"/>
          <w:sz w:val="48"/>
          <w:szCs w:val="48"/>
          <w:rtl/>
        </w:rPr>
        <w:t>/</w:t>
      </w:r>
      <w:r>
        <w:rPr>
          <w:rFonts w:ascii="Adobe نسخ Medium" w:hAnsi="Adobe نسخ Medium" w:cs="KFGQPC Uthman Taha Naskh" w:hint="cs"/>
          <w:color w:val="205B83"/>
          <w:sz w:val="48"/>
          <w:szCs w:val="48"/>
          <w:rtl/>
        </w:rPr>
        <w:t xml:space="preserve"> </w:t>
      </w:r>
      <w:r w:rsidR="00340C9F">
        <w:rPr>
          <w:rFonts w:ascii="Adobe نسخ Medium" w:hAnsi="Adobe نسخ Medium" w:cs="KFGQPC Uthman Taha Naskh" w:hint="cs"/>
          <w:color w:val="205B83"/>
          <w:sz w:val="48"/>
          <w:szCs w:val="48"/>
          <w:rtl/>
          <w:lang w:bidi="ar-EG"/>
        </w:rPr>
        <w:t>عبد الرزاق بن عبد المحس</w:t>
      </w:r>
      <w:r w:rsidR="00E55074">
        <w:rPr>
          <w:rFonts w:ascii="Adobe نسخ Medium" w:hAnsi="Adobe نسخ Medium" w:cs="KFGQPC Uthman Taha Naskh" w:hint="cs"/>
          <w:color w:val="205B83"/>
          <w:sz w:val="48"/>
          <w:szCs w:val="48"/>
          <w:rtl/>
          <w:lang w:bidi="ar-EG"/>
        </w:rPr>
        <w:t>ن</w:t>
      </w:r>
      <w:r w:rsidR="00340C9F">
        <w:rPr>
          <w:rFonts w:ascii="Adobe نسخ Medium" w:hAnsi="Adobe نسخ Medium" w:cs="KFGQPC Uthman Taha Naskh" w:hint="cs"/>
          <w:color w:val="205B83"/>
          <w:sz w:val="48"/>
          <w:szCs w:val="48"/>
          <w:rtl/>
          <w:lang w:bidi="ar-EG"/>
        </w:rPr>
        <w:t xml:space="preserve"> البدر</w:t>
      </w: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FC49BD" w:rsidRDefault="00B175BB" w:rsidP="00B175BB">
      <w:pPr>
        <w:jc w:val="center"/>
        <w:rPr>
          <w:rFonts w:ascii="Adobe نسخ Medium" w:hAnsi="Adobe نسخ Medium" w:cs="Kalpurush"/>
          <w:color w:val="205B83"/>
          <w:sz w:val="8"/>
          <w:szCs w:val="2"/>
          <w:rtl/>
        </w:rPr>
      </w:pPr>
    </w:p>
    <w:p w:rsidR="003E410F" w:rsidRDefault="003E410F" w:rsidP="00F84792">
      <w:pPr>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 xml:space="preserve">ترجمة: ثناء الله نذير أحمد </w:t>
      </w:r>
    </w:p>
    <w:p w:rsidR="000C2291" w:rsidRPr="00FC49BD" w:rsidRDefault="00B175BB" w:rsidP="00F84792">
      <w:pPr>
        <w:jc w:val="center"/>
        <w:rPr>
          <w:rFonts w:ascii="Adobe نسخ Medium" w:hAnsi="Adobe نسخ Medium" w:cs="Kalpurush"/>
          <w:color w:val="205B83"/>
          <w:sz w:val="36"/>
          <w:szCs w:val="45"/>
          <w:cs/>
          <w:lang w:bidi="bn-BD"/>
        </w:rPr>
      </w:pPr>
      <w:r w:rsidRPr="008F0D15">
        <w:rPr>
          <w:rFonts w:ascii="Adobe نسخ Medium" w:hAnsi="Adobe نسخ Medium" w:cs="KFGQPC Uthman Taha Naskh" w:hint="cs"/>
          <w:color w:val="205B83"/>
          <w:sz w:val="36"/>
          <w:szCs w:val="36"/>
          <w:rtl/>
          <w:lang w:bidi="ar-EG"/>
        </w:rPr>
        <w:t>مراجعة:</w:t>
      </w:r>
      <w:r w:rsidR="004C11C5">
        <w:rPr>
          <w:rFonts w:ascii="Adobe نسخ Medium" w:hAnsi="Adobe نسخ Medium" w:cs="KFGQPC Uthman Taha Naskh"/>
          <w:color w:val="205B83"/>
          <w:sz w:val="36"/>
          <w:szCs w:val="36"/>
          <w:lang w:bidi="ar-EG"/>
        </w:rPr>
        <w:t xml:space="preserve"> </w:t>
      </w:r>
      <w:r w:rsidR="003E410F">
        <w:rPr>
          <w:rFonts w:ascii="Adobe نسخ Medium" w:hAnsi="Adobe نسخ Medium" w:cs="KFGQPC Uthman Taha Naskh" w:hint="cs"/>
          <w:color w:val="205B83"/>
          <w:sz w:val="36"/>
          <w:szCs w:val="36"/>
          <w:rtl/>
          <w:lang w:bidi="ar-EG"/>
        </w:rPr>
        <w:t>د/ أبو بكر محمد زكريا</w:t>
      </w:r>
    </w:p>
    <w:p w:rsidR="008B0B80" w:rsidRPr="00C70919" w:rsidRDefault="000C2291" w:rsidP="004F15AE">
      <w:pPr>
        <w:bidi w:val="0"/>
        <w:jc w:val="center"/>
        <w:rPr>
          <w:rFonts w:ascii="Kalpurush" w:hAnsi="Kalpurush" w:cs="Kalpurush"/>
          <w:b/>
          <w:bCs/>
          <w:sz w:val="44"/>
          <w:szCs w:val="44"/>
          <w:lang w:bidi="bn-BD"/>
        </w:rPr>
      </w:pPr>
      <w:r>
        <w:rPr>
          <w:rFonts w:ascii="Adobe نسخ Medium" w:hAnsi="Adobe نسخ Medium" w:cs="KFGQPC Uthman Taha Naskh"/>
          <w:color w:val="205B83"/>
          <w:sz w:val="36"/>
          <w:szCs w:val="36"/>
          <w:rtl/>
          <w:lang w:bidi="ar-EG"/>
        </w:rPr>
        <w:br w:type="page"/>
      </w:r>
      <w:r w:rsidR="008B0B80" w:rsidRPr="00C70919">
        <w:rPr>
          <w:rFonts w:ascii="Kalpurush" w:hAnsi="Kalpurush" w:cs="Kalpurush"/>
          <w:noProof/>
          <w:color w:val="205B83"/>
          <w:sz w:val="44"/>
          <w:szCs w:val="44"/>
        </w:rPr>
        <w:lastRenderedPageBreak/>
        <w:drawing>
          <wp:anchor distT="0" distB="0" distL="114300" distR="114300" simplePos="0" relativeHeight="251651584" behindDoc="0" locked="0" layoutInCell="1" allowOverlap="1" wp14:anchorId="6787CEBB" wp14:editId="6012C6A1">
            <wp:simplePos x="0" y="0"/>
            <wp:positionH relativeFrom="margin">
              <wp:posOffset>183977</wp:posOffset>
            </wp:positionH>
            <wp:positionV relativeFrom="paragraph">
              <wp:posOffset>250825</wp:posOffset>
            </wp:positionV>
            <wp:extent cx="3635433" cy="310288"/>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35433" cy="310288"/>
                    </a:xfrm>
                    <a:prstGeom prst="rect">
                      <a:avLst/>
                    </a:prstGeom>
                  </pic:spPr>
                </pic:pic>
              </a:graphicData>
            </a:graphic>
          </wp:anchor>
        </w:drawing>
      </w:r>
      <w:r w:rsidR="00C70919" w:rsidRPr="00C70919">
        <w:rPr>
          <w:rFonts w:ascii="Kalpurush" w:hAnsi="Kalpurush" w:cs="Kalpurush" w:hint="cs"/>
          <w:color w:val="205B83"/>
          <w:sz w:val="44"/>
          <w:szCs w:val="44"/>
          <w:cs/>
          <w:lang w:bidi="bn-BD"/>
        </w:rPr>
        <w:t>সূচীপত্র</w:t>
      </w:r>
    </w:p>
    <w:p w:rsidR="00BF5570" w:rsidRPr="009C334E" w:rsidRDefault="00BF5570" w:rsidP="00BF5570">
      <w:pPr>
        <w:bidi w:val="0"/>
        <w:spacing w:after="0" w:line="240" w:lineRule="auto"/>
        <w:jc w:val="both"/>
        <w:rPr>
          <w:rFonts w:ascii="Kalpurush" w:hAnsi="Kalpurush" w:cs="Kalpurush"/>
          <w:sz w:val="24"/>
          <w:szCs w:val="24"/>
          <w:lang w:bidi="bn-BD"/>
        </w:rPr>
      </w:pPr>
    </w:p>
    <w:tbl>
      <w:tblPr>
        <w:tblStyle w:val="GridTable4-Accent12"/>
        <w:tblpPr w:leftFromText="180" w:rightFromText="180" w:vertAnchor="text" w:tblpXSpec="center" w:tblpY="1"/>
        <w:bidiVisual/>
        <w:tblW w:w="5664" w:type="pct"/>
        <w:tblLook w:val="04A0" w:firstRow="1" w:lastRow="0" w:firstColumn="1" w:lastColumn="0" w:noHBand="0" w:noVBand="1"/>
      </w:tblPr>
      <w:tblGrid>
        <w:gridCol w:w="861"/>
        <w:gridCol w:w="5881"/>
        <w:gridCol w:w="567"/>
      </w:tblGrid>
      <w:tr w:rsidR="0030418E" w:rsidRPr="002E0A30" w:rsidTr="00601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30418E" w:rsidRPr="002E0A30" w:rsidRDefault="0030418E" w:rsidP="0060110C">
            <w:pPr>
              <w:spacing w:before="100" w:beforeAutospacing="1" w:after="100" w:afterAutospacing="1"/>
              <w:jc w:val="center"/>
              <w:rPr>
                <w:rFonts w:cs="KFGQPC Uthman Taha Naskh"/>
                <w:sz w:val="24"/>
                <w:szCs w:val="24"/>
              </w:rPr>
            </w:pPr>
            <w:r w:rsidRPr="002E0A30">
              <w:rPr>
                <w:rFonts w:cs="KFGQPC Uthman Taha Naskh" w:hint="cs"/>
                <w:sz w:val="24"/>
                <w:szCs w:val="24"/>
                <w:rtl/>
              </w:rPr>
              <w:t>الصفحة</w:t>
            </w:r>
          </w:p>
        </w:tc>
        <w:tc>
          <w:tcPr>
            <w:tcW w:w="4023" w:type="pct"/>
            <w:hideMark/>
          </w:tcPr>
          <w:p w:rsidR="0030418E" w:rsidRPr="002E0A30" w:rsidRDefault="0030418E" w:rsidP="0060110C">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2E0A30">
              <w:rPr>
                <w:rFonts w:cs="KFGQPC Uthman Taha Naskh" w:hint="cs"/>
                <w:sz w:val="24"/>
                <w:szCs w:val="24"/>
                <w:rtl/>
              </w:rPr>
              <w:t>العنوان</w:t>
            </w:r>
          </w:p>
        </w:tc>
        <w:tc>
          <w:tcPr>
            <w:tcW w:w="388" w:type="pct"/>
            <w:hideMark/>
          </w:tcPr>
          <w:p w:rsidR="0030418E" w:rsidRPr="002E0A30" w:rsidRDefault="0030418E" w:rsidP="0060110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2E0A30">
              <w:rPr>
                <w:rFonts w:cs="KFGQPC Uthman Taha Naskh" w:hint="cs"/>
                <w:sz w:val="24"/>
                <w:szCs w:val="24"/>
                <w:rtl/>
              </w:rPr>
              <w:t>م</w:t>
            </w:r>
          </w:p>
        </w:tc>
      </w:tr>
      <w:tr w:rsidR="0030418E" w:rsidRPr="002E0A30" w:rsidTr="00304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F2444B" w:rsidP="0060110C">
            <w:pPr>
              <w:bidi w:val="0"/>
              <w:ind w:firstLine="170"/>
              <w:jc w:val="center"/>
              <w:rPr>
                <w:rFonts w:ascii="Kalpurush" w:hAnsi="Kalpurush" w:cs="Kalpurush"/>
                <w:b w:val="0"/>
                <w:bCs w:val="0"/>
                <w:sz w:val="22"/>
                <w:szCs w:val="22"/>
                <w:rtl/>
                <w:cs/>
                <w:lang w:bidi="bn-BD"/>
              </w:rPr>
            </w:pPr>
            <w:r>
              <w:rPr>
                <w:rFonts w:ascii="Kalpurush" w:hAnsi="Kalpurush" w:cs="Kalpurush" w:hint="cs"/>
                <w:b w:val="0"/>
                <w:bCs w:val="0"/>
                <w:sz w:val="22"/>
                <w:szCs w:val="22"/>
                <w:cs/>
                <w:lang w:bidi="bn-BD"/>
              </w:rPr>
              <w:t>২</w:t>
            </w:r>
          </w:p>
        </w:tc>
        <w:tc>
          <w:tcPr>
            <w:tcW w:w="4023" w:type="pct"/>
          </w:tcPr>
          <w:p w:rsidR="0030418E" w:rsidRPr="004C0744" w:rsidRDefault="00395A24" w:rsidP="0060110C">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Pr>
                <w:rFonts w:ascii="Kalpurush" w:hAnsi="Kalpurush" w:cs="Kalpurush" w:hint="cs"/>
                <w:sz w:val="22"/>
                <w:szCs w:val="22"/>
                <w:cs/>
                <w:lang w:bidi="bn-BD"/>
              </w:rPr>
              <w:t>ভূমিকা</w:t>
            </w:r>
          </w:p>
        </w:tc>
        <w:tc>
          <w:tcPr>
            <w:tcW w:w="388" w:type="pct"/>
          </w:tcPr>
          <w:p w:rsidR="0030418E" w:rsidRPr="004C0744" w:rsidRDefault="0030418E" w:rsidP="0060110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sz w:val="22"/>
                <w:szCs w:val="22"/>
                <w:cs/>
                <w:lang w:bidi="bn-BD"/>
              </w:rPr>
              <w:t>১</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F2444B" w:rsidP="0060110C">
            <w:pPr>
              <w:bidi w:val="0"/>
              <w:ind w:firstLine="170"/>
              <w:jc w:val="center"/>
              <w:rPr>
                <w:rFonts w:ascii="Kalpurush" w:hAnsi="Kalpurush" w:cs="Kalpurush"/>
                <w:b w:val="0"/>
                <w:bCs w:val="0"/>
                <w:sz w:val="22"/>
                <w:szCs w:val="22"/>
                <w:rtl/>
                <w:cs/>
                <w:lang w:bidi="bn-BD"/>
              </w:rPr>
            </w:pPr>
            <w:r>
              <w:rPr>
                <w:rFonts w:ascii="Kalpurush" w:hAnsi="Kalpurush" w:cs="Kalpurush" w:hint="cs"/>
                <w:b w:val="0"/>
                <w:bCs w:val="0"/>
                <w:sz w:val="22"/>
                <w:szCs w:val="22"/>
                <w:cs/>
                <w:lang w:bidi="bn-BD"/>
              </w:rPr>
              <w:t>৩</w:t>
            </w:r>
          </w:p>
        </w:tc>
        <w:tc>
          <w:tcPr>
            <w:tcW w:w="4023" w:type="pct"/>
          </w:tcPr>
          <w:p w:rsidR="0030418E" w:rsidRPr="00395A24" w:rsidRDefault="0039505C" w:rsidP="0060110C">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2"/>
                <w:szCs w:val="22"/>
                <w:rtl/>
                <w:cs/>
                <w:lang w:val="en-US" w:bidi="bn-BD"/>
              </w:rPr>
            </w:pPr>
            <w:r>
              <w:rPr>
                <w:rFonts w:ascii="Kalpurush" w:hAnsi="Kalpurush" w:cs="Kalpurush" w:hint="cs"/>
                <w:b w:val="0"/>
                <w:bCs w:val="0"/>
                <w:sz w:val="22"/>
                <w:szCs w:val="22"/>
                <w:cs/>
                <w:lang w:bidi="bn-BD"/>
              </w:rPr>
              <w:t>তাওহী</w:t>
            </w:r>
            <w:r w:rsidR="00395A24">
              <w:rPr>
                <w:rFonts w:ascii="Kalpurush" w:hAnsi="Kalpurush" w:cs="Kalpurush" w:hint="cs"/>
                <w:b w:val="0"/>
                <w:bCs w:val="0"/>
                <w:sz w:val="22"/>
                <w:szCs w:val="22"/>
                <w:cs/>
                <w:lang w:bidi="bn-BD"/>
              </w:rPr>
              <w:t>দের</w:t>
            </w:r>
            <w:r w:rsidR="00710D4D">
              <w:rPr>
                <w:rFonts w:ascii="Kalpurush" w:hAnsi="Kalpurush" w:cs="Kalpurush" w:hint="cs"/>
                <w:b w:val="0"/>
                <w:bCs w:val="0"/>
                <w:sz w:val="22"/>
                <w:szCs w:val="22"/>
                <w:cs/>
                <w:lang w:bidi="bn-BD"/>
              </w:rPr>
              <w:t xml:space="preserve"> কালেমা</w:t>
            </w:r>
            <w:r w:rsidR="00395A24">
              <w:rPr>
                <w:rFonts w:ascii="Kalpurush" w:hAnsi="Kalpurush" w:cs="Kalpurush" w:hint="cs"/>
                <w:b w:val="0"/>
                <w:bCs w:val="0"/>
                <w:sz w:val="22"/>
                <w:szCs w:val="22"/>
                <w:cs/>
                <w:lang w:bidi="bn-BD"/>
              </w:rPr>
              <w:t>: লা-ইলাহা</w:t>
            </w:r>
            <w:r w:rsidR="008A6EC4">
              <w:rPr>
                <w:rFonts w:ascii="Kalpurush" w:hAnsi="Kalpurush" w:cs="Kalpurush" w:hint="cs"/>
                <w:b w:val="0"/>
                <w:bCs w:val="0"/>
                <w:sz w:val="22"/>
                <w:szCs w:val="22"/>
                <w:cs/>
                <w:lang w:bidi="bn-BD"/>
              </w:rPr>
              <w:t xml:space="preserve"> ইল্লাল্লাহর</w:t>
            </w:r>
            <w:r w:rsidR="000B2F16">
              <w:rPr>
                <w:rFonts w:ascii="Kalpurush" w:hAnsi="Kalpurush" w:cs="Kalpurush" w:hint="cs"/>
                <w:b w:val="0"/>
                <w:bCs w:val="0"/>
                <w:sz w:val="22"/>
                <w:szCs w:val="22"/>
                <w:cs/>
                <w:lang w:bidi="bn-BD"/>
              </w:rPr>
              <w:t xml:space="preserve"> ফযীলত</w:t>
            </w:r>
            <w:r w:rsidR="002F64C5">
              <w:rPr>
                <w:rFonts w:ascii="Kalpurush" w:hAnsi="Kalpurush" w:cs="Kalpurush" w:hint="cs"/>
                <w:b w:val="0"/>
                <w:bCs w:val="0"/>
                <w:sz w:val="22"/>
                <w:szCs w:val="22"/>
                <w:cs/>
                <w:lang w:bidi="bn-BD"/>
              </w:rPr>
              <w:t xml:space="preserve"> </w:t>
            </w:r>
          </w:p>
        </w:tc>
        <w:tc>
          <w:tcPr>
            <w:tcW w:w="388" w:type="pct"/>
          </w:tcPr>
          <w:p w:rsidR="0030418E" w:rsidRPr="004C0744" w:rsidRDefault="0030418E" w:rsidP="0060110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sz w:val="22"/>
                <w:szCs w:val="22"/>
                <w:cs/>
                <w:lang w:bidi="bn-BD"/>
              </w:rPr>
              <w:t>২</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F2444B" w:rsidP="0060110C">
            <w:pPr>
              <w:bidi w:val="0"/>
              <w:ind w:firstLine="170"/>
              <w:jc w:val="center"/>
              <w:rPr>
                <w:rFonts w:ascii="Kalpurush" w:hAnsi="Kalpurush" w:cs="Kalpurush"/>
                <w:b w:val="0"/>
                <w:bCs w:val="0"/>
                <w:sz w:val="22"/>
                <w:szCs w:val="22"/>
                <w:rtl/>
                <w:cs/>
                <w:lang w:bidi="bn-BD"/>
              </w:rPr>
            </w:pPr>
            <w:r>
              <w:rPr>
                <w:rFonts w:ascii="Kalpurush" w:hAnsi="Kalpurush" w:cs="Kalpurush" w:hint="cs"/>
                <w:b w:val="0"/>
                <w:bCs w:val="0"/>
                <w:sz w:val="22"/>
                <w:szCs w:val="22"/>
                <w:cs/>
                <w:lang w:bidi="bn-BD"/>
              </w:rPr>
              <w:t>১৩</w:t>
            </w:r>
          </w:p>
        </w:tc>
        <w:tc>
          <w:tcPr>
            <w:tcW w:w="4023" w:type="pct"/>
          </w:tcPr>
          <w:p w:rsidR="0030418E" w:rsidRPr="004C0744" w:rsidRDefault="00F2444B" w:rsidP="00F2444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2"/>
                <w:szCs w:val="22"/>
                <w:rtl/>
                <w:cs/>
                <w:lang w:bidi="bn-BD"/>
              </w:rPr>
            </w:pPr>
            <w:r>
              <w:rPr>
                <w:rFonts w:ascii="Kalpurush" w:eastAsia="Times New Roman" w:hAnsi="Kalpurush" w:cs="Kalpurush" w:hint="cs"/>
                <w:sz w:val="22"/>
                <w:szCs w:val="22"/>
                <w:cs/>
                <w:lang w:bidi="bn-BD"/>
              </w:rPr>
              <w:t>হাদিস থেকে</w:t>
            </w:r>
            <w:r w:rsidR="00710D4D">
              <w:rPr>
                <w:rFonts w:ascii="Kalpurush" w:eastAsia="Times New Roman" w:hAnsi="Kalpurush" w:cs="Kalpurush" w:hint="cs"/>
                <w:sz w:val="22"/>
                <w:szCs w:val="22"/>
                <w:cs/>
                <w:lang w:bidi="bn-BD"/>
              </w:rPr>
              <w:t xml:space="preserve"> কালেমা</w:t>
            </w:r>
            <w:r>
              <w:rPr>
                <w:rFonts w:ascii="Kalpurush" w:eastAsia="Times New Roman" w:hAnsi="Kalpurush" w:cs="Kalpurush" w:hint="cs"/>
                <w:sz w:val="22"/>
                <w:szCs w:val="22"/>
                <w:cs/>
                <w:lang w:bidi="bn-BD"/>
              </w:rPr>
              <w:t xml:space="preserve">র </w:t>
            </w:r>
            <w:r w:rsidR="00CD5507">
              <w:rPr>
                <w:rFonts w:ascii="Kalpurush" w:eastAsia="Times New Roman" w:hAnsi="Kalpurush" w:cs="Kalpurush" w:hint="cs"/>
                <w:sz w:val="22"/>
                <w:szCs w:val="22"/>
                <w:cs/>
                <w:lang w:bidi="bn-BD"/>
              </w:rPr>
              <w:t>অন্যান্য</w:t>
            </w:r>
            <w:r w:rsidR="000B2F16">
              <w:rPr>
                <w:rFonts w:ascii="Kalpurush" w:eastAsia="Times New Roman" w:hAnsi="Kalpurush" w:cs="Kalpurush" w:hint="cs"/>
                <w:sz w:val="22"/>
                <w:szCs w:val="22"/>
                <w:cs/>
                <w:lang w:bidi="bn-BD"/>
              </w:rPr>
              <w:t xml:space="preserve"> ফযীলত</w:t>
            </w:r>
          </w:p>
        </w:tc>
        <w:tc>
          <w:tcPr>
            <w:tcW w:w="388" w:type="pct"/>
          </w:tcPr>
          <w:p w:rsidR="0030418E" w:rsidRPr="004C0744" w:rsidRDefault="0030418E" w:rsidP="0060110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৩</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F2444B" w:rsidP="0060110C">
            <w:pPr>
              <w:bidi w:val="0"/>
              <w:ind w:firstLine="170"/>
              <w:jc w:val="center"/>
              <w:rPr>
                <w:rFonts w:ascii="Kalpurush" w:hAnsi="Kalpurush" w:cs="Kalpurush"/>
                <w:b w:val="0"/>
                <w:bCs w:val="0"/>
                <w:sz w:val="22"/>
                <w:szCs w:val="22"/>
                <w:rtl/>
                <w:cs/>
                <w:lang w:bidi="bn-BD"/>
              </w:rPr>
            </w:pPr>
            <w:r>
              <w:rPr>
                <w:rFonts w:ascii="Kalpurush" w:hAnsi="Kalpurush" w:cs="Kalpurush" w:hint="cs"/>
                <w:b w:val="0"/>
                <w:bCs w:val="0"/>
                <w:sz w:val="22"/>
                <w:szCs w:val="22"/>
                <w:cs/>
                <w:lang w:bidi="bn-BD"/>
              </w:rPr>
              <w:t>২২</w:t>
            </w:r>
          </w:p>
        </w:tc>
        <w:tc>
          <w:tcPr>
            <w:tcW w:w="4023" w:type="pct"/>
          </w:tcPr>
          <w:p w:rsidR="0030418E" w:rsidRPr="004C0744" w:rsidRDefault="00CD5507" w:rsidP="0060110C">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2"/>
                <w:szCs w:val="22"/>
                <w:rtl/>
                <w:cs/>
                <w:lang w:bidi="bn-BD"/>
              </w:rPr>
            </w:pPr>
            <w:r>
              <w:rPr>
                <w:rFonts w:ascii="Kalpurush" w:eastAsia="Times New Roman" w:hAnsi="Kalpurush" w:cs="Kalpurush" w:hint="cs"/>
                <w:sz w:val="22"/>
                <w:szCs w:val="22"/>
                <w:cs/>
                <w:lang w:bidi="bn-BD"/>
              </w:rPr>
              <w:t>লা-ইলাহা</w:t>
            </w:r>
            <w:r w:rsidR="008A6EC4">
              <w:rPr>
                <w:rFonts w:ascii="Kalpurush" w:eastAsia="Times New Roman" w:hAnsi="Kalpurush" w:cs="Kalpurush" w:hint="cs"/>
                <w:sz w:val="22"/>
                <w:szCs w:val="22"/>
                <w:cs/>
                <w:lang w:bidi="bn-BD"/>
              </w:rPr>
              <w:t xml:space="preserve"> ইল্লাল্লাহর</w:t>
            </w:r>
            <w:r>
              <w:rPr>
                <w:rFonts w:ascii="Kalpurush" w:eastAsia="Times New Roman" w:hAnsi="Kalpurush" w:cs="Kalpurush" w:hint="cs"/>
                <w:sz w:val="22"/>
                <w:szCs w:val="22"/>
                <w:cs/>
                <w:lang w:bidi="bn-BD"/>
              </w:rPr>
              <w:t xml:space="preserve"> শর্তসমূহ</w:t>
            </w:r>
          </w:p>
        </w:tc>
        <w:tc>
          <w:tcPr>
            <w:tcW w:w="388" w:type="pct"/>
          </w:tcPr>
          <w:p w:rsidR="0030418E" w:rsidRPr="004C0744" w:rsidRDefault="0030418E" w:rsidP="0060110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৪</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F2444B" w:rsidP="0060110C">
            <w:pPr>
              <w:bidi w:val="0"/>
              <w:ind w:firstLine="170"/>
              <w:jc w:val="center"/>
              <w:rPr>
                <w:rFonts w:ascii="Kalpurush" w:hAnsi="Kalpurush" w:cs="Kalpurush"/>
                <w:b w:val="0"/>
                <w:bCs w:val="0"/>
                <w:sz w:val="22"/>
                <w:szCs w:val="22"/>
                <w:rtl/>
                <w:cs/>
                <w:lang w:bidi="bn-BD"/>
              </w:rPr>
            </w:pPr>
            <w:r>
              <w:rPr>
                <w:rFonts w:ascii="Kalpurush" w:hAnsi="Kalpurush" w:cs="Kalpurush" w:hint="cs"/>
                <w:b w:val="0"/>
                <w:bCs w:val="0"/>
                <w:sz w:val="22"/>
                <w:szCs w:val="22"/>
                <w:cs/>
                <w:lang w:bidi="bn-BD"/>
              </w:rPr>
              <w:t>৩৩</w:t>
            </w:r>
          </w:p>
        </w:tc>
        <w:tc>
          <w:tcPr>
            <w:tcW w:w="4023" w:type="pct"/>
          </w:tcPr>
          <w:p w:rsidR="0030418E" w:rsidRPr="004C0744" w:rsidRDefault="00CD5507" w:rsidP="00C67C1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Pr>
                <w:rFonts w:ascii="Kalpurush" w:hAnsi="Kalpurush" w:cs="Kalpurush" w:hint="cs"/>
                <w:sz w:val="22"/>
                <w:szCs w:val="22"/>
                <w:cs/>
                <w:lang w:bidi="bn-BD"/>
              </w:rPr>
              <w:t>লা-ইলাহা</w:t>
            </w:r>
            <w:r w:rsidR="008A6EC4">
              <w:rPr>
                <w:rFonts w:ascii="Kalpurush" w:hAnsi="Kalpurush" w:cs="Kalpurush" w:hint="cs"/>
                <w:sz w:val="22"/>
                <w:szCs w:val="22"/>
                <w:cs/>
                <w:lang w:bidi="bn-BD"/>
              </w:rPr>
              <w:t xml:space="preserve"> ইল্লাল্লাহর</w:t>
            </w:r>
            <w:r>
              <w:rPr>
                <w:rFonts w:ascii="Kalpurush" w:hAnsi="Kalpurush" w:cs="Kalpurush" w:hint="cs"/>
                <w:sz w:val="22"/>
                <w:szCs w:val="22"/>
                <w:cs/>
                <w:lang w:bidi="bn-BD"/>
              </w:rPr>
              <w:t xml:space="preserve"> অর্থ ও বক্তব্য</w:t>
            </w:r>
          </w:p>
        </w:tc>
        <w:tc>
          <w:tcPr>
            <w:tcW w:w="388" w:type="pct"/>
          </w:tcPr>
          <w:p w:rsidR="0030418E" w:rsidRPr="004C0744" w:rsidRDefault="0030418E" w:rsidP="0060110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৫</w:t>
            </w:r>
          </w:p>
        </w:tc>
      </w:tr>
      <w:tr w:rsidR="0030418E" w:rsidRPr="002E0A30" w:rsidTr="0060110C">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F2444B" w:rsidP="0060110C">
            <w:pPr>
              <w:bidi w:val="0"/>
              <w:ind w:firstLine="170"/>
              <w:jc w:val="center"/>
              <w:rPr>
                <w:rFonts w:ascii="Kalpurush" w:hAnsi="Kalpurush" w:cs="Kalpurush"/>
                <w:b w:val="0"/>
                <w:bCs w:val="0"/>
                <w:sz w:val="22"/>
                <w:szCs w:val="22"/>
                <w:rtl/>
                <w:cs/>
                <w:lang w:bidi="bn-BD"/>
              </w:rPr>
            </w:pPr>
            <w:r>
              <w:rPr>
                <w:rFonts w:ascii="Kalpurush" w:hAnsi="Kalpurush" w:cs="Kalpurush" w:hint="cs"/>
                <w:b w:val="0"/>
                <w:bCs w:val="0"/>
                <w:sz w:val="22"/>
                <w:szCs w:val="22"/>
                <w:cs/>
                <w:lang w:bidi="bn-BD"/>
              </w:rPr>
              <w:t>৪৩</w:t>
            </w:r>
          </w:p>
        </w:tc>
        <w:tc>
          <w:tcPr>
            <w:tcW w:w="4023" w:type="pct"/>
          </w:tcPr>
          <w:p w:rsidR="0030418E" w:rsidRPr="004C0744" w:rsidRDefault="00CD5507" w:rsidP="00F2444B">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2"/>
                <w:szCs w:val="22"/>
                <w:rtl/>
                <w:cs/>
                <w:lang w:bidi="bn-BD"/>
              </w:rPr>
            </w:pPr>
            <w:r>
              <w:rPr>
                <w:rFonts w:ascii="Kalpurush" w:eastAsia="Times New Roman" w:hAnsi="Kalpurush" w:cs="Kalpurush" w:hint="cs"/>
                <w:sz w:val="22"/>
                <w:szCs w:val="22"/>
                <w:cs/>
                <w:lang w:bidi="bn-BD"/>
              </w:rPr>
              <w:t xml:space="preserve">লা-ইলাহা ইল্লাল্লাহ ভঙ্গকারী </w:t>
            </w:r>
            <w:r w:rsidR="00F2444B">
              <w:rPr>
                <w:rFonts w:ascii="Kalpurush" w:eastAsia="Times New Roman" w:hAnsi="Kalpurush" w:cs="Kalpurush" w:hint="cs"/>
                <w:sz w:val="22"/>
                <w:szCs w:val="22"/>
                <w:cs/>
                <w:lang w:bidi="bn-BD"/>
              </w:rPr>
              <w:t>কারণ</w:t>
            </w:r>
            <w:r>
              <w:rPr>
                <w:rFonts w:ascii="Kalpurush" w:eastAsia="Times New Roman" w:hAnsi="Kalpurush" w:cs="Kalpurush" w:hint="cs"/>
                <w:sz w:val="22"/>
                <w:szCs w:val="22"/>
                <w:cs/>
                <w:lang w:bidi="bn-BD"/>
              </w:rPr>
              <w:t>সমূহ</w:t>
            </w:r>
          </w:p>
        </w:tc>
        <w:tc>
          <w:tcPr>
            <w:tcW w:w="388" w:type="pct"/>
          </w:tcPr>
          <w:p w:rsidR="0030418E" w:rsidRPr="004C0744" w:rsidRDefault="0030418E" w:rsidP="0060110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৬</w:t>
            </w:r>
          </w:p>
        </w:tc>
      </w:tr>
      <w:tr w:rsidR="0030418E" w:rsidRPr="002E0A30" w:rsidTr="00601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30418E" w:rsidRPr="004C0744" w:rsidRDefault="00F2444B" w:rsidP="0060110C">
            <w:pPr>
              <w:bidi w:val="0"/>
              <w:ind w:firstLine="170"/>
              <w:jc w:val="center"/>
              <w:rPr>
                <w:rFonts w:ascii="Kalpurush" w:hAnsi="Kalpurush" w:cs="Kalpurush"/>
                <w:b w:val="0"/>
                <w:bCs w:val="0"/>
                <w:sz w:val="22"/>
                <w:szCs w:val="22"/>
                <w:rtl/>
                <w:cs/>
                <w:lang w:bidi="bn-BD"/>
              </w:rPr>
            </w:pPr>
            <w:r>
              <w:rPr>
                <w:rFonts w:ascii="Kalpurush" w:hAnsi="Kalpurush" w:cs="Kalpurush" w:hint="cs"/>
                <w:b w:val="0"/>
                <w:bCs w:val="0"/>
                <w:sz w:val="22"/>
                <w:szCs w:val="22"/>
                <w:cs/>
                <w:lang w:bidi="bn-BD"/>
              </w:rPr>
              <w:t>৫১</w:t>
            </w:r>
          </w:p>
        </w:tc>
        <w:tc>
          <w:tcPr>
            <w:tcW w:w="4023" w:type="pct"/>
          </w:tcPr>
          <w:p w:rsidR="0030418E" w:rsidRPr="004C0744" w:rsidRDefault="009E4CE7" w:rsidP="009E4CE7">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Pr>
                <w:rFonts w:ascii="Kalpurush" w:hAnsi="Kalpurush" w:cs="Kalpurush" w:hint="cs"/>
                <w:sz w:val="22"/>
                <w:szCs w:val="22"/>
                <w:cs/>
                <w:lang w:bidi="bn-BD"/>
              </w:rPr>
              <w:t xml:space="preserve">বিশেষ্য হোক বা সর্বনাম </w:t>
            </w:r>
            <w:r w:rsidR="00877E0C">
              <w:rPr>
                <w:rFonts w:ascii="Kalpurush" w:hAnsi="Kalpurush" w:cs="Kalpurush" w:hint="cs"/>
                <w:sz w:val="22"/>
                <w:szCs w:val="22"/>
                <w:cs/>
                <w:lang w:bidi="bn-BD"/>
              </w:rPr>
              <w:t>এক শব্দের</w:t>
            </w:r>
            <w:r w:rsidR="000B2F16">
              <w:rPr>
                <w:rFonts w:ascii="Kalpurush" w:hAnsi="Kalpurush" w:cs="Kalpurush" w:hint="cs"/>
                <w:sz w:val="22"/>
                <w:szCs w:val="22"/>
                <w:cs/>
                <w:lang w:bidi="bn-BD"/>
              </w:rPr>
              <w:t xml:space="preserve"> যিকির</w:t>
            </w:r>
            <w:r w:rsidR="00BA15C9">
              <w:rPr>
                <w:rFonts w:ascii="Kalpurush" w:hAnsi="Kalpurush" w:cs="Kalpurush" w:hint="cs"/>
                <w:sz w:val="22"/>
                <w:szCs w:val="22"/>
                <w:cs/>
                <w:lang w:bidi="bn-BD"/>
              </w:rPr>
              <w:t xml:space="preserve"> বৈধ</w:t>
            </w:r>
            <w:r w:rsidR="009D17FB">
              <w:rPr>
                <w:rFonts w:ascii="Kalpurush" w:hAnsi="Kalpurush" w:cs="Kalpurush" w:hint="cs"/>
                <w:sz w:val="22"/>
                <w:szCs w:val="22"/>
                <w:cs/>
                <w:lang w:bidi="bn-BD"/>
              </w:rPr>
              <w:t xml:space="preserve"> </w:t>
            </w:r>
            <w:r>
              <w:rPr>
                <w:rFonts w:ascii="Kalpurush" w:hAnsi="Kalpurush" w:cs="Kalpurush" w:hint="cs"/>
                <w:sz w:val="22"/>
                <w:szCs w:val="22"/>
                <w:cs/>
                <w:lang w:bidi="bn-BD"/>
              </w:rPr>
              <w:t>নয়</w:t>
            </w:r>
          </w:p>
        </w:tc>
        <w:tc>
          <w:tcPr>
            <w:tcW w:w="388" w:type="pct"/>
          </w:tcPr>
          <w:p w:rsidR="0030418E" w:rsidRPr="004C0744" w:rsidRDefault="0030418E" w:rsidP="0060110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2"/>
                <w:szCs w:val="22"/>
                <w:rtl/>
                <w:cs/>
                <w:lang w:bidi="bn-BD"/>
              </w:rPr>
            </w:pPr>
            <w:r w:rsidRPr="004C0744">
              <w:rPr>
                <w:rFonts w:ascii="Kalpurush" w:hAnsi="Kalpurush" w:cs="Kalpurush" w:hint="cs"/>
                <w:sz w:val="22"/>
                <w:szCs w:val="22"/>
                <w:cs/>
                <w:lang w:bidi="bn-BD"/>
              </w:rPr>
              <w:t>৭</w:t>
            </w:r>
          </w:p>
        </w:tc>
      </w:tr>
    </w:tbl>
    <w:p w:rsidR="00757831" w:rsidRDefault="00757831" w:rsidP="00757831">
      <w:pPr>
        <w:bidi w:val="0"/>
        <w:jc w:val="center"/>
        <w:rPr>
          <w:rFonts w:ascii="Kalpurush" w:hAnsi="Kalpurush" w:cs="Kalpurush"/>
          <w:sz w:val="24"/>
          <w:szCs w:val="24"/>
          <w:cs/>
          <w:lang w:bidi="bn-BD"/>
        </w:rPr>
      </w:pPr>
    </w:p>
    <w:p w:rsidR="00D82608" w:rsidRDefault="00D82608">
      <w:pPr>
        <w:bidi w:val="0"/>
        <w:rPr>
          <w:rFonts w:ascii="Kalpurush" w:hAnsi="Kalpurush" w:cstheme="minorBidi"/>
          <w:sz w:val="24"/>
          <w:szCs w:val="24"/>
          <w:rtl/>
          <w:cs/>
        </w:rPr>
      </w:pPr>
      <w:r>
        <w:rPr>
          <w:rFonts w:ascii="Kalpurush" w:hAnsi="Kalpurush" w:cs="Kalpurush"/>
          <w:sz w:val="24"/>
          <w:szCs w:val="24"/>
          <w:lang w:bidi="bn-BD"/>
        </w:rPr>
        <w:br w:type="page"/>
      </w:r>
    </w:p>
    <w:p w:rsidR="003E410F" w:rsidRPr="008E5CE0" w:rsidRDefault="003E410F" w:rsidP="00757831">
      <w:pPr>
        <w:bidi w:val="0"/>
        <w:jc w:val="center"/>
        <w:rPr>
          <w:rFonts w:asciiTheme="majorBidi" w:hAnsiTheme="majorBidi" w:cstheme="majorBidi"/>
          <w:b/>
          <w:bCs/>
          <w:sz w:val="44"/>
          <w:szCs w:val="44"/>
          <w:lang w:bidi="ar-EG"/>
        </w:rPr>
      </w:pPr>
      <w:r w:rsidRPr="008E5CE0">
        <w:rPr>
          <w:rFonts w:asciiTheme="majorBidi" w:hAnsiTheme="majorBidi" w:cstheme="majorBidi"/>
          <w:noProof/>
          <w:color w:val="205B83"/>
          <w:sz w:val="44"/>
          <w:szCs w:val="44"/>
        </w:rPr>
        <w:lastRenderedPageBreak/>
        <w:drawing>
          <wp:anchor distT="0" distB="0" distL="114300" distR="114300" simplePos="0" relativeHeight="251652608" behindDoc="0" locked="0" layoutInCell="1" allowOverlap="1" wp14:anchorId="4B5B0181" wp14:editId="7D5584BB">
            <wp:simplePos x="0" y="0"/>
            <wp:positionH relativeFrom="margin">
              <wp:posOffset>859411</wp:posOffset>
            </wp:positionH>
            <wp:positionV relativeFrom="paragraph">
              <wp:posOffset>260416</wp:posOffset>
            </wp:positionV>
            <wp:extent cx="2162175" cy="314732"/>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Pr>
          <w:rFonts w:ascii="Kalpurush" w:hAnsi="Kalpurush" w:cs="Kalpurush" w:hint="cs"/>
          <w:color w:val="205B83"/>
          <w:sz w:val="44"/>
          <w:szCs w:val="44"/>
          <w:cs/>
          <w:lang w:bidi="bn-BD"/>
        </w:rPr>
        <w:t>ভূমিকা</w:t>
      </w:r>
    </w:p>
    <w:p w:rsidR="003E410F" w:rsidRPr="00D25B99" w:rsidRDefault="003E410F" w:rsidP="003E410F">
      <w:pPr>
        <w:bidi w:val="0"/>
        <w:jc w:val="both"/>
        <w:rPr>
          <w:rFonts w:asciiTheme="majorBidi" w:hAnsiTheme="majorBidi" w:cstheme="majorBidi"/>
          <w:color w:val="006666"/>
          <w:sz w:val="10"/>
          <w:szCs w:val="10"/>
          <w:lang w:bidi="ar-EG"/>
        </w:rPr>
      </w:pPr>
    </w:p>
    <w:p w:rsidR="00295115" w:rsidRPr="00733F24" w:rsidRDefault="00295115" w:rsidP="00722725">
      <w:pPr>
        <w:bidi w:val="0"/>
        <w:jc w:val="both"/>
        <w:rPr>
          <w:rFonts w:ascii="Kalpurush" w:hAnsi="Kalpurush" w:cs="Kalpurush"/>
          <w:sz w:val="24"/>
          <w:szCs w:val="24"/>
          <w:lang w:bidi="bn-BD"/>
        </w:rPr>
      </w:pP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প্রশংসা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তাআলার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যিনি</w:t>
      </w:r>
      <w:r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 xml:space="preserve">সৃষ্টিকুলের রব্ব। </w:t>
      </w:r>
      <w:r w:rsidRPr="00733F24">
        <w:rPr>
          <w:rFonts w:ascii="Kalpurush" w:hAnsi="Kalpurush" w:cs="Kalpurush" w:hint="cs"/>
          <w:sz w:val="24"/>
          <w:szCs w:val="24"/>
          <w:cs/>
          <w:lang w:bidi="bn-BD"/>
        </w:rPr>
        <w:t>আমি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সাক্ষ্য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দিচ্ছি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lang w:bidi="bn-BD"/>
        </w:rPr>
        <w:t xml:space="preserve">, </w:t>
      </w:r>
      <w:r w:rsidR="00722725">
        <w:rPr>
          <w:rFonts w:ascii="Kalpurush" w:hAnsi="Kalpurush" w:cs="Kalpurush" w:hint="cs"/>
          <w:sz w:val="24"/>
          <w:szCs w:val="24"/>
          <w:cs/>
          <w:lang w:bidi="bn-BD"/>
        </w:rPr>
        <w:t xml:space="preserve">একমাত্র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00722725">
        <w:rPr>
          <w:rFonts w:ascii="Kalpurush" w:hAnsi="Kalpurush" w:cs="Kalpurush" w:hint="cs"/>
          <w:sz w:val="24"/>
          <w:szCs w:val="24"/>
          <w:cs/>
          <w:lang w:bidi="bn-BD"/>
        </w:rPr>
        <w:t xml:space="preserve">সত্য </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তার</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শরীক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সাক্ষ্য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দিচ্ছি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মুহাম্ম</w:t>
      </w:r>
      <w:r w:rsidR="0054311A"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রাসূ</w:t>
      </w:r>
      <w:r w:rsidR="0054311A" w:rsidRPr="00733F24">
        <w:rPr>
          <w:rFonts w:ascii="Kalpurush" w:hAnsi="Kalpurush" w:cs="Kalpurush" w:hint="cs"/>
          <w:sz w:val="24"/>
          <w:szCs w:val="24"/>
          <w:cs/>
          <w:lang w:bidi="bn-BD"/>
        </w:rPr>
        <w:t xml:space="preserve">ল।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p>
    <w:p w:rsidR="00295115" w:rsidRPr="00733F24" w:rsidRDefault="00295115" w:rsidP="00722725">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অতঃপর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বক্ষ্যমাণ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পুস্তিকায়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সবচেয়ে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বরকতময়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মহান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শ্রেষ্ঠ</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FE2681" w:rsidRPr="00733F24">
        <w:rPr>
          <w:rFonts w:ascii="Kalpurush" w:hAnsi="Kalpurush" w:cs="Kalpurush" w:hint="cs"/>
          <w:sz w:val="24"/>
          <w:szCs w:val="24"/>
          <w:cs/>
          <w:lang w:bidi="bn-BD"/>
        </w:rPr>
        <w:t>কল্যাণকর</w:t>
      </w:r>
      <w:r w:rsidR="00710D4D" w:rsidRPr="00733F24">
        <w:rPr>
          <w:rFonts w:ascii="Kalpurush" w:hAnsi="Kalpurush" w:cs="Kalpurush" w:hint="cs"/>
          <w:sz w:val="24"/>
          <w:szCs w:val="24"/>
          <w:cs/>
          <w:lang w:bidi="bn-BD"/>
        </w:rPr>
        <w:t xml:space="preserve"> কালেমা</w:t>
      </w:r>
      <w:r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w:t>
      </w:r>
      <w:r w:rsidR="00722725">
        <w:rPr>
          <w:rFonts w:ascii="Kalpurush" w:hAnsi="Kalpurush" w:cs="Kalpurush" w:hint="cs"/>
          <w:sz w:val="24"/>
          <w:szCs w:val="24"/>
          <w:cs/>
          <w:lang w:bidi="bn-BD"/>
        </w:rPr>
        <w:t>’ এ</w:t>
      </w:r>
      <w:r w:rsidR="008A6EC4" w:rsidRPr="00733F24">
        <w:rPr>
          <w:rFonts w:ascii="Kalpurush" w:hAnsi="Kalpurush" w:cs="Kalpurush"/>
          <w:sz w:val="24"/>
          <w:szCs w:val="24"/>
          <w:cs/>
          <w:lang w:bidi="bn-BD"/>
        </w:rPr>
        <w:t>র</w:t>
      </w:r>
      <w:r w:rsidR="000B2F16" w:rsidRPr="00733F24">
        <w:rPr>
          <w:rFonts w:ascii="Kalpurush" w:hAnsi="Kalpurush" w:cs="Kalpurush"/>
          <w:sz w:val="24"/>
          <w:szCs w:val="24"/>
          <w:cs/>
          <w:lang w:bidi="bn-BD"/>
        </w:rPr>
        <w:t xml:space="preserve"> ফযীলত</w:t>
      </w:r>
      <w:r w:rsidRPr="00733F24">
        <w:rPr>
          <w:rFonts w:ascii="Kalpurush" w:hAnsi="Kalpurush" w:cs="Kalpurush"/>
          <w:sz w:val="24"/>
          <w:szCs w:val="24"/>
          <w:lang w:bidi="bn-BD"/>
        </w:rPr>
        <w:t xml:space="preserve">, </w:t>
      </w:r>
      <w:r w:rsidR="00722725">
        <w:rPr>
          <w:rFonts w:ascii="Kalpurush" w:hAnsi="Kalpurush" w:cs="Kalpurush" w:hint="cs"/>
          <w:sz w:val="24"/>
          <w:szCs w:val="24"/>
          <w:cs/>
          <w:lang w:bidi="bn-BD"/>
        </w:rPr>
        <w:t>মূল</w:t>
      </w:r>
      <w:r w:rsidRPr="00733F24">
        <w:rPr>
          <w:rFonts w:ascii="Kalpurush" w:hAnsi="Kalpurush" w:cs="Kalpurush" w:hint="cs"/>
          <w:sz w:val="24"/>
          <w:szCs w:val="24"/>
          <w:cs/>
          <w:lang w:bidi="bn-BD"/>
        </w:rPr>
        <w:t>বক্তব্য</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শর্ত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পরিপন্থী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বিষয়ক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সারসংক্ষেপকে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অন্তর্ভুক্ত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পুস্তিকাটি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লিখা</w:t>
      </w:r>
      <w:r w:rsidRPr="00733F24">
        <w:rPr>
          <w:rFonts w:ascii="Kalpurush" w:hAnsi="Kalpurush" w:cs="Kalpurush"/>
          <w:sz w:val="24"/>
          <w:szCs w:val="24"/>
          <w:cs/>
          <w:lang w:bidi="bn-BD"/>
        </w:rPr>
        <w:t xml:space="preserve">  </w:t>
      </w:r>
      <w:r w:rsidRPr="00733F24">
        <w:rPr>
          <w:rFonts w:ascii="Kalpurush" w:hAnsi="Kalpurush" w:cs="KFGQPC Uthman Taha Naskh"/>
          <w:b/>
          <w:bCs/>
          <w:sz w:val="24"/>
          <w:szCs w:val="24"/>
          <w:cs/>
          <w:lang w:bidi="bn-BD"/>
        </w:rPr>
        <w:t>(</w:t>
      </w:r>
      <w:r w:rsidRPr="00733F24">
        <w:rPr>
          <w:rFonts w:ascii="Kalpurush" w:hAnsi="Kalpurush" w:cs="KFGQPC Uthman Taha Naskh"/>
          <w:b/>
          <w:bCs/>
          <w:sz w:val="24"/>
          <w:szCs w:val="24"/>
          <w:rtl/>
        </w:rPr>
        <w:t>فقه الأدعية والأذكار</w:t>
      </w:r>
      <w:r w:rsidRPr="00733F24">
        <w:rPr>
          <w:rFonts w:ascii="Kalpurush" w:hAnsi="Kalpurush" w:cs="KFGQPC Uthman Taha Naskh"/>
          <w:b/>
          <w:b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গ্রন্থের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অধ্যায়।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বন্ধুর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আগ্রহে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বইটি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স্বতন্ত্রভাবে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প্রকাশ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হল</w:t>
      </w:r>
      <w:r w:rsidR="00722725">
        <w:rPr>
          <w:rFonts w:ascii="Kalpurush" w:hAnsi="Kalpurush" w:cs="Kalpurush" w:hint="cs"/>
          <w:sz w:val="24"/>
          <w:szCs w:val="24"/>
          <w:cs/>
          <w:lang w:bidi="bn-BD"/>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ফায়</w:t>
      </w:r>
      <w:r w:rsidR="00722725">
        <w:rPr>
          <w:rFonts w:ascii="Kalpurush" w:hAnsi="Kalpurush" w:cs="Kalpurush" w:hint="cs"/>
          <w:sz w:val="24"/>
          <w:szCs w:val="24"/>
          <w:cs/>
          <w:lang w:bidi="bn-BD"/>
        </w:rPr>
        <w:t>ে</w:t>
      </w:r>
      <w:r w:rsidRPr="00733F24">
        <w:rPr>
          <w:rFonts w:ascii="Kalpurush" w:hAnsi="Kalpurush" w:cs="Kalpurush" w:hint="cs"/>
          <w:sz w:val="24"/>
          <w:szCs w:val="24"/>
          <w:cs/>
          <w:lang w:bidi="bn-BD"/>
        </w:rPr>
        <w:t>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ব্যাপক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উপকৃত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হওয়া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সহজ</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প্রার্থনা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0098259D" w:rsidRPr="00733F24">
        <w:rPr>
          <w:rFonts w:ascii="Kalpurush" w:hAnsi="Kalpurush" w:cs="Kalpurush"/>
          <w:sz w:val="24"/>
          <w:szCs w:val="24"/>
          <w:cs/>
          <w:lang w:bidi="bn-BD"/>
        </w:rPr>
        <w:t xml:space="preserve"> এবং </w:t>
      </w:r>
      <w:r w:rsidRPr="00733F24">
        <w:rPr>
          <w:rFonts w:ascii="Kalpurush" w:hAnsi="Kalpurush" w:cs="Kalpurush" w:hint="cs"/>
          <w:sz w:val="24"/>
          <w:szCs w:val="24"/>
          <w:cs/>
          <w:lang w:bidi="bn-BD"/>
        </w:rPr>
        <w:t>স্বীয়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বান্দাদের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ইচ্ছা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পুস্তিকা</w:t>
      </w:r>
      <w:r w:rsidR="0039505C" w:rsidRPr="00733F24">
        <w:rPr>
          <w:rFonts w:ascii="Kalpurush" w:hAnsi="Kalpurush" w:cs="Kalpurush" w:hint="cs"/>
          <w:sz w:val="24"/>
          <w:szCs w:val="24"/>
          <w:cs/>
          <w:lang w:bidi="bn-BD"/>
        </w:rPr>
        <w:t>কে</w:t>
      </w:r>
      <w:r w:rsidR="000B2F16" w:rsidRPr="00733F24">
        <w:rPr>
          <w:rFonts w:ascii="Kalpurush" w:hAnsi="Kalpurush" w:cs="Kalpurush"/>
          <w:sz w:val="24"/>
          <w:szCs w:val="24"/>
          <w:cs/>
          <w:lang w:bidi="bn-BD"/>
        </w:rPr>
        <w:t xml:space="preserve"> হিদায়াতে</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উসিলা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সবাইকে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সঠিক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সোজা</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পথ</w:t>
      </w:r>
      <w:r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প্রদা</w:t>
      </w:r>
      <w:r w:rsidRPr="00733F24">
        <w:rPr>
          <w:rFonts w:ascii="Kalpurush" w:hAnsi="Kalpurush" w:cs="Kalpurush" w:hint="cs"/>
          <w:sz w:val="24"/>
          <w:szCs w:val="24"/>
          <w:cs/>
          <w:lang w:bidi="bn-BD"/>
        </w:rPr>
        <w:t>ন</w:t>
      </w:r>
      <w:r w:rsidR="00722725">
        <w:rPr>
          <w:rFonts w:ascii="Kalpurush" w:hAnsi="Kalpurush" w:cs="Kalpurush" w:hint="cs"/>
          <w:sz w:val="24"/>
          <w:szCs w:val="24"/>
          <w:cs/>
          <w:lang w:bidi="bn-BD"/>
        </w:rPr>
        <w:t xml:space="preserve"> করুন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যাদের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00F469B2" w:rsidRPr="00733F24">
        <w:rPr>
          <w:rFonts w:ascii="Kalpurush" w:hAnsi="Kalpurush" w:cs="Kalpurush" w:hint="cs"/>
          <w:sz w:val="24"/>
          <w:szCs w:val="24"/>
          <w:cs/>
          <w:lang w:bidi="bn-BD"/>
        </w:rPr>
        <w:t>নি</w:t>
      </w:r>
      <w:r w:rsidR="00A72CBC" w:rsidRPr="00733F24">
        <w:rPr>
          <w:rFonts w:ascii="Kalpurush" w:hAnsi="Kalpurush" w:cs="Kalpurush" w:hint="cs"/>
          <w:sz w:val="24"/>
          <w:szCs w:val="24"/>
          <w:cs/>
          <w:lang w:bidi="bn-BD"/>
        </w:rPr>
        <w:t>‘আ</w:t>
      </w:r>
      <w:r w:rsidR="00F469B2" w:rsidRPr="00733F24">
        <w:rPr>
          <w:rFonts w:ascii="Kalpurush" w:hAnsi="Kalpurush" w:cs="Kalpurush" w:hint="cs"/>
          <w:sz w:val="24"/>
          <w:szCs w:val="24"/>
          <w:cs/>
          <w:lang w:bidi="bn-BD"/>
        </w:rPr>
        <w:t>মত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00A72CBC"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A72CBC"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সিদ্দিক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শহীদ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নেককার</w:t>
      </w:r>
      <w:r w:rsidRPr="00733F24">
        <w:rPr>
          <w:rFonts w:ascii="Kalpurush" w:hAnsi="Kalpurush" w:cs="Kalpurush"/>
          <w:sz w:val="24"/>
          <w:szCs w:val="24"/>
          <w:cs/>
          <w:lang w:bidi="bn-BD"/>
        </w:rPr>
        <w:t xml:space="preserve"> </w:t>
      </w:r>
      <w:r w:rsidR="0039505C" w:rsidRPr="00733F24">
        <w:rPr>
          <w:rFonts w:ascii="Kalpurush" w:hAnsi="Kalpurush" w:cs="Kalpurush" w:hint="cs"/>
          <w:sz w:val="24"/>
          <w:szCs w:val="24"/>
          <w:cs/>
          <w:lang w:bidi="bn-BD"/>
        </w:rPr>
        <w:t>বান্দাগণ।</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বন্ধু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হিসেবে</w:t>
      </w:r>
      <w:r w:rsidRPr="00733F24">
        <w:rPr>
          <w:rFonts w:ascii="Kalpurush" w:hAnsi="Kalpurush" w:cs="Kalpurush"/>
          <w:sz w:val="24"/>
          <w:szCs w:val="24"/>
          <w:cs/>
          <w:lang w:bidi="bn-BD"/>
        </w:rPr>
        <w:t xml:space="preserve"> </w:t>
      </w:r>
      <w:r w:rsidR="0039505C" w:rsidRPr="00733F24">
        <w:rPr>
          <w:rFonts w:ascii="Kalpurush" w:hAnsi="Kalpurush" w:cs="Kalpurush" w:hint="cs"/>
          <w:sz w:val="24"/>
          <w:szCs w:val="24"/>
          <w:cs/>
          <w:lang w:bidi="bn-BD"/>
        </w:rPr>
        <w:t xml:space="preserve">তারাই </w:t>
      </w:r>
      <w:r w:rsidRPr="00733F24">
        <w:rPr>
          <w:rFonts w:ascii="Kalpurush" w:hAnsi="Kalpurush" w:cs="Kalpurush" w:hint="cs"/>
          <w:sz w:val="24"/>
          <w:szCs w:val="24"/>
          <w:cs/>
          <w:lang w:bidi="bn-BD"/>
        </w:rPr>
        <w:t>সর্বোত্তম</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যথেষ্ট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সর্বোত্তম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অভিভাবক।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মুহাম্মাদ</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w:t>
      </w:r>
      <w:r w:rsidR="000B2F16"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পরিবারবর্গ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w:t>
      </w:r>
      <w:r w:rsidR="00A72CBC"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সাথীদের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p>
    <w:p w:rsidR="00295115" w:rsidRPr="00733F24" w:rsidRDefault="00295115" w:rsidP="00722725">
      <w:pPr>
        <w:bidi w:val="0"/>
        <w:rPr>
          <w:rFonts w:ascii="Kalpurush" w:hAnsi="Kalpurush" w:cs="Kalpurush"/>
          <w:sz w:val="24"/>
          <w:szCs w:val="24"/>
          <w:lang w:bidi="bn-BD"/>
        </w:rPr>
      </w:pPr>
      <w:r w:rsidRPr="00733F24">
        <w:rPr>
          <w:rFonts w:ascii="Kalpurush" w:hAnsi="Kalpurush" w:cs="Kalpurush" w:hint="cs"/>
          <w:sz w:val="24"/>
          <w:szCs w:val="24"/>
          <w:cs/>
          <w:lang w:bidi="bn-BD"/>
        </w:rPr>
        <w:t>আব্দুর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w:t>
      </w:r>
      <w:r w:rsidR="00722725">
        <w:rPr>
          <w:rFonts w:ascii="Kalpurush" w:hAnsi="Kalpurush" w:cs="Kalpurush" w:hint="cs"/>
          <w:sz w:val="24"/>
          <w:szCs w:val="24"/>
          <w:cs/>
          <w:lang w:bidi="bn-BD"/>
        </w:rPr>
        <w:t>যযা</w:t>
      </w:r>
      <w:r w:rsidRPr="00733F24">
        <w:rPr>
          <w:rFonts w:ascii="Kalpurush" w:hAnsi="Kalpurush" w:cs="Kalpurush" w:hint="cs"/>
          <w:sz w:val="24"/>
          <w:szCs w:val="24"/>
          <w:cs/>
          <w:lang w:bidi="bn-BD"/>
        </w:rPr>
        <w:t>ক</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আব্দুল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মুহসিন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বদর</w:t>
      </w:r>
    </w:p>
    <w:p w:rsidR="00295115" w:rsidRPr="00733F24" w:rsidRDefault="00295115" w:rsidP="00295115">
      <w:pPr>
        <w:bidi w:val="0"/>
        <w:jc w:val="both"/>
        <w:rPr>
          <w:rFonts w:ascii="Kalpurush" w:hAnsi="Kalpurush" w:cs="Kalpurush"/>
          <w:sz w:val="24"/>
          <w:szCs w:val="24"/>
          <w:rtl/>
          <w:cs/>
          <w:lang w:bidi="bn-BD"/>
        </w:rPr>
      </w:pPr>
    </w:p>
    <w:p w:rsidR="00295115" w:rsidRPr="004238FB" w:rsidRDefault="00295115" w:rsidP="003B4689">
      <w:pPr>
        <w:bidi w:val="0"/>
        <w:jc w:val="center"/>
        <w:rPr>
          <w:rFonts w:ascii="Kalpurush" w:hAnsi="Kalpurush" w:cs="Kalpurush"/>
          <w:b/>
          <w:bCs/>
          <w:color w:val="C00000"/>
          <w:sz w:val="24"/>
          <w:szCs w:val="24"/>
          <w:lang w:bidi="bn-BD"/>
        </w:rPr>
      </w:pPr>
      <w:r w:rsidRPr="004238FB">
        <w:rPr>
          <w:rFonts w:ascii="Kalpurush" w:hAnsi="Kalpurush" w:cs="Kalpurush" w:hint="cs"/>
          <w:b/>
          <w:bCs/>
          <w:color w:val="C00000"/>
          <w:sz w:val="24"/>
          <w:szCs w:val="24"/>
          <w:cs/>
          <w:lang w:bidi="bn-BD"/>
        </w:rPr>
        <w:lastRenderedPageBreak/>
        <w:t>তাওহীদের</w:t>
      </w:r>
      <w:r w:rsidR="00710D4D" w:rsidRPr="004238FB">
        <w:rPr>
          <w:rFonts w:ascii="Kalpurush" w:hAnsi="Kalpurush" w:cs="Kalpurush"/>
          <w:b/>
          <w:bCs/>
          <w:color w:val="C00000"/>
          <w:sz w:val="24"/>
          <w:szCs w:val="24"/>
          <w:cs/>
          <w:lang w:bidi="bn-BD"/>
        </w:rPr>
        <w:t xml:space="preserve"> কালেমা</w:t>
      </w:r>
      <w:r w:rsidRPr="004238FB">
        <w:rPr>
          <w:rFonts w:ascii="Kalpurush" w:hAnsi="Kalpurush" w:cs="Kalpurush"/>
          <w:b/>
          <w:bCs/>
          <w:color w:val="C00000"/>
          <w:sz w:val="24"/>
          <w:szCs w:val="24"/>
          <w:cs/>
          <w:lang w:bidi="bn-BD"/>
        </w:rPr>
        <w:t xml:space="preserve">: </w:t>
      </w:r>
      <w:r w:rsidRPr="004238FB">
        <w:rPr>
          <w:rFonts w:ascii="Kalpurush" w:hAnsi="Kalpurush" w:cs="Kalpurush" w:hint="cs"/>
          <w:b/>
          <w:bCs/>
          <w:color w:val="C00000"/>
          <w:sz w:val="24"/>
          <w:szCs w:val="24"/>
          <w:cs/>
          <w:lang w:bidi="bn-BD"/>
        </w:rPr>
        <w:t>লা</w:t>
      </w:r>
      <w:r w:rsidRPr="004238FB">
        <w:rPr>
          <w:rFonts w:ascii="Kalpurush" w:hAnsi="Kalpurush" w:cs="Kalpurush"/>
          <w:b/>
          <w:bCs/>
          <w:color w:val="C00000"/>
          <w:sz w:val="24"/>
          <w:szCs w:val="24"/>
          <w:cs/>
          <w:lang w:bidi="bn-BD"/>
        </w:rPr>
        <w:t>-</w:t>
      </w:r>
      <w:r w:rsidRPr="004238FB">
        <w:rPr>
          <w:rFonts w:ascii="Kalpurush" w:hAnsi="Kalpurush" w:cs="Kalpurush" w:hint="cs"/>
          <w:b/>
          <w:bCs/>
          <w:color w:val="C00000"/>
          <w:sz w:val="24"/>
          <w:szCs w:val="24"/>
          <w:cs/>
          <w:lang w:bidi="bn-BD"/>
        </w:rPr>
        <w:t>ইলাহা</w:t>
      </w:r>
      <w:r w:rsidR="008A6EC4" w:rsidRPr="004238FB">
        <w:rPr>
          <w:rFonts w:ascii="Kalpurush" w:hAnsi="Kalpurush" w:cs="Kalpurush"/>
          <w:b/>
          <w:bCs/>
          <w:color w:val="C00000"/>
          <w:sz w:val="24"/>
          <w:szCs w:val="24"/>
          <w:cs/>
          <w:lang w:bidi="bn-BD"/>
        </w:rPr>
        <w:t xml:space="preserve"> ইল্লাল্লাহর</w:t>
      </w:r>
      <w:r w:rsidR="000B2F16" w:rsidRPr="004238FB">
        <w:rPr>
          <w:rFonts w:ascii="Kalpurush" w:hAnsi="Kalpurush" w:cs="Kalpurush" w:hint="cs"/>
          <w:b/>
          <w:bCs/>
          <w:color w:val="C00000"/>
          <w:sz w:val="24"/>
          <w:szCs w:val="24"/>
          <w:cs/>
          <w:lang w:bidi="bn-BD"/>
        </w:rPr>
        <w:t xml:space="preserve"> ফযীলত</w:t>
      </w:r>
    </w:p>
    <w:p w:rsidR="00295115" w:rsidRPr="00733F24" w:rsidRDefault="00295115" w:rsidP="00261083">
      <w:pPr>
        <w:bidi w:val="0"/>
        <w:jc w:val="both"/>
        <w:rPr>
          <w:rFonts w:ascii="Kalpurush" w:hAnsi="Kalpurush" w:cs="Kalpurush"/>
          <w:sz w:val="24"/>
          <w:szCs w:val="24"/>
          <w:lang w:bidi="bn-BD"/>
        </w:rPr>
      </w:pP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cs/>
          <w:lang w:bidi="bn-BD"/>
        </w:rPr>
        <w:t xml:space="preserve"> </w:t>
      </w:r>
      <w:r w:rsidR="00412D12" w:rsidRPr="00733F24">
        <w:rPr>
          <w:rFonts w:ascii="Kalpurush" w:hAnsi="Kalpurush" w:cs="Kalpurush" w:hint="cs"/>
          <w:sz w:val="24"/>
          <w:szCs w:val="24"/>
          <w:cs/>
          <w:lang w:bidi="bn-BD"/>
        </w:rPr>
        <w:t>তাওহীদের</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মহান</w:t>
      </w:r>
      <w:r w:rsidR="000B2F16" w:rsidRPr="00733F24">
        <w:rPr>
          <w:rFonts w:ascii="Kalpurush" w:hAnsi="Kalpurush" w:cs="Kalpurush"/>
          <w:sz w:val="24"/>
          <w:szCs w:val="24"/>
          <w:cs/>
          <w:lang w:bidi="bn-BD"/>
        </w:rPr>
        <w:t xml:space="preserve"> ফযীলত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অনেক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মর্যাদা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বৈশিষ্ট্য</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পক্ষেই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অনুসন্ধান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cs/>
          <w:lang w:bidi="bn-BD"/>
        </w:rPr>
        <w:t xml:space="preserve"> </w:t>
      </w:r>
      <w:r w:rsidR="00BF77AF" w:rsidRPr="00733F24">
        <w:rPr>
          <w:rFonts w:ascii="Kalpurush" w:hAnsi="Kalpurush" w:cs="Kalpurush" w:hint="cs"/>
          <w:sz w:val="24"/>
          <w:szCs w:val="24"/>
          <w:cs/>
          <w:lang w:bidi="bn-BD"/>
        </w:rPr>
        <w:t xml:space="preserve">কারণ, </w:t>
      </w:r>
      <w:r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787BFB"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সর্বোত্তম</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সর্বশ্রেষ্ঠ</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সবচেয়ে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00BF77AF" w:rsidRPr="00733F24">
        <w:rPr>
          <w:rFonts w:ascii="Kalpurush" w:hAnsi="Kalpurush" w:cs="Kalpurush" w:hint="cs"/>
          <w:sz w:val="24"/>
          <w:szCs w:val="24"/>
          <w:cs/>
          <w:lang w:bidi="bn-BD"/>
        </w:rPr>
        <w:t>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সৃষ্টি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রাসূলদের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নাযিল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BF77AF" w:rsidRPr="00733F24">
        <w:rPr>
          <w:rFonts w:ascii="Kalpurush" w:hAnsi="Kalpurush" w:cs="SolaimanLipi" w:hint="cs"/>
          <w:sz w:val="24"/>
          <w:szCs w:val="24"/>
          <w:cs/>
          <w:lang w:bidi="hi-IN"/>
        </w:rPr>
        <w:t>।</w:t>
      </w:r>
      <w:r w:rsidR="00F07295" w:rsidRPr="00733F24">
        <w:rPr>
          <w:rFonts w:ascii="Kalpurush" w:hAnsi="Kalpurush" w:cs="Kalpurush" w:hint="cs"/>
          <w:sz w:val="24"/>
          <w:szCs w:val="24"/>
          <w:cs/>
          <w:lang w:bidi="bn-BD"/>
        </w:rPr>
        <w:t xml:space="preserve"> </w:t>
      </w:r>
      <w:r w:rsidR="00261083"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00261083" w:rsidRPr="00733F24">
        <w:rPr>
          <w:rFonts w:ascii="Kalpurush" w:hAnsi="Kalpurush" w:cs="Kalpurush" w:hint="cs"/>
          <w:sz w:val="24"/>
          <w:szCs w:val="24"/>
          <w:cs/>
          <w:lang w:bidi="bn-BD"/>
        </w:rPr>
        <w:t>র</w:t>
      </w:r>
      <w:r w:rsidR="00261083" w:rsidRPr="00733F24">
        <w:rPr>
          <w:rFonts w:ascii="Kalpurush" w:hAnsi="Kalpurush" w:cs="Kalpurush"/>
          <w:sz w:val="24"/>
          <w:szCs w:val="24"/>
          <w:cs/>
          <w:lang w:bidi="bn-BD"/>
        </w:rPr>
        <w:t xml:space="preserve"> </w:t>
      </w:r>
      <w:r w:rsidR="00261083" w:rsidRPr="00733F24">
        <w:rPr>
          <w:rFonts w:ascii="Kalpurush" w:hAnsi="Kalpurush" w:cs="Kalpurush" w:hint="cs"/>
          <w:sz w:val="24"/>
          <w:szCs w:val="24"/>
          <w:cs/>
          <w:lang w:bidi="bn-BD"/>
        </w:rPr>
        <w:t xml:space="preserve">জন্য </w:t>
      </w:r>
      <w:r w:rsidRPr="00733F24">
        <w:rPr>
          <w:rFonts w:ascii="Kalpurush" w:hAnsi="Kalpurush" w:cs="Kalpurush" w:hint="cs"/>
          <w:sz w:val="24"/>
          <w:szCs w:val="24"/>
          <w:cs/>
          <w:lang w:bidi="bn-BD"/>
        </w:rPr>
        <w:t>মানুষ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কাফির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w:t>
      </w:r>
      <w:r w:rsidR="00F46B53"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ভাগে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বিভক্ত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কেউ</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সৌভাগ্যবান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জান্নাতি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কেউ</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হতভাগা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জাহান্নামি।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এটাই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মজবুত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তাকওয়ার</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দীনের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মহান</w:t>
      </w:r>
      <w:r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রু</w:t>
      </w:r>
      <w:r w:rsidRPr="00733F24">
        <w:rPr>
          <w:rFonts w:ascii="Kalpurush" w:hAnsi="Kalpurush" w:cs="Kalpurush" w:hint="cs"/>
          <w:sz w:val="24"/>
          <w:szCs w:val="24"/>
          <w:cs/>
          <w:lang w:bidi="bn-BD"/>
        </w:rPr>
        <w:t>কন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ঈমানের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গুরুত্বপূর্ণ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261083" w:rsidRPr="00733F24">
        <w:rPr>
          <w:rFonts w:ascii="Kalpurush" w:hAnsi="Kalpurush" w:cs="Kalpurush" w:hint="cs"/>
          <w:sz w:val="24"/>
          <w:szCs w:val="24"/>
          <w:cs/>
          <w:lang w:bidi="bn-BD"/>
        </w:rPr>
        <w:t xml:space="preserve">র </w:t>
      </w:r>
      <w:r w:rsidR="00E51B4C" w:rsidRPr="00733F24">
        <w:rPr>
          <w:rFonts w:ascii="Kalpurush" w:hAnsi="Kalpurush" w:cs="Kalpurush" w:hint="cs"/>
          <w:sz w:val="24"/>
          <w:szCs w:val="24"/>
          <w:cs/>
          <w:lang w:bidi="bn-BD"/>
        </w:rPr>
        <w:t xml:space="preserve">দ্বারা </w:t>
      </w:r>
      <w:r w:rsidRPr="00733F24">
        <w:rPr>
          <w:rFonts w:ascii="Kalpurush" w:hAnsi="Kalpurush" w:cs="Kalpurush" w:hint="cs"/>
          <w:sz w:val="24"/>
          <w:szCs w:val="24"/>
          <w:cs/>
          <w:lang w:bidi="bn-BD"/>
        </w:rPr>
        <w:t>জান্নাত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লাভ</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জাহান্নাম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জান্নাতের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দীনের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শিক্ষা</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মৌলিক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স্তম্ভ</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প্রধান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শিরোনাম।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000B2F16" w:rsidRPr="00733F24">
        <w:rPr>
          <w:rFonts w:ascii="Kalpurush" w:hAnsi="Kalpurush" w:cs="Kalpurush"/>
          <w:sz w:val="24"/>
          <w:szCs w:val="24"/>
          <w:cs/>
          <w:lang w:bidi="bn-BD"/>
        </w:rPr>
        <w:t xml:space="preserve"> ফযীলত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মর্যাদা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মূল্যায়ন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জ্ঞানীরা</w:t>
      </w:r>
      <w:r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তা</w:t>
      </w:r>
      <w:r w:rsidR="00E51B4C" w:rsidRPr="00733F24">
        <w:rPr>
          <w:rFonts w:ascii="Kalpurush" w:hAnsi="Kalpurush" w:cs="Kalpurush"/>
          <w:sz w:val="24"/>
          <w:szCs w:val="24"/>
          <w:cs/>
          <w:lang w:bidi="bn-BD"/>
        </w:rPr>
        <w:t xml:space="preserve"> </w:t>
      </w:r>
      <w:r w:rsidR="00E51B4C" w:rsidRPr="00733F24">
        <w:rPr>
          <w:rFonts w:ascii="Kalpurush" w:hAnsi="Kalpurush" w:cs="Kalpurush" w:hint="cs"/>
          <w:sz w:val="24"/>
          <w:szCs w:val="24"/>
          <w:cs/>
          <w:lang w:bidi="bn-BD"/>
        </w:rPr>
        <w:t xml:space="preserve">থেকে </w:t>
      </w:r>
      <w:r w:rsidRPr="00733F24">
        <w:rPr>
          <w:rFonts w:ascii="Kalpurush" w:hAnsi="Kalpurush" w:cs="Kalpurush" w:hint="cs"/>
          <w:sz w:val="24"/>
          <w:szCs w:val="24"/>
          <w:cs/>
          <w:lang w:bidi="bn-BD"/>
        </w:rPr>
        <w:t>যত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জ্ঞান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আহরণ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পক্ষেই</w:t>
      </w:r>
      <w:r w:rsidRPr="00733F24">
        <w:rPr>
          <w:rFonts w:ascii="Kalpurush" w:hAnsi="Kalpurush" w:cs="Kalpurush"/>
          <w:sz w:val="24"/>
          <w:szCs w:val="24"/>
          <w:cs/>
          <w:lang w:bidi="bn-BD"/>
        </w:rPr>
        <w:t xml:space="preserve"> </w:t>
      </w:r>
      <w:r w:rsidR="00261083" w:rsidRPr="00733F24">
        <w:rPr>
          <w:rFonts w:ascii="Kalpurush" w:hAnsi="Kalpurush" w:cs="Kalpurush" w:hint="cs"/>
          <w:sz w:val="24"/>
          <w:szCs w:val="24"/>
          <w:cs/>
          <w:lang w:bidi="bn-BD"/>
        </w:rPr>
        <w:t xml:space="preserve">তা </w:t>
      </w:r>
      <w:r w:rsidRPr="00733F24">
        <w:rPr>
          <w:rFonts w:ascii="Kalpurush" w:hAnsi="Kalpurush" w:cs="Kalpurush" w:hint="cs"/>
          <w:sz w:val="24"/>
          <w:szCs w:val="24"/>
          <w:cs/>
          <w:lang w:bidi="bn-BD"/>
        </w:rPr>
        <w:t>পূর্ণ</w:t>
      </w:r>
      <w:r w:rsidR="00E51B4C" w:rsidRPr="00733F24">
        <w:rPr>
          <w:rFonts w:ascii="Kalpurush" w:hAnsi="Kalpurush" w:cs="Kalpurush" w:hint="cs"/>
          <w:sz w:val="24"/>
          <w:szCs w:val="24"/>
          <w:cs/>
          <w:lang w:bidi="bn-BD"/>
        </w:rPr>
        <w:t>রূপে</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আয়ত্ত</w:t>
      </w:r>
      <w:r w:rsidR="00E51B4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00E51B4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295115" w:rsidRPr="00733F24" w:rsidRDefault="00295115" w:rsidP="007B05A4">
      <w:pPr>
        <w:jc w:val="both"/>
        <w:rPr>
          <w:rFonts w:ascii="Kalpurush" w:hAnsi="Kalpurush" w:cs="Kalpurush"/>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شَهِدَ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وَٱلۡمَلَٰٓئِكَةُ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وَأُوْلُواْ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ٱلۡعِلۡمِ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قَآئِمَۢا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بِٱلۡقِسۡطِۚ</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ٱلۡعَزِيزُ</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ٱلۡحَكِيمُ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١٨</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عمران</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١٨</w:t>
      </w:r>
      <w:r w:rsidRPr="00733F24">
        <w:rPr>
          <w:rFonts w:ascii="KFGQPC Uthman Taha Naskh" w:cs="KFGQPC Uthman Taha Naskh"/>
          <w:color w:val="008000"/>
          <w:sz w:val="24"/>
          <w:szCs w:val="24"/>
          <w:rtl/>
        </w:rPr>
        <w:t xml:space="preserve">]  </w:t>
      </w:r>
    </w:p>
    <w:p w:rsidR="00295115" w:rsidRPr="00733F24" w:rsidRDefault="007E605C" w:rsidP="00722725">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সাক্ষ্য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সত্য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মালায়েকা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জ্ঞানীগণও</w:t>
      </w:r>
      <w:r w:rsidR="007B05A4" w:rsidRPr="00733F24">
        <w:rPr>
          <w:rFonts w:ascii="Kalpurush" w:hAnsi="Kalpurush" w:cs="Kalpurush" w:hint="cs"/>
          <w:sz w:val="24"/>
          <w:szCs w:val="24"/>
          <w:cs/>
          <w:lang w:bidi="bn-BD"/>
        </w:rPr>
        <w:t xml:space="preserve"> (সাক্ষ্য</w:t>
      </w:r>
      <w:r w:rsidR="007B05A4" w:rsidRPr="00733F24">
        <w:rPr>
          <w:rFonts w:ascii="Kalpurush" w:hAnsi="Kalpurush" w:cs="Kalpurush"/>
          <w:sz w:val="24"/>
          <w:szCs w:val="24"/>
          <w:cs/>
          <w:lang w:bidi="bn-BD"/>
        </w:rPr>
        <w:t xml:space="preserve"> </w:t>
      </w:r>
      <w:r w:rsidR="007B05A4"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ন্যায়</w:t>
      </w:r>
      <w:r w:rsidR="00722725">
        <w:rPr>
          <w:rFonts w:ascii="Kalpurush" w:hAnsi="Kalpurush" w:cs="Kalpurush" w:hint="cs"/>
          <w:sz w:val="24"/>
          <w:szCs w:val="24"/>
          <w:cs/>
          <w:lang w:bidi="bn-BD"/>
        </w:rPr>
        <w:t>ের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প্রতিষ্ঠিত</w:t>
      </w:r>
      <w:r w:rsidR="00722725">
        <w:rPr>
          <w:rFonts w:ascii="Kalpurush" w:hAnsi="Kalpurush" w:cs="Kalpurush" w:hint="cs"/>
          <w:sz w:val="24"/>
          <w:szCs w:val="24"/>
          <w:cs/>
          <w:lang w:bidi="bn-BD"/>
        </w:rPr>
        <w:t xml:space="preserve"> হয়ে</w:t>
      </w:r>
      <w:r w:rsidR="00295115" w:rsidRPr="00733F24">
        <w:rPr>
          <w:rFonts w:ascii="Kalpurush" w:hAnsi="Kalpurush" w:cs="Kalpurush" w:hint="cs"/>
          <w:sz w:val="24"/>
          <w:szCs w:val="24"/>
          <w:cs/>
          <w:lang w:bidi="hi-IN"/>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সত্য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নেই,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পরাক্রমশালী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প্রজ্ঞাময়</w:t>
      </w:r>
      <w:r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আলে</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ইমরান</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১৮]</w:t>
      </w:r>
      <w:r w:rsidR="00295115" w:rsidRPr="00733F24">
        <w:rPr>
          <w:rFonts w:ascii="Kalpurush" w:hAnsi="Kalpurush" w:cs="Kalpurush"/>
          <w:sz w:val="24"/>
          <w:szCs w:val="24"/>
          <w:cs/>
          <w:lang w:bidi="bn-BD"/>
        </w:rPr>
        <w:t xml:space="preserve"> </w:t>
      </w:r>
    </w:p>
    <w:p w:rsidR="00295115" w:rsidRPr="00733F24" w:rsidRDefault="00AA5CC1" w:rsidP="00DF3664">
      <w:pPr>
        <w:bidi w:val="0"/>
        <w:jc w:val="both"/>
        <w:rPr>
          <w:rFonts w:ascii="Kalpurush" w:hAnsi="Kalpurush" w:cs="Kalpurush"/>
          <w:sz w:val="24"/>
          <w:szCs w:val="24"/>
          <w:lang w:bidi="bn-BD"/>
        </w:rPr>
      </w:pPr>
      <w:r w:rsidRPr="00733F24">
        <w:rPr>
          <w:rFonts w:ascii="Kalpurush" w:hAnsi="Kalpurush" w:cs="Kalpurush" w:hint="cs"/>
          <w:sz w:val="24"/>
          <w:szCs w:val="24"/>
          <w:cs/>
          <w:lang w:bidi="bn-BD"/>
        </w:rPr>
        <w:t>তাওহীদের</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 xml:space="preserve">, তথা </w:t>
      </w:r>
      <w:r w:rsidR="00722725">
        <w:rPr>
          <w:rFonts w:ascii="Kalpurush" w:hAnsi="Kalpurush" w:cs="Kalpurush" w:hint="cs"/>
          <w:sz w:val="24"/>
          <w:szCs w:val="24"/>
          <w:cs/>
          <w:lang w:bidi="bn-BD"/>
        </w:rPr>
        <w:t>‘</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CA0763" w:rsidRPr="00733F24">
        <w:rPr>
          <w:rFonts w:ascii="Kalpurush" w:hAnsi="Kalpurush" w:cs="Kalpurush" w:hint="cs"/>
          <w:sz w:val="24"/>
          <w:szCs w:val="24"/>
          <w:cs/>
          <w:lang w:bidi="bn-BD"/>
        </w:rPr>
        <w:t xml:space="preserve"> ইল্লাল্লা</w:t>
      </w:r>
      <w:r w:rsidR="00722725">
        <w:rPr>
          <w:rFonts w:ascii="Kalpurush" w:hAnsi="Kalpurush" w:cs="Kalpurush" w:hint="cs"/>
          <w:sz w:val="24"/>
          <w:szCs w:val="24"/>
          <w:cs/>
          <w:lang w:bidi="bn-BD"/>
        </w:rPr>
        <w:t>হ’</w:t>
      </w:r>
      <w:r w:rsidR="00295115" w:rsidRPr="00733F24">
        <w:rPr>
          <w:rFonts w:ascii="Kalpurush" w:hAnsi="Kalpurush" w:cs="Kalpurush" w:hint="cs"/>
          <w:sz w:val="24"/>
          <w:szCs w:val="24"/>
          <w:cs/>
          <w:lang w:bidi="bn-BD"/>
        </w:rPr>
        <w:t>কে</w:t>
      </w:r>
      <w:r w:rsidR="00CA0763"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দাওয়াতের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নির্যাস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7C07D1" w:rsidRPr="00733F24">
        <w:rPr>
          <w:rFonts w:ascii="Kalpurush" w:hAnsi="Kalpurush" w:cs="Kalpurush" w:hint="cs"/>
          <w:sz w:val="24"/>
          <w:szCs w:val="24"/>
          <w:cs/>
          <w:lang w:bidi="bn-BD"/>
        </w:rPr>
        <w:t xml:space="preserve">তার </w:t>
      </w:r>
      <w:r w:rsidR="00295115" w:rsidRPr="00733F24">
        <w:rPr>
          <w:rFonts w:ascii="Kalpurush" w:hAnsi="Kalpurush" w:cs="Kalpurush" w:hint="cs"/>
          <w:sz w:val="24"/>
          <w:szCs w:val="24"/>
          <w:cs/>
          <w:lang w:bidi="bn-BD"/>
        </w:rPr>
        <w:t>বিশেষ</w:t>
      </w:r>
      <w:r w:rsidR="000B2F16" w:rsidRPr="00733F24">
        <w:rPr>
          <w:rFonts w:ascii="Kalpurush" w:hAnsi="Kalpurush" w:cs="Kalpurush"/>
          <w:sz w:val="24"/>
          <w:szCs w:val="24"/>
          <w:cs/>
          <w:lang w:bidi="bn-BD"/>
        </w:rPr>
        <w:t xml:space="preserve"> ফযীলত</w:t>
      </w:r>
      <w:r w:rsidR="005F3723" w:rsidRPr="00733F24">
        <w:rPr>
          <w:rFonts w:ascii="Kalpurush" w:hAnsi="Kalpurush" w:cs="Kalpurush" w:hint="cs"/>
          <w:sz w:val="24"/>
          <w:szCs w:val="24"/>
          <w:cs/>
          <w:lang w:bidi="bn-BD"/>
        </w:rPr>
        <w:t xml:space="preserve"> </w:t>
      </w:r>
      <w:r w:rsidR="007B05A4" w:rsidRPr="00733F24">
        <w:rPr>
          <w:rFonts w:ascii="Kalpurush" w:hAnsi="Kalpurush" w:cs="Kalpurush" w:hint="cs"/>
          <w:sz w:val="24"/>
          <w:szCs w:val="24"/>
          <w:cs/>
          <w:lang w:bidi="bn-BD"/>
        </w:rPr>
        <w:t>সন্দেহ নেই।</w:t>
      </w:r>
      <w:r w:rsidR="00970F4C"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যেমন</w:t>
      </w:r>
      <w:r w:rsidR="007B05A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7B05A4" w:rsidRPr="00733F24">
        <w:rPr>
          <w:rFonts w:ascii="Kalpurush" w:hAnsi="Kalpurush" w:cs="Kalpurush" w:hint="cs"/>
          <w:sz w:val="24"/>
          <w:szCs w:val="24"/>
          <w:cs/>
          <w:lang w:bidi="bn-BD"/>
        </w:rPr>
        <w:t xml:space="preserve"> বলেন</w:t>
      </w:r>
      <w:r w:rsidR="007B05A4" w:rsidRPr="00733F24">
        <w:rPr>
          <w:rFonts w:ascii="Kalpurush" w:hAnsi="Kalpurush" w:cs="Kalpurush" w:hint="cs"/>
          <w:sz w:val="24"/>
          <w:szCs w:val="24"/>
          <w:lang w:bidi="bn-BD"/>
        </w:rPr>
        <w:t>,</w:t>
      </w:r>
    </w:p>
    <w:p w:rsidR="00295115" w:rsidRPr="00733F24" w:rsidRDefault="00295115" w:rsidP="007B05A4">
      <w:pPr>
        <w:jc w:val="both"/>
        <w:rPr>
          <w:rFonts w:ascii="Kalpurush" w:hAnsi="Kalpurush" w:cs="Kalpurush"/>
          <w:sz w:val="24"/>
          <w:szCs w:val="24"/>
          <w:cs/>
          <w:lang w:bidi="bn-BD"/>
        </w:rPr>
      </w:pPr>
      <w:r w:rsidRPr="00733F24">
        <w:rPr>
          <w:rFonts w:ascii="KFGQPC Uthman Taha Naskh" w:cs="KFGQPC Uthman Taha Naskh" w:hint="cs"/>
          <w:color w:val="008000"/>
          <w:sz w:val="24"/>
          <w:szCs w:val="24"/>
          <w:rtl/>
        </w:rPr>
        <w:lastRenderedPageBreak/>
        <w:t>﴿</w:t>
      </w:r>
      <w:r w:rsidRPr="00733F24">
        <w:rPr>
          <w:rFonts w:ascii="KFGQPC Uthmanic Script HAFS" w:cs="KFGQPC Uthmanic Script HAFS" w:hint="cs"/>
          <w:color w:val="008000"/>
          <w:sz w:val="24"/>
          <w:szCs w:val="24"/>
          <w:rtl/>
        </w:rPr>
        <w:t>وَمَآ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أَرۡسَلۡنَا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قَبۡلِكَ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رَّسُولٍ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نُوحِيٓ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إِلَيۡهِ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فَٱعۡبُدُونِ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الانبياء</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٢٥</w:t>
      </w:r>
      <w:r w:rsidRPr="00733F24">
        <w:rPr>
          <w:rFonts w:ascii="KFGQPC Uthman Taha Naskh" w:cs="KFGQPC Uthman Taha Naskh"/>
          <w:color w:val="008000"/>
          <w:sz w:val="24"/>
          <w:szCs w:val="24"/>
          <w:rtl/>
        </w:rPr>
        <w:t xml:space="preserve">]  </w:t>
      </w:r>
    </w:p>
    <w:p w:rsidR="007B05A4" w:rsidRPr="00733F24" w:rsidRDefault="005F3723" w:rsidP="00722725">
      <w:pPr>
        <w:bidi w:val="0"/>
        <w:jc w:val="both"/>
        <w:rPr>
          <w:rFonts w:ascii="Kalpurush" w:hAnsi="Kalpurush" w:cs="SolaimanLipi"/>
          <w:sz w:val="24"/>
          <w:szCs w:val="24"/>
          <w:lang w:bidi="hi-IN"/>
        </w:rPr>
      </w:pPr>
      <w:r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w:t>
      </w:r>
      <w:r w:rsidR="00295115" w:rsidRPr="00733F24">
        <w:rPr>
          <w:rFonts w:ascii="Kalpurush" w:hAnsi="Kalpurush" w:cs="Kalpurush"/>
          <w:sz w:val="24"/>
          <w:szCs w:val="24"/>
          <w:cs/>
          <w:lang w:bidi="bn-BD"/>
        </w:rPr>
        <w:t xml:space="preserve"> </w:t>
      </w:r>
      <w:r w:rsidR="007B05A4"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 xml:space="preserve">যে </w:t>
      </w:r>
      <w:r w:rsidR="00295115" w:rsidRPr="00733F24">
        <w:rPr>
          <w:rFonts w:ascii="Kalpurush" w:hAnsi="Kalpurush" w:cs="Kalpurush" w:hint="cs"/>
          <w:sz w:val="24"/>
          <w:szCs w:val="24"/>
          <w:cs/>
          <w:lang w:bidi="bn-BD"/>
        </w:rPr>
        <w:t>রাসূল</w:t>
      </w:r>
      <w:r w:rsidR="00722725">
        <w:rPr>
          <w:rFonts w:ascii="Kalpurush" w:hAnsi="Kalpurush" w:cs="Kalpurush" w:hint="cs"/>
          <w:sz w:val="24"/>
          <w:szCs w:val="24"/>
          <w:cs/>
          <w:lang w:bidi="bn-BD"/>
        </w:rPr>
        <w:t>ই</w:t>
      </w:r>
      <w:r w:rsidR="00295115"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পাঠিয়েছি</w:t>
      </w:r>
      <w:r w:rsidR="007B05A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তা</w:t>
      </w:r>
      <w:r w:rsidR="00295115"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w:t>
      </w:r>
      <w:r w:rsidR="00295115" w:rsidRPr="00733F24">
        <w:rPr>
          <w:rFonts w:ascii="Kalpurush" w:hAnsi="Kalpurush" w:cs="Kalpurush"/>
          <w:sz w:val="24"/>
          <w:szCs w:val="24"/>
          <w:cs/>
          <w:lang w:bidi="bn-BD"/>
        </w:rPr>
        <w:t xml:space="preserve"> </w:t>
      </w:r>
      <w:r w:rsidR="007B05A4"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7B05A4"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7B05A4"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সত্য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Pr="00733F24">
        <w:rPr>
          <w:rFonts w:ascii="Kalpurush" w:hAnsi="Kalpurush" w:cs="Kalpurush" w:hint="cs"/>
          <w:sz w:val="24"/>
          <w:szCs w:val="24"/>
          <w:cs/>
          <w:lang w:bidi="bn-BD"/>
        </w:rPr>
        <w:t>’</w:t>
      </w:r>
      <w:r w:rsidR="007B05A4" w:rsidRPr="00357BE5">
        <w:rPr>
          <w:rFonts w:ascii="Kalpurush" w:hAnsi="Kalpurush" w:cs="SolaimanLipi" w:hint="cs"/>
          <w:sz w:val="24"/>
          <w:szCs w:val="24"/>
          <w:cs/>
          <w:lang w:bidi="hi-IN"/>
        </w:rPr>
        <w:t>।</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সুতরাং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722725">
        <w:rPr>
          <w:rFonts w:ascii="Kalpurush" w:hAnsi="Kalpurush" w:cs="Kalpurush" w:hint="cs"/>
          <w:sz w:val="24"/>
          <w:szCs w:val="24"/>
          <w:cs/>
          <w:lang w:bidi="bn-BD"/>
        </w:rPr>
        <w:t>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0C1699"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আল</w:t>
      </w:r>
      <w:r w:rsidR="004F15AE" w:rsidRPr="00733F24">
        <w:rPr>
          <w:rFonts w:ascii="Kalpurush" w:hAnsi="Kalpurush" w:cs="Kalpurush"/>
          <w:sz w:val="24"/>
          <w:szCs w:val="24"/>
          <w:cs/>
          <w:lang w:bidi="bn-BD"/>
        </w:rPr>
        <w:t>-</w:t>
      </w:r>
      <w:r w:rsidR="004F15AE" w:rsidRPr="00733F24">
        <w:rPr>
          <w:rFonts w:ascii="Kalpurush" w:hAnsi="Kalpurush" w:cs="Kalpurush" w:hint="cs"/>
          <w:sz w:val="24"/>
          <w:szCs w:val="24"/>
          <w:cs/>
          <w:lang w:bidi="bn-BD"/>
        </w:rPr>
        <w:t>আম্বিয়া</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২৫]</w:t>
      </w:r>
      <w:r w:rsidRPr="00733F24">
        <w:rPr>
          <w:rFonts w:ascii="Kalpurush" w:hAnsi="Kalpurush" w:cs="SolaimanLipi" w:hint="cs"/>
          <w:sz w:val="24"/>
          <w:szCs w:val="24"/>
          <w:cs/>
          <w:lang w:bidi="hi-IN"/>
        </w:rPr>
        <w:t xml:space="preserve"> </w:t>
      </w:r>
    </w:p>
    <w:p w:rsidR="00295115" w:rsidRPr="00733F24" w:rsidRDefault="00295115" w:rsidP="007B05A4">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295115" w:rsidRPr="00733F24" w:rsidRDefault="00295115" w:rsidP="007B05A4">
      <w:pPr>
        <w:jc w:val="both"/>
        <w:rPr>
          <w:rFonts w:ascii="Kalpurush" w:hAnsi="Kalpurush" w:cs="Kalpurush"/>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وَلَقَدۡ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بَعَثۡنَا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أُمَّةٖ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رَّسُولًا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ٱعۡبُدُواْ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وَٱجۡتَنِبُواْ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ٱلطَّٰغُوتَۖ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٣٦</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النحل</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٣٦</w:t>
      </w:r>
      <w:r w:rsidRPr="00733F24">
        <w:rPr>
          <w:rFonts w:ascii="KFGQPC Uthman Taha Naskh" w:cs="KFGQPC Uthman Taha Naskh"/>
          <w:color w:val="008000"/>
          <w:sz w:val="24"/>
          <w:szCs w:val="24"/>
          <w:rtl/>
        </w:rPr>
        <w:t xml:space="preserve">]  </w:t>
      </w:r>
    </w:p>
    <w:p w:rsidR="007B05A4" w:rsidRPr="00733F24" w:rsidRDefault="005F3723" w:rsidP="004F15AE">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7B05A4"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7B05A4"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তাগুতকে</w:t>
      </w:r>
      <w:r w:rsidR="000C1699"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আন</w:t>
      </w:r>
      <w:r w:rsidR="004F15AE" w:rsidRPr="00733F24">
        <w:rPr>
          <w:rFonts w:ascii="Kalpurush" w:hAnsi="Kalpurush" w:cs="Kalpurush"/>
          <w:sz w:val="24"/>
          <w:szCs w:val="24"/>
          <w:cs/>
          <w:lang w:bidi="bn-BD"/>
        </w:rPr>
        <w:t>-</w:t>
      </w:r>
      <w:r w:rsidR="004F15AE" w:rsidRPr="00733F24">
        <w:rPr>
          <w:rFonts w:ascii="Kalpurush" w:hAnsi="Kalpurush" w:cs="Kalpurush" w:hint="cs"/>
          <w:sz w:val="24"/>
          <w:szCs w:val="24"/>
          <w:cs/>
          <w:lang w:bidi="bn-BD"/>
        </w:rPr>
        <w:t>নাহল</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৩৬]</w:t>
      </w:r>
      <w:r w:rsidR="000005F5" w:rsidRPr="00733F24">
        <w:rPr>
          <w:rFonts w:ascii="Kalpurush" w:hAnsi="Kalpurush" w:cs="SolaimanLipi"/>
          <w:sz w:val="24"/>
          <w:szCs w:val="24"/>
          <w:cs/>
          <w:lang w:bidi="hi-IN"/>
        </w:rPr>
        <w:t xml:space="preserve"> </w:t>
      </w:r>
    </w:p>
    <w:p w:rsidR="00295115" w:rsidRPr="00733F24" w:rsidRDefault="00295115" w:rsidP="007B05A4">
      <w:pPr>
        <w:bidi w:val="0"/>
        <w:jc w:val="both"/>
        <w:rPr>
          <w:rFonts w:ascii="Kalpurush" w:hAnsi="Kalpurush" w:cs="Kalpurush"/>
          <w:sz w:val="24"/>
          <w:szCs w:val="24"/>
          <w:lang w:bidi="bn-BD"/>
        </w:rPr>
      </w:pPr>
      <w:r w:rsidRPr="00733F24">
        <w:rPr>
          <w:rFonts w:ascii="Kalpurush" w:hAnsi="Kalpurush" w:cs="Kalpurush" w:hint="cs"/>
          <w:sz w:val="24"/>
          <w:szCs w:val="24"/>
          <w:cs/>
          <w:lang w:bidi="bn-BD"/>
        </w:rPr>
        <w:t>সূরা</w:t>
      </w:r>
      <w:r w:rsidRPr="00733F24">
        <w:rPr>
          <w:rFonts w:ascii="Kalpurush" w:hAnsi="Kalpurush" w:cs="Kalpurush"/>
          <w:sz w:val="24"/>
          <w:szCs w:val="24"/>
          <w:cs/>
          <w:lang w:bidi="bn-BD"/>
        </w:rPr>
        <w:t xml:space="preserve"> </w:t>
      </w:r>
      <w:r w:rsidR="007B05A4" w:rsidRPr="00733F24">
        <w:rPr>
          <w:rFonts w:ascii="Kalpurush" w:hAnsi="Kalpurush" w:cs="Kalpurush" w:hint="cs"/>
          <w:sz w:val="24"/>
          <w:szCs w:val="24"/>
          <w:cs/>
          <w:lang w:bidi="bn-BD"/>
        </w:rPr>
        <w:t>আন-</w:t>
      </w:r>
      <w:r w:rsidRPr="00733F24">
        <w:rPr>
          <w:rFonts w:ascii="Kalpurush" w:hAnsi="Kalpurush" w:cs="Kalpurush" w:hint="cs"/>
          <w:sz w:val="24"/>
          <w:szCs w:val="24"/>
          <w:cs/>
          <w:lang w:bidi="bn-BD"/>
        </w:rPr>
        <w:t>নাহালের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শুরুতে</w:t>
      </w:r>
      <w:r w:rsidRPr="00733F24">
        <w:rPr>
          <w:rFonts w:ascii="Kalpurush" w:hAnsi="Kalpurush" w:cs="Kalpurush"/>
          <w:sz w:val="24"/>
          <w:szCs w:val="24"/>
          <w:cs/>
          <w:lang w:bidi="bn-BD"/>
        </w:rPr>
        <w:t xml:space="preserve"> </w:t>
      </w:r>
      <w:r w:rsidR="002E563E" w:rsidRPr="00733F24">
        <w:rPr>
          <w:rFonts w:ascii="Kalpurush" w:hAnsi="Kalpurush" w:cs="Kalpurush" w:hint="cs"/>
          <w:sz w:val="24"/>
          <w:szCs w:val="24"/>
          <w:cs/>
          <w:lang w:bidi="bn-BD"/>
        </w:rPr>
        <w:t>আল্লাহ</w:t>
      </w:r>
      <w:r w:rsidR="007B05A4" w:rsidRPr="00733F24">
        <w:rPr>
          <w:rFonts w:ascii="Kalpurush" w:hAnsi="Kalpurush" w:cs="Kalpurush" w:hint="cs"/>
          <w:sz w:val="24"/>
          <w:szCs w:val="24"/>
          <w:cs/>
          <w:lang w:bidi="bn-BD"/>
        </w:rPr>
        <w:t xml:space="preserve"> তা</w:t>
      </w:r>
      <w:r w:rsidR="007B05A4" w:rsidRPr="00733F24">
        <w:rPr>
          <w:rFonts w:ascii="Kalpurush" w:hAnsi="Kalpurush" w:cs="Kalpurush" w:hint="cs"/>
          <w:sz w:val="24"/>
          <w:szCs w:val="24"/>
          <w:lang w:bidi="bn-BD"/>
        </w:rPr>
        <w:t>‘</w:t>
      </w:r>
      <w:r w:rsidR="007B05A4" w:rsidRPr="00733F24">
        <w:rPr>
          <w:rFonts w:ascii="Kalpurush" w:hAnsi="Kalpurush" w:cs="Kalpurush" w:hint="cs"/>
          <w:sz w:val="24"/>
          <w:szCs w:val="24"/>
          <w:cs/>
          <w:lang w:bidi="bn-BD"/>
        </w:rPr>
        <w:t>আলা বলেন</w:t>
      </w:r>
      <w:r w:rsidR="007B05A4" w:rsidRPr="00733F24">
        <w:rPr>
          <w:rFonts w:ascii="Kalpurush" w:hAnsi="Kalpurush" w:cs="Kalpurush" w:hint="cs"/>
          <w:sz w:val="24"/>
          <w:szCs w:val="24"/>
          <w:lang w:bidi="bn-BD"/>
        </w:rPr>
        <w:t>,</w:t>
      </w:r>
    </w:p>
    <w:p w:rsidR="00295115" w:rsidRPr="00733F24" w:rsidRDefault="00295115" w:rsidP="00295115">
      <w:pPr>
        <w:jc w:val="both"/>
        <w:rPr>
          <w:rFonts w:ascii="Kalpurush" w:hAnsi="Kalpurush" w:cs="Kalpurush"/>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يُنَزِّلُ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ٱلۡمَلَٰٓئِكَةَ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بِٱلرُّوحِ</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أَمۡرِهِۦ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يَشَآءُ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عِبَادِهِۦٓ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أَنذِرُوٓاْ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فَٱتَّقُونِ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w:t>
      </w:r>
      <w:r w:rsidRPr="00733F24">
        <w:rPr>
          <w:rFonts w:ascii="KFGQPC Uthmanic Script HAFS" w:cs="KFGQPC Uthmanic Script HAFS"/>
          <w:color w:val="008000"/>
          <w:sz w:val="24"/>
          <w:szCs w:val="24"/>
          <w:rtl/>
        </w:rPr>
        <w:t xml:space="preserve"> </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النحل</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w:t>
      </w:r>
      <w:r w:rsidRPr="00733F24">
        <w:rPr>
          <w:rFonts w:ascii="KFGQPC Uthman Taha Naskh" w:cs="KFGQPC Uthman Taha Naskh"/>
          <w:color w:val="008000"/>
          <w:sz w:val="24"/>
          <w:szCs w:val="24"/>
          <w:rtl/>
        </w:rPr>
        <w:t xml:space="preserve">]  </w:t>
      </w:r>
    </w:p>
    <w:p w:rsidR="007D708E" w:rsidRPr="00733F24" w:rsidRDefault="005F3723" w:rsidP="004F15AE">
      <w:pPr>
        <w:bidi w:val="0"/>
        <w:jc w:val="both"/>
        <w:rPr>
          <w:rFonts w:ascii="Kalpurush" w:hAnsi="Kalpurush" w:cs="Kalpurush"/>
          <w:sz w:val="24"/>
          <w:szCs w:val="24"/>
          <w:cs/>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মালায়েকাদের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আপন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নির্দেশে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বান্দাদের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মধ্যে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ইচ্ছা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অতএব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0C1699"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আন</w:t>
      </w:r>
      <w:r w:rsidR="004F15AE" w:rsidRPr="00733F24">
        <w:rPr>
          <w:rFonts w:ascii="Kalpurush" w:hAnsi="Kalpurush" w:cs="Kalpurush"/>
          <w:sz w:val="24"/>
          <w:szCs w:val="24"/>
          <w:cs/>
          <w:lang w:bidi="bn-BD"/>
        </w:rPr>
        <w:t>-</w:t>
      </w:r>
      <w:r w:rsidR="004F15AE" w:rsidRPr="00733F24">
        <w:rPr>
          <w:rFonts w:ascii="Kalpurush" w:hAnsi="Kalpurush" w:cs="Kalpurush" w:hint="cs"/>
          <w:sz w:val="24"/>
          <w:szCs w:val="24"/>
          <w:cs/>
          <w:lang w:bidi="bn-BD"/>
        </w:rPr>
        <w:t>নাহল</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২]</w:t>
      </w:r>
    </w:p>
    <w:p w:rsidR="00295115" w:rsidRPr="00733F24" w:rsidRDefault="00295115" w:rsidP="007B05A4">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সূরার</w:t>
      </w:r>
      <w:r w:rsidRPr="00733F24">
        <w:rPr>
          <w:rFonts w:ascii="Kalpurush" w:hAnsi="Kalpurush" w:cs="Kalpurush"/>
          <w:sz w:val="24"/>
          <w:szCs w:val="24"/>
          <w:cs/>
          <w:lang w:bidi="bn-BD"/>
        </w:rPr>
        <w:t xml:space="preserve"> </w:t>
      </w:r>
      <w:r w:rsidR="00F469B2" w:rsidRPr="00733F24">
        <w:rPr>
          <w:rFonts w:ascii="Kalpurush" w:hAnsi="Kalpurush" w:cs="Kalpurush" w:hint="cs"/>
          <w:sz w:val="24"/>
          <w:szCs w:val="24"/>
          <w:cs/>
          <w:lang w:bidi="bn-BD"/>
        </w:rPr>
        <w:t xml:space="preserve">শুরুতে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Pr="00733F24">
        <w:rPr>
          <w:rFonts w:ascii="Kalpurush" w:hAnsi="Kalpurush" w:cs="Kalpurush" w:hint="cs"/>
          <w:sz w:val="24"/>
          <w:szCs w:val="24"/>
          <w:cs/>
          <w:lang w:bidi="bn-BD"/>
        </w:rPr>
        <w:t>স্বীয়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বান্দাদের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একাধিক</w:t>
      </w:r>
      <w:r w:rsidRPr="00733F24">
        <w:rPr>
          <w:rFonts w:ascii="Kalpurush" w:hAnsi="Kalpurush" w:cs="Kalpurush"/>
          <w:sz w:val="24"/>
          <w:szCs w:val="24"/>
          <w:cs/>
          <w:lang w:bidi="bn-BD"/>
        </w:rPr>
        <w:t xml:space="preserve"> </w:t>
      </w:r>
      <w:r w:rsidR="00F469B2" w:rsidRPr="00733F24">
        <w:rPr>
          <w:rFonts w:ascii="Kalpurush" w:hAnsi="Kalpurush" w:cs="Kalpurush" w:hint="cs"/>
          <w:sz w:val="24"/>
          <w:szCs w:val="24"/>
          <w:cs/>
          <w:lang w:bidi="bn-BD"/>
        </w:rPr>
        <w:t xml:space="preserve">নিয়ামতের </w:t>
      </w:r>
      <w:r w:rsidRPr="00733F24">
        <w:rPr>
          <w:rFonts w:ascii="Kalpurush" w:hAnsi="Kalpurush" w:cs="Kalpurush" w:hint="cs"/>
          <w:sz w:val="24"/>
          <w:szCs w:val="24"/>
          <w:cs/>
          <w:lang w:bidi="bn-BD"/>
        </w:rPr>
        <w:t>কথা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উল্লেখ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00347CE9" w:rsidRPr="00733F24">
        <w:rPr>
          <w:rFonts w:ascii="Kalpurush" w:hAnsi="Kalpurush" w:cs="Kalpurush"/>
          <w:sz w:val="24"/>
          <w:szCs w:val="24"/>
          <w:lang w:bidi="bn-BD"/>
        </w:rPr>
        <w:t>,</w:t>
      </w:r>
      <w:r w:rsidR="00347CE9"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তন্মধ্যে</w:t>
      </w:r>
      <w:r w:rsidRPr="00733F24">
        <w:rPr>
          <w:rFonts w:ascii="Kalpurush" w:hAnsi="Kalpurush" w:cs="Kalpurush"/>
          <w:sz w:val="24"/>
          <w:szCs w:val="24"/>
          <w:cs/>
          <w:lang w:bidi="bn-BD"/>
        </w:rPr>
        <w:t xml:space="preserve"> </w:t>
      </w:r>
      <w:r w:rsidR="007D708E" w:rsidRPr="00733F24">
        <w:rPr>
          <w:rFonts w:ascii="KFGQPC Uthmanic Script HAFS" w:cs="KFGQPC Uthmanic Script HAFS" w:hint="cs"/>
          <w:color w:val="008000"/>
          <w:sz w:val="24"/>
          <w:szCs w:val="24"/>
          <w:rtl/>
        </w:rPr>
        <w:t>لَآ</w:t>
      </w:r>
      <w:r w:rsidR="007D708E" w:rsidRPr="00733F24">
        <w:rPr>
          <w:rFonts w:ascii="KFGQPC Uthmanic Script HAFS" w:cs="KFGQPC Uthmanic Script HAFS"/>
          <w:color w:val="008000"/>
          <w:sz w:val="24"/>
          <w:szCs w:val="24"/>
          <w:rtl/>
        </w:rPr>
        <w:t xml:space="preserve"> </w:t>
      </w:r>
      <w:r w:rsidR="007D708E" w:rsidRPr="00733F24">
        <w:rPr>
          <w:rFonts w:ascii="KFGQPC Uthmanic Script HAFS" w:cs="KFGQPC Uthmanic Script HAFS" w:hint="cs"/>
          <w:color w:val="008000"/>
          <w:sz w:val="24"/>
          <w:szCs w:val="24"/>
          <w:rtl/>
        </w:rPr>
        <w:t>إِلَٰهَ</w:t>
      </w:r>
      <w:r w:rsidR="007D708E" w:rsidRPr="00733F24">
        <w:rPr>
          <w:rFonts w:ascii="KFGQPC Uthmanic Script HAFS" w:cs="KFGQPC Uthmanic Script HAFS"/>
          <w:color w:val="008000"/>
          <w:sz w:val="24"/>
          <w:szCs w:val="24"/>
          <w:rtl/>
        </w:rPr>
        <w:t xml:space="preserve"> </w:t>
      </w:r>
      <w:r w:rsidR="007D708E" w:rsidRPr="00733F24">
        <w:rPr>
          <w:rFonts w:ascii="KFGQPC Uthmanic Script HAFS" w:cs="KFGQPC Uthmanic Script HAFS" w:hint="cs"/>
          <w:color w:val="008000"/>
          <w:sz w:val="24"/>
          <w:szCs w:val="24"/>
          <w:rtl/>
        </w:rPr>
        <w:t>إِلَّآ</w:t>
      </w:r>
      <w:r w:rsidR="007D708E" w:rsidRPr="00733F24">
        <w:rPr>
          <w:rFonts w:ascii="KFGQPC Uthmanic Script HAFS" w:cs="KFGQPC Uthmanic Script HAFS"/>
          <w:color w:val="008000"/>
          <w:sz w:val="24"/>
          <w:szCs w:val="24"/>
          <w:rtl/>
        </w:rPr>
        <w:t xml:space="preserve"> </w:t>
      </w:r>
      <w:r w:rsidR="007D708E" w:rsidRPr="00733F24">
        <w:rPr>
          <w:rFonts w:ascii="KFGQPC Uthmanic Script HAFS" w:cs="KFGQPC Uthmanic Script HAFS" w:hint="cs"/>
          <w:color w:val="008000"/>
          <w:sz w:val="24"/>
          <w:szCs w:val="24"/>
          <w:rtl/>
        </w:rPr>
        <w:t>أَنَا۠</w:t>
      </w:r>
      <w:r w:rsidR="007D708E" w:rsidRPr="00733F24">
        <w:rPr>
          <w:rFonts w:ascii="KFGQPC Uthmanic Script HAFS" w:cs="KFGQPC Uthmanic Script HAFS"/>
          <w:color w:val="008000"/>
          <w:sz w:val="24"/>
          <w:szCs w:val="24"/>
          <w:rtl/>
        </w:rPr>
        <w:t xml:space="preserve"> </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সংবলিত</w:t>
      </w:r>
      <w:r w:rsidRPr="00733F24">
        <w:rPr>
          <w:rFonts w:ascii="Kalpurush" w:hAnsi="Kalpurush" w:cs="Kalpurush"/>
          <w:sz w:val="24"/>
          <w:szCs w:val="24"/>
          <w:cs/>
          <w:lang w:bidi="bn-BD"/>
        </w:rPr>
        <w:t xml:space="preserve"> </w:t>
      </w:r>
      <w:r w:rsidR="002E563E"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সর্বপ্রথম।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প্রতীয়মান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তাওহীদের</w:t>
      </w:r>
      <w:r w:rsidR="00710D4D" w:rsidRPr="00733F24">
        <w:rPr>
          <w:rFonts w:ascii="Kalpurush" w:hAnsi="Kalpurush" w:cs="Kalpurush"/>
          <w:sz w:val="24"/>
          <w:szCs w:val="24"/>
          <w:cs/>
          <w:lang w:bidi="bn-BD"/>
        </w:rPr>
        <w:t xml:space="preserve"> </w:t>
      </w:r>
      <w:r w:rsidR="00710D4D" w:rsidRPr="00733F24">
        <w:rPr>
          <w:rFonts w:ascii="Kalpurush" w:hAnsi="Kalpurush" w:cs="Kalpurush"/>
          <w:sz w:val="24"/>
          <w:szCs w:val="24"/>
          <w:cs/>
          <w:lang w:bidi="bn-BD"/>
        </w:rPr>
        <w:lastRenderedPageBreak/>
        <w:t>কালেমা</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0C74E8"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সবচেয়ে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বড়</w:t>
      </w:r>
      <w:r w:rsidRPr="00733F24">
        <w:rPr>
          <w:rFonts w:ascii="Kalpurush" w:hAnsi="Kalpurush" w:cs="Kalpurush"/>
          <w:sz w:val="24"/>
          <w:szCs w:val="24"/>
          <w:cs/>
          <w:lang w:bidi="bn-BD"/>
        </w:rPr>
        <w:t xml:space="preserve"> </w:t>
      </w:r>
      <w:r w:rsidR="00F469B2" w:rsidRPr="00733F24">
        <w:rPr>
          <w:rFonts w:ascii="Kalpurush" w:hAnsi="Kalpurush" w:cs="Kalpurush" w:hint="cs"/>
          <w:sz w:val="24"/>
          <w:szCs w:val="24"/>
          <w:cs/>
          <w:lang w:bidi="bn-BD"/>
        </w:rPr>
        <w:t>নি</w:t>
      </w:r>
      <w:r w:rsidR="007B05A4" w:rsidRPr="00733F24">
        <w:rPr>
          <w:rFonts w:ascii="Kalpurush" w:hAnsi="Kalpurush" w:cs="Kalpurush" w:hint="cs"/>
          <w:sz w:val="24"/>
          <w:szCs w:val="24"/>
          <w:cs/>
          <w:lang w:bidi="bn-BD"/>
        </w:rPr>
        <w:t>‘আ</w:t>
      </w:r>
      <w:r w:rsidR="00F469B2" w:rsidRPr="00733F24">
        <w:rPr>
          <w:rFonts w:ascii="Kalpurush" w:hAnsi="Kalpurush" w:cs="Kalpurush" w:hint="cs"/>
          <w:sz w:val="24"/>
          <w:szCs w:val="24"/>
          <w:cs/>
          <w:lang w:bidi="bn-BD"/>
        </w:rPr>
        <w:t>ম</w:t>
      </w:r>
      <w:r w:rsidR="000C74E8" w:rsidRPr="00733F24">
        <w:rPr>
          <w:rFonts w:ascii="Kalpurush" w:hAnsi="Kalpurush" w:cs="Kalpurush" w:hint="cs"/>
          <w:sz w:val="24"/>
          <w:szCs w:val="24"/>
          <w:cs/>
          <w:lang w:bidi="bn-BD"/>
        </w:rPr>
        <w:t>ত।</w:t>
      </w:r>
      <w:r w:rsidR="0070415C" w:rsidRPr="00733F24">
        <w:rPr>
          <w:rFonts w:ascii="Kalpurush" w:hAnsi="Kalpurush" w:cs="Kalpurush" w:hint="cs"/>
          <w:sz w:val="24"/>
          <w:szCs w:val="24"/>
          <w:cs/>
          <w:lang w:bidi="bn-BD"/>
        </w:rPr>
        <w:t xml:space="preserve"> </w:t>
      </w:r>
      <w:r w:rsidR="00B97002" w:rsidRPr="00733F24">
        <w:rPr>
          <w:rFonts w:ascii="Kalpurush" w:hAnsi="Kalpurush" w:cs="Kalpurush" w:hint="cs"/>
          <w:sz w:val="24"/>
          <w:szCs w:val="24"/>
          <w:cs/>
          <w:lang w:bidi="bn-BD"/>
        </w:rPr>
        <w:t>এ</w:t>
      </w:r>
      <w:r w:rsidR="007B05A4" w:rsidRPr="00733F24">
        <w:rPr>
          <w:rFonts w:ascii="Kalpurush" w:hAnsi="Kalpurush" w:cs="Kalpurush" w:hint="cs"/>
          <w:sz w:val="24"/>
          <w:szCs w:val="24"/>
          <w:cs/>
          <w:lang w:bidi="bn-BD"/>
        </w:rPr>
        <w:t xml:space="preserve"> নি</w:t>
      </w:r>
      <w:r w:rsidR="007B05A4" w:rsidRPr="00733F24">
        <w:rPr>
          <w:rFonts w:ascii="Kalpurush" w:hAnsi="Kalpurush" w:cs="Kalpurush" w:hint="cs"/>
          <w:sz w:val="24"/>
          <w:szCs w:val="24"/>
          <w:lang w:bidi="bn-BD"/>
        </w:rPr>
        <w:t>‘</w:t>
      </w:r>
      <w:r w:rsidR="007B05A4" w:rsidRPr="00733F24">
        <w:rPr>
          <w:rFonts w:ascii="Kalpurush" w:hAnsi="Kalpurush" w:cs="Kalpurush" w:hint="cs"/>
          <w:sz w:val="24"/>
          <w:szCs w:val="24"/>
          <w:cs/>
          <w:lang w:bidi="bn-BD"/>
        </w:rPr>
        <w:t>আমত</w:t>
      </w:r>
      <w:r w:rsidR="009B4EFB" w:rsidRPr="00733F24">
        <w:rPr>
          <w:rFonts w:ascii="Kalpurush" w:hAnsi="Kalpurush" w:cs="Kalpurush" w:hint="cs"/>
          <w:sz w:val="24"/>
          <w:szCs w:val="24"/>
          <w:cs/>
          <w:lang w:bidi="bn-BD"/>
        </w:rPr>
        <w:t xml:space="preserve">ই </w:t>
      </w:r>
      <w:r w:rsidR="00101BA2" w:rsidRPr="00733F24">
        <w:rPr>
          <w:rFonts w:ascii="Kalpurush" w:hAnsi="Kalpurush" w:cs="Kalpurush" w:hint="cs"/>
          <w:sz w:val="24"/>
          <w:szCs w:val="24"/>
          <w:cs/>
          <w:lang w:bidi="bn-BD"/>
        </w:rPr>
        <w:t xml:space="preserve">স্বীয় </w:t>
      </w:r>
      <w:r w:rsidRPr="00733F24">
        <w:rPr>
          <w:rFonts w:ascii="Kalpurush" w:hAnsi="Kalpurush" w:cs="Kalpurush" w:hint="cs"/>
          <w:sz w:val="24"/>
          <w:szCs w:val="24"/>
          <w:cs/>
          <w:lang w:bidi="bn-BD"/>
        </w:rPr>
        <w:t>বান্দাদের</w:t>
      </w:r>
      <w:r w:rsidR="000B2F16" w:rsidRPr="00733F24">
        <w:rPr>
          <w:rFonts w:ascii="Kalpurush" w:hAnsi="Kalpurush" w:cs="Kalpurush" w:hint="cs"/>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পূর্ণরূপে</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009563B7" w:rsidRPr="00733F24">
        <w:rPr>
          <w:rFonts w:ascii="Kalpurush" w:hAnsi="Kalpurush" w:cs="Kalpurush" w:hint="cs"/>
          <w:sz w:val="24"/>
          <w:szCs w:val="24"/>
          <w:cs/>
          <w:lang w:bidi="bn-BD"/>
        </w:rPr>
        <w:t xml:space="preserve"> </w:t>
      </w:r>
      <w:r w:rsidR="009B4EFB" w:rsidRPr="00733F24">
        <w:rPr>
          <w:rFonts w:ascii="Kalpurush" w:hAnsi="Kalpurush" w:cs="Kalpurush" w:hint="cs"/>
          <w:sz w:val="24"/>
          <w:szCs w:val="24"/>
          <w:cs/>
          <w:lang w:bidi="bn-BD"/>
        </w:rPr>
        <w:t>আল্লাহ</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295115" w:rsidRPr="00733F24" w:rsidRDefault="00295115" w:rsidP="007B05A4">
      <w:pPr>
        <w:jc w:val="both"/>
        <w:rPr>
          <w:rFonts w:ascii="Kalpurush" w:hAnsi="Kalpurush" w:cs="Kalpurush"/>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وَأَسۡبَغَ</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عَلَيۡكُمۡ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نِعَمَهُۥ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ظَٰهِرَةٗ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وَبَاطِنَةٗۗ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٢٠</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لقمان</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٢٠</w:t>
      </w:r>
      <w:r w:rsidRPr="00733F24">
        <w:rPr>
          <w:rFonts w:ascii="KFGQPC Uthman Taha Naskh" w:cs="KFGQPC Uthman Taha Naskh"/>
          <w:color w:val="008000"/>
          <w:sz w:val="24"/>
          <w:szCs w:val="24"/>
          <w:rtl/>
        </w:rPr>
        <w:t xml:space="preserve">]  </w:t>
      </w:r>
    </w:p>
    <w:p w:rsidR="007B05A4" w:rsidRPr="00733F24" w:rsidRDefault="00010D2D" w:rsidP="004F15AE">
      <w:pPr>
        <w:bidi w:val="0"/>
        <w:jc w:val="both"/>
        <w:rPr>
          <w:rFonts w:ascii="Kalpurush" w:hAnsi="Kalpurush" w:cs="Kalpurush"/>
          <w:sz w:val="24"/>
          <w:szCs w:val="24"/>
          <w:lang w:bidi="bn-BD"/>
        </w:rPr>
      </w:pPr>
      <w:r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প্রকাশ্য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অপ্রকাশ্য</w:t>
      </w:r>
      <w:r w:rsidR="007B05A4" w:rsidRPr="00733F24">
        <w:rPr>
          <w:rFonts w:ascii="Kalpurush" w:hAnsi="Kalpurush" w:cs="Kalpurush"/>
          <w:sz w:val="24"/>
          <w:szCs w:val="24"/>
          <w:cs/>
          <w:lang w:bidi="bn-BD"/>
        </w:rPr>
        <w:t xml:space="preserve"> নি</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আমত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পূর্ণরূপে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দিয়েছেন</w:t>
      </w:r>
      <w:r w:rsidR="000C1699"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লুকমান</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২০]</w:t>
      </w:r>
      <w:r w:rsidR="00295115" w:rsidRPr="00733F24">
        <w:rPr>
          <w:rFonts w:ascii="Kalpurush" w:hAnsi="Kalpurush" w:cs="Kalpurush"/>
          <w:sz w:val="24"/>
          <w:szCs w:val="24"/>
          <w:cs/>
          <w:lang w:bidi="bn-BD"/>
        </w:rPr>
        <w:t xml:space="preserve"> </w:t>
      </w:r>
    </w:p>
    <w:p w:rsidR="00295115" w:rsidRPr="00733F24" w:rsidRDefault="00295115" w:rsidP="007B05A4">
      <w:pPr>
        <w:bidi w:val="0"/>
        <w:jc w:val="both"/>
        <w:rPr>
          <w:rFonts w:ascii="Kalpurush" w:hAnsi="Kalpurush" w:cs="Kalpurush"/>
          <w:sz w:val="24"/>
          <w:szCs w:val="24"/>
          <w:lang w:bidi="bn-BD"/>
        </w:rPr>
      </w:pPr>
      <w:r w:rsidRPr="00733F24">
        <w:rPr>
          <w:rFonts w:ascii="Kalpurush" w:hAnsi="Kalpurush" w:cs="Kalpurush" w:hint="cs"/>
          <w:sz w:val="24"/>
          <w:szCs w:val="24"/>
          <w:cs/>
          <w:lang w:bidi="bn-BD"/>
        </w:rPr>
        <w:t>মুজাহিদ</w:t>
      </w:r>
      <w:r w:rsidRPr="00733F24">
        <w:rPr>
          <w:rFonts w:ascii="Kalpurush" w:hAnsi="Kalpurush" w:cs="Kalpurush"/>
          <w:sz w:val="24"/>
          <w:szCs w:val="24"/>
          <w:cs/>
          <w:lang w:bidi="bn-BD"/>
        </w:rPr>
        <w:t xml:space="preserve"> </w:t>
      </w:r>
      <w:r w:rsidR="007B05A4" w:rsidRPr="00733F24">
        <w:rPr>
          <w:rFonts w:ascii="Kalpurush" w:hAnsi="Kalpurush" w:cs="Kalpurush" w:hint="cs"/>
          <w:sz w:val="24"/>
          <w:szCs w:val="24"/>
          <w:cs/>
          <w:lang w:bidi="bn-BD"/>
        </w:rPr>
        <w:t>র</w:t>
      </w:r>
      <w:r w:rsidRPr="00733F24">
        <w:rPr>
          <w:rFonts w:ascii="Kalpurush" w:hAnsi="Kalpurush" w:cs="Kalpurush" w:hint="cs"/>
          <w:sz w:val="24"/>
          <w:szCs w:val="24"/>
          <w:cs/>
          <w:lang w:bidi="bn-BD"/>
        </w:rPr>
        <w:t>হ</w:t>
      </w:r>
      <w:r w:rsidR="007B05A4" w:rsidRPr="00733F24">
        <w:rPr>
          <w:rFonts w:ascii="Kalpurush" w:hAnsi="Kalpurush" w:cs="Kalpurush" w:hint="cs"/>
          <w:sz w:val="24"/>
          <w:szCs w:val="24"/>
          <w:cs/>
          <w:lang w:bidi="bn-BD"/>
        </w:rPr>
        <w:t>.</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এখানে</w:t>
      </w:r>
      <w:r w:rsidR="007B05A4" w:rsidRPr="00733F24">
        <w:rPr>
          <w:rFonts w:ascii="Kalpurush" w:hAnsi="Kalpurush" w:cs="Kalpurush"/>
          <w:sz w:val="24"/>
          <w:szCs w:val="24"/>
          <w:cs/>
          <w:lang w:bidi="bn-BD"/>
        </w:rPr>
        <w:t xml:space="preserve"> নি</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আমত</w:t>
      </w:r>
      <w:r w:rsidRPr="00733F24">
        <w:rPr>
          <w:rFonts w:ascii="Kalpurush" w:hAnsi="Kalpurush" w:cs="Kalpurush"/>
          <w:sz w:val="24"/>
          <w:szCs w:val="24"/>
          <w:cs/>
          <w:lang w:bidi="bn-BD"/>
        </w:rPr>
        <w:t xml:space="preserve"> </w:t>
      </w:r>
      <w:r w:rsidR="00010D2D" w:rsidRPr="00733F24">
        <w:rPr>
          <w:rFonts w:ascii="Kalpurush" w:hAnsi="Kalpurush" w:cs="Kalpurush" w:hint="cs"/>
          <w:sz w:val="24"/>
          <w:szCs w:val="24"/>
          <w:cs/>
          <w:lang w:bidi="bn-BD"/>
        </w:rPr>
        <w:t xml:space="preserve">দ্বারা উদ্দেশ্য </w:t>
      </w:r>
      <w:r w:rsidRPr="00733F24">
        <w:rPr>
          <w:rFonts w:ascii="Kalpurush" w:hAnsi="Kalpurush" w:cs="Kalpurush"/>
          <w:sz w:val="24"/>
          <w:szCs w:val="24"/>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0C1699" w:rsidRPr="00733F24">
        <w:rPr>
          <w:rFonts w:ascii="Kalpurush" w:hAnsi="Kalpurush" w:cs="Kalpurush" w:hint="cs"/>
          <w:sz w:val="24"/>
          <w:szCs w:val="24"/>
          <w:cs/>
          <w:lang w:bidi="bn-BD"/>
        </w:rPr>
        <w:t>’</w:t>
      </w:r>
      <w:r w:rsidR="000C1699" w:rsidRPr="00733F24">
        <w:rPr>
          <w:rFonts w:ascii="Kalpurush" w:hAnsi="Kalpurush" w:cs="SolaimanLipi" w:hint="cs"/>
          <w:sz w:val="24"/>
          <w:szCs w:val="24"/>
          <w:cs/>
          <w:lang w:bidi="hi-IN"/>
        </w:rPr>
        <w:t>।</w:t>
      </w:r>
      <w:r w:rsidR="000C1699" w:rsidRPr="00733F24">
        <w:rPr>
          <w:rStyle w:val="FootnoteReference"/>
          <w:rFonts w:ascii="Kalpurush" w:hAnsi="Kalpurush" w:cs="Kalpurush"/>
          <w:sz w:val="24"/>
          <w:szCs w:val="24"/>
          <w:cs/>
          <w:lang w:bidi="bn-BD"/>
        </w:rPr>
        <w:footnoteReference w:id="1"/>
      </w:r>
    </w:p>
    <w:p w:rsidR="00295115" w:rsidRPr="00733F24" w:rsidRDefault="00295115" w:rsidP="00722725">
      <w:pPr>
        <w:bidi w:val="0"/>
        <w:jc w:val="both"/>
        <w:rPr>
          <w:rFonts w:ascii="Kalpurush" w:hAnsi="Kalpurush" w:cs="Kalpurush"/>
          <w:sz w:val="24"/>
          <w:szCs w:val="24"/>
          <w:lang w:bidi="bn-BD"/>
        </w:rPr>
      </w:pPr>
      <w:r w:rsidRPr="00733F24">
        <w:rPr>
          <w:rFonts w:ascii="Kalpurush" w:hAnsi="Kalpurush" w:cs="Kalpurush" w:hint="cs"/>
          <w:sz w:val="24"/>
          <w:szCs w:val="24"/>
          <w:cs/>
          <w:lang w:bidi="bn-BD"/>
        </w:rPr>
        <w:t>সুফিয়ান</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00722725">
        <w:rPr>
          <w:rFonts w:ascii="Kalpurush" w:hAnsi="Kalpurush" w:cs="Kalpurush" w:hint="cs"/>
          <w:sz w:val="24"/>
          <w:szCs w:val="24"/>
          <w:cs/>
          <w:lang w:bidi="bn-BD"/>
        </w:rPr>
        <w:t>‘</w:t>
      </w:r>
      <w:r w:rsidRPr="00733F24">
        <w:rPr>
          <w:rFonts w:ascii="Kalpurush" w:hAnsi="Kalpurush" w:cs="Kalpurush" w:hint="cs"/>
          <w:sz w:val="24"/>
          <w:szCs w:val="24"/>
          <w:cs/>
          <w:lang w:bidi="bn-BD"/>
        </w:rPr>
        <w:t>উ</w:t>
      </w:r>
      <w:r w:rsidR="00722725">
        <w:rPr>
          <w:rFonts w:ascii="Kalpurush" w:hAnsi="Kalpurush" w:cs="Kalpurush" w:hint="cs"/>
          <w:sz w:val="24"/>
          <w:szCs w:val="24"/>
          <w:cs/>
          <w:lang w:bidi="bn-BD"/>
        </w:rPr>
        <w:t>ইয়াই</w:t>
      </w:r>
      <w:r w:rsidRPr="00733F24">
        <w:rPr>
          <w:rFonts w:ascii="Kalpurush" w:hAnsi="Kalpurush" w:cs="Kalpurush" w:hint="cs"/>
          <w:sz w:val="24"/>
          <w:szCs w:val="24"/>
          <w:cs/>
          <w:lang w:bidi="bn-BD"/>
        </w:rPr>
        <w:t>নাহ</w:t>
      </w:r>
      <w:r w:rsidR="007B05A4" w:rsidRPr="00733F24">
        <w:rPr>
          <w:rFonts w:ascii="Kalpurush" w:hAnsi="Kalpurush" w:cs="Kalpurush"/>
          <w:sz w:val="24"/>
          <w:szCs w:val="24"/>
          <w:cs/>
          <w:lang w:bidi="bn-BD"/>
        </w:rPr>
        <w:t xml:space="preserve"> রহ.</w:t>
      </w:r>
      <w:r w:rsidR="007B05A4" w:rsidRPr="00733F24">
        <w:rPr>
          <w:rFonts w:ascii="Kalpurush" w:hAnsi="Kalpurush" w:cs="Kalpurush" w:hint="cs"/>
          <w:sz w:val="24"/>
          <w:szCs w:val="24"/>
          <w:cs/>
          <w:lang w:bidi="bn-BD"/>
        </w:rPr>
        <w:t xml:space="preserve"> বলেন</w:t>
      </w:r>
      <w:r w:rsidR="007B05A4" w:rsidRPr="00733F24">
        <w:rPr>
          <w:rFonts w:ascii="Kalpurush" w:hAnsi="Kalpurush" w:cs="Kalpurush" w:hint="cs"/>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বান্দাকে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এমন</w:t>
      </w:r>
      <w:r w:rsidR="007B05A4" w:rsidRPr="00733F24">
        <w:rPr>
          <w:rFonts w:ascii="Kalpurush" w:hAnsi="Kalpurush" w:cs="Kalpurush"/>
          <w:sz w:val="24"/>
          <w:szCs w:val="24"/>
          <w:cs/>
          <w:lang w:bidi="bn-BD"/>
        </w:rPr>
        <w:t xml:space="preserve"> নি</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আমত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007B05A4"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010D2D" w:rsidRPr="00733F24">
        <w:rPr>
          <w:rFonts w:ascii="Kalpurush" w:hAnsi="Kalpurush" w:cs="Kalpurush" w:hint="cs"/>
          <w:sz w:val="24"/>
          <w:szCs w:val="24"/>
          <w:cs/>
          <w:lang w:bidi="bn-BD"/>
        </w:rPr>
        <w:t xml:space="preserve">’র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জ্ঞান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বড়</w:t>
      </w:r>
      <w:r w:rsidR="00010D2D" w:rsidRPr="00733F24">
        <w:rPr>
          <w:rFonts w:ascii="Kalpurush" w:hAnsi="Kalpurush" w:cs="Kalpurush" w:hint="cs"/>
          <w:sz w:val="24"/>
          <w:szCs w:val="24"/>
          <w:cs/>
          <w:lang w:bidi="bn-BD"/>
        </w:rPr>
        <w:t>”!</w:t>
      </w:r>
      <w:r w:rsidR="000C1699" w:rsidRPr="00733F24">
        <w:rPr>
          <w:rStyle w:val="FootnoteReference"/>
          <w:rFonts w:ascii="Kalpurush" w:hAnsi="Kalpurush" w:cs="Kalpurush"/>
          <w:sz w:val="24"/>
          <w:szCs w:val="24"/>
          <w:cs/>
          <w:lang w:bidi="bn-BD"/>
        </w:rPr>
        <w:footnoteReference w:id="2"/>
      </w:r>
      <w:r w:rsidRPr="00733F24">
        <w:rPr>
          <w:rFonts w:ascii="Kalpurush" w:hAnsi="Kalpurush" w:cs="Kalpurush"/>
          <w:sz w:val="24"/>
          <w:szCs w:val="24"/>
          <w:lang w:bidi="bn-BD"/>
        </w:rPr>
        <w:t xml:space="preserve"> </w:t>
      </w:r>
    </w:p>
    <w:p w:rsidR="00295115" w:rsidRPr="00733F24" w:rsidRDefault="006D2FA6" w:rsidP="000E4604">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অপ</w:t>
      </w:r>
      <w:r w:rsidR="00295115" w:rsidRPr="00733F24">
        <w:rPr>
          <w:rFonts w:ascii="Kalpurush" w:hAnsi="Kalpurush" w:cs="Kalpurush" w:hint="cs"/>
          <w:b/>
          <w:bCs/>
          <w:sz w:val="24"/>
          <w:szCs w:val="24"/>
          <w:cs/>
          <w:lang w:bidi="bn-BD"/>
        </w:rPr>
        <w:t>র</w:t>
      </w:r>
      <w:r w:rsidR="000B2F16" w:rsidRPr="00733F24">
        <w:rPr>
          <w:rFonts w:ascii="Kalpurush" w:hAnsi="Kalpurush" w:cs="Kalpurush"/>
          <w:b/>
          <w:bCs/>
          <w:sz w:val="24"/>
          <w:szCs w:val="24"/>
          <w:cs/>
          <w:lang w:bidi="bn-BD"/>
        </w:rPr>
        <w:t xml:space="preserve"> ফযীলত</w:t>
      </w:r>
      <w:r w:rsidR="007B05A4" w:rsidRPr="00733F24">
        <w:rPr>
          <w:rFonts w:ascii="Kalpurush" w:hAnsi="Kalpurush" w:cs="Kalpurush" w:hint="cs"/>
          <w:b/>
          <w:bCs/>
          <w:sz w:val="24"/>
          <w:szCs w:val="24"/>
          <w:cs/>
          <w:lang w:bidi="bn-BD"/>
        </w:rPr>
        <w:t>:</w:t>
      </w:r>
      <w:r w:rsidR="00295115" w:rsidRPr="00733F24">
        <w:rPr>
          <w:rFonts w:ascii="Kalpurush" w:hAnsi="Kalpurush" w:cs="Kalpurush"/>
          <w:sz w:val="24"/>
          <w:szCs w:val="24"/>
          <w:lang w:bidi="bn-BD"/>
        </w:rPr>
        <w:t xml:space="preserve"> </w:t>
      </w:r>
      <w:r w:rsidR="00B63B38" w:rsidRPr="00733F24">
        <w:rPr>
          <w:rFonts w:ascii="Kalpurush" w:hAnsi="Kalpurush" w:cs="Kalpurush" w:hint="cs"/>
          <w:sz w:val="24"/>
          <w:szCs w:val="24"/>
          <w:cs/>
          <w:lang w:bidi="bn-BD"/>
        </w:rPr>
        <w:t>আল্লাহ</w:t>
      </w:r>
      <w:r w:rsidR="007B05A4" w:rsidRPr="00733F24">
        <w:rPr>
          <w:rFonts w:ascii="Kalpurush" w:hAnsi="Kalpurush" w:cs="Kalpurush" w:hint="cs"/>
          <w:sz w:val="24"/>
          <w:szCs w:val="24"/>
          <w:cs/>
          <w:lang w:bidi="bn-BD"/>
        </w:rPr>
        <w:t xml:space="preserve"> তা</w:t>
      </w:r>
      <w:r w:rsidR="007B05A4" w:rsidRPr="00733F24">
        <w:rPr>
          <w:rFonts w:ascii="Kalpurush" w:hAnsi="Kalpurush" w:cs="Kalpurush" w:hint="cs"/>
          <w:sz w:val="24"/>
          <w:szCs w:val="24"/>
          <w:lang w:bidi="bn-BD"/>
        </w:rPr>
        <w:t>‘</w:t>
      </w:r>
      <w:r w:rsidR="007B05A4" w:rsidRPr="00733F24">
        <w:rPr>
          <w:rFonts w:ascii="Kalpurush" w:hAnsi="Kalpurush" w:cs="Kalpurush" w:hint="cs"/>
          <w:sz w:val="24"/>
          <w:szCs w:val="24"/>
          <w:cs/>
          <w:lang w:bidi="bn-BD"/>
        </w:rPr>
        <w:t xml:space="preserve">আলা </w:t>
      </w:r>
      <w:r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0E4604" w:rsidRPr="00733F24">
        <w:rPr>
          <w:rFonts w:ascii="Kalpurush" w:hAnsi="Kalpurush" w:cs="Kalpurush" w:hint="cs"/>
          <w:sz w:val="24"/>
          <w:szCs w:val="24"/>
          <w:cs/>
          <w:lang w:bidi="bn-BD"/>
        </w:rPr>
        <w:t xml:space="preserve">কুরআনুল </w:t>
      </w:r>
      <w:r w:rsidR="007B05A4" w:rsidRPr="00733F24">
        <w:rPr>
          <w:rFonts w:ascii="Kalpurush" w:hAnsi="Kalpurush" w:cs="Kalpurush" w:hint="cs"/>
          <w:sz w:val="24"/>
          <w:szCs w:val="24"/>
          <w:cs/>
          <w:lang w:bidi="bn-BD"/>
        </w:rPr>
        <w:t>কারী</w:t>
      </w:r>
      <w:r w:rsidR="000E4604" w:rsidRPr="00733F24">
        <w:rPr>
          <w:rFonts w:ascii="Kalpurush" w:hAnsi="Kalpurush" w:cs="Kalpurush" w:hint="cs"/>
          <w:sz w:val="24"/>
          <w:szCs w:val="24"/>
          <w:cs/>
          <w:lang w:bidi="bn-BD"/>
        </w:rPr>
        <w:t xml:space="preserve">মে </w:t>
      </w:r>
      <w:r w:rsidR="00295115" w:rsidRPr="00733F24">
        <w:rPr>
          <w:rFonts w:ascii="Kalpurush" w:hAnsi="Kalpurush" w:cs="Kalpurush" w:hint="cs"/>
          <w:sz w:val="24"/>
          <w:szCs w:val="24"/>
          <w:cs/>
          <w:lang w:bidi="bn-BD"/>
        </w:rPr>
        <w:t>তায়্যিবাহ</w:t>
      </w:r>
      <w:r w:rsidR="00B63B38" w:rsidRPr="00733F24">
        <w:rPr>
          <w:rFonts w:ascii="Kalpurush" w:hAnsi="Kalpurush" w:cs="Kalpurush" w:hint="cs"/>
          <w:sz w:val="24"/>
          <w:szCs w:val="24"/>
          <w:cs/>
          <w:lang w:bidi="bn-BD"/>
        </w:rPr>
        <w:t xml:space="preserve"> </w:t>
      </w:r>
      <w:r w:rsidR="00C25D29" w:rsidRPr="00733F24">
        <w:rPr>
          <w:rFonts w:ascii="Kalpurush" w:hAnsi="Kalpurush" w:cs="Kalpurush" w:hint="cs"/>
          <w:sz w:val="24"/>
          <w:szCs w:val="24"/>
          <w:cs/>
          <w:lang w:bidi="bn-BD"/>
        </w:rPr>
        <w:t xml:space="preserve">বা </w:t>
      </w:r>
      <w:r w:rsidR="00295115" w:rsidRPr="00733F24">
        <w:rPr>
          <w:rFonts w:ascii="Kalpurush" w:hAnsi="Kalpurush" w:cs="Kalpurush" w:hint="cs"/>
          <w:sz w:val="24"/>
          <w:szCs w:val="24"/>
          <w:cs/>
          <w:lang w:bidi="bn-BD"/>
        </w:rPr>
        <w:t>পবিত্র</w:t>
      </w:r>
      <w:r w:rsidR="000E4604" w:rsidRPr="00733F24">
        <w:rPr>
          <w:rFonts w:ascii="Kalpurush" w:hAnsi="Kalpurush" w:cs="Kalpurush" w:hint="cs"/>
          <w:sz w:val="24"/>
          <w:szCs w:val="24"/>
          <w:cs/>
          <w:lang w:bidi="bn-BD"/>
        </w:rPr>
        <w:t xml:space="preserve"> বলে </w:t>
      </w:r>
      <w:r w:rsidR="00C25D29" w:rsidRPr="00733F24">
        <w:rPr>
          <w:rFonts w:ascii="Kalpurush" w:hAnsi="Kalpurush" w:cs="Kalpurush" w:hint="cs"/>
          <w:sz w:val="24"/>
          <w:szCs w:val="24"/>
          <w:cs/>
          <w:lang w:bidi="bn-BD"/>
        </w:rPr>
        <w:t xml:space="preserve">গুণান্বিত </w:t>
      </w:r>
      <w:r w:rsidR="00295115" w:rsidRPr="00733F24">
        <w:rPr>
          <w:rFonts w:ascii="Kalpurush" w:hAnsi="Kalpurush" w:cs="Kalpurush" w:hint="cs"/>
          <w:sz w:val="24"/>
          <w:szCs w:val="24"/>
          <w:cs/>
          <w:lang w:bidi="bn-BD"/>
        </w:rPr>
        <w:t>করেছেন</w:t>
      </w:r>
      <w:r w:rsidR="007B05A4"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যেমন</w:t>
      </w:r>
      <w:r w:rsidR="007B05A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295115" w:rsidRPr="00733F24" w:rsidRDefault="00295115" w:rsidP="007B05A4">
      <w:pPr>
        <w:jc w:val="both"/>
        <w:rPr>
          <w:rFonts w:ascii="Kalpurush" w:hAnsi="Kalpurush" w:cs="Kalpurush"/>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أَلَمۡ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كَيۡفَ</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ضَرَبَ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مَثَلٗا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كَلِمَةٗ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طَيِّبَةٗ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كَشَجَرَةٖ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طَيِّبَةٍ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أَصۡلُهَا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ثَابِتٞ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وَفَرۡعُهَا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ٱلسَّمَآءِ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٢٤</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تُؤۡتِيٓ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أُكُلَهَا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حِينِۢ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بِإِذۡنِ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رَبِّهَاۗ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وَيَضۡرِبُ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ٱلۡأَمۡثَالَ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لِلنَّاسِ</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لَعَلَّهُمۡ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يَتَذَكَّرُونَ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ابراهيم</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٢٤،</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٢٥</w:t>
      </w:r>
      <w:r w:rsidRPr="00733F24">
        <w:rPr>
          <w:rFonts w:ascii="KFGQPC Uthman Taha Naskh" w:cs="KFGQPC Uthman Taha Naskh"/>
          <w:color w:val="008000"/>
          <w:sz w:val="24"/>
          <w:szCs w:val="24"/>
          <w:rtl/>
        </w:rPr>
        <w:t xml:space="preserve">]  </w:t>
      </w:r>
    </w:p>
    <w:p w:rsidR="006018AB" w:rsidRPr="00733F24" w:rsidRDefault="00C25D29" w:rsidP="004F15AE">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কীভাবে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r w:rsidR="00295115" w:rsidRPr="00733F24">
        <w:rPr>
          <w:rFonts w:ascii="Kalpurush" w:hAnsi="Kalpurush" w:cs="Kalpurush"/>
          <w:sz w:val="24"/>
          <w:szCs w:val="24"/>
          <w:lang w:bidi="bn-BD"/>
        </w:rPr>
        <w:t>?</w:t>
      </w:r>
      <w:r w:rsidR="00710D4D" w:rsidRPr="00733F24">
        <w:rPr>
          <w:rFonts w:ascii="Kalpurush" w:hAnsi="Kalpurush" w:cs="Kalpurush"/>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তাইয়্যেবাহ</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ভাল</w:t>
      </w:r>
      <w:r w:rsidR="007B05A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বৃক্ষের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সুস্থির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শাখা</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প্রশাখা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আকাশে।</w:t>
      </w:r>
      <w:r w:rsidR="00FC1789"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সেটি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অনুমতিতে</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ফল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মানুষের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দৃষ্টান্ত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উপদেশ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গ্রহণ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6018AB"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ইবরাহীম</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২৪</w:t>
      </w:r>
      <w:r w:rsidR="004F15AE" w:rsidRPr="00733F24">
        <w:rPr>
          <w:rFonts w:ascii="Kalpurush" w:hAnsi="Kalpurush" w:cs="Kalpurush"/>
          <w:sz w:val="24"/>
          <w:szCs w:val="24"/>
          <w:cs/>
          <w:lang w:bidi="bn-BD"/>
        </w:rPr>
        <w:t>-</w:t>
      </w:r>
      <w:r w:rsidR="004F15AE" w:rsidRPr="00733F24">
        <w:rPr>
          <w:rFonts w:ascii="Kalpurush" w:hAnsi="Kalpurush" w:cs="Kalpurush" w:hint="cs"/>
          <w:sz w:val="24"/>
          <w:szCs w:val="24"/>
          <w:cs/>
          <w:lang w:bidi="bn-BD"/>
        </w:rPr>
        <w:t>২৫]</w:t>
      </w:r>
    </w:p>
    <w:p w:rsidR="00295115" w:rsidRPr="00733F24" w:rsidRDefault="00344502" w:rsidP="00F41682">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lastRenderedPageBreak/>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7B05A4" w:rsidRPr="00733F24">
        <w:rPr>
          <w:rFonts w:ascii="Kalpurush" w:hAnsi="Kalpurush" w:cs="Kalpurush" w:hint="cs"/>
          <w:b/>
          <w:bCs/>
          <w:sz w:val="24"/>
          <w:szCs w:val="24"/>
          <w:cs/>
          <w:lang w:bidi="bn-BD"/>
        </w:rPr>
        <w:t>:</w:t>
      </w:r>
      <w:r w:rsidR="00295115" w:rsidRPr="00733F24">
        <w:rPr>
          <w:rFonts w:ascii="Kalpurush" w:hAnsi="Kalpurush" w:cs="Kalpurush"/>
          <w:sz w:val="24"/>
          <w:szCs w:val="24"/>
          <w:lang w:bidi="bn-BD"/>
        </w:rPr>
        <w:t xml:space="preserve"> </w:t>
      </w:r>
      <w:r w:rsidR="00F41682" w:rsidRPr="00733F24">
        <w:rPr>
          <w:rFonts w:ascii="Kalpurush" w:hAnsi="Kalpurush" w:cs="Kalpurush" w:hint="cs"/>
          <w:sz w:val="24"/>
          <w:szCs w:val="24"/>
          <w:cs/>
          <w:lang w:bidi="bn-BD"/>
        </w:rPr>
        <w:t>আল্লাহ</w:t>
      </w:r>
      <w:r w:rsidR="007B05A4" w:rsidRPr="00733F24">
        <w:rPr>
          <w:rFonts w:ascii="Kalpurush" w:hAnsi="Kalpurush" w:cs="Kalpurush" w:hint="cs"/>
          <w:sz w:val="24"/>
          <w:szCs w:val="24"/>
          <w:cs/>
          <w:lang w:bidi="bn-BD"/>
        </w:rPr>
        <w:t xml:space="preserve"> তা</w:t>
      </w:r>
      <w:r w:rsidR="007B05A4" w:rsidRPr="00733F24">
        <w:rPr>
          <w:rFonts w:ascii="Kalpurush" w:hAnsi="Kalpurush" w:cs="Kalpurush" w:hint="cs"/>
          <w:sz w:val="24"/>
          <w:szCs w:val="24"/>
          <w:lang w:bidi="bn-BD"/>
        </w:rPr>
        <w:t>‘</w:t>
      </w:r>
      <w:r w:rsidR="007B05A4" w:rsidRPr="00733F24">
        <w:rPr>
          <w:rFonts w:ascii="Kalpurush" w:hAnsi="Kalpurush" w:cs="Kalpurush" w:hint="cs"/>
          <w:sz w:val="24"/>
          <w:szCs w:val="24"/>
          <w:cs/>
          <w:lang w:bidi="bn-BD"/>
        </w:rPr>
        <w:t xml:space="preserve">আলা </w:t>
      </w:r>
      <w:r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F41682" w:rsidRPr="00733F24">
        <w:rPr>
          <w:rFonts w:ascii="Kalpurush" w:hAnsi="Kalpurush" w:cs="Kalpurush" w:hint="cs"/>
          <w:sz w:val="24"/>
          <w:szCs w:val="24"/>
          <w:cs/>
          <w:lang w:bidi="bn-BD"/>
        </w:rPr>
        <w:t>কে</w:t>
      </w:r>
      <w:r w:rsidRPr="00733F24">
        <w:rPr>
          <w:rFonts w:ascii="Kalpurush" w:hAnsi="Kalpurush" w:cs="Kalpurush" w:hint="cs"/>
          <w:sz w:val="24"/>
          <w:szCs w:val="24"/>
          <w:cs/>
          <w:lang w:bidi="bn-BD"/>
        </w:rPr>
        <w:t xml:space="preserve"> </w:t>
      </w:r>
      <w:r w:rsidR="007B05A4" w:rsidRPr="00733F24">
        <w:rPr>
          <w:rFonts w:ascii="Kalpurush" w:hAnsi="Kalpurush" w:cs="Kalpurush" w:hint="cs"/>
          <w:sz w:val="24"/>
          <w:szCs w:val="24"/>
          <w:cs/>
          <w:lang w:bidi="bn-BD"/>
        </w:rPr>
        <w:t>কুরআনুল কারী</w:t>
      </w:r>
      <w:r w:rsidR="00F41682" w:rsidRPr="00733F24">
        <w:rPr>
          <w:rFonts w:ascii="Kalpurush" w:hAnsi="Kalpurush" w:cs="Kalpurush" w:hint="cs"/>
          <w:sz w:val="24"/>
          <w:szCs w:val="24"/>
          <w:cs/>
          <w:lang w:bidi="bn-BD"/>
        </w:rPr>
        <w:t xml:space="preserve">মে </w:t>
      </w:r>
      <w:r w:rsidR="00295115" w:rsidRPr="00733F24">
        <w:rPr>
          <w:rFonts w:ascii="Kalpurush" w:hAnsi="Kalpurush" w:cs="Kalpurush" w:hint="cs"/>
          <w:sz w:val="24"/>
          <w:szCs w:val="24"/>
          <w:cs/>
          <w:lang w:bidi="bn-BD"/>
        </w:rPr>
        <w:t>সুদৃঢ়</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বাণী</w:t>
      </w:r>
      <w:r w:rsidR="00F41682" w:rsidRPr="00733F24">
        <w:rPr>
          <w:rFonts w:ascii="Kalpurush" w:hAnsi="Kalpurush" w:cs="Kalpurush" w:hint="cs"/>
          <w:sz w:val="24"/>
          <w:szCs w:val="24"/>
          <w:cs/>
          <w:lang w:bidi="bn-BD"/>
        </w:rPr>
        <w:t xml:space="preserve"> বলেছেন</w:t>
      </w:r>
      <w:r w:rsidR="007B05A4"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যেমন</w:t>
      </w:r>
      <w:r w:rsidR="007B05A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F41682" w:rsidRPr="00733F24">
        <w:rPr>
          <w:rFonts w:ascii="Kalpurush" w:hAnsi="Kalpurush" w:cs="Kalpurush" w:hint="cs"/>
          <w:sz w:val="24"/>
          <w:szCs w:val="24"/>
          <w:cs/>
          <w:lang w:bidi="bn-BD"/>
        </w:rPr>
        <w:t>তিনি</w:t>
      </w:r>
      <w:r w:rsidR="007B05A4" w:rsidRPr="00733F24">
        <w:rPr>
          <w:rFonts w:ascii="Kalpurush" w:hAnsi="Kalpurush" w:cs="Kalpurush" w:hint="cs"/>
          <w:sz w:val="24"/>
          <w:szCs w:val="24"/>
          <w:cs/>
          <w:lang w:bidi="bn-BD"/>
        </w:rPr>
        <w:t xml:space="preserve"> বলেন</w:t>
      </w:r>
      <w:r w:rsidR="007B05A4" w:rsidRPr="00733F24">
        <w:rPr>
          <w:rFonts w:ascii="Kalpurush" w:hAnsi="Kalpurush" w:cs="Kalpurush" w:hint="cs"/>
          <w:sz w:val="24"/>
          <w:szCs w:val="24"/>
          <w:lang w:bidi="bn-BD"/>
        </w:rPr>
        <w:t>,</w:t>
      </w:r>
    </w:p>
    <w:p w:rsidR="00295115" w:rsidRPr="00733F24" w:rsidRDefault="00295115" w:rsidP="007B05A4">
      <w:pPr>
        <w:jc w:val="both"/>
        <w:rPr>
          <w:rFonts w:ascii="KFGQPC Uthman Taha Naskh" w:cs="KFGQPC Uthman Taha Naskh"/>
          <w:color w:val="008000"/>
          <w:sz w:val="24"/>
          <w:szCs w:val="24"/>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يُثَبِّتُ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ءَامَنُواْ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بِٱلۡقَوۡلِ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ٱلثَّابِتِ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ٱلۡحَيَوٰةِ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ٱلدُّنۡيَا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ٱلۡأٓخِرَةِۖ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وَيُضِلُّ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ٱلظَّٰلِمِينَۚ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وَيَفۡعَلُ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يَشَآءُ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٢٧</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ابراهيم</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٢٧</w:t>
      </w:r>
      <w:r w:rsidRPr="00733F24">
        <w:rPr>
          <w:rFonts w:ascii="KFGQPC Uthman Taha Naskh" w:cs="KFGQPC Uthman Taha Naskh"/>
          <w:color w:val="008000"/>
          <w:sz w:val="24"/>
          <w:szCs w:val="24"/>
          <w:rtl/>
        </w:rPr>
        <w:t xml:space="preserve">]  </w:t>
      </w:r>
    </w:p>
    <w:p w:rsidR="00295115" w:rsidRPr="00733F24" w:rsidRDefault="008E5435" w:rsidP="004F15AE">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অবিচল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ইমানদারদেরকে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সুদৃঢ়</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দুনিয়ার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আখিরাতে।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A644FC"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যালিমদের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পথভ্রষ্ট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ইচ্ছা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3D0FD9"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ইবরাহীম</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২৭]</w:t>
      </w:r>
    </w:p>
    <w:p w:rsidR="00295115" w:rsidRPr="00733F24" w:rsidRDefault="003D0FD9" w:rsidP="001672DE">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7B05A4" w:rsidRPr="00733F24">
        <w:rPr>
          <w:rFonts w:ascii="Kalpurush" w:hAnsi="Kalpurush" w:cs="Kalpurush" w:hint="cs"/>
          <w:b/>
          <w:bCs/>
          <w:sz w:val="24"/>
          <w:szCs w:val="24"/>
          <w:cs/>
          <w:lang w:bidi="bn-BD"/>
        </w:rPr>
        <w:t>:</w:t>
      </w:r>
      <w:r w:rsidR="00295115"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526027"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সেই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ওয়াদা</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উল্লেখ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007B05A4" w:rsidRPr="00733F24">
        <w:rPr>
          <w:rFonts w:ascii="Kalpurush" w:hAnsi="Kalpurush" w:cs="Kalpurush" w:hint="cs"/>
          <w:sz w:val="24"/>
          <w:szCs w:val="24"/>
          <w:cs/>
          <w:lang w:bidi="bn-BD"/>
        </w:rPr>
        <w:t>কুরআনুল কারী</w:t>
      </w:r>
      <w:r w:rsidR="001672DE" w:rsidRPr="00733F24">
        <w:rPr>
          <w:rFonts w:ascii="Kalpurush" w:hAnsi="Kalpurush" w:cs="Kalpurush" w:hint="cs"/>
          <w:sz w:val="24"/>
          <w:szCs w:val="24"/>
          <w:cs/>
          <w:lang w:bidi="bn-BD"/>
        </w:rPr>
        <w:t xml:space="preserve">মের </w:t>
      </w:r>
      <w:r w:rsidR="00295115" w:rsidRPr="00733F24">
        <w:rPr>
          <w:rFonts w:ascii="Kalpurush" w:hAnsi="Kalpurush" w:cs="Kalpurush" w:hint="cs"/>
          <w:sz w:val="24"/>
          <w:szCs w:val="24"/>
          <w:cs/>
          <w:lang w:bidi="bn-BD"/>
        </w:rPr>
        <w:t>নিম্নের</w:t>
      </w:r>
      <w:r w:rsidR="00295115" w:rsidRPr="00733F24">
        <w:rPr>
          <w:rFonts w:ascii="Kalpurush" w:hAnsi="Kalpurush" w:cs="Kalpurush"/>
          <w:sz w:val="24"/>
          <w:szCs w:val="24"/>
          <w:cs/>
          <w:lang w:bidi="bn-BD"/>
        </w:rPr>
        <w:t xml:space="preserve"> </w:t>
      </w:r>
      <w:r w:rsidR="001672DE" w:rsidRPr="00733F24">
        <w:rPr>
          <w:rFonts w:ascii="Kalpurush" w:hAnsi="Kalpurush" w:cs="Kalpurush" w:hint="cs"/>
          <w:sz w:val="24"/>
          <w:szCs w:val="24"/>
          <w:cs/>
          <w:lang w:bidi="bn-BD"/>
        </w:rPr>
        <w:t>আয়াতে:</w:t>
      </w:r>
    </w:p>
    <w:p w:rsidR="00295115" w:rsidRPr="00733F24" w:rsidRDefault="00295115" w:rsidP="007B05A4">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يَمۡلِكُونَ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ٱلشَّفَٰعَةَ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ٱتَّخَذَ</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عِندَ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ٱلرَّحۡمَٰنِ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عَهۡدٗا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٨٧</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مريم</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٨٧</w:t>
      </w:r>
      <w:r w:rsidRPr="00733F24">
        <w:rPr>
          <w:rFonts w:ascii="KFGQPC Uthman Taha Naskh" w:cs="KFGQPC Uthman Taha Naskh"/>
          <w:color w:val="008000"/>
          <w:sz w:val="24"/>
          <w:szCs w:val="24"/>
          <w:rtl/>
        </w:rPr>
        <w:t xml:space="preserve">]  </w:t>
      </w:r>
    </w:p>
    <w:p w:rsidR="007B05A4" w:rsidRPr="00733F24" w:rsidRDefault="003D0FD9" w:rsidP="004F15AE">
      <w:pPr>
        <w:bidi w:val="0"/>
        <w:jc w:val="both"/>
        <w:rPr>
          <w:rFonts w:ascii="Kalpurush" w:hAnsi="Kalpurush" w:cs="Shonar Bangla"/>
          <w:sz w:val="24"/>
          <w:szCs w:val="24"/>
          <w:lang w:bidi="bn-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করুণাময়ের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প্রতিশ্রুতি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কেউ</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ক্ষমতা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মারইয়াম</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৮৭]</w:t>
      </w:r>
      <w:r w:rsidR="000B2F16" w:rsidRPr="00733F24">
        <w:rPr>
          <w:rFonts w:ascii="Kalpurush" w:hAnsi="Kalpurush" w:cs="Shonar Bangla" w:hint="cs"/>
          <w:sz w:val="24"/>
          <w:szCs w:val="24"/>
          <w:cs/>
          <w:lang w:bidi="bn-IN"/>
        </w:rPr>
        <w:t xml:space="preserve"> </w:t>
      </w:r>
    </w:p>
    <w:p w:rsidR="00295115" w:rsidRPr="00733F24" w:rsidRDefault="000B2F16" w:rsidP="00722725">
      <w:pPr>
        <w:widowControl w:val="0"/>
        <w:bidi w:val="0"/>
        <w:jc w:val="both"/>
        <w:rPr>
          <w:rFonts w:ascii="Kalpurush" w:hAnsi="Kalpurush" w:cs="Kalpurush"/>
          <w:sz w:val="24"/>
          <w:szCs w:val="24"/>
          <w:lang w:bidi="bn-BD"/>
        </w:rPr>
      </w:pPr>
      <w:r w:rsidRPr="00733F24">
        <w:rPr>
          <w:rFonts w:ascii="Kalpurush" w:hAnsi="Kalpurush" w:cs="Kalpurush" w:hint="cs"/>
          <w:sz w:val="24"/>
          <w:szCs w:val="24"/>
          <w:cs/>
          <w:lang w:bidi="bn-BD"/>
        </w:rPr>
        <w:t>ইবন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আব্বাস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রাদিয়াল্লাহু</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আনহু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বর্ণিত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00295115" w:rsidRPr="00733F24">
        <w:rPr>
          <w:rFonts w:ascii="Kalpurush" w:hAnsi="Kalpurush" w:cs="Kalpurush"/>
          <w:sz w:val="24"/>
          <w:szCs w:val="24"/>
          <w:cs/>
          <w:lang w:bidi="bn-BD"/>
        </w:rPr>
        <w:t xml:space="preserve"> </w:t>
      </w:r>
      <w:r w:rsidR="0091696E" w:rsidRPr="00733F24">
        <w:rPr>
          <w:rFonts w:ascii="Kalpurush" w:hAnsi="Kalpurush" w:cs="Kalpurush" w:hint="cs"/>
          <w:sz w:val="24"/>
          <w:szCs w:val="24"/>
          <w:cs/>
          <w:lang w:bidi="bn-BD"/>
        </w:rPr>
        <w:t>“</w:t>
      </w:r>
      <w:r w:rsidR="00891E86" w:rsidRPr="00733F24">
        <w:rPr>
          <w:rFonts w:ascii="Kalpurush" w:hAnsi="Kalpurush" w:cs="Kalpurush" w:hint="cs"/>
          <w:sz w:val="24"/>
          <w:szCs w:val="24"/>
          <w:cs/>
          <w:lang w:bidi="bn-BD"/>
        </w:rPr>
        <w:t xml:space="preserve">এখানে ‘আহদ’ </w:t>
      </w:r>
      <w:r w:rsidR="0091696E" w:rsidRPr="00733F24">
        <w:rPr>
          <w:rFonts w:ascii="Kalpurush" w:hAnsi="Kalpurush" w:cs="Kalpurush" w:hint="cs"/>
          <w:sz w:val="24"/>
          <w:szCs w:val="24"/>
          <w:cs/>
          <w:lang w:bidi="bn-BD"/>
        </w:rPr>
        <w:t xml:space="preserve">বা </w:t>
      </w:r>
      <w:r w:rsidR="00295115" w:rsidRPr="00733F24">
        <w:rPr>
          <w:rFonts w:ascii="Kalpurush" w:hAnsi="Kalpurush" w:cs="Kalpurush" w:hint="cs"/>
          <w:sz w:val="24"/>
          <w:szCs w:val="24"/>
          <w:cs/>
          <w:lang w:bidi="bn-BD"/>
        </w:rPr>
        <w:t>প্রতিশ্রুতি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অর্থ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54311A" w:rsidRPr="00733F24">
        <w:rPr>
          <w:rFonts w:ascii="Kalpurush" w:hAnsi="Kalpurush" w:cs="Kalpurush" w:hint="cs"/>
          <w:sz w:val="24"/>
          <w:szCs w:val="24"/>
          <w:cs/>
          <w:lang w:bidi="bn-BD"/>
        </w:rPr>
        <w:t>ইল্লাল্লা</w:t>
      </w:r>
      <w:r w:rsidR="007B05A4" w:rsidRPr="00733F24">
        <w:rPr>
          <w:rFonts w:ascii="Kalpurush" w:hAnsi="Kalpurush" w:cs="Kalpurush" w:hint="cs"/>
          <w:sz w:val="24"/>
          <w:szCs w:val="24"/>
          <w:cs/>
          <w:lang w:bidi="bn-BD"/>
        </w:rPr>
        <w:t>হ</w:t>
      </w:r>
      <w:r w:rsidR="0054311A"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সাক্ষী</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7508EC" w:rsidRPr="00733F24">
        <w:rPr>
          <w:rFonts w:ascii="Kalpurush" w:hAnsi="Kalpurush" w:cs="Kalpurush" w:hint="cs"/>
          <w:sz w:val="24"/>
          <w:szCs w:val="24"/>
          <w:cs/>
          <w:lang w:bidi="bn-BD"/>
        </w:rPr>
        <w:t>আর</w:t>
      </w:r>
      <w:r w:rsidR="007508EC"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সামর্থ্যের</w:t>
      </w:r>
      <w:r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ভরসা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ত্যাগ</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91696E" w:rsidRPr="00733F24">
        <w:rPr>
          <w:rFonts w:ascii="Kalpurush" w:hAnsi="Kalpurush" w:cs="Kalpurush" w:hint="cs"/>
          <w:sz w:val="24"/>
          <w:szCs w:val="24"/>
          <w:cs/>
          <w:lang w:bidi="bn-BD"/>
        </w:rPr>
        <w:t xml:space="preserve">একমাত্র </w:t>
      </w:r>
      <w:r w:rsidR="00295115"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ওপর</w:t>
      </w:r>
      <w:r w:rsidR="002807B4" w:rsidRPr="00733F24">
        <w:rPr>
          <w:rFonts w:ascii="Kalpurush" w:hAnsi="Kalpurush" w:cs="Kalpurush" w:hint="cs"/>
          <w:sz w:val="24"/>
          <w:szCs w:val="24"/>
          <w:cs/>
          <w:lang w:bidi="bn-BD"/>
        </w:rPr>
        <w:t xml:space="preserve"> ভরসা করা, </w:t>
      </w:r>
      <w:r w:rsidR="00295115" w:rsidRPr="00733F24">
        <w:rPr>
          <w:rFonts w:ascii="Kalpurush" w:hAnsi="Kalpurush" w:cs="Kalpurush" w:hint="cs"/>
          <w:sz w:val="24"/>
          <w:szCs w:val="24"/>
          <w:cs/>
          <w:lang w:bidi="bn-BD"/>
        </w:rPr>
        <w:t>এটাই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তাকওয়ার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মূল</w:t>
      </w:r>
      <w:r w:rsidR="0091696E" w:rsidRPr="00733F24">
        <w:rPr>
          <w:rFonts w:ascii="Kalpurush" w:hAnsi="Kalpurush" w:cs="Kalpurush" w:hint="cs"/>
          <w:sz w:val="24"/>
          <w:szCs w:val="24"/>
          <w:cs/>
          <w:lang w:bidi="bn-BD"/>
        </w:rPr>
        <w:t>”</w:t>
      </w:r>
      <w:r w:rsidR="00295115" w:rsidRPr="00733F24">
        <w:rPr>
          <w:rFonts w:ascii="Kalpurush" w:hAnsi="Kalpurush" w:cs="SolaimanLipi" w:hint="cs"/>
          <w:sz w:val="24"/>
          <w:szCs w:val="24"/>
          <w:cs/>
          <w:lang w:bidi="hi-IN"/>
        </w:rPr>
        <w:t>।</w:t>
      </w:r>
      <w:r w:rsidR="00D8429B" w:rsidRPr="00733F24">
        <w:rPr>
          <w:rStyle w:val="FootnoteReference"/>
          <w:rFonts w:ascii="Kalpurush" w:hAnsi="Kalpurush" w:cs="Kalpurush"/>
          <w:sz w:val="24"/>
          <w:szCs w:val="24"/>
          <w:cs/>
          <w:lang w:bidi="bn-BD"/>
        </w:rPr>
        <w:footnoteReference w:id="3"/>
      </w:r>
    </w:p>
    <w:p w:rsidR="00295115" w:rsidRPr="00733F24" w:rsidRDefault="00823D3B" w:rsidP="00861514">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অপর</w:t>
      </w:r>
      <w:r w:rsidR="000B2F16" w:rsidRPr="00733F24">
        <w:rPr>
          <w:rFonts w:ascii="Kalpurush" w:hAnsi="Kalpurush" w:cs="Kalpurush"/>
          <w:b/>
          <w:bCs/>
          <w:sz w:val="24"/>
          <w:szCs w:val="24"/>
          <w:cs/>
          <w:lang w:bidi="bn-BD"/>
        </w:rPr>
        <w:t xml:space="preserve"> ফযীলত</w:t>
      </w:r>
      <w:r w:rsidR="00710D4D" w:rsidRPr="00733F24">
        <w:rPr>
          <w:rFonts w:ascii="Kalpurush" w:hAnsi="Kalpurush" w:cs="Kalpurush" w:hint="cs"/>
          <w:b/>
          <w:bCs/>
          <w:sz w:val="24"/>
          <w:szCs w:val="24"/>
          <w:cs/>
          <w:lang w:bidi="bn-BD"/>
        </w:rPr>
        <w:t>:</w:t>
      </w:r>
      <w:r w:rsidRPr="00733F24">
        <w:rPr>
          <w:rFonts w:ascii="Kalpurush" w:hAnsi="Kalpurush" w:cs="Kalpurush" w:hint="cs"/>
          <w:sz w:val="24"/>
          <w:szCs w:val="24"/>
          <w:cs/>
          <w:lang w:bidi="bn-BD"/>
        </w:rPr>
        <w:t xml:space="preserve"> এ</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মজবুত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রশি</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আঁকড়ে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ধরবে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নাজাত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861514"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আঁকড়ে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ধরবে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ধ্বংস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295115" w:rsidRPr="00733F24" w:rsidRDefault="00295115" w:rsidP="00710D4D">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lastRenderedPageBreak/>
        <w:t>﴿</w:t>
      </w:r>
      <w:r w:rsidRPr="00733F24">
        <w:rPr>
          <w:rFonts w:ascii="KFGQPC Uthmanic Script HAFS" w:cs="KFGQPC Uthmanic Script HAFS" w:hint="cs"/>
          <w:color w:val="008000"/>
          <w:sz w:val="24"/>
          <w:szCs w:val="24"/>
          <w:rtl/>
        </w:rPr>
        <w:t>فَمَن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يَكۡفُرۡ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بِٱلطَّٰغُوتِ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وَيُؤۡمِنۢ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فَقَدِ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ٱسۡتَمۡسَكَ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بِٱلۡعُرۡوَةِ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ٱلۡوُثۡقَىٰ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٢٥٦</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البقرة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٢٥٦</w:t>
      </w:r>
      <w:r w:rsidRPr="00733F24">
        <w:rPr>
          <w:rFonts w:ascii="KFGQPC Uthman Taha Naskh" w:cs="KFGQPC Uthman Taha Naskh"/>
          <w:color w:val="008000"/>
          <w:sz w:val="24"/>
          <w:szCs w:val="24"/>
          <w:rtl/>
        </w:rPr>
        <w:t xml:space="preserve">]  </w:t>
      </w:r>
    </w:p>
    <w:p w:rsidR="00710D4D" w:rsidRPr="00733F24" w:rsidRDefault="00C26339" w:rsidP="004F15AE">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অতএব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তাগুতকে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অস্বীকার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ঈমান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মজবুত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আঁকড়ে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ধরে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ছিন্ন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আল</w:t>
      </w:r>
      <w:r w:rsidR="004F15AE" w:rsidRPr="00733F24">
        <w:rPr>
          <w:rFonts w:ascii="Kalpurush" w:hAnsi="Kalpurush" w:cs="Kalpurush"/>
          <w:sz w:val="24"/>
          <w:szCs w:val="24"/>
          <w:cs/>
          <w:lang w:bidi="bn-BD"/>
        </w:rPr>
        <w:t>-</w:t>
      </w:r>
      <w:r w:rsidR="004F15AE" w:rsidRPr="00733F24">
        <w:rPr>
          <w:rFonts w:ascii="Kalpurush" w:hAnsi="Kalpurush" w:cs="Kalpurush" w:hint="cs"/>
          <w:sz w:val="24"/>
          <w:szCs w:val="24"/>
          <w:cs/>
          <w:lang w:bidi="bn-BD"/>
        </w:rPr>
        <w:t>বাকারা</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২৫৬]</w:t>
      </w:r>
      <w:r w:rsidR="00295115" w:rsidRPr="00733F24">
        <w:rPr>
          <w:rFonts w:ascii="Kalpurush" w:hAnsi="Kalpurush" w:cs="Kalpurush"/>
          <w:sz w:val="24"/>
          <w:szCs w:val="24"/>
          <w:cs/>
          <w:lang w:bidi="bn-BD"/>
        </w:rPr>
        <w:t xml:space="preserve"> </w:t>
      </w:r>
    </w:p>
    <w:p w:rsidR="00295115" w:rsidRPr="00733F24" w:rsidRDefault="00295115" w:rsidP="00710D4D">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00C26339" w:rsidRPr="00733F24">
        <w:rPr>
          <w:rFonts w:ascii="Kalpurush" w:hAnsi="Kalpurush" w:cs="Kalpurush" w:hint="cs"/>
          <w:sz w:val="24"/>
          <w:szCs w:val="24"/>
          <w:cs/>
          <w:lang w:bidi="bn-BD"/>
        </w:rPr>
        <w:t>তিনি</w:t>
      </w:r>
      <w:r w:rsidR="007B05A4" w:rsidRPr="00733F24">
        <w:rPr>
          <w:rFonts w:ascii="Kalpurush" w:hAnsi="Kalpurush" w:cs="Kalpurush" w:hint="cs"/>
          <w:sz w:val="24"/>
          <w:szCs w:val="24"/>
          <w:cs/>
          <w:lang w:bidi="bn-BD"/>
        </w:rPr>
        <w:t xml:space="preserve"> বলেন</w:t>
      </w:r>
      <w:r w:rsidR="007B05A4" w:rsidRPr="00733F24">
        <w:rPr>
          <w:rFonts w:ascii="Kalpurush" w:hAnsi="Kalpurush" w:cs="Kalpurush" w:hint="cs"/>
          <w:sz w:val="24"/>
          <w:szCs w:val="24"/>
          <w:lang w:bidi="bn-BD"/>
        </w:rPr>
        <w:t>,</w:t>
      </w:r>
    </w:p>
    <w:p w:rsidR="00295115" w:rsidRPr="00733F24" w:rsidRDefault="00295115" w:rsidP="00710D4D">
      <w:pPr>
        <w:jc w:val="both"/>
        <w:rPr>
          <w:rFonts w:ascii="Kalpurush" w:hAnsi="Kalpurush" w:cs="Kalpurush"/>
          <w:sz w:val="24"/>
          <w:szCs w:val="24"/>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يُسۡلِمۡ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وَجۡهَهُۥٓ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مُحۡسِنٞ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فَقَدِ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ٱسۡتَمۡسَكَ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بِٱلۡعُرۡوَةِ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ٱلۡوُثۡقَىٰۗ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٢٢</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لقمان</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٢٢</w:t>
      </w:r>
      <w:r w:rsidRPr="00733F24">
        <w:rPr>
          <w:rFonts w:ascii="KFGQPC Uthman Taha Naskh" w:cs="KFGQPC Uthman Taha Naskh"/>
          <w:color w:val="008000"/>
          <w:sz w:val="24"/>
          <w:szCs w:val="24"/>
          <w:rtl/>
        </w:rPr>
        <w:t xml:space="preserve">]  </w:t>
      </w:r>
    </w:p>
    <w:p w:rsidR="00295115" w:rsidRPr="00733F24" w:rsidRDefault="00F547E3" w:rsidP="004F15AE">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একনিষ্ঠ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বিশুদ্ধ</w:t>
      </w:r>
      <w:r w:rsidRPr="00733F24">
        <w:rPr>
          <w:rFonts w:ascii="Kalpurush" w:hAnsi="Kalpurush" w:cs="Kalpurush" w:hint="cs"/>
          <w:sz w:val="24"/>
          <w:szCs w:val="24"/>
          <w:cs/>
          <w:lang w:bidi="bn-BD"/>
        </w:rPr>
        <w:t xml:space="preserve"> চিত্তে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নিজকে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সমর্পণ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আঁকড়ে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ধরে</w:t>
      </w:r>
      <w:r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লুকমান</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২২]</w:t>
      </w:r>
      <w:r w:rsidR="00295115" w:rsidRPr="00733F24">
        <w:rPr>
          <w:rFonts w:ascii="Kalpurush" w:hAnsi="Kalpurush" w:cs="Kalpurush"/>
          <w:sz w:val="24"/>
          <w:szCs w:val="24"/>
          <w:cs/>
          <w:lang w:bidi="bn-BD"/>
        </w:rPr>
        <w:t xml:space="preserve"> </w:t>
      </w:r>
    </w:p>
    <w:p w:rsidR="00710D4D" w:rsidRPr="00733F24" w:rsidRDefault="00F547E3" w:rsidP="00F547E3">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710D4D" w:rsidRPr="00733F24">
        <w:rPr>
          <w:rFonts w:ascii="Kalpurush" w:hAnsi="Kalpurush" w:cs="Kalpurush" w:hint="cs"/>
          <w:b/>
          <w:bCs/>
          <w:sz w:val="24"/>
          <w:szCs w:val="24"/>
          <w:cs/>
          <w:lang w:bidi="bn-BD"/>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চিরন্তন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বাক্য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710D4D" w:rsidRPr="00733F24">
        <w:rPr>
          <w:rFonts w:ascii="Kalpurush" w:hAnsi="Kalpurush" w:cs="Kalpurush" w:hint="cs"/>
          <w:sz w:val="24"/>
          <w:szCs w:val="24"/>
          <w:cs/>
          <w:lang w:bidi="bn-BD"/>
        </w:rPr>
        <w:t>ইবরাহী</w:t>
      </w:r>
      <w:r w:rsidR="00295115" w:rsidRPr="00733F24">
        <w:rPr>
          <w:rFonts w:ascii="Kalpurush" w:hAnsi="Kalpurush" w:cs="Kalpurush" w:hint="cs"/>
          <w:sz w:val="24"/>
          <w:szCs w:val="24"/>
          <w:cs/>
          <w:lang w:bidi="bn-BD"/>
        </w:rPr>
        <w:t>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প্রজন্মের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গেছেন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710D4D" w:rsidRPr="00733F24">
        <w:rPr>
          <w:rFonts w:ascii="Kalpurush" w:hAnsi="Kalpurush" w:cs="Kalpurush"/>
          <w:sz w:val="24"/>
          <w:szCs w:val="24"/>
          <w:cs/>
          <w:lang w:bidi="bn-BD"/>
        </w:rPr>
        <w:t xml:space="preserve"> শির্ক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ফিরে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w:t>
      </w:r>
      <w:r w:rsidR="008F1339" w:rsidRPr="00733F24">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p>
    <w:p w:rsidR="00295115" w:rsidRPr="00733F24" w:rsidRDefault="00295115" w:rsidP="00710D4D">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295115" w:rsidRPr="00733F24" w:rsidRDefault="00295115" w:rsidP="00710D4D">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وَإِذۡ</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قَالَ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إِبۡرَٰهِيمُ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لِأَبِيهِ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وَقَوۡمِهِۦٓ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بَرَآءٞ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تَعۡبُدُونَ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ٱلَّذِي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فَطَرَنِي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فَإِنَّهُۥ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سَيَهۡدِينِ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وَجَعَلَهَا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كَلِمَةَۢ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بَاقِيَةٗ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عَقِبِهِۦ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لَعَلَّهُمۡ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يَرۡجِعُونَ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٢٨</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الزخرف</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٢٦،</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٢٨</w:t>
      </w:r>
      <w:r w:rsidRPr="00733F24">
        <w:rPr>
          <w:rFonts w:ascii="KFGQPC Uthman Taha Naskh" w:cs="KFGQPC Uthman Taha Naskh"/>
          <w:color w:val="008000"/>
          <w:sz w:val="24"/>
          <w:szCs w:val="24"/>
          <w:rtl/>
        </w:rPr>
        <w:t xml:space="preserve">]  </w:t>
      </w:r>
    </w:p>
    <w:p w:rsidR="00295115" w:rsidRPr="00733F24" w:rsidRDefault="007560EF" w:rsidP="004F15AE">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Pr="00733F24">
        <w:rPr>
          <w:rFonts w:ascii="Kalpurush" w:hAnsi="Kalpurush" w:cs="Kalpurush"/>
          <w:sz w:val="24"/>
          <w:szCs w:val="24"/>
          <w:lang w:bidi="bn-BD"/>
        </w:rPr>
        <w:t>,</w:t>
      </w:r>
      <w:r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710D4D" w:rsidRPr="00733F24">
        <w:rPr>
          <w:rFonts w:ascii="Kalpurush" w:hAnsi="Kalpurush" w:cs="Kalpurush" w:hint="cs"/>
          <w:sz w:val="24"/>
          <w:szCs w:val="24"/>
          <w:cs/>
          <w:lang w:bidi="bn-BD"/>
        </w:rPr>
        <w:t>ইবরাহী</w:t>
      </w:r>
      <w:r w:rsidR="00295115" w:rsidRPr="00733F24">
        <w:rPr>
          <w:rFonts w:ascii="Kalpurush" w:hAnsi="Kalpurush" w:cs="Kalpurush" w:hint="cs"/>
          <w:sz w:val="24"/>
          <w:szCs w:val="24"/>
          <w:cs/>
          <w:lang w:bidi="bn-BD"/>
        </w:rPr>
        <w:t>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কওমকে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বলেছিল</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যেগুলোর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710D4D"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সম্পর্কমুক্ত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অতঃপর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শীঘ্রই</w:t>
      </w:r>
      <w:r w:rsidR="000B2F16" w:rsidRPr="00733F24">
        <w:rPr>
          <w:rFonts w:ascii="Kalpurush" w:hAnsi="Kalpurush" w:cs="Kalpurush"/>
          <w:sz w:val="24"/>
          <w:szCs w:val="24"/>
          <w:cs/>
          <w:lang w:bidi="bn-BD"/>
        </w:rPr>
        <w:t xml:space="preserve"> হিদায়াত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এটিকে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উত্তরসূরিদের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মধ্যে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চিরন্তন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প্রত্যাবর্তন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w:t>
      </w:r>
      <w:r w:rsidR="008219BA"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আয</w:t>
      </w:r>
      <w:r w:rsidR="004F15AE" w:rsidRPr="00733F24">
        <w:rPr>
          <w:rFonts w:ascii="Kalpurush" w:hAnsi="Kalpurush" w:cs="Kalpurush"/>
          <w:sz w:val="24"/>
          <w:szCs w:val="24"/>
          <w:cs/>
          <w:lang w:bidi="bn-BD"/>
        </w:rPr>
        <w:t>-</w:t>
      </w:r>
      <w:r w:rsidR="004F15AE" w:rsidRPr="00733F24">
        <w:rPr>
          <w:rFonts w:ascii="Kalpurush" w:hAnsi="Kalpurush" w:cs="Kalpurush" w:hint="cs"/>
          <w:sz w:val="24"/>
          <w:szCs w:val="24"/>
          <w:cs/>
          <w:lang w:bidi="bn-BD"/>
        </w:rPr>
        <w:t>যুখরুফ</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২৬</w:t>
      </w:r>
      <w:r w:rsidR="004F15AE" w:rsidRPr="00733F24">
        <w:rPr>
          <w:rFonts w:ascii="Kalpurush" w:hAnsi="Kalpurush" w:cs="Kalpurush"/>
          <w:sz w:val="24"/>
          <w:szCs w:val="24"/>
          <w:cs/>
          <w:lang w:bidi="bn-BD"/>
        </w:rPr>
        <w:t>-</w:t>
      </w:r>
      <w:r w:rsidR="004F15AE" w:rsidRPr="00733F24">
        <w:rPr>
          <w:rFonts w:ascii="Kalpurush" w:hAnsi="Kalpurush" w:cs="Kalpurush" w:hint="cs"/>
          <w:sz w:val="24"/>
          <w:szCs w:val="24"/>
          <w:cs/>
          <w:lang w:bidi="bn-BD"/>
        </w:rPr>
        <w:t>২৮]</w:t>
      </w:r>
      <w:r w:rsidR="00295115" w:rsidRPr="00733F24">
        <w:rPr>
          <w:rFonts w:ascii="Kalpurush" w:hAnsi="Kalpurush" w:cs="Kalpurush"/>
          <w:sz w:val="24"/>
          <w:szCs w:val="24"/>
          <w:cs/>
          <w:lang w:bidi="bn-BD"/>
        </w:rPr>
        <w:t xml:space="preserve"> </w:t>
      </w:r>
    </w:p>
    <w:p w:rsidR="00295115" w:rsidRPr="00733F24" w:rsidRDefault="008F1339" w:rsidP="00EA78EB">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lastRenderedPageBreak/>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অপর</w:t>
      </w:r>
      <w:r w:rsidR="000B2F16" w:rsidRPr="00733F24">
        <w:rPr>
          <w:rFonts w:ascii="Kalpurush" w:hAnsi="Kalpurush" w:cs="Kalpurush"/>
          <w:b/>
          <w:bCs/>
          <w:sz w:val="24"/>
          <w:szCs w:val="24"/>
          <w:cs/>
          <w:lang w:bidi="bn-BD"/>
        </w:rPr>
        <w:t xml:space="preserve"> ফযীলত</w:t>
      </w:r>
      <w:r w:rsidR="00710D4D" w:rsidRPr="00733F24">
        <w:rPr>
          <w:rFonts w:ascii="Kalpurush" w:hAnsi="Kalpurush" w:cs="Kalpurush" w:hint="cs"/>
          <w:b/>
          <w:bCs/>
          <w:sz w:val="24"/>
          <w:szCs w:val="24"/>
          <w:cs/>
          <w:lang w:bidi="bn-BD"/>
        </w:rPr>
        <w:t>:</w:t>
      </w:r>
      <w:r w:rsidRPr="00733F24">
        <w:rPr>
          <w:rFonts w:ascii="Kalpurush" w:hAnsi="Kalpurush" w:cs="Kalpurush" w:hint="cs"/>
          <w:sz w:val="24"/>
          <w:szCs w:val="24"/>
          <w:cs/>
          <w:lang w:bidi="bn-BD"/>
        </w:rPr>
        <w:t xml:space="preserve"> এটা তাকওয়ার</w:t>
      </w:r>
      <w:r w:rsidR="00710D4D" w:rsidRPr="00733F24">
        <w:rPr>
          <w:rFonts w:ascii="Kalpurush" w:hAnsi="Kalpurush" w:cs="Kalpurush" w:hint="cs"/>
          <w:sz w:val="24"/>
          <w:szCs w:val="24"/>
          <w:cs/>
          <w:lang w:bidi="bn-BD"/>
        </w:rPr>
        <w:t xml:space="preserve"> কালেমা</w:t>
      </w:r>
      <w:r w:rsidRPr="00733F24">
        <w:rPr>
          <w:rFonts w:ascii="Kalpurush" w:hAnsi="Kalpurush" w:cs="SolaimanLipi" w:hint="cs"/>
          <w:sz w:val="24"/>
          <w:szCs w:val="24"/>
          <w:cs/>
          <w:lang w:bidi="hi-IN"/>
        </w:rPr>
        <w:t xml:space="preserve">। </w:t>
      </w:r>
      <w:r w:rsidR="00295115" w:rsidRPr="00733F24">
        <w:rPr>
          <w:rFonts w:ascii="Kalpurush" w:hAnsi="Kalpurush" w:cs="Kalpurush" w:hint="cs"/>
          <w:sz w:val="24"/>
          <w:szCs w:val="24"/>
          <w:cs/>
          <w:lang w:bidi="bn-BD"/>
        </w:rPr>
        <w:t>মুহাম্মাদ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ওয়াসাল্লামের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সাথীদের</w:t>
      </w:r>
      <w:r w:rsidR="000B2F16" w:rsidRPr="00733F24">
        <w:rPr>
          <w:rFonts w:ascii="Kalpurush" w:hAnsi="Kalpurush" w:cs="Kalpurush"/>
          <w:sz w:val="24"/>
          <w:szCs w:val="24"/>
          <w:cs/>
          <w:lang w:bidi="bn-BD"/>
        </w:rPr>
        <w:t xml:space="preserve"> ওপর</w:t>
      </w:r>
      <w:r w:rsidR="0060273B" w:rsidRPr="00733F24">
        <w:rPr>
          <w:rFonts w:ascii="Kalpurush" w:hAnsi="Kalpurush" w:cs="Kalpurush" w:hint="cs"/>
          <w:sz w:val="24"/>
          <w:szCs w:val="24"/>
          <w:cs/>
          <w:lang w:bidi="bn-BD"/>
        </w:rPr>
        <w:t xml:space="preserve"> </w:t>
      </w:r>
      <w:r w:rsidR="00EA78EB"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EA78EB" w:rsidRPr="00733F24">
        <w:rPr>
          <w:rFonts w:ascii="Kalpurush" w:hAnsi="Kalpurush" w:cs="Kalpurush" w:hint="cs"/>
          <w:sz w:val="24"/>
          <w:szCs w:val="24"/>
          <w:cs/>
          <w:lang w:bidi="bn-BD"/>
        </w:rPr>
        <w:t xml:space="preserve">ই </w:t>
      </w:r>
      <w:r w:rsidR="0060273B" w:rsidRPr="00733F24">
        <w:rPr>
          <w:rFonts w:ascii="Kalpurush" w:hAnsi="Kalpurush" w:cs="Kalpurush" w:hint="cs"/>
          <w:sz w:val="24"/>
          <w:szCs w:val="24"/>
          <w:cs/>
          <w:lang w:bidi="bn-BD"/>
        </w:rPr>
        <w:t>আল্লাহ</w:t>
      </w:r>
      <w:r w:rsidR="0060273B" w:rsidRPr="00733F24">
        <w:rPr>
          <w:rFonts w:ascii="Kalpurush" w:hAnsi="Kalpurush" w:cs="Kalpurush"/>
          <w:sz w:val="24"/>
          <w:szCs w:val="24"/>
          <w:cs/>
          <w:lang w:bidi="bn-BD"/>
        </w:rPr>
        <w:t xml:space="preserve"> </w:t>
      </w:r>
      <w:r w:rsidR="0060273B" w:rsidRPr="00733F24">
        <w:rPr>
          <w:rFonts w:ascii="Kalpurush" w:hAnsi="Kalpurush" w:cs="Kalpurush" w:hint="cs"/>
          <w:sz w:val="24"/>
          <w:szCs w:val="24"/>
          <w:cs/>
          <w:lang w:bidi="bn-BD"/>
        </w:rPr>
        <w:t>অবধারিত</w:t>
      </w:r>
      <w:r w:rsidR="0060273B" w:rsidRPr="00733F24">
        <w:rPr>
          <w:rFonts w:ascii="Kalpurush" w:hAnsi="Kalpurush" w:cs="Kalpurush"/>
          <w:sz w:val="24"/>
          <w:szCs w:val="24"/>
          <w:cs/>
          <w:lang w:bidi="bn-BD"/>
        </w:rPr>
        <w:t xml:space="preserve"> </w:t>
      </w:r>
      <w:r w:rsidR="0060273B" w:rsidRPr="00733F24">
        <w:rPr>
          <w:rFonts w:ascii="Kalpurush" w:hAnsi="Kalpurush" w:cs="Kalpurush" w:hint="cs"/>
          <w:sz w:val="24"/>
          <w:szCs w:val="24"/>
          <w:cs/>
          <w:lang w:bidi="bn-BD"/>
        </w:rPr>
        <w:t>করেছেন</w:t>
      </w:r>
      <w:r w:rsidR="0060273B" w:rsidRPr="00733F24">
        <w:rPr>
          <w:rFonts w:ascii="Kalpurush" w:hAnsi="Kalpurush" w:cs="Kalpurush"/>
          <w:sz w:val="24"/>
          <w:szCs w:val="24"/>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BA6348" w:rsidRPr="00733F24">
        <w:rPr>
          <w:rFonts w:ascii="Kalpurush" w:hAnsi="Kalpurush" w:cs="Kalpurush" w:hint="cs"/>
          <w:sz w:val="24"/>
          <w:szCs w:val="24"/>
          <w:cs/>
          <w:lang w:bidi="bn-BD"/>
        </w:rPr>
        <w:t xml:space="preserve">র </w:t>
      </w:r>
      <w:r w:rsidR="00722725">
        <w:rPr>
          <w:rFonts w:ascii="Kalpurush" w:hAnsi="Kalpurush" w:cs="Kalpurush" w:hint="cs"/>
          <w:sz w:val="24"/>
          <w:szCs w:val="24"/>
          <w:cs/>
          <w:lang w:bidi="bn-BD"/>
        </w:rPr>
        <w:t xml:space="preserve">অধিক </w:t>
      </w:r>
      <w:r w:rsidR="00295115" w:rsidRPr="00733F24">
        <w:rPr>
          <w:rFonts w:ascii="Kalpurush" w:hAnsi="Kalpurush" w:cs="Kalpurush" w:hint="cs"/>
          <w:sz w:val="24"/>
          <w:szCs w:val="24"/>
          <w:cs/>
          <w:lang w:bidi="bn-BD"/>
        </w:rPr>
        <w:t>হকদার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উপযুক্ত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00295115" w:rsidRPr="00733F24">
        <w:rPr>
          <w:rFonts w:ascii="Kalpurush" w:hAnsi="Kalpurush" w:cs="Kalpurush"/>
          <w:sz w:val="24"/>
          <w:szCs w:val="24"/>
          <w:cs/>
          <w:lang w:bidi="bn-BD"/>
        </w:rPr>
        <w:t xml:space="preserve"> </w:t>
      </w:r>
    </w:p>
    <w:p w:rsidR="00295115" w:rsidRPr="00733F24" w:rsidRDefault="00295115" w:rsidP="00710D4D">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إِذۡ</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جَعَلَ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كَفَرُواْ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قُلُوبِهِمُ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ٱلۡحَمِيَّةَ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حَمِيَّةَ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ٱلۡجَٰهِلِيَّةِ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فَأَنزَلَ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سَكِينَتَهُۥ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رَسُولِهِۦ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وَعَلَى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ٱلۡمُؤۡمِنِينَ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وَأَلۡزَمَهُمۡ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كَلِمَةَ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ٱلتَّقۡوَىٰ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وَكَانُوٓاْ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أَحَقَّ</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وَأَهۡلَهَاۚ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وَكَانَ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بِكُلِّ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شَيۡءٍ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عَلِيمٗا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٢٦</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الفتح</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٢٦</w:t>
      </w:r>
      <w:r w:rsidRPr="00733F24">
        <w:rPr>
          <w:rFonts w:ascii="KFGQPC Uthman Taha Naskh" w:cs="KFGQPC Uthman Taha Naskh"/>
          <w:color w:val="008000"/>
          <w:sz w:val="24"/>
          <w:szCs w:val="24"/>
          <w:rtl/>
        </w:rPr>
        <w:t xml:space="preserve">]  </w:t>
      </w:r>
    </w:p>
    <w:p w:rsidR="00295115" w:rsidRPr="00733F24" w:rsidRDefault="00BA6348" w:rsidP="004F15AE">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কাফিররা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আত্ম</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অহমিকা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পোষণ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করেছিল</w:t>
      </w:r>
      <w:r w:rsidR="00295115" w:rsidRPr="00733F24">
        <w:rPr>
          <w:rFonts w:ascii="Kalpurush" w:hAnsi="Kalpurush" w:cs="Kalpurush"/>
          <w:sz w:val="24"/>
          <w:szCs w:val="24"/>
          <w:lang w:bidi="bn-BD"/>
        </w:rPr>
        <w:t xml:space="preserve">, </w:t>
      </w:r>
      <w:r w:rsidR="00710D4D" w:rsidRPr="00733F24">
        <w:rPr>
          <w:rFonts w:ascii="Kalpurush" w:hAnsi="Kalpurush" w:cs="Kalpurush" w:hint="cs"/>
          <w:sz w:val="24"/>
          <w:szCs w:val="24"/>
          <w:cs/>
          <w:lang w:bidi="bn-BD"/>
        </w:rPr>
        <w:t>জাহেলী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যুগের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অহমিকা।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মুমিনদের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প্রশান্তি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করলেন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তাকওয়ার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অপরিহার্য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করলেন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সর্বাধিক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উপযুক্ত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অধিকারী।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হলেন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বিষয়ে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সর্বজ্ঞ</w:t>
      </w:r>
      <w:r w:rsidRPr="00733F24">
        <w:rPr>
          <w:rFonts w:ascii="Kalpurush" w:hAnsi="Kalpurush" w:cs="Kalpurush" w:hint="cs"/>
          <w:sz w:val="24"/>
          <w:szCs w:val="24"/>
          <w:cs/>
          <w:lang w:bidi="bn-BD"/>
        </w:rPr>
        <w:t>”</w:t>
      </w:r>
      <w:r w:rsidR="004F15AE" w:rsidRPr="00357BE5">
        <w:rPr>
          <w:rFonts w:ascii="Kalpurush" w:hAnsi="Kalpurush" w:cs="SolaimanLipi" w:hint="cs"/>
          <w:sz w:val="24"/>
          <w:szCs w:val="24"/>
          <w:cs/>
          <w:lang w:bidi="hi-IN"/>
        </w:rPr>
        <w:t xml:space="preserve">। </w:t>
      </w:r>
      <w:r w:rsidR="004F15AE" w:rsidRPr="00733F24">
        <w:rPr>
          <w:rFonts w:ascii="Kalpurush" w:hAnsi="Kalpurush" w:cs="Kalpurush" w:hint="cs"/>
          <w:sz w:val="24"/>
          <w:szCs w:val="24"/>
          <w:cs/>
          <w:lang w:bidi="bn-BD"/>
        </w:rPr>
        <w:t>[</w:t>
      </w:r>
      <w:r w:rsidR="004F15AE" w:rsidRPr="00357BE5">
        <w:rPr>
          <w:rFonts w:ascii="Kalpurush" w:hAnsi="Kalpurush" w:cs="Kalpurush" w:hint="cs"/>
          <w:sz w:val="24"/>
          <w:szCs w:val="24"/>
          <w:cs/>
          <w:lang w:bidi="bn-IN"/>
        </w:rPr>
        <w:t>সূরা</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আল</w:t>
      </w:r>
      <w:r w:rsidR="004F15AE" w:rsidRPr="00733F24">
        <w:rPr>
          <w:rFonts w:ascii="Kalpurush" w:hAnsi="Kalpurush" w:cs="Kalpurush"/>
          <w:sz w:val="24"/>
          <w:szCs w:val="24"/>
          <w:cs/>
          <w:lang w:bidi="bn-BD"/>
        </w:rPr>
        <w:t>-</w:t>
      </w:r>
      <w:r w:rsidR="004F15AE" w:rsidRPr="00733F24">
        <w:rPr>
          <w:rFonts w:ascii="Kalpurush" w:hAnsi="Kalpurush" w:cs="Kalpurush" w:hint="cs"/>
          <w:sz w:val="24"/>
          <w:szCs w:val="24"/>
          <w:cs/>
          <w:lang w:bidi="bn-BD"/>
        </w:rPr>
        <w:t>ফাতহ</w:t>
      </w:r>
      <w:r w:rsidR="004F15AE" w:rsidRPr="00733F24">
        <w:rPr>
          <w:rFonts w:ascii="Kalpurush" w:hAnsi="Kalpurush" w:cs="Kalpurush"/>
          <w:sz w:val="24"/>
          <w:szCs w:val="24"/>
          <w:lang w:bidi="bn-BD"/>
        </w:rPr>
        <w:t xml:space="preserve">, </w:t>
      </w:r>
      <w:r w:rsidR="004F15AE" w:rsidRPr="00733F24">
        <w:rPr>
          <w:rFonts w:ascii="Kalpurush" w:hAnsi="Kalpurush" w:cs="Kalpurush" w:hint="cs"/>
          <w:sz w:val="24"/>
          <w:szCs w:val="24"/>
          <w:cs/>
          <w:lang w:bidi="bn-BD"/>
        </w:rPr>
        <w:t>আয়াত</w:t>
      </w:r>
      <w:r w:rsidR="004F15AE" w:rsidRPr="00733F24">
        <w:rPr>
          <w:rFonts w:ascii="Kalpurush" w:hAnsi="Kalpurush" w:cs="Kalpurush"/>
          <w:sz w:val="24"/>
          <w:szCs w:val="24"/>
          <w:cs/>
          <w:lang w:bidi="bn-BD"/>
        </w:rPr>
        <w:t xml:space="preserve">: </w:t>
      </w:r>
      <w:r w:rsidR="004F15AE" w:rsidRPr="00733F24">
        <w:rPr>
          <w:rFonts w:ascii="Kalpurush" w:hAnsi="Kalpurush" w:cs="Kalpurush" w:hint="cs"/>
          <w:sz w:val="24"/>
          <w:szCs w:val="24"/>
          <w:cs/>
          <w:lang w:bidi="bn-BD"/>
        </w:rPr>
        <w:t>২৬]</w:t>
      </w:r>
      <w:r w:rsidR="00295115" w:rsidRPr="00733F24">
        <w:rPr>
          <w:rFonts w:ascii="Kalpurush" w:hAnsi="Kalpurush" w:cs="Kalpurush"/>
          <w:sz w:val="24"/>
          <w:szCs w:val="24"/>
          <w:cs/>
          <w:lang w:bidi="bn-BD"/>
        </w:rPr>
        <w:t xml:space="preserve"> </w:t>
      </w:r>
    </w:p>
    <w:p w:rsidR="00295115" w:rsidRPr="00733F24" w:rsidRDefault="00295115" w:rsidP="00A84D55">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ইসহাক</w:t>
      </w:r>
      <w:r w:rsidRPr="00733F24">
        <w:rPr>
          <w:rFonts w:ascii="Kalpurush" w:hAnsi="Kalpurush" w:cs="Kalpurush"/>
          <w:sz w:val="24"/>
          <w:szCs w:val="24"/>
          <w:cs/>
          <w:lang w:bidi="bn-BD"/>
        </w:rPr>
        <w:t xml:space="preserve"> </w:t>
      </w:r>
      <w:r w:rsidR="00A84D55">
        <w:rPr>
          <w:rFonts w:ascii="Kalpurush" w:hAnsi="Kalpurush" w:cs="Kalpurush" w:hint="cs"/>
          <w:sz w:val="24"/>
          <w:szCs w:val="24"/>
          <w:cs/>
          <w:lang w:bidi="bn-BD"/>
        </w:rPr>
        <w:t>সুবাই‘</w:t>
      </w:r>
      <w:r w:rsidRPr="00733F24">
        <w:rPr>
          <w:rFonts w:ascii="Kalpurush" w:hAnsi="Kalpurush" w:cs="Kalpurush" w:hint="cs"/>
          <w:sz w:val="24"/>
          <w:szCs w:val="24"/>
          <w:cs/>
          <w:lang w:bidi="bn-BD"/>
        </w:rPr>
        <w:t>ঈ</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আমর</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মায়মুন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মানুষ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উত্তম</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বাক্য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710D4D"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00710D4D"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দ</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ইয়া</w:t>
      </w:r>
      <w:r w:rsidR="00710D4D" w:rsidRPr="00733F24">
        <w:rPr>
          <w:rFonts w:ascii="Kalpurush" w:hAnsi="Kalpurush" w:cs="Kalpurush" w:hint="cs"/>
          <w:sz w:val="24"/>
          <w:szCs w:val="24"/>
          <w:cs/>
          <w:lang w:bidi="bn-BD"/>
        </w:rPr>
        <w:t>দ</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আব্দুল্লাহ</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জান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00710D4D" w:rsidRPr="00733F24">
        <w:rPr>
          <w:rFonts w:ascii="Kalpurush" w:hAnsi="Kalpurush" w:cs="Kalpurush" w:hint="cs"/>
          <w:sz w:val="24"/>
          <w:szCs w:val="24"/>
          <w:cs/>
          <w:lang w:bidi="bn-BD"/>
        </w:rPr>
        <w:t>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কসম</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এটিই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তাকওয়ার</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মুহাম্মাদ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ওয়াসাল্লামের</w:t>
      </w:r>
      <w:r w:rsidRPr="00733F24">
        <w:rPr>
          <w:rFonts w:ascii="Kalpurush" w:hAnsi="Kalpurush" w:cs="Kalpurush"/>
          <w:sz w:val="24"/>
          <w:szCs w:val="24"/>
          <w:cs/>
          <w:lang w:bidi="bn-BD"/>
        </w:rPr>
        <w:t xml:space="preserve"> </w:t>
      </w:r>
      <w:r w:rsidR="00710D4D" w:rsidRPr="00733F24">
        <w:rPr>
          <w:rFonts w:ascii="Kalpurush" w:hAnsi="Kalpurush" w:cs="Kalpurush" w:hint="cs"/>
          <w:sz w:val="24"/>
          <w:szCs w:val="24"/>
          <w:cs/>
          <w:lang w:bidi="bn-BD"/>
        </w:rPr>
        <w:t>সাহাবীগণে</w:t>
      </w:r>
      <w:r w:rsidRPr="00733F24">
        <w:rPr>
          <w:rFonts w:ascii="Kalpurush" w:hAnsi="Kalpurush" w:cs="Kalpurush" w:hint="cs"/>
          <w:sz w:val="24"/>
          <w:szCs w:val="24"/>
          <w:cs/>
          <w:lang w:bidi="bn-BD"/>
        </w:rPr>
        <w:t>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00BA6348" w:rsidRPr="00733F24">
        <w:rPr>
          <w:rFonts w:ascii="Kalpurush" w:hAnsi="Kalpurush" w:cs="Kalpurush" w:hint="cs"/>
          <w:sz w:val="24"/>
          <w:szCs w:val="24"/>
          <w:cs/>
          <w:lang w:bidi="bn-BD"/>
        </w:rPr>
        <w:t>আবশ্য</w:t>
      </w:r>
      <w:r w:rsidR="00A018B2" w:rsidRPr="00733F24">
        <w:rPr>
          <w:rFonts w:ascii="Kalpurush" w:hAnsi="Kalpurush" w:cs="Kalpurush" w:hint="cs"/>
          <w:sz w:val="24"/>
          <w:szCs w:val="24"/>
          <w:cs/>
          <w:lang w:bidi="bn-BD"/>
        </w:rPr>
        <w:t>ক</w:t>
      </w:r>
      <w:r w:rsidR="00BA6348"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দিয়েছেন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বস্তুত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এর</w:t>
      </w:r>
      <w:r w:rsidRPr="00733F24">
        <w:rPr>
          <w:rFonts w:ascii="Kalpurush" w:hAnsi="Kalpurush" w:cs="Kalpurush"/>
          <w:sz w:val="24"/>
          <w:szCs w:val="24"/>
          <w:cs/>
          <w:lang w:bidi="bn-BD"/>
        </w:rPr>
        <w:t xml:space="preserve"> </w:t>
      </w:r>
      <w:r w:rsidR="00710D4D" w:rsidRPr="00733F24">
        <w:rPr>
          <w:rFonts w:ascii="Kalpurush" w:hAnsi="Kalpurush" w:cs="Kalpurush" w:hint="cs"/>
          <w:sz w:val="24"/>
          <w:szCs w:val="24"/>
          <w:cs/>
          <w:lang w:bidi="bn-BD"/>
        </w:rPr>
        <w:t>বেশি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হকদার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উপযুক্ত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ছিল</w:t>
      </w:r>
      <w:r w:rsidR="00A018B2" w:rsidRPr="00733F24">
        <w:rPr>
          <w:rFonts w:ascii="Kalpurush" w:hAnsi="Kalpurush" w:cs="Kalpurush" w:hint="cs"/>
          <w:sz w:val="24"/>
          <w:szCs w:val="24"/>
          <w:cs/>
          <w:lang w:bidi="bn-BD"/>
        </w:rPr>
        <w:t>”</w:t>
      </w:r>
      <w:r w:rsidR="00A018B2" w:rsidRPr="00733F24">
        <w:rPr>
          <w:rFonts w:ascii="Kalpurush" w:hAnsi="Kalpurush" w:cs="SolaimanLipi" w:hint="cs"/>
          <w:sz w:val="24"/>
          <w:szCs w:val="24"/>
          <w:cs/>
          <w:lang w:bidi="hi-IN"/>
        </w:rPr>
        <w:t>।</w:t>
      </w:r>
      <w:r w:rsidR="0026397A" w:rsidRPr="00733F24">
        <w:rPr>
          <w:rStyle w:val="FootnoteReference"/>
          <w:rFonts w:ascii="Kalpurush" w:hAnsi="Kalpurush" w:cs="SolaimanLipi"/>
          <w:sz w:val="24"/>
          <w:szCs w:val="24"/>
          <w:cs/>
          <w:lang w:bidi="hi-IN"/>
        </w:rPr>
        <w:footnoteReference w:id="4"/>
      </w:r>
      <w:r w:rsidRPr="00733F24">
        <w:rPr>
          <w:rFonts w:ascii="Kalpurush" w:hAnsi="Kalpurush" w:cs="Kalpurush"/>
          <w:sz w:val="24"/>
          <w:szCs w:val="24"/>
          <w:cs/>
          <w:lang w:bidi="bn-BD"/>
        </w:rPr>
        <w:t xml:space="preserve"> </w:t>
      </w:r>
    </w:p>
    <w:p w:rsidR="00295115" w:rsidRPr="00733F24" w:rsidRDefault="00A018B2" w:rsidP="00A018B2">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710D4D" w:rsidRPr="00733F24">
        <w:rPr>
          <w:rFonts w:ascii="Kalpurush" w:hAnsi="Kalpurush" w:cs="Kalpurush" w:hint="cs"/>
          <w:b/>
          <w:bCs/>
          <w:sz w:val="24"/>
          <w:szCs w:val="24"/>
          <w:cs/>
          <w:lang w:bidi="bn-BD"/>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চির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চূড়ান্ত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বাস্তব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295115" w:rsidRPr="00733F24" w:rsidRDefault="00295115" w:rsidP="00710D4D">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lastRenderedPageBreak/>
        <w:t>﴿</w:t>
      </w:r>
      <w:r w:rsidRPr="00733F24">
        <w:rPr>
          <w:rFonts w:ascii="KFGQPC Uthmanic Script HAFS" w:cs="KFGQPC Uthmanic Script HAFS" w:hint="cs"/>
          <w:color w:val="008000"/>
          <w:sz w:val="24"/>
          <w:szCs w:val="24"/>
          <w:rtl/>
        </w:rPr>
        <w:t>يَوۡمَ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يَقُومُ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ٱلرُّوحُ</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وَٱلۡمَلَٰٓئِكَةُ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صَفّٗاۖ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يَتَكَلَّمُونَ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أَذِنَ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ٱلرَّحۡمَٰنُ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وَقَالَ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صَوَابٗا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٣٨</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النبا</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٣٨</w:t>
      </w:r>
      <w:r w:rsidRPr="00733F24">
        <w:rPr>
          <w:rFonts w:ascii="KFGQPC Uthman Taha Naskh" w:cs="KFGQPC Uthman Taha Naskh"/>
          <w:color w:val="008000"/>
          <w:sz w:val="24"/>
          <w:szCs w:val="24"/>
          <w:rtl/>
        </w:rPr>
        <w:t xml:space="preserve">]  </w:t>
      </w:r>
    </w:p>
    <w:p w:rsidR="00295115" w:rsidRPr="00733F24" w:rsidRDefault="00AD1A0A" w:rsidP="00FC6F93">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সেদিন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মালায়েকাগণ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সারিবদ্ধভাবে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দাঁড়াবে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করুণাময়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অনুমতি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অন্যরা</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কথা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ঠিক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কথাই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আন</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নাবা</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৩৮]</w:t>
      </w:r>
      <w:r w:rsidR="00295115" w:rsidRPr="00733F24">
        <w:rPr>
          <w:rFonts w:ascii="Kalpurush" w:hAnsi="Kalpurush" w:cs="Kalpurush"/>
          <w:sz w:val="24"/>
          <w:szCs w:val="24"/>
          <w:cs/>
          <w:lang w:bidi="bn-BD"/>
        </w:rPr>
        <w:t xml:space="preserve"> </w:t>
      </w:r>
    </w:p>
    <w:p w:rsidR="00AD1A0A" w:rsidRPr="00733F24" w:rsidRDefault="00295115" w:rsidP="00F82153">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আলি</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তালহা</w:t>
      </w:r>
      <w:r w:rsidRPr="00733F24">
        <w:rPr>
          <w:rFonts w:ascii="Kalpurush" w:hAnsi="Kalpurush" w:cs="Kalpurush"/>
          <w:sz w:val="24"/>
          <w:szCs w:val="24"/>
          <w:cs/>
          <w:lang w:bidi="bn-BD"/>
        </w:rPr>
        <w:t xml:space="preserve"> </w:t>
      </w:r>
      <w:r w:rsidR="00710D4D" w:rsidRPr="00733F24">
        <w:rPr>
          <w:rFonts w:ascii="Kalpurush" w:hAnsi="Kalpurush" w:cs="Kalpurush" w:hint="cs"/>
          <w:sz w:val="24"/>
          <w:szCs w:val="24"/>
          <w:cs/>
          <w:lang w:bidi="bn-BD"/>
        </w:rPr>
        <w:t>সাহাবী</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আব্বাস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আনহু</w:t>
      </w:r>
      <w:r w:rsidR="00A84D55">
        <w:rPr>
          <w:rFonts w:ascii="Kalpurush" w:hAnsi="Kalpurush" w:cs="Kalpurush" w:hint="cs"/>
          <w:sz w:val="24"/>
          <w:szCs w:val="24"/>
          <w:cs/>
          <w:lang w:bidi="bn-BD"/>
        </w:rPr>
        <w:t>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w:t>
      </w:r>
      <w:r w:rsidR="00710D4D"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আলার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বাণী</w:t>
      </w:r>
      <w:r w:rsidRPr="00733F24">
        <w:rPr>
          <w:rFonts w:ascii="Kalpurush" w:hAnsi="Kalpurush" w:cs="Kalpurush"/>
          <w:sz w:val="24"/>
          <w:szCs w:val="24"/>
          <w:cs/>
          <w:lang w:bidi="bn-BD"/>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أَذِنَ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ٱلرَّحۡمَٰنُ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وَقَالَ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صَوَابٗا</w:t>
      </w:r>
      <w:r w:rsidRPr="00733F24">
        <w:rPr>
          <w:rFonts w:ascii="KFGQPC Uthmanic Script HAFS" w:cs="KFGQPC Uthmanic Script HAFS"/>
          <w:color w:val="008000"/>
          <w:sz w:val="24"/>
          <w:szCs w:val="24"/>
        </w:rPr>
        <w:t xml:space="preserve"> </w:t>
      </w:r>
      <w:r w:rsidRPr="00733F24">
        <w:rPr>
          <w:rFonts w:ascii="Kalpurush" w:hAnsi="Kalpurush" w:cs="Kalpurush" w:hint="cs"/>
          <w:sz w:val="24"/>
          <w:szCs w:val="24"/>
          <w:cs/>
          <w:lang w:bidi="bn-BD"/>
        </w:rPr>
        <w:t>প্রসঙ্গে</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বলবেন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একমাত্র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00A84D55">
        <w:rPr>
          <w:rFonts w:ascii="Kalpurush" w:hAnsi="Kalpurush" w:cs="Kalpurush" w:hint="cs"/>
          <w:sz w:val="24"/>
          <w:szCs w:val="24"/>
          <w:cs/>
          <w:lang w:bidi="bn-BD"/>
        </w:rPr>
        <w:t>-</w:t>
      </w:r>
      <w:r w:rsidRPr="00733F24">
        <w:rPr>
          <w:rFonts w:ascii="Kalpurush" w:hAnsi="Kalpurush" w:cs="Kalpurush" w:hint="cs"/>
          <w:sz w:val="24"/>
          <w:szCs w:val="24"/>
          <w:cs/>
          <w:lang w:bidi="bn-BD"/>
        </w:rPr>
        <w:t>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এটাই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চূড়ান্ত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সর্বশেষ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কথা</w:t>
      </w:r>
      <w:r w:rsidR="00F82153" w:rsidRPr="00733F24">
        <w:rPr>
          <w:rFonts w:ascii="Kalpurush" w:hAnsi="Kalpurush" w:cs="Kalpurush" w:hint="cs"/>
          <w:sz w:val="24"/>
          <w:szCs w:val="24"/>
          <w:cs/>
          <w:lang w:bidi="bn-BD"/>
        </w:rPr>
        <w:t>”</w:t>
      </w:r>
      <w:r w:rsidR="00F82153" w:rsidRPr="00733F24">
        <w:rPr>
          <w:rFonts w:ascii="Kalpurush" w:hAnsi="Kalpurush" w:cs="SolaimanLipi" w:hint="cs"/>
          <w:sz w:val="24"/>
          <w:szCs w:val="24"/>
          <w:cs/>
          <w:lang w:bidi="hi-IN"/>
        </w:rPr>
        <w:t>।</w:t>
      </w:r>
      <w:r w:rsidR="0026397A" w:rsidRPr="00733F24">
        <w:rPr>
          <w:rStyle w:val="FootnoteReference"/>
          <w:rFonts w:ascii="Kalpurush" w:hAnsi="Kalpurush" w:cs="SolaimanLipi"/>
          <w:sz w:val="24"/>
          <w:szCs w:val="24"/>
          <w:cs/>
          <w:lang w:bidi="hi-IN"/>
        </w:rPr>
        <w:footnoteReference w:id="5"/>
      </w:r>
    </w:p>
    <w:p w:rsidR="00295115" w:rsidRPr="00733F24" w:rsidRDefault="00295115" w:rsidP="0026397A">
      <w:pPr>
        <w:bidi w:val="0"/>
        <w:jc w:val="both"/>
        <w:rPr>
          <w:rFonts w:ascii="Kalpurush" w:hAnsi="Kalpurush" w:cs="Kalpurush"/>
          <w:sz w:val="24"/>
          <w:szCs w:val="24"/>
          <w:lang w:bidi="bn-BD"/>
        </w:rPr>
      </w:pPr>
      <w:r w:rsidRPr="00733F24">
        <w:rPr>
          <w:rFonts w:ascii="Kalpurush" w:hAnsi="Kalpurush" w:cs="Kalpurush" w:hint="cs"/>
          <w:sz w:val="24"/>
          <w:szCs w:val="24"/>
          <w:cs/>
          <w:lang w:bidi="bn-BD"/>
        </w:rPr>
        <w:t>ইকরিমা</w:t>
      </w:r>
      <w:r w:rsidR="007B05A4" w:rsidRPr="00733F24">
        <w:rPr>
          <w:rFonts w:ascii="Kalpurush" w:hAnsi="Kalpurush" w:cs="Kalpurush" w:hint="cs"/>
          <w:sz w:val="24"/>
          <w:szCs w:val="24"/>
          <w:cs/>
          <w:lang w:bidi="bn-BD"/>
        </w:rPr>
        <w:t xml:space="preserve"> রহ.</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চূড়ান্ত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w:t>
      </w:r>
      <w:r w:rsidR="003A72E8" w:rsidRPr="00733F24">
        <w:rPr>
          <w:rFonts w:ascii="Kalpurush" w:hAnsi="Kalpurush" w:cs="Kalpurush" w:hint="cs"/>
          <w:sz w:val="24"/>
          <w:szCs w:val="24"/>
          <w:cs/>
          <w:lang w:bidi="bn-BD"/>
        </w:rPr>
        <w:t xml:space="preserve"> হচ্ছে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26397A" w:rsidRPr="00733F24">
        <w:rPr>
          <w:rFonts w:ascii="Kalpurush" w:hAnsi="Kalpurush" w:cs="Kalpurush" w:hint="cs"/>
          <w:sz w:val="24"/>
          <w:szCs w:val="24"/>
          <w:cs/>
          <w:lang w:bidi="bn-BD"/>
        </w:rPr>
        <w:t>”</w:t>
      </w:r>
      <w:r w:rsidR="0026397A" w:rsidRPr="00733F24">
        <w:rPr>
          <w:rFonts w:ascii="Kalpurush" w:hAnsi="Kalpurush" w:cs="SolaimanLipi" w:hint="cs"/>
          <w:sz w:val="24"/>
          <w:szCs w:val="24"/>
          <w:cs/>
          <w:lang w:bidi="hi-IN"/>
        </w:rPr>
        <w:t>।</w:t>
      </w:r>
      <w:r w:rsidR="00480DF0" w:rsidRPr="00733F24">
        <w:rPr>
          <w:rStyle w:val="FootnoteReference"/>
          <w:rFonts w:ascii="Kalpurush" w:hAnsi="Kalpurush" w:cs="Kalpurush"/>
          <w:sz w:val="24"/>
          <w:szCs w:val="24"/>
          <w:cs/>
          <w:lang w:bidi="bn-BD"/>
        </w:rPr>
        <w:footnoteReference w:id="6"/>
      </w:r>
      <w:r w:rsidRPr="00733F24">
        <w:rPr>
          <w:rFonts w:ascii="Kalpurush" w:hAnsi="Kalpurush" w:cs="Kalpurush"/>
          <w:sz w:val="24"/>
          <w:szCs w:val="24"/>
          <w:cs/>
          <w:lang w:bidi="bn-BD"/>
        </w:rPr>
        <w:t xml:space="preserve"> </w:t>
      </w:r>
    </w:p>
    <w:p w:rsidR="00295115" w:rsidRPr="00733F24" w:rsidRDefault="00AD1A0A" w:rsidP="00AD1A0A">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710D4D" w:rsidRPr="00733F24">
        <w:rPr>
          <w:rFonts w:ascii="Kalpurush" w:hAnsi="Kalpurush" w:cs="Kalpurush" w:hint="cs"/>
          <w:b/>
          <w:bCs/>
          <w:sz w:val="24"/>
          <w:szCs w:val="24"/>
          <w:cs/>
          <w:lang w:bidi="bn-BD"/>
        </w:rPr>
        <w:t>:</w:t>
      </w:r>
      <w:r w:rsidR="00295115" w:rsidRPr="00733F24">
        <w:rPr>
          <w:rFonts w:ascii="Kalpurush" w:hAnsi="Kalpurush" w:cs="Kalpurush"/>
          <w:b/>
          <w:bCs/>
          <w:sz w:val="24"/>
          <w:szCs w:val="24"/>
          <w:lang w:bidi="bn-BD"/>
        </w:rPr>
        <w:t xml:space="preserve"> </w:t>
      </w:r>
      <w:r w:rsidR="00295115"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সত্যের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দাওয়াত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নিম্নের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বাণীতে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001B25D2" w:rsidRPr="00733F24">
        <w:rPr>
          <w:rFonts w:ascii="Kalpurush" w:hAnsi="Kalpurush" w:cs="Kalpurush" w:hint="cs"/>
          <w:sz w:val="24"/>
          <w:szCs w:val="24"/>
          <w:cs/>
          <w:lang w:bidi="bn-BD"/>
        </w:rPr>
        <w:t>সত্যে</w:t>
      </w:r>
      <w:r w:rsidR="00295115"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দাওয়াত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Pr="00733F24">
        <w:rPr>
          <w:rFonts w:ascii="Kalpurush" w:hAnsi="Kalpurush" w:cs="Kalpurush" w:hint="cs"/>
          <w:sz w:val="24"/>
          <w:szCs w:val="24"/>
          <w:cs/>
          <w:lang w:bidi="bn-BD"/>
        </w:rPr>
        <w:t xml:space="preserve">টিই </w:t>
      </w:r>
      <w:r w:rsidR="00295115" w:rsidRPr="00733F24">
        <w:rPr>
          <w:rFonts w:ascii="Kalpurush" w:hAnsi="Kalpurush" w:cs="Kalpurush" w:hint="cs"/>
          <w:sz w:val="24"/>
          <w:szCs w:val="24"/>
          <w:cs/>
          <w:lang w:bidi="bn-BD"/>
        </w:rPr>
        <w:t>উদ্দেশ্য</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করেছেন</w:t>
      </w:r>
      <w:r w:rsidR="00295115" w:rsidRPr="00733F24">
        <w:rPr>
          <w:rFonts w:ascii="Kalpurush" w:hAnsi="Kalpurush" w:cs="Kalpurush"/>
          <w:sz w:val="24"/>
          <w:szCs w:val="24"/>
          <w:cs/>
          <w:lang w:bidi="bn-BD"/>
        </w:rPr>
        <w:t>:</w:t>
      </w:r>
    </w:p>
    <w:p w:rsidR="00295115" w:rsidRPr="00733F24" w:rsidRDefault="00295115" w:rsidP="00710D4D">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لَهُۥ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دَعۡوَةُ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ٱلۡحَقِّۚ</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وَٱلَّذِينَ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يَدۡعُونَ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دُونِهِۦ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يَسۡتَجِيبُونَ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بِشَيۡءٍ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كَبَٰسِطِ</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كَفَّيۡهِ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لِيَبۡلُغَ</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فَاهُ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بِبَٰلِغِهِۦۚ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دُعَآءُ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ٱلۡكَٰفِرِينَ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ضَلَٰلٖ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١٤</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الرعد</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١٤</w:t>
      </w:r>
      <w:r w:rsidRPr="00733F24">
        <w:rPr>
          <w:rFonts w:ascii="KFGQPC Uthman Taha Naskh" w:cs="KFGQPC Uthman Taha Naskh"/>
          <w:color w:val="008000"/>
          <w:sz w:val="24"/>
          <w:szCs w:val="24"/>
          <w:rtl/>
        </w:rPr>
        <w:t xml:space="preserve">]  </w:t>
      </w:r>
    </w:p>
    <w:p w:rsidR="00295115" w:rsidRPr="00733F24" w:rsidRDefault="00623FCE" w:rsidP="00FC6F93">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সত্যের</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আহ্বান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710D4D"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রই</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অন্যদেরকে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সামান্যও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দৃষ্টান্ত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ঐ</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ব্যক্তির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w:t>
      </w:r>
      <w:r w:rsidR="003C6708"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হাত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বাড়িয়ে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মুখে</w:t>
      </w:r>
      <w:r w:rsidR="00295115" w:rsidRPr="00733F24">
        <w:rPr>
          <w:rFonts w:ascii="Kalpurush" w:hAnsi="Kalpurush" w:cs="Kalpurush"/>
          <w:sz w:val="24"/>
          <w:szCs w:val="24"/>
          <w:cs/>
          <w:lang w:bidi="bn-BD"/>
        </w:rPr>
        <w:t xml:space="preserve"> </w:t>
      </w:r>
      <w:r w:rsidR="001B25D2" w:rsidRPr="00733F24">
        <w:rPr>
          <w:rFonts w:ascii="Kalpurush" w:hAnsi="Kalpurush" w:cs="Kalpurush" w:hint="cs"/>
          <w:sz w:val="24"/>
          <w:szCs w:val="24"/>
          <w:cs/>
          <w:lang w:bidi="bn-BD"/>
        </w:rPr>
        <w:t xml:space="preserve">তা </w:t>
      </w:r>
      <w:r w:rsidR="00295115" w:rsidRPr="00733F24">
        <w:rPr>
          <w:rFonts w:ascii="Kalpurush" w:hAnsi="Kalpurush" w:cs="Kalpurush" w:hint="cs"/>
          <w:sz w:val="24"/>
          <w:szCs w:val="24"/>
          <w:cs/>
          <w:lang w:bidi="bn-BD"/>
        </w:rPr>
        <w:t>পৌঁছে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অথচ</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lastRenderedPageBreak/>
        <w:t>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পৌঁছোবার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কাফেরদের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শুধু</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ভ্রষ্টতায়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পর্যবসিত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F82153"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আর</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রা</w:t>
      </w:r>
      <w:r w:rsidR="00B92BF0" w:rsidRPr="00733F24">
        <w:rPr>
          <w:rFonts w:ascii="Kalpurush" w:hAnsi="Kalpurush" w:cs="Kalpurush" w:hint="cs"/>
          <w:sz w:val="24"/>
          <w:szCs w:val="24"/>
          <w:cs/>
          <w:lang w:bidi="bn-BD"/>
        </w:rPr>
        <w:t>‘</w:t>
      </w:r>
      <w:r w:rsidR="00FC6F93" w:rsidRPr="00733F24">
        <w:rPr>
          <w:rFonts w:ascii="Kalpurush" w:hAnsi="Kalpurush" w:cs="Kalpurush" w:hint="cs"/>
          <w:sz w:val="24"/>
          <w:szCs w:val="24"/>
          <w:cs/>
          <w:lang w:bidi="bn-BD"/>
        </w:rPr>
        <w:t>দ</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১৪]</w:t>
      </w:r>
      <w:r w:rsidR="00295115" w:rsidRPr="00733F24">
        <w:rPr>
          <w:rFonts w:ascii="Kalpurush" w:hAnsi="Kalpurush" w:cs="Kalpurush"/>
          <w:sz w:val="24"/>
          <w:szCs w:val="24"/>
          <w:cs/>
          <w:lang w:bidi="bn-BD"/>
        </w:rPr>
        <w:t xml:space="preserve"> </w:t>
      </w:r>
    </w:p>
    <w:p w:rsidR="008A6EC4" w:rsidRPr="00733F24" w:rsidRDefault="003C6708" w:rsidP="006646A3">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710D4D" w:rsidRPr="00733F24">
        <w:rPr>
          <w:rFonts w:ascii="Kalpurush" w:hAnsi="Kalpurush" w:cs="Kalpurush" w:hint="cs"/>
          <w:b/>
          <w:bCs/>
          <w:sz w:val="24"/>
          <w:szCs w:val="24"/>
          <w:cs/>
          <w:lang w:bidi="bn-BD"/>
        </w:rPr>
        <w:t>:</w:t>
      </w:r>
      <w:r w:rsidR="00295115"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সত্যিকার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বন্ধন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ভিত্তিতে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ইসলামের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অনুসারীরা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ঐক্যবদ্ধ</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বন্ধুত্ব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শত্রুতা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মহব্বত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বিদ্বেষের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মানদণ্ড।</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00295115"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মুসলিম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উম্মাহ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A111F5" w:rsidRPr="00733F24">
        <w:rPr>
          <w:rFonts w:ascii="Kalpurush" w:hAnsi="Kalpurush" w:cs="Kalpurush" w:hint="cs"/>
          <w:sz w:val="24"/>
          <w:szCs w:val="24"/>
          <w:cs/>
          <w:lang w:bidi="bn-BD"/>
        </w:rPr>
        <w:t>শীশা</w:t>
      </w:r>
      <w:r w:rsidR="00A111F5" w:rsidRPr="00733F24">
        <w:rPr>
          <w:rFonts w:ascii="Kalpurush" w:hAnsi="Kalpurush" w:cs="Kalpurush"/>
          <w:sz w:val="24"/>
          <w:szCs w:val="24"/>
          <w:cs/>
          <w:lang w:bidi="bn-BD"/>
        </w:rPr>
        <w:t>-</w:t>
      </w:r>
      <w:r w:rsidR="00A111F5" w:rsidRPr="00733F24">
        <w:rPr>
          <w:rFonts w:ascii="Kalpurush" w:hAnsi="Kalpurush" w:cs="Kalpurush" w:hint="cs"/>
          <w:sz w:val="24"/>
          <w:szCs w:val="24"/>
          <w:cs/>
          <w:lang w:bidi="bn-BD"/>
        </w:rPr>
        <w:t xml:space="preserve">গালা </w:t>
      </w:r>
      <w:r w:rsidR="00295115" w:rsidRPr="00733F24">
        <w:rPr>
          <w:rFonts w:ascii="Kalpurush" w:hAnsi="Kalpurush" w:cs="Kalpurush" w:hint="cs"/>
          <w:sz w:val="24"/>
          <w:szCs w:val="24"/>
          <w:cs/>
          <w:lang w:bidi="bn-BD"/>
        </w:rPr>
        <w:t>প্রাচীরের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শক্তিশালী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710D4D" w:rsidRPr="00733F24">
        <w:rPr>
          <w:rFonts w:ascii="Kalpurush" w:hAnsi="Kalpurush" w:cs="Kalpurush" w:hint="cs"/>
          <w:sz w:val="24"/>
          <w:szCs w:val="24"/>
          <w:cs/>
          <w:lang w:bidi="bn-BD"/>
        </w:rPr>
        <w:t>শাই</w:t>
      </w:r>
      <w:r w:rsidR="00295115" w:rsidRPr="00733F24">
        <w:rPr>
          <w:rFonts w:ascii="Kalpurush" w:hAnsi="Kalpurush" w:cs="Kalpurush" w:hint="cs"/>
          <w:sz w:val="24"/>
          <w:szCs w:val="24"/>
          <w:cs/>
          <w:lang w:bidi="bn-BD"/>
        </w:rPr>
        <w:t>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মুহাম্মাদ</w:t>
      </w:r>
      <w:r w:rsidR="00295115" w:rsidRPr="00733F24">
        <w:rPr>
          <w:rFonts w:ascii="Kalpurush" w:hAnsi="Kalpurush" w:cs="Kalpurush"/>
          <w:sz w:val="24"/>
          <w:szCs w:val="24"/>
          <w:cs/>
          <w:lang w:bidi="bn-BD"/>
        </w:rPr>
        <w:t xml:space="preserve"> </w:t>
      </w:r>
      <w:r w:rsidR="00A3073C" w:rsidRPr="00733F24">
        <w:rPr>
          <w:rFonts w:ascii="Kalpurush" w:hAnsi="Kalpurush" w:cs="Kalpurush" w:hint="cs"/>
          <w:sz w:val="24"/>
          <w:szCs w:val="24"/>
          <w:cs/>
          <w:lang w:bidi="bn-BD"/>
        </w:rPr>
        <w:t>আমি</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710D4D" w:rsidRPr="00733F24">
        <w:rPr>
          <w:rFonts w:ascii="Kalpurush" w:hAnsi="Kalpurush" w:cs="Kalpurush" w:hint="cs"/>
          <w:sz w:val="24"/>
          <w:szCs w:val="24"/>
          <w:cs/>
          <w:lang w:bidi="bn-BD"/>
        </w:rPr>
        <w:t>শানকিতী</w:t>
      </w:r>
      <w:r w:rsidR="007B05A4" w:rsidRPr="00733F24">
        <w:rPr>
          <w:rFonts w:ascii="Kalpurush" w:hAnsi="Kalpurush" w:cs="Kalpurush"/>
          <w:sz w:val="24"/>
          <w:szCs w:val="24"/>
          <w:cs/>
          <w:lang w:bidi="bn-BD"/>
        </w:rPr>
        <w:t xml:space="preserve"> রহ.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আদওয়াউল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বায়ান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গ্রন্থে</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3348FA">
        <w:rPr>
          <w:rFonts w:ascii="Kalpurush" w:hAnsi="Kalpurush" w:cs="Kalpurush" w:hint="cs"/>
          <w:sz w:val="24"/>
          <w:szCs w:val="24"/>
          <w:cs/>
          <w:lang w:bidi="bn-BD"/>
        </w:rPr>
        <w:t>মো</w:t>
      </w:r>
      <w:r w:rsidR="00295115" w:rsidRPr="00733F24">
        <w:rPr>
          <w:rFonts w:ascii="Kalpurush" w:hAnsi="Kalpurush" w:cs="Kalpurush" w:hint="cs"/>
          <w:sz w:val="24"/>
          <w:szCs w:val="24"/>
          <w:cs/>
          <w:lang w:bidi="bn-BD"/>
        </w:rPr>
        <w:t>দ্দাকথা</w:t>
      </w:r>
      <w:r w:rsidR="00295115" w:rsidRPr="00733F24">
        <w:rPr>
          <w:rFonts w:ascii="Kalpurush" w:hAnsi="Kalpurush" w:cs="Kalpurush"/>
          <w:sz w:val="24"/>
          <w:szCs w:val="24"/>
          <w:cs/>
          <w:lang w:bidi="bn-BD"/>
        </w:rPr>
        <w:t xml:space="preserve">: </w:t>
      </w:r>
      <w:r w:rsidR="006336D3" w:rsidRPr="00733F24">
        <w:rPr>
          <w:rFonts w:ascii="Kalpurush" w:hAnsi="Kalpurush" w:cs="Kalpurush" w:hint="cs"/>
          <w:sz w:val="24"/>
          <w:szCs w:val="24"/>
          <w:cs/>
          <w:lang w:bidi="bn-BD"/>
        </w:rPr>
        <w:t>মুসলিম উম্মা</w:t>
      </w:r>
      <w:r w:rsidR="00710D4D" w:rsidRPr="00733F24">
        <w:rPr>
          <w:rFonts w:ascii="Kalpurush" w:hAnsi="Kalpurush" w:cs="Kalpurush" w:hint="cs"/>
          <w:sz w:val="24"/>
          <w:szCs w:val="24"/>
          <w:cs/>
          <w:lang w:bidi="bn-BD"/>
        </w:rPr>
        <w:t>হ</w:t>
      </w:r>
      <w:r w:rsidR="006336D3" w:rsidRPr="00733F24">
        <w:rPr>
          <w:rFonts w:ascii="Kalpurush" w:hAnsi="Kalpurush" w:cs="Kalpurush" w:hint="cs"/>
          <w:sz w:val="24"/>
          <w:szCs w:val="24"/>
          <w:cs/>
          <w:lang w:bidi="bn-BD"/>
        </w:rPr>
        <w:t xml:space="preserve">র </w:t>
      </w:r>
      <w:r w:rsidR="00295115" w:rsidRPr="00733F24">
        <w:rPr>
          <w:rFonts w:ascii="Kalpurush" w:hAnsi="Kalpurush" w:cs="Kalpurush" w:hint="cs"/>
          <w:sz w:val="24"/>
          <w:szCs w:val="24"/>
          <w:cs/>
          <w:lang w:bidi="bn-BD"/>
        </w:rPr>
        <w:t>প্রকৃত</w:t>
      </w:r>
      <w:r w:rsidR="006336D3"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বন্ধন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বিভিন্ন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মানুষকে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6336D3"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বিভিন্ন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মধ্যে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মহব্বত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6336D3" w:rsidRPr="00733F24">
        <w:rPr>
          <w:rFonts w:ascii="Kalpurush" w:hAnsi="Kalpurush" w:cs="Kalpurush" w:hint="cs"/>
          <w:sz w:val="24"/>
          <w:szCs w:val="24"/>
          <w:cs/>
          <w:lang w:bidi="bn-BD"/>
        </w:rPr>
        <w:t>সেটি</w:t>
      </w:r>
      <w:r w:rsidR="00295115" w:rsidRPr="00733F24">
        <w:rPr>
          <w:rFonts w:ascii="Kalpurush" w:hAnsi="Kalpurush" w:cs="Kalpurush"/>
          <w:sz w:val="24"/>
          <w:szCs w:val="24"/>
          <w:cs/>
          <w:lang w:bidi="bn-BD"/>
        </w:rPr>
        <w:t xml:space="preserve"> </w:t>
      </w:r>
      <w:r w:rsidR="00A3073C" w:rsidRPr="00733F24">
        <w:rPr>
          <w:rFonts w:ascii="Kalpurush" w:hAnsi="Kalpurush" w:cs="Kalpurush" w:hint="cs"/>
          <w:sz w:val="24"/>
          <w:szCs w:val="24"/>
          <w:cs/>
          <w:lang w:bidi="bn-BD"/>
        </w:rPr>
        <w:t xml:space="preserve">হচ্ছে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বন্ধন।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লক্ষ্য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710D4D"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006336D3"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মুসলিম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উম্মাহকে</w:t>
      </w:r>
      <w:r w:rsidR="00295115" w:rsidRPr="00733F24">
        <w:rPr>
          <w:rFonts w:ascii="Kalpurush" w:hAnsi="Kalpurush" w:cs="Kalpurush"/>
          <w:sz w:val="24"/>
          <w:szCs w:val="24"/>
          <w:cs/>
          <w:lang w:bidi="bn-BD"/>
        </w:rPr>
        <w:t xml:space="preserve"> </w:t>
      </w:r>
      <w:r w:rsidR="006336D3" w:rsidRPr="00733F24">
        <w:rPr>
          <w:rFonts w:ascii="Kalpurush" w:hAnsi="Kalpurush" w:cs="Kalpurush" w:hint="cs"/>
          <w:sz w:val="24"/>
          <w:szCs w:val="24"/>
          <w:cs/>
          <w:lang w:bidi="bn-BD"/>
        </w:rPr>
        <w:t>এক</w:t>
      </w:r>
      <w:r w:rsidR="006336D3" w:rsidRPr="00733F24">
        <w:rPr>
          <w:rFonts w:ascii="Kalpurush" w:hAnsi="Kalpurush" w:cs="Kalpurush"/>
          <w:sz w:val="24"/>
          <w:szCs w:val="24"/>
          <w:cs/>
          <w:lang w:bidi="bn-BD"/>
        </w:rPr>
        <w:t xml:space="preserve"> </w:t>
      </w:r>
      <w:r w:rsidR="006336D3" w:rsidRPr="00733F24">
        <w:rPr>
          <w:rFonts w:ascii="Kalpurush" w:hAnsi="Kalpurush" w:cs="Kalpurush" w:hint="cs"/>
          <w:sz w:val="24"/>
          <w:szCs w:val="24"/>
          <w:cs/>
          <w:lang w:bidi="bn-BD"/>
        </w:rPr>
        <w:t>শরীর</w:t>
      </w:r>
      <w:r w:rsidR="00A3073C" w:rsidRPr="00733F24">
        <w:rPr>
          <w:rFonts w:ascii="Kalpurush" w:hAnsi="Kalpurush" w:cs="Kalpurush" w:hint="cs"/>
          <w:sz w:val="24"/>
          <w:szCs w:val="24"/>
          <w:cs/>
          <w:lang w:bidi="bn-BD"/>
        </w:rPr>
        <w:t xml:space="preserve"> ও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দেয়ালের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ন্যায়</w:t>
      </w:r>
      <w:r w:rsidR="00A3073C" w:rsidRPr="00733F24">
        <w:rPr>
          <w:rFonts w:ascii="Kalpurush" w:hAnsi="Kalpurush" w:cs="Kalpurush" w:hint="cs"/>
          <w:sz w:val="24"/>
          <w:szCs w:val="24"/>
          <w:cs/>
          <w:lang w:bidi="bn-BD"/>
        </w:rPr>
        <w:t xml:space="preserve"> করে দিয়েছে,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অংশকে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শক্তিশালী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8229CD"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আসমানের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ধারক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715F19" w:rsidRPr="00733F24">
        <w:rPr>
          <w:rFonts w:ascii="Kalpurush" w:hAnsi="Kalpurush" w:cs="Kalpurush" w:hint="cs"/>
          <w:sz w:val="24"/>
          <w:szCs w:val="24"/>
          <w:cs/>
          <w:lang w:bidi="bn-BD"/>
        </w:rPr>
        <w:t>আশ</w:t>
      </w:r>
      <w:r w:rsidR="00295115" w:rsidRPr="00733F24">
        <w:rPr>
          <w:rFonts w:ascii="Kalpurush" w:hAnsi="Kalpurush" w:cs="Kalpurush" w:hint="cs"/>
          <w:sz w:val="24"/>
          <w:szCs w:val="24"/>
          <w:cs/>
          <w:lang w:bidi="bn-BD"/>
        </w:rPr>
        <w:t>পাশে</w:t>
      </w:r>
      <w:r w:rsidR="00295115" w:rsidRPr="00733F24">
        <w:rPr>
          <w:rFonts w:ascii="Kalpurush" w:hAnsi="Kalpurush" w:cs="Kalpurush"/>
          <w:sz w:val="24"/>
          <w:szCs w:val="24"/>
          <w:cs/>
          <w:lang w:bidi="bn-BD"/>
        </w:rPr>
        <w:t xml:space="preserve"> </w:t>
      </w:r>
      <w:r w:rsidR="00FF55E9" w:rsidRPr="00733F24">
        <w:rPr>
          <w:rFonts w:ascii="Kalpurush" w:hAnsi="Kalpurush" w:cs="Kalpurush" w:hint="cs"/>
          <w:sz w:val="24"/>
          <w:szCs w:val="24"/>
          <w:cs/>
          <w:lang w:bidi="bn-BD"/>
        </w:rPr>
        <w:t xml:space="preserve">অবস্থানকারী </w:t>
      </w:r>
      <w:r w:rsidR="00295115" w:rsidRPr="00733F24">
        <w:rPr>
          <w:rFonts w:ascii="Kalpurush" w:hAnsi="Kalpurush" w:cs="Kalpurush" w:hint="cs"/>
          <w:sz w:val="24"/>
          <w:szCs w:val="24"/>
          <w:cs/>
          <w:lang w:bidi="bn-BD"/>
        </w:rPr>
        <w:t>মালায়েকা</w:t>
      </w:r>
      <w:r w:rsidR="00D93E0B" w:rsidRPr="00733F24">
        <w:rPr>
          <w:rFonts w:ascii="Kalpurush" w:hAnsi="Kalpurush" w:cs="Kalpurush" w:hint="cs"/>
          <w:sz w:val="24"/>
          <w:szCs w:val="24"/>
          <w:cs/>
          <w:lang w:bidi="bn-BD"/>
        </w:rPr>
        <w:t>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w:t>
      </w:r>
      <w:r w:rsidR="00D93E0B" w:rsidRPr="00733F24">
        <w:rPr>
          <w:rFonts w:ascii="Kalpurush" w:hAnsi="Kalpurush" w:cs="Kalpurush" w:hint="cs"/>
          <w:sz w:val="24"/>
          <w:szCs w:val="24"/>
          <w:cs/>
          <w:lang w:bidi="bn-BD"/>
        </w:rPr>
        <w:t>সমূহ</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জমিনে</w:t>
      </w:r>
      <w:r w:rsidR="00295115" w:rsidRPr="00733F24">
        <w:rPr>
          <w:rFonts w:ascii="Kalpurush" w:hAnsi="Kalpurush" w:cs="Kalpurush"/>
          <w:sz w:val="24"/>
          <w:szCs w:val="24"/>
          <w:cs/>
          <w:lang w:bidi="bn-BD"/>
        </w:rPr>
        <w:t xml:space="preserve"> </w:t>
      </w:r>
      <w:r w:rsidR="00D93E0B" w:rsidRPr="00733F24">
        <w:rPr>
          <w:rFonts w:ascii="Kalpurush" w:hAnsi="Kalpurush" w:cs="Kalpurush" w:hint="cs"/>
          <w:sz w:val="24"/>
          <w:szCs w:val="24"/>
          <w:cs/>
          <w:lang w:bidi="bn-BD"/>
        </w:rPr>
        <w:t>বসবাসকারী</w:t>
      </w:r>
      <w:r w:rsidR="00295115" w:rsidRPr="00733F24">
        <w:rPr>
          <w:rFonts w:ascii="Kalpurush" w:hAnsi="Kalpurush" w:cs="Kalpurush"/>
          <w:sz w:val="24"/>
          <w:szCs w:val="24"/>
          <w:cs/>
          <w:lang w:bidi="bn-BD"/>
        </w:rPr>
        <w:t xml:space="preserve"> </w:t>
      </w:r>
      <w:r w:rsidR="00D93E0B" w:rsidRPr="00733F24">
        <w:rPr>
          <w:rFonts w:ascii="Kalpurush" w:hAnsi="Kalpurush" w:cs="Kalpurush" w:hint="cs"/>
          <w:sz w:val="24"/>
          <w:szCs w:val="24"/>
          <w:cs/>
          <w:lang w:bidi="bn-BD"/>
        </w:rPr>
        <w:t>আদম সন্তানের</w:t>
      </w:r>
      <w:r w:rsidR="000B2F16" w:rsidRPr="00733F24">
        <w:rPr>
          <w:rFonts w:ascii="Kalpurush" w:hAnsi="Kalpurush" w:cs="Kalpurush"/>
          <w:sz w:val="24"/>
          <w:szCs w:val="24"/>
          <w:cs/>
          <w:lang w:bidi="bn-BD"/>
        </w:rPr>
        <w:t xml:space="preserve"> ওপর</w:t>
      </w:r>
      <w:r w:rsidR="00D93E0B" w:rsidRPr="00733F24">
        <w:rPr>
          <w:rFonts w:ascii="Kalpurush" w:hAnsi="Kalpurush" w:cs="Kalpurush" w:hint="cs"/>
          <w:sz w:val="24"/>
          <w:szCs w:val="24"/>
          <w:cs/>
          <w:lang w:bidi="bn-BD"/>
        </w:rPr>
        <w:t xml:space="preserve"> </w:t>
      </w:r>
      <w:r w:rsidR="00715F19" w:rsidRPr="00733F24">
        <w:rPr>
          <w:rFonts w:ascii="Kalpurush" w:hAnsi="Kalpurush" w:cs="Kalpurush" w:hint="cs"/>
          <w:sz w:val="24"/>
          <w:szCs w:val="24"/>
          <w:cs/>
          <w:lang w:bidi="bn-BD"/>
        </w:rPr>
        <w:t xml:space="preserve">হিতাকাঙ্ক্ষী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অথচ</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জমিনের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দূরত্ব</w:t>
      </w:r>
      <w:r w:rsidR="00295115" w:rsidRPr="00733F24">
        <w:rPr>
          <w:rFonts w:ascii="Kalpurush" w:hAnsi="Kalpurush" w:cs="Kalpurush"/>
          <w:sz w:val="24"/>
          <w:szCs w:val="24"/>
          <w:cs/>
          <w:lang w:bidi="bn-BD"/>
        </w:rPr>
        <w:t xml:space="preserve"> </w:t>
      </w:r>
      <w:r w:rsidR="006646A3" w:rsidRPr="00733F24">
        <w:rPr>
          <w:rFonts w:ascii="Kalpurush" w:hAnsi="Kalpurush" w:cs="Kalpurush" w:hint="cs"/>
          <w:sz w:val="24"/>
          <w:szCs w:val="24"/>
          <w:cs/>
          <w:lang w:bidi="bn-BD"/>
        </w:rPr>
        <w:t xml:space="preserve">অনেক, </w:t>
      </w:r>
      <w:r w:rsidR="00295115" w:rsidRPr="00733F24">
        <w:rPr>
          <w:rFonts w:ascii="Kalpurush" w:hAnsi="Kalpurush" w:cs="Kalpurush" w:hint="cs"/>
          <w:sz w:val="24"/>
          <w:szCs w:val="24"/>
          <w:cs/>
          <w:lang w:bidi="bn-BD"/>
        </w:rPr>
        <w:t>এসব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দেখ</w:t>
      </w:r>
      <w:r w:rsidR="008A6EC4"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p>
    <w:p w:rsidR="00295115" w:rsidRPr="00733F24" w:rsidRDefault="00295115" w:rsidP="008A6EC4">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295115" w:rsidRPr="00733F24" w:rsidRDefault="00295115" w:rsidP="008A6EC4">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ٱلَّذِينَ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يَحۡمِلُونَ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ٱلۡعَرۡشَ</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حَوۡلَهُۥ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يُسَبِّحُونَ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بِحَمۡدِ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رَبِّهِمۡ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وَيُؤۡمِنُونَ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وَيَسۡتَغۡفِرُونَ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ءَامَنُواْۖ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رَبَّنَا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وَسِعۡتَ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شَيۡءٖ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رَّحۡمَةٗ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وَعِلۡمٗا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فَٱغۡفِرۡ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تَابُواْ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وَٱتَّبَعُواْ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سَبِيلَكَ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وَقِهِمۡ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عَذَابَ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ٱلۡجَحِيمِ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رَبَّنَا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وَأَدۡخِلۡهُمۡ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جَنَّٰتِ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عَدۡنٍ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ٱلَّتِي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وَعَدتَّهُمۡ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صَلَحَ</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ءَابَآئِهِمۡ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وَأَزۡوَٰجِهِمۡ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وَذُرِّيَّٰتِهِمۡۚ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ٱلۡعَزِيزُ</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ٱلۡحَكِيمُ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وَقِهِمُ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ٱلسَّيِّ‍َٔاتِۚ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تَقِ</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ٱلسَّيِّ‍َٔاتِ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يَوۡمَئِذٖ</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فَقَدۡ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رَحِمۡتَهُۥۚ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وَذَٰلِكَ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ٱلۡفَوۡزُ</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ٱلۡعَظِيمُ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٩</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غافر</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٧،</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٩</w:t>
      </w:r>
      <w:r w:rsidRPr="00733F24">
        <w:rPr>
          <w:rFonts w:ascii="KFGQPC Uthman Taha Naskh" w:cs="KFGQPC Uthman Taha Naskh"/>
          <w:color w:val="008000"/>
          <w:sz w:val="24"/>
          <w:szCs w:val="24"/>
          <w:rtl/>
        </w:rPr>
        <w:t xml:space="preserve">] </w:t>
      </w:r>
    </w:p>
    <w:p w:rsidR="008A6EC4" w:rsidRPr="00733F24" w:rsidRDefault="00715F19" w:rsidP="00FC6F93">
      <w:pPr>
        <w:bidi w:val="0"/>
        <w:jc w:val="both"/>
        <w:rPr>
          <w:rFonts w:ascii="Kalpurush" w:hAnsi="Kalpurush" w:cs="SolaimanLipi"/>
          <w:sz w:val="24"/>
          <w:szCs w:val="24"/>
          <w:lang w:bidi="hi-IN"/>
        </w:rPr>
      </w:pPr>
      <w:r w:rsidRPr="00733F24">
        <w:rPr>
          <w:rFonts w:ascii="Kalpurush" w:hAnsi="Kalpurush" w:cs="Kalpurush" w:hint="cs"/>
          <w:sz w:val="24"/>
          <w:szCs w:val="24"/>
          <w:lang w:bidi="bn-BD"/>
        </w:rPr>
        <w:lastRenderedPageBreak/>
        <w:t>“</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আরশকে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ধারণ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996974"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চারপাশে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রয়েছে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প্রশংসাসহ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তাসবীহ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ঈমান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মুমিনদের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ক্ষমা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আপনি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রহমত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জ্ঞান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পরিব্যাপ্ত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রয়েছেন</w:t>
      </w:r>
      <w:r w:rsidR="008A6EC4"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অতএব</w:t>
      </w:r>
      <w:r w:rsidR="008A6EC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তাওবা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আপনার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অনুসরণ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আপনি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ক্ষমা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জাহান্নামের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w:t>
      </w:r>
      <w:r w:rsidR="008A6EC4"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আপনি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রক্ষা</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996974"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গাফির</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৭</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৯]</w:t>
      </w:r>
      <w:r w:rsidR="00996974" w:rsidRPr="00733F24">
        <w:rPr>
          <w:rFonts w:ascii="Kalpurush" w:hAnsi="Kalpurush" w:cs="SolaimanLipi" w:hint="cs"/>
          <w:sz w:val="24"/>
          <w:szCs w:val="24"/>
          <w:cs/>
          <w:lang w:bidi="hi-IN"/>
        </w:rPr>
        <w:t xml:space="preserve"> </w:t>
      </w:r>
    </w:p>
    <w:p w:rsidR="00295115" w:rsidRPr="00733F24" w:rsidRDefault="00295115" w:rsidP="008A6EC4">
      <w:pPr>
        <w:bidi w:val="0"/>
        <w:jc w:val="both"/>
        <w:rPr>
          <w:rFonts w:ascii="Kalpurush" w:hAnsi="Kalpurush" w:cs="Kalpurush"/>
          <w:sz w:val="24"/>
          <w:szCs w:val="24"/>
          <w:lang w:bidi="bn-BD"/>
        </w:rPr>
      </w:pP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Pr="00733F24">
        <w:rPr>
          <w:rFonts w:ascii="Kalpurush" w:hAnsi="Kalpurush" w:cs="Kalpurush" w:hint="cs"/>
          <w:sz w:val="24"/>
          <w:szCs w:val="24"/>
          <w:cs/>
          <w:lang w:bidi="bn-BD"/>
        </w:rPr>
        <w:t>ইঙ্গিত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আরশ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বহনকারী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মাঝে</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996974" w:rsidRPr="00733F24">
        <w:rPr>
          <w:rFonts w:ascii="Kalpurush" w:hAnsi="Kalpurush" w:cs="Kalpurush" w:hint="cs"/>
          <w:sz w:val="24"/>
          <w:szCs w:val="24"/>
          <w:cs/>
          <w:lang w:bidi="bn-BD"/>
        </w:rPr>
        <w:t xml:space="preserve">আদম সন্তানের </w:t>
      </w:r>
      <w:r w:rsidRPr="00733F24">
        <w:rPr>
          <w:rFonts w:ascii="Kalpurush" w:hAnsi="Kalpurush" w:cs="Kalpurush" w:hint="cs"/>
          <w:sz w:val="24"/>
          <w:szCs w:val="24"/>
          <w:cs/>
          <w:lang w:bidi="bn-BD"/>
        </w:rPr>
        <w:t>মাঝে</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সেতুবন্ধন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কাজ</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ঈমান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জমিনবাসীর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কল্যাণময়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এরূপ</w:t>
      </w:r>
      <w:r w:rsidR="008A6EC4" w:rsidRPr="00733F24">
        <w:rPr>
          <w:rFonts w:ascii="Kalpurush" w:hAnsi="Kalpurush" w:cs="Kalpurush"/>
          <w:sz w:val="24"/>
          <w:szCs w:val="24"/>
          <w:cs/>
          <w:lang w:bidi="bn-BD"/>
        </w:rPr>
        <w:t xml:space="preserve"> দো</w:t>
      </w:r>
      <w:r w:rsidR="008A6EC4" w:rsidRPr="00733F24">
        <w:rPr>
          <w:rFonts w:ascii="Kalpurush" w:hAnsi="Kalpurush" w:cs="Kalpurush"/>
          <w:sz w:val="24"/>
          <w:szCs w:val="24"/>
          <w:lang w:bidi="bn-BD"/>
        </w:rPr>
        <w:t>‘</w:t>
      </w:r>
      <w:r w:rsidR="008A6EC4" w:rsidRPr="00733F24">
        <w:rPr>
          <w:rFonts w:ascii="Kalpurush" w:hAnsi="Kalpurush" w:cs="Kalpurush"/>
          <w:sz w:val="24"/>
          <w:szCs w:val="24"/>
          <w:cs/>
          <w:lang w:bidi="bn-BD"/>
        </w:rPr>
        <w:t>আ</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00996974" w:rsidRPr="00733F24">
        <w:rPr>
          <w:rFonts w:ascii="Kalpurush" w:hAnsi="Kalpurush" w:cs="Kalpurush" w:hint="cs"/>
          <w:sz w:val="24"/>
          <w:szCs w:val="24"/>
          <w:cs/>
          <w:lang w:bidi="bn-BD"/>
        </w:rPr>
        <w:t>”</w:t>
      </w:r>
      <w:r w:rsidR="00996974" w:rsidRPr="00733F24">
        <w:rPr>
          <w:rFonts w:ascii="Kalpurush" w:hAnsi="Kalpurush" w:cs="SolaimanLipi" w:hint="cs"/>
          <w:sz w:val="24"/>
          <w:szCs w:val="24"/>
          <w:cs/>
          <w:lang w:bidi="hi-IN"/>
        </w:rPr>
        <w:t>।</w:t>
      </w:r>
    </w:p>
    <w:p w:rsidR="00295115" w:rsidRPr="00733F24" w:rsidRDefault="00295115" w:rsidP="008233BD">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অতঃপর</w:t>
      </w:r>
      <w:r w:rsidRPr="00733F24">
        <w:rPr>
          <w:rFonts w:ascii="Kalpurush" w:hAnsi="Kalpurush" w:cs="Kalpurush"/>
          <w:sz w:val="24"/>
          <w:szCs w:val="24"/>
          <w:cs/>
          <w:lang w:bidi="bn-BD"/>
        </w:rPr>
        <w:t xml:space="preserve"> </w:t>
      </w:r>
      <w:r w:rsidR="008A6EC4" w:rsidRPr="00733F24">
        <w:rPr>
          <w:rFonts w:ascii="Kalpurush" w:hAnsi="Kalpurush" w:cs="Kalpurush" w:hint="cs"/>
          <w:sz w:val="24"/>
          <w:szCs w:val="24"/>
          <w:cs/>
          <w:lang w:bidi="bn-BD"/>
        </w:rPr>
        <w:t>শানকিতী</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003348FA">
        <w:rPr>
          <w:rFonts w:ascii="Kalpurush" w:hAnsi="Kalpurush" w:cs="Kalpurush" w:hint="cs"/>
          <w:sz w:val="24"/>
          <w:szCs w:val="24"/>
          <w:cs/>
          <w:lang w:bidi="bn-BD"/>
        </w:rPr>
        <w:t>মো</w:t>
      </w:r>
      <w:r w:rsidRPr="00733F24">
        <w:rPr>
          <w:rFonts w:ascii="Kalpurush" w:hAnsi="Kalpurush" w:cs="Kalpurush" w:hint="cs"/>
          <w:sz w:val="24"/>
          <w:szCs w:val="24"/>
          <w:cs/>
          <w:lang w:bidi="bn-BD"/>
        </w:rPr>
        <w:t>দ্দাকথা</w:t>
      </w:r>
      <w:r w:rsidRPr="00733F24">
        <w:rPr>
          <w:rFonts w:ascii="Kalpurush" w:hAnsi="Kalpurush" w:cs="Kalpurush"/>
          <w:sz w:val="24"/>
          <w:szCs w:val="24"/>
          <w:cs/>
          <w:lang w:bidi="bn-BD"/>
        </w:rPr>
        <w:t xml:space="preserve">: </w:t>
      </w:r>
      <w:r w:rsidR="008233BD" w:rsidRPr="00733F24">
        <w:rPr>
          <w:rFonts w:ascii="Kalpurush" w:hAnsi="Kalpurush" w:cs="Kalpurush" w:hint="cs"/>
          <w:sz w:val="24"/>
          <w:szCs w:val="24"/>
          <w:cs/>
          <w:lang w:bidi="bn-BD"/>
        </w:rPr>
        <w:t>এতে</w:t>
      </w:r>
      <w:r w:rsidR="007B05A4" w:rsidRPr="00733F24">
        <w:rPr>
          <w:rFonts w:ascii="Kalpurush" w:hAnsi="Kalpurush" w:cs="Kalpurush" w:hint="cs"/>
          <w:sz w:val="24"/>
          <w:szCs w:val="24"/>
          <w:cs/>
          <w:lang w:bidi="bn-BD"/>
        </w:rPr>
        <w:t xml:space="preserve"> কোনো </w:t>
      </w:r>
      <w:r w:rsidRPr="00733F24">
        <w:rPr>
          <w:rFonts w:ascii="Kalpurush" w:hAnsi="Kalpurush" w:cs="Kalpurush" w:hint="cs"/>
          <w:sz w:val="24"/>
          <w:szCs w:val="24"/>
          <w:cs/>
          <w:lang w:bidi="bn-BD"/>
        </w:rPr>
        <w:t>মুসলিম</w:t>
      </w:r>
      <w:r w:rsidR="008233BD" w:rsidRPr="00733F24">
        <w:rPr>
          <w:rFonts w:ascii="Kalpurush" w:hAnsi="Kalpurush" w:cs="Kalpurush" w:hint="cs"/>
          <w:sz w:val="24"/>
          <w:szCs w:val="24"/>
          <w:cs/>
          <w:lang w:bidi="bn-BD"/>
        </w:rPr>
        <w:t xml:space="preserve">ের </w:t>
      </w:r>
      <w:r w:rsidRPr="00733F24">
        <w:rPr>
          <w:rFonts w:ascii="Kalpurush" w:hAnsi="Kalpurush" w:cs="Kalpurush" w:hint="cs"/>
          <w:sz w:val="24"/>
          <w:szCs w:val="24"/>
          <w:cs/>
          <w:lang w:bidi="bn-BD"/>
        </w:rPr>
        <w:t>দ্বিমত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জমিনবাসীর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পরস্পর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সেতুবন্ধন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আসমান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জমিনে</w:t>
      </w:r>
      <w:r w:rsidRPr="00733F24">
        <w:rPr>
          <w:rFonts w:ascii="Kalpurush" w:hAnsi="Kalpurush" w:cs="Kalpurush"/>
          <w:sz w:val="24"/>
          <w:szCs w:val="24"/>
          <w:cs/>
          <w:lang w:bidi="bn-BD"/>
        </w:rPr>
        <w:t xml:space="preserve"> </w:t>
      </w:r>
      <w:r w:rsidR="008233BD" w:rsidRPr="00733F24">
        <w:rPr>
          <w:rFonts w:ascii="Kalpurush" w:hAnsi="Kalpurush" w:cs="Kalpurush" w:hint="cs"/>
          <w:sz w:val="24"/>
          <w:szCs w:val="24"/>
          <w:cs/>
          <w:lang w:bidi="bn-BD"/>
        </w:rPr>
        <w:t>অবস্থানকারীদের</w:t>
      </w:r>
      <w:r w:rsidR="00996974"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সেতুবন্ধন</w:t>
      </w:r>
      <w:r w:rsidRPr="00733F24">
        <w:rPr>
          <w:rFonts w:ascii="Kalpurush" w:hAnsi="Kalpurush" w:cs="Kalpurush"/>
          <w:sz w:val="24"/>
          <w:szCs w:val="24"/>
          <w:cs/>
          <w:lang w:bidi="bn-BD"/>
        </w:rPr>
        <w:t xml:space="preserve"> </w:t>
      </w:r>
      <w:r w:rsidR="008233BD" w:rsidRPr="00733F24">
        <w:rPr>
          <w:rFonts w:ascii="Kalpurush" w:hAnsi="Kalpurush" w:cs="Kalpurush" w:hint="cs"/>
          <w:sz w:val="24"/>
          <w:szCs w:val="24"/>
          <w:cs/>
          <w:lang w:bidi="bn-BD"/>
        </w:rPr>
        <w:t>এক ও অভিন্ন</w:t>
      </w:r>
      <w:r w:rsidR="00710D4D" w:rsidRPr="00733F24">
        <w:rPr>
          <w:rFonts w:ascii="Kalpurush" w:hAnsi="Kalpurush" w:cs="Kalpurush" w:hint="cs"/>
          <w:sz w:val="24"/>
          <w:szCs w:val="24"/>
          <w:cs/>
          <w:lang w:bidi="bn-BD"/>
        </w:rPr>
        <w:t xml:space="preserve"> কালেমা</w:t>
      </w:r>
      <w:r w:rsidR="008233BD" w:rsidRPr="00733F24">
        <w:rPr>
          <w:rFonts w:ascii="Kalpurush" w:hAnsi="Kalpurush" w:cs="Kalpurush" w:hint="cs"/>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অতএব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দ্বিতীয়</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বস্তুকে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ভাষা</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স্থান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দেশ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মতবাদ</w:t>
      </w:r>
      <w:r w:rsidR="00996974" w:rsidRPr="00733F24">
        <w:rPr>
          <w:rFonts w:ascii="Kalpurush" w:hAnsi="Kalpurush" w:cs="Kalpurush" w:hint="cs"/>
          <w:sz w:val="24"/>
          <w:szCs w:val="24"/>
          <w:cs/>
          <w:lang w:bidi="bn-BD"/>
        </w:rPr>
        <w:t xml:space="preserve"> তথা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গণতন্ত্র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সমাজতন্ত্র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ধর্মনিরপেক্ষতা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জাতীয়তাবাদ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ইত্যাদিকে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সেতুবন্ধন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দিকে</w:t>
      </w:r>
      <w:r w:rsidRPr="00733F24">
        <w:rPr>
          <w:rFonts w:ascii="Kalpurush" w:hAnsi="Kalpurush" w:cs="Kalpurush"/>
          <w:sz w:val="24"/>
          <w:szCs w:val="24"/>
          <w:cs/>
          <w:lang w:bidi="bn-BD"/>
        </w:rPr>
        <w:t xml:space="preserve"> </w:t>
      </w:r>
      <w:r w:rsidR="00996974" w:rsidRPr="00733F24">
        <w:rPr>
          <w:rFonts w:ascii="Kalpurush" w:hAnsi="Kalpurush" w:cs="Kalpurush" w:hint="cs"/>
          <w:sz w:val="24"/>
          <w:szCs w:val="24"/>
          <w:cs/>
          <w:lang w:bidi="bn-BD"/>
        </w:rPr>
        <w:t xml:space="preserve">আহ্বান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996974" w:rsidRPr="00733F24">
        <w:rPr>
          <w:rFonts w:ascii="Kalpurush" w:hAnsi="Kalpurush" w:cs="Kalpurush" w:hint="cs"/>
          <w:sz w:val="24"/>
          <w:szCs w:val="24"/>
          <w:cs/>
          <w:lang w:bidi="bn-BD"/>
        </w:rPr>
        <w:t xml:space="preserve">কিংবা তার আদর্শে ঐক্যবদ্ধ হওয়া </w:t>
      </w:r>
      <w:r w:rsidRPr="00733F24">
        <w:rPr>
          <w:rFonts w:ascii="Kalpurush" w:hAnsi="Kalpurush" w:cs="Kalpurush" w:hint="cs"/>
          <w:sz w:val="24"/>
          <w:szCs w:val="24"/>
          <w:cs/>
          <w:lang w:bidi="bn-BD"/>
        </w:rPr>
        <w:t>বৈধ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00996974" w:rsidRPr="00733F24">
        <w:rPr>
          <w:rFonts w:ascii="Kalpurush" w:hAnsi="Kalpurush" w:cs="Kalpurush" w:hint="cs"/>
          <w:sz w:val="24"/>
          <w:szCs w:val="24"/>
          <w:cs/>
          <w:lang w:bidi="bn-BD"/>
        </w:rPr>
        <w:t>”</w:t>
      </w:r>
      <w:r w:rsidR="00996974" w:rsidRPr="00733F24">
        <w:rPr>
          <w:rFonts w:ascii="Kalpurush" w:hAnsi="Kalpurush" w:cs="SolaimanLipi" w:hint="cs"/>
          <w:sz w:val="24"/>
          <w:szCs w:val="24"/>
          <w:cs/>
          <w:lang w:bidi="hi-IN"/>
        </w:rPr>
        <w:t>।</w:t>
      </w:r>
      <w:r w:rsidR="00480DF0" w:rsidRPr="00733F24">
        <w:rPr>
          <w:rStyle w:val="FootnoteReference"/>
          <w:rFonts w:ascii="Kalpurush" w:hAnsi="Kalpurush" w:cs="SolaimanLipi"/>
          <w:sz w:val="24"/>
          <w:szCs w:val="24"/>
          <w:cs/>
          <w:lang w:bidi="hi-IN"/>
        </w:rPr>
        <w:footnoteReference w:id="7"/>
      </w:r>
    </w:p>
    <w:p w:rsidR="00295115" w:rsidRPr="00733F24" w:rsidRDefault="00E3647D" w:rsidP="00CB47F5">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8A6EC4" w:rsidRPr="00733F24">
        <w:rPr>
          <w:rFonts w:ascii="Kalpurush" w:hAnsi="Kalpurush" w:cs="Kalpurush" w:hint="cs"/>
          <w:b/>
          <w:bCs/>
          <w:sz w:val="24"/>
          <w:szCs w:val="24"/>
          <w:cs/>
          <w:lang w:bidi="bn-BD"/>
        </w:rPr>
        <w:t>:</w:t>
      </w:r>
      <w:r w:rsidR="00295115"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বড়</w:t>
      </w:r>
      <w:r w:rsidR="00295115" w:rsidRPr="00733F24">
        <w:rPr>
          <w:rFonts w:ascii="Kalpurush" w:hAnsi="Kalpurush" w:cs="Kalpurush"/>
          <w:sz w:val="24"/>
          <w:szCs w:val="24"/>
          <w:cs/>
          <w:lang w:bidi="bn-BD"/>
        </w:rPr>
        <w:t xml:space="preserve"> </w:t>
      </w:r>
      <w:r w:rsidR="008A6EC4" w:rsidRPr="00733F24">
        <w:rPr>
          <w:rFonts w:ascii="Kalpurush" w:hAnsi="Kalpurush" w:cs="Kalpurush" w:hint="cs"/>
          <w:sz w:val="24"/>
          <w:szCs w:val="24"/>
          <w:cs/>
          <w:lang w:bidi="bn-BD"/>
        </w:rPr>
        <w:t>নেকী</w:t>
      </w:r>
      <w:r w:rsidR="00CB47F5" w:rsidRPr="00733F24">
        <w:rPr>
          <w:rFonts w:ascii="Kalpurush" w:hAnsi="Kalpurush" w:cs="Kalpurush" w:hint="cs"/>
          <w:sz w:val="24"/>
          <w:szCs w:val="24"/>
          <w:cs/>
          <w:lang w:bidi="bn-BD"/>
        </w:rPr>
        <w:t xml:space="preserve"> বা </w:t>
      </w:r>
      <w:r w:rsidR="00295115" w:rsidRPr="00733F24">
        <w:rPr>
          <w:rFonts w:ascii="Kalpurush" w:hAnsi="Kalpurush" w:cs="Kalpurush" w:hint="cs"/>
          <w:sz w:val="24"/>
          <w:szCs w:val="24"/>
          <w:cs/>
          <w:lang w:bidi="bn-BD"/>
        </w:rPr>
        <w:t>হাসানাহ।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295115" w:rsidRPr="00733F24" w:rsidRDefault="00295115" w:rsidP="008A6EC4">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lastRenderedPageBreak/>
        <w:t>﴿</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جَآءَ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بِٱلۡحَسَنَةِ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فَلَهُۥ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خَيۡرٞ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٨٤</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القصص</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٨٤</w:t>
      </w:r>
      <w:r w:rsidRPr="00733F24">
        <w:rPr>
          <w:rFonts w:ascii="KFGQPC Uthman Taha Naskh" w:cs="KFGQPC Uthman Taha Naskh"/>
          <w:color w:val="008000"/>
          <w:sz w:val="24"/>
          <w:szCs w:val="24"/>
          <w:rtl/>
        </w:rPr>
        <w:t xml:space="preserve">] </w:t>
      </w:r>
    </w:p>
    <w:p w:rsidR="00295115" w:rsidRPr="00733F24" w:rsidRDefault="00CB47F5" w:rsidP="00FC6F93">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কেউ</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 xml:space="preserve">হাসানাহ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উত্তম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প্রতিদান</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আল</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কাসাস</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৮৪]</w:t>
      </w:r>
      <w:r w:rsidR="00295115" w:rsidRPr="00733F24">
        <w:rPr>
          <w:rFonts w:ascii="Kalpurush" w:hAnsi="Kalpurush" w:cs="Kalpurush"/>
          <w:sz w:val="24"/>
          <w:szCs w:val="24"/>
          <w:cs/>
          <w:lang w:bidi="bn-BD"/>
        </w:rPr>
        <w:t xml:space="preserve"> </w:t>
      </w:r>
    </w:p>
    <w:p w:rsidR="000F2E21" w:rsidRPr="00733F24" w:rsidRDefault="000B2F16" w:rsidP="008A6EC4">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 xml:space="preserve">ইবন </w:t>
      </w:r>
      <w:r w:rsidR="00295115" w:rsidRPr="00733F24">
        <w:rPr>
          <w:rFonts w:ascii="Kalpurush" w:hAnsi="Kalpurush" w:cs="Kalpurush" w:hint="cs"/>
          <w:sz w:val="24"/>
          <w:szCs w:val="24"/>
          <w:cs/>
          <w:lang w:bidi="bn-BD"/>
        </w:rPr>
        <w:t>মাসউদ</w:t>
      </w:r>
      <w:r w:rsidR="00295115" w:rsidRPr="00733F24">
        <w:rPr>
          <w:rFonts w:ascii="Kalpurush" w:hAnsi="Kalpurush" w:cs="Kalpurush"/>
          <w:sz w:val="24"/>
          <w:szCs w:val="24"/>
          <w:lang w:bidi="bn-BD"/>
        </w:rPr>
        <w:t>,</w:t>
      </w:r>
      <w:r w:rsidRPr="00733F24">
        <w:rPr>
          <w:rFonts w:ascii="Kalpurush" w:hAnsi="Kalpurush" w:cs="Kalpurush"/>
          <w:sz w:val="24"/>
          <w:szCs w:val="24"/>
          <w:cs/>
          <w:lang w:bidi="bn-BD"/>
        </w:rPr>
        <w:t xml:space="preserve"> ইবন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আব্বাস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হুরায়রা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রাদিয়াল্লাহু</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আনহুম</w:t>
      </w:r>
      <w:r w:rsidR="00660F91"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বর্ণিত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আয়াতে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হাসানাহ</w:t>
      </w:r>
      <w:r w:rsidR="00C67B01" w:rsidRPr="00733F24">
        <w:rPr>
          <w:rFonts w:ascii="Kalpurush" w:hAnsi="Kalpurush" w:cs="Kalpurush" w:hint="cs"/>
          <w:sz w:val="24"/>
          <w:szCs w:val="24"/>
          <w:cs/>
          <w:lang w:bidi="bn-BD"/>
        </w:rPr>
        <w:t xml:space="preserve"> অর্থ: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660F91" w:rsidRPr="00733F24">
        <w:rPr>
          <w:rFonts w:ascii="Kalpurush" w:hAnsi="Kalpurush" w:cs="Kalpurush" w:hint="cs"/>
          <w:sz w:val="24"/>
          <w:szCs w:val="24"/>
          <w:cs/>
          <w:lang w:bidi="bn-BD"/>
        </w:rPr>
        <w:t>’</w:t>
      </w:r>
      <w:r w:rsidR="00660F91" w:rsidRPr="00733F24">
        <w:rPr>
          <w:rFonts w:ascii="Kalpurush" w:hAnsi="Kalpurush" w:cs="SolaimanLipi" w:hint="cs"/>
          <w:sz w:val="24"/>
          <w:szCs w:val="24"/>
          <w:cs/>
          <w:lang w:bidi="hi-IN"/>
        </w:rPr>
        <w:t>।</w:t>
      </w:r>
      <w:r w:rsidR="000F2E21" w:rsidRPr="00733F24">
        <w:rPr>
          <w:rStyle w:val="FootnoteReference"/>
          <w:rFonts w:ascii="Kalpurush" w:hAnsi="Kalpurush" w:cs="SolaimanLipi"/>
          <w:sz w:val="24"/>
          <w:szCs w:val="24"/>
          <w:cs/>
          <w:lang w:bidi="hi-IN"/>
        </w:rPr>
        <w:footnoteReference w:id="8"/>
      </w:r>
    </w:p>
    <w:p w:rsidR="000F2E21" w:rsidRPr="00733F24" w:rsidRDefault="00295115" w:rsidP="00715493">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ইকরিমাহ</w:t>
      </w:r>
      <w:r w:rsidR="007B05A4" w:rsidRPr="00733F24">
        <w:rPr>
          <w:rFonts w:ascii="Kalpurush" w:hAnsi="Kalpurush" w:cs="Kalpurush"/>
          <w:sz w:val="24"/>
          <w:szCs w:val="24"/>
          <w:cs/>
          <w:lang w:bidi="bn-BD"/>
        </w:rPr>
        <w:t xml:space="preserve"> রহ.</w:t>
      </w:r>
      <w:r w:rsidR="00EB6B1E"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আল্লাহ</w:t>
      </w:r>
      <w:r w:rsidR="00C67B01"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বাণী</w:t>
      </w: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جَآءَ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بِٱلۡحَسَنَةِ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فَلَهُۥ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خَيۡرٞ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مِّنۡهَاۖ</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00660F91" w:rsidRPr="00733F24">
        <w:rPr>
          <w:rFonts w:ascii="KFGQPC Uthman Taha Naskh" w:cs="Kalpurush" w:hint="cs"/>
          <w:color w:val="008000"/>
          <w:sz w:val="24"/>
          <w:szCs w:val="24"/>
          <w:cs/>
          <w:lang w:bidi="bn-BD"/>
        </w:rPr>
        <w:t xml:space="preserve"> </w:t>
      </w:r>
      <w:r w:rsidRPr="00733F24">
        <w:rPr>
          <w:rFonts w:ascii="Kalpurush" w:hAnsi="Kalpurush" w:cs="Kalpurush" w:hint="cs"/>
          <w:sz w:val="24"/>
          <w:szCs w:val="24"/>
          <w:cs/>
          <w:lang w:bidi="bn-BD"/>
        </w:rPr>
        <w:t>প্রসঙ্গে</w:t>
      </w:r>
      <w:r w:rsidRPr="00733F24">
        <w:rPr>
          <w:rFonts w:ascii="Kalpurush" w:hAnsi="Kalpurush" w:cs="Kalpurush"/>
          <w:sz w:val="24"/>
          <w:szCs w:val="24"/>
          <w:cs/>
          <w:lang w:bidi="bn-BD"/>
        </w:rPr>
        <w:t xml:space="preserve"> </w:t>
      </w:r>
      <w:r w:rsidR="00660F91" w:rsidRPr="00733F24">
        <w:rPr>
          <w:rFonts w:ascii="Kalpurush" w:hAnsi="Kalpurush" w:cs="Kalpurush" w:hint="cs"/>
          <w:sz w:val="24"/>
          <w:szCs w:val="24"/>
          <w:cs/>
          <w:lang w:bidi="bn-BD"/>
        </w:rPr>
        <w:t>বলে</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660F91"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cs/>
          <w:lang w:bidi="bn-BD"/>
        </w:rPr>
        <w:t xml:space="preserve"> </w:t>
      </w:r>
      <w:r w:rsidR="00715493" w:rsidRPr="00733F24">
        <w:rPr>
          <w:rFonts w:ascii="Kalpurush" w:hAnsi="Kalpurush" w:cs="Kalpurush" w:hint="cs"/>
          <w:sz w:val="24"/>
          <w:szCs w:val="24"/>
          <w:cs/>
          <w:lang w:bidi="bn-BD"/>
        </w:rPr>
        <w:t xml:space="preserve">আসবে, সে তার কল্যাণ </w:t>
      </w:r>
      <w:r w:rsidRPr="00733F24">
        <w:rPr>
          <w:rFonts w:ascii="Kalpurush" w:hAnsi="Kalpurush" w:cs="Kalpurush" w:hint="cs"/>
          <w:sz w:val="24"/>
          <w:szCs w:val="24"/>
          <w:cs/>
          <w:lang w:bidi="bn-BD"/>
        </w:rPr>
        <w:t>অর্জন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অপেক্ষা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উত্তম</w:t>
      </w:r>
      <w:r w:rsidR="007B05A4" w:rsidRPr="00733F24">
        <w:rPr>
          <w:rFonts w:ascii="Kalpurush" w:hAnsi="Kalpurush" w:cs="Kalpurush"/>
          <w:sz w:val="24"/>
          <w:szCs w:val="24"/>
          <w:cs/>
          <w:lang w:bidi="bn-BD"/>
        </w:rPr>
        <w:t xml:space="preserve"> কোনো </w:t>
      </w:r>
      <w:r w:rsidR="00715493" w:rsidRPr="00733F24">
        <w:rPr>
          <w:rFonts w:ascii="Kalpurush" w:hAnsi="Kalpurush" w:cs="Kalpurush" w:hint="cs"/>
          <w:sz w:val="24"/>
          <w:szCs w:val="24"/>
          <w:cs/>
          <w:lang w:bidi="bn-BD"/>
        </w:rPr>
        <w:t xml:space="preserve">কল্যাণ </w:t>
      </w:r>
      <w:r w:rsidRPr="00733F24">
        <w:rPr>
          <w:rFonts w:ascii="Kalpurush" w:hAnsi="Kalpurush" w:cs="Kalpurush" w:hint="cs"/>
          <w:sz w:val="24"/>
          <w:szCs w:val="24"/>
          <w:cs/>
          <w:lang w:bidi="bn-BD"/>
        </w:rPr>
        <w:t>নেই।</w:t>
      </w:r>
      <w:r w:rsidR="000F2E21" w:rsidRPr="00733F24">
        <w:rPr>
          <w:rStyle w:val="FootnoteReference"/>
          <w:rFonts w:ascii="Kalpurush" w:hAnsi="Kalpurush" w:cs="Kalpurush"/>
          <w:sz w:val="24"/>
          <w:szCs w:val="24"/>
          <w:cs/>
          <w:lang w:bidi="bn-BD"/>
        </w:rPr>
        <w:footnoteReference w:id="9"/>
      </w:r>
    </w:p>
    <w:p w:rsidR="00295115" w:rsidRPr="00733F24" w:rsidRDefault="00295115" w:rsidP="00715493">
      <w:pPr>
        <w:bidi w:val="0"/>
        <w:jc w:val="both"/>
        <w:rPr>
          <w:rFonts w:ascii="Kalpurush" w:hAnsi="Kalpurush" w:cs="Kalpurush"/>
          <w:sz w:val="24"/>
          <w:szCs w:val="24"/>
          <w:lang w:bidi="bn-BD"/>
        </w:rPr>
      </w:pPr>
      <w:r w:rsidRPr="00733F24">
        <w:rPr>
          <w:rFonts w:ascii="Kalpurush" w:hAnsi="Kalpurush" w:cs="Kalpurush" w:hint="cs"/>
          <w:sz w:val="24"/>
          <w:szCs w:val="24"/>
          <w:cs/>
          <w:lang w:bidi="bn-BD"/>
        </w:rPr>
        <w:t>মুসনাদ</w:t>
      </w:r>
      <w:r w:rsidR="00715493" w:rsidRPr="00733F24">
        <w:rPr>
          <w:rFonts w:ascii="Kalpurush" w:hAnsi="Kalpurush" w:cs="Kalpurush" w:hint="cs"/>
          <w:sz w:val="24"/>
          <w:szCs w:val="24"/>
          <w:cs/>
          <w:lang w:bidi="bn-BD"/>
        </w:rPr>
        <w:t>-এ আহমদ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অন্যান্য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গ্রন্থে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এসেছে</w:t>
      </w:r>
      <w:r w:rsidR="00715493" w:rsidRPr="00733F24">
        <w:rPr>
          <w:rFonts w:ascii="Kalpurush" w:hAnsi="Kalpurush" w:cs="Kalpurush"/>
          <w:sz w:val="24"/>
          <w:szCs w:val="24"/>
          <w:lang w:bidi="bn-BD"/>
        </w:rPr>
        <w:t>,</w:t>
      </w:r>
      <w:r w:rsidR="00715493"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আনহু</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বললাম</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রাসূল</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আমাকে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শিক্ষা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জান্নাতের</w:t>
      </w:r>
      <w:r w:rsidRPr="00733F24">
        <w:rPr>
          <w:rFonts w:ascii="Kalpurush" w:hAnsi="Kalpurush" w:cs="Kalpurush"/>
          <w:sz w:val="24"/>
          <w:szCs w:val="24"/>
          <w:cs/>
          <w:lang w:bidi="bn-BD"/>
        </w:rPr>
        <w:t xml:space="preserve"> </w:t>
      </w:r>
      <w:r w:rsidR="00715493" w:rsidRPr="00733F24">
        <w:rPr>
          <w:rFonts w:ascii="Kalpurush" w:hAnsi="Kalpurush" w:cs="Kalpurush" w:hint="cs"/>
          <w:sz w:val="24"/>
          <w:szCs w:val="24"/>
          <w:cs/>
          <w:lang w:bidi="bn-BD"/>
        </w:rPr>
        <w:t xml:space="preserve">কাছে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জাহান্নাম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রাখবে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বললেন</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যখন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00715493" w:rsidRPr="00733F24">
        <w:rPr>
          <w:rFonts w:ascii="Kalpurush" w:hAnsi="Kalpurush" w:cs="Kalpurush" w:hint="cs"/>
          <w:sz w:val="24"/>
          <w:szCs w:val="24"/>
          <w:cs/>
          <w:lang w:bidi="bn-BD"/>
        </w:rPr>
        <w:t>তার</w:t>
      </w:r>
      <w:r w:rsidR="00715493" w:rsidRPr="00733F24">
        <w:rPr>
          <w:rFonts w:ascii="Kalpurush" w:hAnsi="Kalpurush" w:cs="Kalpurush" w:hint="cs"/>
          <w:sz w:val="24"/>
          <w:szCs w:val="24"/>
          <w:lang w:bidi="bn-BD"/>
        </w:rPr>
        <w:t xml:space="preserve"> </w:t>
      </w:r>
      <w:r w:rsidR="00715493" w:rsidRPr="00733F24">
        <w:rPr>
          <w:rFonts w:ascii="Kalpurush" w:hAnsi="Kalpurush" w:cs="Kalpurush" w:hint="cs"/>
          <w:sz w:val="24"/>
          <w:szCs w:val="24"/>
          <w:cs/>
          <w:lang w:bidi="bn-BD"/>
        </w:rPr>
        <w:t>বিপরীতে</w:t>
      </w:r>
      <w:r w:rsidR="00715493"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ভালো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কিছুও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8A6EC4"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কারণ</w:t>
      </w:r>
      <w:r w:rsidR="008A6EC4"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প্রত্যেক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দশগুণ</w:t>
      </w:r>
      <w:r w:rsidR="00660F91" w:rsidRPr="00733F24">
        <w:rPr>
          <w:rFonts w:ascii="Kalpurush" w:hAnsi="Kalpurush" w:cs="Kalpurush" w:hint="cs"/>
          <w:sz w:val="24"/>
          <w:szCs w:val="24"/>
          <w:cs/>
          <w:lang w:bidi="bn-BD"/>
        </w:rPr>
        <w:t>”</w:t>
      </w:r>
      <w:r w:rsidR="00660F91" w:rsidRPr="00733F24">
        <w:rPr>
          <w:rFonts w:ascii="Kalpurush" w:hAnsi="Kalpurush" w:cs="SolaimanLipi" w:hint="cs"/>
          <w:sz w:val="24"/>
          <w:szCs w:val="24"/>
          <w:cs/>
          <w:lang w:bidi="hi-IN"/>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বললাম</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রাসূল</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008A6EC4" w:rsidRPr="00733F24">
        <w:rPr>
          <w:rFonts w:ascii="Kalpurush" w:hAnsi="Kalpurush" w:cs="Kalpurush" w:hint="cs"/>
          <w:sz w:val="24"/>
          <w:szCs w:val="24"/>
          <w:cs/>
          <w:lang w:bidi="bn-BD"/>
        </w:rPr>
        <w:t>নেকী</w:t>
      </w:r>
      <w:r w:rsidR="00660F91" w:rsidRPr="00733F24">
        <w:rPr>
          <w:rFonts w:ascii="Kalpurush" w:hAnsi="Kalpurush" w:cs="Kalpurush" w:hint="cs"/>
          <w:sz w:val="24"/>
          <w:szCs w:val="24"/>
          <w:cs/>
          <w:lang w:bidi="bn-BD"/>
        </w:rPr>
        <w:t xml:space="preserve">র </w:t>
      </w:r>
      <w:r w:rsidRPr="00733F24">
        <w:rPr>
          <w:rFonts w:ascii="Kalpurush" w:hAnsi="Kalpurush" w:cs="Kalpurush" w:hint="cs"/>
          <w:sz w:val="24"/>
          <w:szCs w:val="24"/>
          <w:cs/>
          <w:lang w:bidi="bn-BD"/>
        </w:rPr>
        <w:t>অন্তর্ভুক্ত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বললেন</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হ্যাঁ</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সবচেয়ে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বড়</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এটিই</w:t>
      </w:r>
      <w:r w:rsidR="00AB679C" w:rsidRPr="00733F24">
        <w:rPr>
          <w:rFonts w:ascii="Kalpurush" w:hAnsi="Kalpurush" w:cs="Kalpurush" w:hint="cs"/>
          <w:sz w:val="24"/>
          <w:szCs w:val="24"/>
          <w:cs/>
          <w:lang w:bidi="bn-BD"/>
        </w:rPr>
        <w:t>”</w:t>
      </w:r>
      <w:r w:rsidR="00AB679C" w:rsidRPr="00733F24">
        <w:rPr>
          <w:rFonts w:ascii="Kalpurush" w:hAnsi="Kalpurush" w:cs="SolaimanLipi" w:hint="cs"/>
          <w:sz w:val="24"/>
          <w:szCs w:val="24"/>
          <w:cs/>
          <w:lang w:bidi="hi-IN"/>
        </w:rPr>
        <w:t>।</w:t>
      </w:r>
      <w:r w:rsidR="004E7FB9" w:rsidRPr="00733F24">
        <w:rPr>
          <w:rStyle w:val="FootnoteReference"/>
          <w:rFonts w:ascii="Kalpurush" w:hAnsi="Kalpurush" w:cs="Kalpurush"/>
          <w:sz w:val="24"/>
          <w:szCs w:val="24"/>
          <w:cs/>
          <w:lang w:bidi="bn-BD"/>
        </w:rPr>
        <w:footnoteReference w:id="10"/>
      </w:r>
    </w:p>
    <w:p w:rsidR="008A6EC4" w:rsidRPr="00733F24" w:rsidRDefault="008A6EC4">
      <w:pPr>
        <w:bidi w:val="0"/>
        <w:rPr>
          <w:rFonts w:ascii="Kalpurush" w:hAnsi="Kalpurush" w:cs="Kalpurush"/>
          <w:sz w:val="24"/>
          <w:szCs w:val="24"/>
          <w:rtl/>
          <w:cs/>
          <w:lang w:bidi="bn-BD"/>
        </w:rPr>
      </w:pPr>
      <w:r w:rsidRPr="00733F24">
        <w:rPr>
          <w:rFonts w:ascii="Kalpurush" w:hAnsi="Kalpurush"/>
          <w:sz w:val="24"/>
          <w:szCs w:val="24"/>
          <w:rtl/>
        </w:rPr>
        <w:br w:type="page"/>
      </w:r>
    </w:p>
    <w:p w:rsidR="00295115" w:rsidRPr="00733F24" w:rsidRDefault="008A6EC4" w:rsidP="008A6EC4">
      <w:pPr>
        <w:bidi w:val="0"/>
        <w:jc w:val="center"/>
        <w:rPr>
          <w:rFonts w:ascii="Kalpurush" w:hAnsi="Kalpurush" w:cs="Kalpurush"/>
          <w:b/>
          <w:bCs/>
          <w:color w:val="C00000"/>
          <w:sz w:val="24"/>
          <w:szCs w:val="24"/>
          <w:lang w:bidi="bn-BD"/>
        </w:rPr>
      </w:pPr>
      <w:r w:rsidRPr="00733F24">
        <w:rPr>
          <w:rFonts w:ascii="Kalpurush" w:hAnsi="Kalpurush" w:cs="Kalpurush" w:hint="cs"/>
          <w:b/>
          <w:bCs/>
          <w:color w:val="C00000"/>
          <w:sz w:val="24"/>
          <w:szCs w:val="24"/>
          <w:cs/>
          <w:lang w:bidi="bn-BD"/>
        </w:rPr>
        <w:lastRenderedPageBreak/>
        <w:t>হাদী</w:t>
      </w:r>
      <w:r w:rsidR="00295115" w:rsidRPr="00733F24">
        <w:rPr>
          <w:rFonts w:ascii="Kalpurush" w:hAnsi="Kalpurush" w:cs="Kalpurush" w:hint="cs"/>
          <w:b/>
          <w:bCs/>
          <w:color w:val="C00000"/>
          <w:sz w:val="24"/>
          <w:szCs w:val="24"/>
          <w:cs/>
          <w:lang w:bidi="bn-BD"/>
        </w:rPr>
        <w:t>স</w:t>
      </w:r>
      <w:r w:rsidR="00295115" w:rsidRPr="00733F24">
        <w:rPr>
          <w:rFonts w:ascii="Kalpurush" w:hAnsi="Kalpurush" w:cs="Kalpurush"/>
          <w:b/>
          <w:bCs/>
          <w:color w:val="C00000"/>
          <w:sz w:val="24"/>
          <w:szCs w:val="24"/>
          <w:cs/>
          <w:lang w:bidi="bn-BD"/>
        </w:rPr>
        <w:t xml:space="preserve"> </w:t>
      </w:r>
      <w:r w:rsidR="00295115" w:rsidRPr="00733F24">
        <w:rPr>
          <w:rFonts w:ascii="Kalpurush" w:hAnsi="Kalpurush" w:cs="Kalpurush" w:hint="cs"/>
          <w:b/>
          <w:bCs/>
          <w:color w:val="C00000"/>
          <w:sz w:val="24"/>
          <w:szCs w:val="24"/>
          <w:cs/>
          <w:lang w:bidi="bn-BD"/>
        </w:rPr>
        <w:t>থেকে</w:t>
      </w:r>
      <w:r w:rsidR="00710D4D" w:rsidRPr="00733F24">
        <w:rPr>
          <w:rFonts w:ascii="Kalpurush" w:hAnsi="Kalpurush" w:cs="Kalpurush"/>
          <w:b/>
          <w:bCs/>
          <w:color w:val="C00000"/>
          <w:sz w:val="24"/>
          <w:szCs w:val="24"/>
          <w:cs/>
          <w:lang w:bidi="bn-BD"/>
        </w:rPr>
        <w:t xml:space="preserve"> কালেমা</w:t>
      </w:r>
      <w:r w:rsidR="00295115" w:rsidRPr="00733F24">
        <w:rPr>
          <w:rFonts w:ascii="Kalpurush" w:hAnsi="Kalpurush" w:cs="Kalpurush" w:hint="cs"/>
          <w:b/>
          <w:bCs/>
          <w:color w:val="C00000"/>
          <w:sz w:val="24"/>
          <w:szCs w:val="24"/>
          <w:cs/>
          <w:lang w:bidi="bn-BD"/>
        </w:rPr>
        <w:t>র</w:t>
      </w:r>
      <w:r w:rsidR="00295115" w:rsidRPr="00733F24">
        <w:rPr>
          <w:rFonts w:ascii="Kalpurush" w:hAnsi="Kalpurush" w:cs="Kalpurush"/>
          <w:b/>
          <w:bCs/>
          <w:color w:val="C00000"/>
          <w:sz w:val="24"/>
          <w:szCs w:val="24"/>
          <w:cs/>
          <w:lang w:bidi="bn-BD"/>
        </w:rPr>
        <w:t xml:space="preserve"> </w:t>
      </w:r>
      <w:r w:rsidR="00295115" w:rsidRPr="00733F24">
        <w:rPr>
          <w:rFonts w:ascii="Kalpurush" w:hAnsi="Kalpurush" w:cs="Kalpurush" w:hint="cs"/>
          <w:b/>
          <w:bCs/>
          <w:color w:val="C00000"/>
          <w:sz w:val="24"/>
          <w:szCs w:val="24"/>
          <w:cs/>
          <w:lang w:bidi="bn-BD"/>
        </w:rPr>
        <w:t>অন্যান্য</w:t>
      </w:r>
      <w:r w:rsidR="000B2F16" w:rsidRPr="00733F24">
        <w:rPr>
          <w:rFonts w:ascii="Kalpurush" w:hAnsi="Kalpurush" w:cs="Kalpurush"/>
          <w:b/>
          <w:bCs/>
          <w:color w:val="C00000"/>
          <w:sz w:val="24"/>
          <w:szCs w:val="24"/>
          <w:cs/>
          <w:lang w:bidi="bn-BD"/>
        </w:rPr>
        <w:t xml:space="preserve"> ফযীলত</w:t>
      </w:r>
    </w:p>
    <w:p w:rsidR="005323C1" w:rsidRPr="00733F24" w:rsidRDefault="00295115" w:rsidP="003348FA">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পূর্বে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তাওহীদের</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000B2F16" w:rsidRPr="00733F24">
        <w:rPr>
          <w:rFonts w:ascii="Kalpurush" w:hAnsi="Kalpurush" w:cs="Kalpurush"/>
          <w:sz w:val="24"/>
          <w:szCs w:val="24"/>
          <w:cs/>
          <w:lang w:bidi="bn-BD"/>
        </w:rPr>
        <w:t xml:space="preserve"> ফযীলত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সম্পর্কে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আলোচনা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কুরআনুল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8A6EC4"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আলোকে।</w:t>
      </w:r>
      <w:r w:rsidRPr="00733F24">
        <w:rPr>
          <w:rFonts w:ascii="Kalpurush" w:hAnsi="Kalpurush" w:cs="Kalpurush"/>
          <w:sz w:val="24"/>
          <w:szCs w:val="24"/>
          <w:cs/>
          <w:lang w:bidi="bn-BD"/>
        </w:rPr>
        <w:t xml:space="preserve"> </w:t>
      </w:r>
      <w:r w:rsidR="003A4501" w:rsidRPr="00733F24">
        <w:rPr>
          <w:rFonts w:ascii="Kalpurush" w:hAnsi="Kalpurush" w:cs="Kalpurush" w:hint="cs"/>
          <w:sz w:val="24"/>
          <w:szCs w:val="24"/>
          <w:cs/>
          <w:lang w:bidi="bn-BD"/>
        </w:rPr>
        <w:t xml:space="preserve">কারণ, </w:t>
      </w:r>
      <w:r w:rsidRPr="00733F24">
        <w:rPr>
          <w:rFonts w:ascii="Kalpurush" w:hAnsi="Kalpurush" w:cs="Kalpurush" w:hint="cs"/>
          <w:sz w:val="24"/>
          <w:szCs w:val="24"/>
          <w:cs/>
          <w:lang w:bidi="bn-BD"/>
        </w:rPr>
        <w:t>এটিই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মহান</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অস্তিত্বে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এসেছে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আসমান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জমিন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সৃজিত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রাসূলগণ।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প্রতিষ্ঠা</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w:t>
      </w:r>
      <w:r w:rsidR="008A6EC4" w:rsidRPr="00733F24">
        <w:rPr>
          <w:rFonts w:ascii="Kalpurush" w:hAnsi="Kalpurush" w:cs="Kalpurush" w:hint="cs"/>
          <w:sz w:val="24"/>
          <w:szCs w:val="24"/>
          <w:cs/>
          <w:lang w:bidi="bn-BD"/>
        </w:rPr>
        <w:t>‘আ</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00F9242C" w:rsidRPr="00733F24">
        <w:rPr>
          <w:rFonts w:ascii="Kalpurush" w:hAnsi="Kalpurush" w:cs="Kalpurush" w:hint="cs"/>
          <w:sz w:val="24"/>
          <w:szCs w:val="24"/>
          <w:cs/>
          <w:lang w:bidi="bn-BD"/>
        </w:rPr>
        <w:t xml:space="preserve">প্রদান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কিতাব</w:t>
      </w:r>
      <w:r w:rsidR="00F9242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নাযিল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দাঁড়ি</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পাল্লা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স্থাপন</w:t>
      </w:r>
      <w:r w:rsidR="00F9242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হিসেবের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খাতা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খোলা</w:t>
      </w:r>
      <w:r w:rsidRPr="00733F24">
        <w:rPr>
          <w:rFonts w:ascii="Kalpurush" w:hAnsi="Kalpurush" w:cs="Kalpurush"/>
          <w:sz w:val="24"/>
          <w:szCs w:val="24"/>
          <w:cs/>
          <w:lang w:bidi="bn-BD"/>
        </w:rPr>
        <w:t xml:space="preserve"> </w:t>
      </w:r>
      <w:r w:rsidR="00F9242C" w:rsidRPr="00733F24">
        <w:rPr>
          <w:rFonts w:ascii="Kalpurush" w:hAnsi="Kalpurush" w:cs="Kalpurush" w:hint="cs"/>
          <w:sz w:val="24"/>
          <w:szCs w:val="24"/>
          <w:cs/>
          <w:lang w:bidi="bn-BD"/>
        </w:rPr>
        <w:t xml:space="preserve">এবং </w:t>
      </w:r>
      <w:r w:rsidRPr="00733F24">
        <w:rPr>
          <w:rFonts w:ascii="Kalpurush" w:hAnsi="Kalpurush" w:cs="Kalpurush" w:hint="cs"/>
          <w:sz w:val="24"/>
          <w:szCs w:val="24"/>
          <w:cs/>
          <w:lang w:bidi="bn-BD"/>
        </w:rPr>
        <w:t>জান্নাত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জাহান্নামের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বাজার</w:t>
      </w:r>
      <w:r w:rsidR="00F9242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কাফির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নেককার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w:t>
      </w:r>
      <w:r w:rsidR="00C7142C"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ভাগে</w:t>
      </w:r>
      <w:r w:rsidRPr="00733F24">
        <w:rPr>
          <w:rFonts w:ascii="Kalpurush" w:hAnsi="Kalpurush" w:cs="Kalpurush"/>
          <w:sz w:val="24"/>
          <w:szCs w:val="24"/>
          <w:cs/>
          <w:lang w:bidi="bn-BD"/>
        </w:rPr>
        <w:t xml:space="preserve"> </w:t>
      </w:r>
      <w:r w:rsidR="00C7142C" w:rsidRPr="00733F24">
        <w:rPr>
          <w:rFonts w:ascii="Kalpurush" w:hAnsi="Kalpurush" w:cs="Kalpurush" w:hint="cs"/>
          <w:sz w:val="24"/>
          <w:szCs w:val="24"/>
          <w:cs/>
          <w:lang w:bidi="bn-BD"/>
        </w:rPr>
        <w:t xml:space="preserve">বিভক্ত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00C7142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আদেশ</w:t>
      </w:r>
      <w:r w:rsidR="00C7142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সাওয়াব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শাস্তির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রহস্য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357BE5">
        <w:rPr>
          <w:rFonts w:ascii="Kalpurush" w:hAnsi="Kalpurush" w:cs="SolaimanLipi" w:hint="cs"/>
          <w:sz w:val="24"/>
          <w:szCs w:val="24"/>
          <w:cs/>
          <w:lang w:bidi="hi-IN"/>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বাণী</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003348FA">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প্রতিষ্ঠিত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নির্ধারিত।</w:t>
      </w:r>
      <w:r w:rsidR="00A97B28"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কিয়ামতের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পূর্ববর্তী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সবাইকে</w:t>
      </w:r>
      <w:r w:rsidR="00C7142C" w:rsidRPr="00733F24">
        <w:rPr>
          <w:rFonts w:ascii="Kalpurush" w:hAnsi="Kalpurush" w:cs="Kalpurush" w:hint="cs"/>
          <w:sz w:val="24"/>
          <w:szCs w:val="24"/>
          <w:cs/>
          <w:lang w:bidi="bn-BD"/>
        </w:rPr>
        <w:t xml:space="preserve"> এ</w:t>
      </w:r>
      <w:r w:rsidR="00710D4D" w:rsidRPr="00733F24">
        <w:rPr>
          <w:rFonts w:ascii="Kalpurush" w:hAnsi="Kalpurush" w:cs="Kalpurush"/>
          <w:sz w:val="24"/>
          <w:szCs w:val="24"/>
          <w:cs/>
          <w:lang w:bidi="bn-BD"/>
        </w:rPr>
        <w:t xml:space="preserve"> কালেমা</w:t>
      </w:r>
      <w:r w:rsidR="00C7142C" w:rsidRPr="00733F24">
        <w:rPr>
          <w:rFonts w:ascii="Kalpurush" w:hAnsi="Kalpurush" w:cs="Kalpurush"/>
          <w:sz w:val="24"/>
          <w:szCs w:val="24"/>
          <w:cs/>
          <w:lang w:bidi="bn-BD"/>
        </w:rPr>
        <w:t xml:space="preserve"> </w:t>
      </w:r>
      <w:r w:rsidR="00C7142C" w:rsidRPr="00733F24">
        <w:rPr>
          <w:rFonts w:ascii="Kalpurush" w:hAnsi="Kalpurush" w:cs="Kalpurush" w:hint="cs"/>
          <w:sz w:val="24"/>
          <w:szCs w:val="24"/>
          <w:cs/>
          <w:lang w:bidi="bn-BD"/>
        </w:rPr>
        <w:t>সম্পর্কে</w:t>
      </w:r>
      <w:r w:rsidR="00C7142C" w:rsidRPr="00733F24">
        <w:rPr>
          <w:rFonts w:ascii="Kalpurush" w:hAnsi="Kalpurush" w:cs="Kalpurush"/>
          <w:sz w:val="24"/>
          <w:szCs w:val="24"/>
          <w:cs/>
          <w:lang w:bidi="bn-BD"/>
        </w:rPr>
        <w:t xml:space="preserve"> </w:t>
      </w:r>
      <w:r w:rsidR="00C7142C" w:rsidRPr="00733F24">
        <w:rPr>
          <w:rFonts w:ascii="Kalpurush" w:hAnsi="Kalpurush" w:cs="Kalpurush" w:hint="cs"/>
          <w:sz w:val="24"/>
          <w:szCs w:val="24"/>
          <w:cs/>
          <w:lang w:bidi="bn-BD"/>
        </w:rPr>
        <w:t>জিজ্ঞেস</w:t>
      </w:r>
      <w:r w:rsidR="00C7142C" w:rsidRPr="00733F24">
        <w:rPr>
          <w:rFonts w:ascii="Kalpurush" w:hAnsi="Kalpurush" w:cs="Kalpurush"/>
          <w:sz w:val="24"/>
          <w:szCs w:val="24"/>
          <w:cs/>
          <w:lang w:bidi="bn-BD"/>
        </w:rPr>
        <w:t xml:space="preserve"> </w:t>
      </w:r>
      <w:r w:rsidR="00C7142C" w:rsidRPr="00733F24">
        <w:rPr>
          <w:rFonts w:ascii="Kalpurush" w:hAnsi="Kalpurush" w:cs="Kalpurush" w:hint="cs"/>
          <w:sz w:val="24"/>
          <w:szCs w:val="24"/>
          <w:cs/>
          <w:lang w:bidi="bn-BD"/>
        </w:rPr>
        <w:t>করা</w:t>
      </w:r>
      <w:r w:rsidR="00C7142C" w:rsidRPr="00733F24">
        <w:rPr>
          <w:rFonts w:ascii="Kalpurush" w:hAnsi="Kalpurush" w:cs="Kalpurush"/>
          <w:sz w:val="24"/>
          <w:szCs w:val="24"/>
          <w:cs/>
          <w:lang w:bidi="bn-BD"/>
        </w:rPr>
        <w:t xml:space="preserve"> </w:t>
      </w:r>
      <w:r w:rsidR="00C7142C" w:rsidRPr="00733F24">
        <w:rPr>
          <w:rFonts w:ascii="Kalpurush" w:hAnsi="Kalpurush" w:cs="Kalpurush" w:hint="cs"/>
          <w:sz w:val="24"/>
          <w:szCs w:val="24"/>
          <w:cs/>
          <w:lang w:bidi="bn-BD"/>
        </w:rPr>
        <w:t>হ</w:t>
      </w:r>
      <w:r w:rsidR="00805AF5"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p>
    <w:p w:rsidR="008A6EC4" w:rsidRPr="00733F24" w:rsidRDefault="00295115" w:rsidP="005323C1">
      <w:pPr>
        <w:bidi w:val="0"/>
        <w:jc w:val="both"/>
        <w:rPr>
          <w:rFonts w:ascii="Kalpurush" w:hAnsi="Kalpurush" w:cs="Kalpurush"/>
          <w:sz w:val="24"/>
          <w:szCs w:val="24"/>
          <w:lang w:bidi="bn-BD"/>
        </w:rPr>
      </w:pPr>
      <w:r w:rsidRPr="00733F24">
        <w:rPr>
          <w:rFonts w:ascii="Kalpurush" w:hAnsi="Kalpurush" w:cs="Kalpurush" w:hint="cs"/>
          <w:sz w:val="24"/>
          <w:szCs w:val="24"/>
          <w:cs/>
          <w:lang w:bidi="bn-BD"/>
        </w:rPr>
        <w:t>বান্দার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00F82153" w:rsidRPr="00733F24">
        <w:rPr>
          <w:rFonts w:ascii="Kalpurush" w:hAnsi="Kalpurush" w:cs="Kalpurush" w:hint="cs"/>
          <w:sz w:val="24"/>
          <w:szCs w:val="24"/>
          <w:cs/>
          <w:lang w:bidi="bn-BD"/>
        </w:rPr>
        <w:t xml:space="preserve">সম্মুখ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হটবে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যতক্ষণ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w:t>
      </w:r>
      <w:r w:rsidR="0081697D"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টি</w:t>
      </w:r>
      <w:r w:rsidRPr="00733F24">
        <w:rPr>
          <w:rFonts w:ascii="Kalpurush" w:hAnsi="Kalpurush" w:cs="Kalpurush"/>
          <w:sz w:val="24"/>
          <w:szCs w:val="24"/>
          <w:cs/>
          <w:lang w:bidi="bn-BD"/>
        </w:rPr>
        <w:t xml:space="preserve"> </w:t>
      </w:r>
      <w:r w:rsidR="008A6EC4" w:rsidRPr="00733F24">
        <w:rPr>
          <w:rFonts w:ascii="Kalpurush" w:hAnsi="Kalpurush" w:cs="Kalpurush" w:hint="cs"/>
          <w:sz w:val="24"/>
          <w:szCs w:val="24"/>
          <w:cs/>
          <w:lang w:bidi="bn-BD"/>
        </w:rPr>
        <w:t>মাসআলা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সম্পর্কে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জিজ্ঞেস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p>
    <w:p w:rsidR="008A6EC4" w:rsidRPr="00733F24" w:rsidRDefault="00295115" w:rsidP="008A6EC4">
      <w:pPr>
        <w:bidi w:val="0"/>
        <w:jc w:val="both"/>
        <w:rPr>
          <w:rFonts w:ascii="Kalpurush" w:hAnsi="Kalpurush" w:cs="Kalpurush"/>
          <w:sz w:val="24"/>
          <w:szCs w:val="24"/>
          <w:lang w:bidi="bn-BD"/>
        </w:rPr>
      </w:pPr>
      <w:r w:rsidRPr="00733F24">
        <w:rPr>
          <w:rFonts w:ascii="Kalpurush" w:hAnsi="Kalpurush" w:cs="Kalpurush" w:hint="cs"/>
          <w:sz w:val="24"/>
          <w:szCs w:val="24"/>
          <w:cs/>
          <w:lang w:bidi="bn-BD"/>
        </w:rPr>
        <w:t>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8A6EC4"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0081697D" w:rsidRPr="00733F24">
        <w:rPr>
          <w:rFonts w:ascii="Kalpurush" w:hAnsi="Kalpurush" w:cs="Kalpurush" w:hint="cs"/>
          <w:sz w:val="24"/>
          <w:szCs w:val="24"/>
          <w:cs/>
          <w:lang w:bidi="bn-BD"/>
        </w:rPr>
        <w:t>করেছ</w:t>
      </w:r>
      <w:r w:rsidRPr="00733F24">
        <w:rPr>
          <w:rFonts w:ascii="Kalpurush" w:hAnsi="Kalpurush" w:cs="Kalpurush"/>
          <w:sz w:val="24"/>
          <w:szCs w:val="24"/>
          <w:lang w:bidi="bn-BD"/>
        </w:rPr>
        <w:t xml:space="preserve">? </w:t>
      </w:r>
    </w:p>
    <w:p w:rsidR="00295115" w:rsidRPr="00733F24" w:rsidRDefault="00295115" w:rsidP="008A6EC4">
      <w:pPr>
        <w:bidi w:val="0"/>
        <w:jc w:val="both"/>
        <w:rPr>
          <w:rFonts w:ascii="Kalpurush" w:hAnsi="Kalpurush" w:cs="Kalpurush"/>
          <w:sz w:val="24"/>
          <w:szCs w:val="24"/>
          <w:lang w:bidi="bn-BD"/>
        </w:rPr>
      </w:pPr>
      <w:r w:rsidRPr="00733F24">
        <w:rPr>
          <w:rFonts w:ascii="Kalpurush" w:hAnsi="Kalpurush" w:cs="Kalpurush" w:hint="cs"/>
          <w:sz w:val="24"/>
          <w:szCs w:val="24"/>
          <w:cs/>
          <w:lang w:bidi="bn-BD"/>
        </w:rPr>
        <w:t>২</w:t>
      </w:r>
      <w:r w:rsidR="0081697D" w:rsidRPr="00733F24">
        <w:rPr>
          <w:rFonts w:ascii="Kalpurush" w:hAnsi="Kalpurush" w:cs="Kalpurush"/>
          <w:sz w:val="24"/>
          <w:szCs w:val="24"/>
          <w:cs/>
          <w:lang w:bidi="bn-BD"/>
        </w:rPr>
        <w:t>.</w:t>
      </w:r>
      <w:r w:rsidR="0081697D"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রাসূলদের</w:t>
      </w:r>
      <w:r w:rsidRPr="00733F24">
        <w:rPr>
          <w:rFonts w:ascii="Kalpurush" w:hAnsi="Kalpurush" w:cs="Kalpurush"/>
          <w:sz w:val="24"/>
          <w:szCs w:val="24"/>
          <w:cs/>
          <w:lang w:bidi="bn-BD"/>
        </w:rPr>
        <w:t xml:space="preserve"> </w:t>
      </w:r>
      <w:r w:rsidR="008A6EC4"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উত্তর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দিয়েছ</w:t>
      </w:r>
      <w:r w:rsidRPr="00733F24">
        <w:rPr>
          <w:rFonts w:ascii="Kalpurush" w:hAnsi="Kalpurush" w:cs="Kalpurush"/>
          <w:sz w:val="24"/>
          <w:szCs w:val="24"/>
          <w:lang w:bidi="bn-BD"/>
        </w:rPr>
        <w:t>?</w:t>
      </w:r>
    </w:p>
    <w:p w:rsidR="00295115" w:rsidRPr="00733F24" w:rsidRDefault="00295115" w:rsidP="00DE469E">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প্রথম</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প্রশ্নের</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উত্তর</w:t>
      </w:r>
      <w:r w:rsidR="003A4501" w:rsidRPr="00733F24">
        <w:rPr>
          <w:rFonts w:ascii="Kalpurush" w:hAnsi="Kalpurush" w:cs="Kalpurush"/>
          <w:b/>
          <w:bCs/>
          <w:color w:val="C00000"/>
          <w:sz w:val="24"/>
          <w:szCs w:val="24"/>
          <w:cs/>
          <w:lang w:bidi="bn-BD"/>
        </w:rPr>
        <w:t>:</w:t>
      </w:r>
      <w:r w:rsidR="00A6679D" w:rsidRPr="00733F24">
        <w:rPr>
          <w:rFonts w:ascii="Kalpurush" w:hAnsi="Kalpurush" w:cs="Kalpurush" w:hint="cs"/>
          <w:color w:val="C00000"/>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005349A5" w:rsidRPr="00733F24">
        <w:rPr>
          <w:rFonts w:ascii="Kalpurush" w:hAnsi="Kalpurush" w:cs="Kalpurush" w:hint="cs"/>
          <w:sz w:val="24"/>
          <w:szCs w:val="24"/>
          <w:cs/>
          <w:lang w:bidi="bn-BD"/>
        </w:rPr>
        <w:t xml:space="preserve"> অর্থ জানা, </w:t>
      </w:r>
      <w:r w:rsidR="00145E68" w:rsidRPr="00733F24">
        <w:rPr>
          <w:rFonts w:ascii="Kalpurush" w:hAnsi="Kalpurush" w:cs="Kalpurush" w:hint="cs"/>
          <w:sz w:val="24"/>
          <w:szCs w:val="24"/>
          <w:cs/>
          <w:lang w:bidi="bn-BD"/>
        </w:rPr>
        <w:t xml:space="preserve">তার </w:t>
      </w:r>
      <w:r w:rsidRPr="00733F24">
        <w:rPr>
          <w:rFonts w:ascii="Kalpurush" w:hAnsi="Kalpurush" w:cs="Kalpurush" w:hint="cs"/>
          <w:sz w:val="24"/>
          <w:szCs w:val="24"/>
          <w:cs/>
          <w:lang w:bidi="bn-BD"/>
        </w:rPr>
        <w:t>স্বীকৃতি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প্রদান</w:t>
      </w:r>
      <w:r w:rsidRPr="00733F24">
        <w:rPr>
          <w:rFonts w:ascii="Kalpurush" w:hAnsi="Kalpurush" w:cs="Kalpurush"/>
          <w:sz w:val="24"/>
          <w:szCs w:val="24"/>
          <w:cs/>
          <w:lang w:bidi="bn-BD"/>
        </w:rPr>
        <w:t xml:space="preserve"> </w:t>
      </w:r>
      <w:r w:rsidR="005349A5"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005349A5" w:rsidRPr="00733F24">
        <w:rPr>
          <w:rFonts w:ascii="Kalpurush" w:hAnsi="Kalpurush" w:cs="Kalpurush" w:hint="cs"/>
          <w:sz w:val="24"/>
          <w:szCs w:val="24"/>
          <w:cs/>
          <w:lang w:bidi="bn-BD"/>
        </w:rPr>
        <w:t>করে</w:t>
      </w:r>
      <w:r w:rsidR="00710D4D" w:rsidRPr="00733F24">
        <w:rPr>
          <w:rFonts w:ascii="Kalpurush" w:hAnsi="Kalpurush" w:cs="Kalpurush" w:hint="cs"/>
          <w:sz w:val="24"/>
          <w:szCs w:val="24"/>
          <w:cs/>
          <w:lang w:bidi="bn-BD"/>
        </w:rPr>
        <w:t xml:space="preserve"> কালেমা</w:t>
      </w:r>
      <w:r w:rsidR="005349A5" w:rsidRPr="00733F24">
        <w:rPr>
          <w:rFonts w:ascii="Kalpurush" w:hAnsi="Kalpurush" w:cs="Kalpurush" w:hint="cs"/>
          <w:sz w:val="24"/>
          <w:szCs w:val="24"/>
          <w:cs/>
          <w:lang w:bidi="bn-BD"/>
        </w:rPr>
        <w:t xml:space="preserve"> বাস্তবায়ন</w:t>
      </w:r>
      <w:r w:rsidR="005349A5" w:rsidRPr="00733F24">
        <w:rPr>
          <w:rFonts w:ascii="Kalpurush" w:hAnsi="Kalpurush" w:cs="Kalpurush"/>
          <w:sz w:val="24"/>
          <w:szCs w:val="24"/>
          <w:cs/>
          <w:lang w:bidi="bn-BD"/>
        </w:rPr>
        <w:t xml:space="preserve"> </w:t>
      </w:r>
      <w:r w:rsidR="005349A5" w:rsidRPr="00733F24">
        <w:rPr>
          <w:rFonts w:ascii="Kalpurush" w:hAnsi="Kalpurush" w:cs="Kalpurush" w:hint="cs"/>
          <w:sz w:val="24"/>
          <w:szCs w:val="24"/>
          <w:cs/>
          <w:lang w:bidi="bn-BD"/>
        </w:rPr>
        <w:t>করা।</w:t>
      </w:r>
    </w:p>
    <w:p w:rsidR="00295115" w:rsidRPr="00733F24" w:rsidRDefault="00295115" w:rsidP="00C42347">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lastRenderedPageBreak/>
        <w:t>দ্বিতীয়</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প্রশ্নের</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উত্তর</w:t>
      </w:r>
      <w:r w:rsidRPr="00733F24">
        <w:rPr>
          <w:rFonts w:ascii="Kalpurush" w:hAnsi="Kalpurush" w:cs="Kalpurush"/>
          <w:b/>
          <w:bCs/>
          <w:color w:val="C00000"/>
          <w:sz w:val="24"/>
          <w:szCs w:val="24"/>
          <w:cs/>
          <w:lang w:bidi="bn-BD"/>
        </w:rPr>
        <w:t>:</w:t>
      </w:r>
      <w:r w:rsidRPr="00733F24">
        <w:rPr>
          <w:rFonts w:ascii="Kalpurush" w:hAnsi="Kalpurush" w:cs="Kalpurush"/>
          <w:color w:val="C00000"/>
          <w:sz w:val="24"/>
          <w:szCs w:val="24"/>
          <w:cs/>
          <w:lang w:bidi="bn-BD"/>
        </w:rPr>
        <w:t xml:space="preserve"> </w:t>
      </w:r>
      <w:r w:rsidRPr="00733F24">
        <w:rPr>
          <w:rFonts w:ascii="Kalpurush" w:hAnsi="Kalpurush" w:cs="Kalpurush" w:hint="cs"/>
          <w:sz w:val="24"/>
          <w:szCs w:val="24"/>
          <w:cs/>
          <w:lang w:bidi="bn-BD"/>
        </w:rPr>
        <w:t>মুহাম্মাদুর</w:t>
      </w:r>
      <w:r w:rsidRPr="00733F24">
        <w:rPr>
          <w:rFonts w:ascii="Kalpurush" w:hAnsi="Kalpurush" w:cs="Kalpurush"/>
          <w:sz w:val="24"/>
          <w:szCs w:val="24"/>
          <w:cs/>
          <w:lang w:bidi="bn-BD"/>
        </w:rPr>
        <w:t xml:space="preserve"> </w:t>
      </w:r>
      <w:r w:rsidR="00114FAC" w:rsidRPr="00733F24">
        <w:rPr>
          <w:rFonts w:ascii="Kalpurush" w:hAnsi="Kalpurush" w:cs="Kalpurush" w:hint="cs"/>
          <w:sz w:val="24"/>
          <w:szCs w:val="24"/>
          <w:cs/>
          <w:lang w:bidi="bn-BD"/>
        </w:rPr>
        <w:t xml:space="preserve">রাসূলুল্লার অর্থ জানা, তাকে আল্লাহর রাসূল হিসেবে </w:t>
      </w:r>
      <w:r w:rsidR="00C42347" w:rsidRPr="00733F24">
        <w:rPr>
          <w:rFonts w:ascii="Kalpurush" w:hAnsi="Kalpurush" w:cs="Kalpurush" w:hint="cs"/>
          <w:sz w:val="24"/>
          <w:szCs w:val="24"/>
          <w:cs/>
          <w:lang w:bidi="bn-BD"/>
        </w:rPr>
        <w:t xml:space="preserve">স্বীকার </w:t>
      </w:r>
      <w:r w:rsidR="00114FAC" w:rsidRPr="00733F24">
        <w:rPr>
          <w:rFonts w:ascii="Kalpurush" w:hAnsi="Kalpurush" w:cs="Kalpurush" w:hint="cs"/>
          <w:sz w:val="24"/>
          <w:szCs w:val="24"/>
          <w:cs/>
          <w:lang w:bidi="bn-BD"/>
        </w:rPr>
        <w:t xml:space="preserve">করা, তার </w:t>
      </w:r>
      <w:r w:rsidRPr="00733F24">
        <w:rPr>
          <w:rFonts w:ascii="Kalpurush" w:hAnsi="Kalpurush" w:cs="Kalpurush" w:hint="cs"/>
          <w:sz w:val="24"/>
          <w:szCs w:val="24"/>
          <w:cs/>
          <w:lang w:bidi="bn-BD"/>
        </w:rPr>
        <w:t>বশ্যতা</w:t>
      </w:r>
      <w:r w:rsidRPr="00733F24">
        <w:rPr>
          <w:rFonts w:ascii="Kalpurush" w:hAnsi="Kalpurush" w:cs="Kalpurush"/>
          <w:sz w:val="24"/>
          <w:szCs w:val="24"/>
          <w:cs/>
          <w:lang w:bidi="bn-BD"/>
        </w:rPr>
        <w:t xml:space="preserve"> </w:t>
      </w:r>
      <w:r w:rsidR="00114FAC" w:rsidRPr="00733F24">
        <w:rPr>
          <w:rFonts w:ascii="Kalpurush" w:hAnsi="Kalpurush" w:cs="Kalpurush" w:hint="cs"/>
          <w:sz w:val="24"/>
          <w:szCs w:val="24"/>
          <w:cs/>
          <w:lang w:bidi="bn-BD"/>
        </w:rPr>
        <w:t xml:space="preserve">মেনে নেওয়া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114FAC" w:rsidRPr="00733F24">
        <w:rPr>
          <w:rFonts w:ascii="Kalpurush" w:hAnsi="Kalpurush" w:cs="Kalpurush" w:hint="cs"/>
          <w:sz w:val="24"/>
          <w:szCs w:val="24"/>
          <w:cs/>
          <w:lang w:bidi="bn-BD"/>
        </w:rPr>
        <w:t xml:space="preserve">তার প্রতি </w:t>
      </w:r>
      <w:r w:rsidRPr="00733F24">
        <w:rPr>
          <w:rFonts w:ascii="Kalpurush" w:hAnsi="Kalpurush" w:cs="Kalpurush" w:hint="cs"/>
          <w:sz w:val="24"/>
          <w:szCs w:val="24"/>
          <w:cs/>
          <w:lang w:bidi="bn-BD"/>
        </w:rPr>
        <w:t>আনুগত্য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প্রদর্শন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114FAC" w:rsidRPr="00733F24">
        <w:rPr>
          <w:rFonts w:ascii="Kalpurush" w:hAnsi="Kalpurush" w:cs="Kalpurush" w:hint="cs"/>
          <w:sz w:val="24"/>
          <w:szCs w:val="24"/>
          <w:cs/>
          <w:lang w:bidi="bn-BD"/>
        </w:rPr>
        <w:t xml:space="preserve"> </w:t>
      </w:r>
      <w:r w:rsidR="00C42347" w:rsidRPr="00733F24">
        <w:rPr>
          <w:rFonts w:ascii="Kalpurush" w:hAnsi="Kalpurush" w:cs="Kalpurush" w:hint="cs"/>
          <w:sz w:val="24"/>
          <w:szCs w:val="24"/>
          <w:cs/>
          <w:lang w:bidi="bn-BD"/>
        </w:rPr>
        <w:t xml:space="preserve">তার </w:t>
      </w:r>
      <w:r w:rsidR="00114FAC" w:rsidRPr="00733F24">
        <w:rPr>
          <w:rFonts w:ascii="Kalpurush" w:hAnsi="Kalpurush" w:cs="Kalpurush" w:hint="cs"/>
          <w:sz w:val="24"/>
          <w:szCs w:val="24"/>
          <w:cs/>
          <w:lang w:bidi="bn-BD"/>
        </w:rPr>
        <w:t>রিসালাহ বাস্তবায়ন</w:t>
      </w:r>
      <w:r w:rsidR="00114FAC" w:rsidRPr="00733F24">
        <w:rPr>
          <w:rFonts w:ascii="Kalpurush" w:hAnsi="Kalpurush" w:cs="Kalpurush"/>
          <w:sz w:val="24"/>
          <w:szCs w:val="24"/>
          <w:cs/>
          <w:lang w:bidi="bn-BD"/>
        </w:rPr>
        <w:t xml:space="preserve"> </w:t>
      </w:r>
      <w:r w:rsidR="00114FAC" w:rsidRPr="00733F24">
        <w:rPr>
          <w:rFonts w:ascii="Kalpurush" w:hAnsi="Kalpurush" w:cs="Kalpurush" w:hint="cs"/>
          <w:sz w:val="24"/>
          <w:szCs w:val="24"/>
          <w:cs/>
          <w:lang w:bidi="bn-BD"/>
        </w:rPr>
        <w:t>করা।</w:t>
      </w:r>
      <w:r w:rsidR="00805AF5" w:rsidRPr="00733F24">
        <w:rPr>
          <w:rStyle w:val="FootnoteReference"/>
          <w:rFonts w:ascii="Kalpurush" w:hAnsi="Kalpurush" w:cs="Kalpurush"/>
          <w:sz w:val="24"/>
          <w:szCs w:val="24"/>
          <w:cs/>
          <w:lang w:bidi="bn-BD"/>
        </w:rPr>
        <w:footnoteReference w:id="11"/>
      </w:r>
    </w:p>
    <w:p w:rsidR="00295115" w:rsidRPr="00733F24" w:rsidRDefault="00295115" w:rsidP="007B2F4A">
      <w:pPr>
        <w:bidi w:val="0"/>
        <w:jc w:val="both"/>
        <w:rPr>
          <w:rFonts w:ascii="Kalpurush" w:hAnsi="Kalpurush" w:cs="Kalpurush"/>
          <w:sz w:val="24"/>
          <w:szCs w:val="24"/>
          <w:lang w:bidi="bn-BD"/>
        </w:rPr>
      </w:pP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00750D45" w:rsidRPr="00733F24">
        <w:rPr>
          <w:rFonts w:ascii="Kalpurush" w:hAnsi="Kalpurush" w:cs="Kalpurush" w:hint="cs"/>
          <w:sz w:val="24"/>
          <w:szCs w:val="24"/>
          <w:cs/>
          <w:lang w:bidi="bn-BD"/>
        </w:rPr>
        <w:t>লা</w:t>
      </w:r>
      <w:r w:rsidR="00750D45" w:rsidRPr="00733F24">
        <w:rPr>
          <w:rFonts w:ascii="Kalpurush" w:hAnsi="Kalpurush" w:cs="Kalpurush" w:hint="cs"/>
          <w:sz w:val="24"/>
          <w:szCs w:val="24"/>
          <w:lang w:bidi="bn-BD"/>
        </w:rPr>
        <w:t>-</w:t>
      </w:r>
      <w:r w:rsidR="00750D45" w:rsidRPr="00733F24">
        <w:rPr>
          <w:rFonts w:ascii="Kalpurush" w:hAnsi="Kalpurush" w:cs="Kalpurush" w:hint="cs"/>
          <w:sz w:val="24"/>
          <w:szCs w:val="24"/>
          <w:cs/>
          <w:lang w:bidi="bn-BD"/>
        </w:rPr>
        <w:t>ইলাহা</w:t>
      </w:r>
      <w:r w:rsidR="008A6EC4" w:rsidRPr="00733F24">
        <w:rPr>
          <w:rFonts w:ascii="Kalpurush" w:hAnsi="Kalpurush" w:cs="Kalpurush" w:hint="cs"/>
          <w:sz w:val="24"/>
          <w:szCs w:val="24"/>
          <w:cs/>
          <w:lang w:bidi="bn-BD"/>
        </w:rPr>
        <w:t xml:space="preserve"> ইল্লাল্লাহর</w:t>
      </w:r>
      <w:r w:rsidR="000B2F16" w:rsidRPr="00733F24">
        <w:rPr>
          <w:rFonts w:ascii="Kalpurush" w:hAnsi="Kalpurush" w:cs="Kalpurush" w:hint="cs"/>
          <w:sz w:val="24"/>
          <w:szCs w:val="24"/>
          <w:cs/>
          <w:lang w:bidi="bn-BD"/>
        </w:rPr>
        <w:t xml:space="preserve"> ফযীলত</w:t>
      </w:r>
      <w:r w:rsidRPr="00733F24">
        <w:rPr>
          <w:rFonts w:ascii="Kalpurush" w:hAnsi="Kalpurush" w:cs="Kalpurush"/>
          <w:sz w:val="24"/>
          <w:szCs w:val="24"/>
          <w:cs/>
          <w:lang w:bidi="bn-BD"/>
        </w:rPr>
        <w:t xml:space="preserve"> </w:t>
      </w:r>
      <w:r w:rsidR="00750D45" w:rsidRPr="00733F24">
        <w:rPr>
          <w:rFonts w:ascii="Kalpurush" w:hAnsi="Kalpurush" w:cs="Kalpurush" w:hint="cs"/>
          <w:sz w:val="24"/>
          <w:szCs w:val="24"/>
          <w:cs/>
          <w:lang w:bidi="bn-BD"/>
        </w:rPr>
        <w:t xml:space="preserve">কারো </w:t>
      </w:r>
      <w:r w:rsidRPr="00733F24">
        <w:rPr>
          <w:rFonts w:ascii="Kalpurush" w:hAnsi="Kalpurush" w:cs="Kalpurush" w:hint="cs"/>
          <w:sz w:val="24"/>
          <w:szCs w:val="24"/>
          <w:cs/>
          <w:lang w:bidi="bn-BD"/>
        </w:rPr>
        <w:t>পক্ষে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গণনা</w:t>
      </w:r>
      <w:r w:rsidRPr="00733F24">
        <w:rPr>
          <w:rFonts w:ascii="Kalpurush" w:hAnsi="Kalpurush" w:cs="Kalpurush"/>
          <w:sz w:val="24"/>
          <w:szCs w:val="24"/>
          <w:cs/>
          <w:lang w:bidi="bn-BD"/>
        </w:rPr>
        <w:t xml:space="preserve"> </w:t>
      </w:r>
      <w:r w:rsidR="00750D45" w:rsidRPr="00733F24">
        <w:rPr>
          <w:rFonts w:ascii="Kalpurush" w:hAnsi="Kalpurush" w:cs="Kalpurush" w:hint="cs"/>
          <w:sz w:val="24"/>
          <w:szCs w:val="24"/>
          <w:cs/>
          <w:lang w:bidi="bn-BD"/>
        </w:rPr>
        <w:t>করে শেষ 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সম্ভব</w:t>
      </w:r>
      <w:r w:rsidR="00750D45"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নির্ভর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আখিরাতের</w:t>
      </w:r>
      <w:r w:rsidRPr="00733F24">
        <w:rPr>
          <w:rFonts w:ascii="Kalpurush" w:hAnsi="Kalpurush" w:cs="Kalpurush"/>
          <w:sz w:val="24"/>
          <w:szCs w:val="24"/>
          <w:cs/>
          <w:lang w:bidi="bn-BD"/>
        </w:rPr>
        <w:t xml:space="preserve"> </w:t>
      </w:r>
      <w:r w:rsidR="00DC0DC8" w:rsidRPr="00733F24">
        <w:rPr>
          <w:rFonts w:ascii="Kalpurush" w:hAnsi="Kalpurush" w:cs="Kalpurush" w:hint="cs"/>
          <w:sz w:val="24"/>
          <w:szCs w:val="24"/>
          <w:cs/>
          <w:lang w:bidi="bn-BD"/>
        </w:rPr>
        <w:t xml:space="preserve">সফলতা, </w:t>
      </w:r>
      <w:r w:rsidRPr="00733F24">
        <w:rPr>
          <w:rFonts w:ascii="Kalpurush" w:hAnsi="Kalpurush" w:cs="Kalpurush" w:hint="cs"/>
          <w:sz w:val="24"/>
          <w:szCs w:val="24"/>
          <w:cs/>
          <w:lang w:bidi="bn-BD"/>
        </w:rPr>
        <w:t>প্রতিদান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DC0DC8" w:rsidRPr="00733F24">
        <w:rPr>
          <w:rFonts w:ascii="Kalpurush" w:hAnsi="Kalpurush" w:cs="Kalpurush" w:hint="cs"/>
          <w:sz w:val="24"/>
          <w:szCs w:val="24"/>
          <w:cs/>
          <w:lang w:bidi="bn-BD"/>
        </w:rPr>
        <w:t>সাওয়াব</w:t>
      </w:r>
      <w:r w:rsidR="00DC0DC8" w:rsidRPr="00733F24">
        <w:rPr>
          <w:rFonts w:ascii="Kalpurush" w:hAnsi="Kalpurush" w:cs="Kalpurush"/>
          <w:sz w:val="24"/>
          <w:szCs w:val="24"/>
          <w:lang w:bidi="bn-BD"/>
        </w:rPr>
        <w:t xml:space="preserve">, </w:t>
      </w:r>
      <w:r w:rsidR="007B2F4A" w:rsidRPr="00733F24">
        <w:rPr>
          <w:rFonts w:ascii="Kalpurush" w:hAnsi="Kalpurush" w:cs="Kalpurush" w:hint="cs"/>
          <w:sz w:val="24"/>
          <w:szCs w:val="24"/>
          <w:cs/>
          <w:lang w:bidi="bn-BD"/>
        </w:rPr>
        <w:t>তাই তার</w:t>
      </w:r>
      <w:r w:rsidRPr="00733F24">
        <w:rPr>
          <w:rFonts w:ascii="Kalpurush" w:hAnsi="Kalpurush" w:cs="Kalpurush"/>
          <w:sz w:val="24"/>
          <w:szCs w:val="24"/>
          <w:cs/>
          <w:lang w:bidi="bn-BD"/>
        </w:rPr>
        <w:t xml:space="preserve"> </w:t>
      </w:r>
      <w:r w:rsidR="00DC0DC8" w:rsidRPr="00733F24">
        <w:rPr>
          <w:rFonts w:ascii="Kalpurush" w:hAnsi="Kalpurush" w:cs="Kalpurush" w:hint="cs"/>
          <w:sz w:val="24"/>
          <w:szCs w:val="24"/>
          <w:cs/>
          <w:lang w:bidi="bn-BD"/>
        </w:rPr>
        <w:t>সব</w:t>
      </w:r>
      <w:r w:rsidR="00B3470E" w:rsidRPr="00733F24">
        <w:rPr>
          <w:rFonts w:ascii="Kalpurush" w:hAnsi="Kalpurush" w:cs="Kalpurush" w:hint="cs"/>
          <w:sz w:val="24"/>
          <w:szCs w:val="24"/>
          <w:cs/>
          <w:lang w:bidi="bn-BD"/>
        </w:rPr>
        <w:t xml:space="preserve"> </w:t>
      </w:r>
      <w:r w:rsidR="00DC0DC8" w:rsidRPr="00733F24">
        <w:rPr>
          <w:rFonts w:ascii="Kalpurush" w:hAnsi="Kalpurush" w:cs="Kalpurush" w:hint="cs"/>
          <w:sz w:val="24"/>
          <w:szCs w:val="24"/>
          <w:cs/>
          <w:lang w:bidi="bn-BD"/>
        </w:rPr>
        <w:t xml:space="preserve">অর্থ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উদয়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হওয়া</w:t>
      </w:r>
      <w:r w:rsidRPr="00733F24">
        <w:rPr>
          <w:rFonts w:ascii="Kalpurush" w:hAnsi="Kalpurush" w:cs="Kalpurush"/>
          <w:sz w:val="24"/>
          <w:szCs w:val="24"/>
          <w:cs/>
          <w:lang w:bidi="bn-BD"/>
        </w:rPr>
        <w:t xml:space="preserve"> </w:t>
      </w:r>
      <w:r w:rsidR="005A4B42"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কল্পনায়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সম্ভব</w:t>
      </w:r>
      <w:r w:rsidRPr="00733F24">
        <w:rPr>
          <w:rFonts w:ascii="Kalpurush" w:hAnsi="Kalpurush" w:cs="Kalpurush"/>
          <w:sz w:val="24"/>
          <w:szCs w:val="24"/>
          <w:cs/>
          <w:lang w:bidi="bn-BD"/>
        </w:rPr>
        <w:t xml:space="preserve"> </w:t>
      </w:r>
      <w:r w:rsidR="005A4B42" w:rsidRPr="00733F24">
        <w:rPr>
          <w:rFonts w:ascii="Kalpurush" w:hAnsi="Kalpurush" w:cs="Kalpurush" w:hint="cs"/>
          <w:sz w:val="24"/>
          <w:szCs w:val="24"/>
          <w:cs/>
          <w:lang w:bidi="bn-BD"/>
        </w:rPr>
        <w:t>নয়।</w:t>
      </w:r>
      <w:r w:rsidR="009D50FF"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এখানে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রাসূলুল্লাহ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ওয়াসাল্লামের</w:t>
      </w:r>
      <w:r w:rsidR="008A6EC4" w:rsidRPr="00733F24">
        <w:rPr>
          <w:rFonts w:ascii="Kalpurush" w:hAnsi="Kalpurush" w:cs="Kalpurush"/>
          <w:sz w:val="24"/>
          <w:szCs w:val="24"/>
          <w:cs/>
          <w:lang w:bidi="bn-BD"/>
        </w:rPr>
        <w:t xml:space="preserve"> হাদীস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কয়েকটি</w:t>
      </w:r>
      <w:r w:rsidR="000B2F16" w:rsidRPr="00733F24">
        <w:rPr>
          <w:rFonts w:ascii="Kalpurush" w:hAnsi="Kalpurush" w:cs="Kalpurush"/>
          <w:sz w:val="24"/>
          <w:szCs w:val="24"/>
          <w:cs/>
          <w:lang w:bidi="bn-BD"/>
        </w:rPr>
        <w:t xml:space="preserve"> ফযীলত</w:t>
      </w:r>
      <w:r w:rsidR="007B2F4A"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লিপিবদ্ধ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p>
    <w:p w:rsidR="00295115" w:rsidRPr="00733F24" w:rsidRDefault="00295115" w:rsidP="008A6EC4">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w:t>
      </w:r>
      <w:r w:rsidRPr="00733F24">
        <w:rPr>
          <w:rFonts w:ascii="Kalpurush" w:hAnsi="Kalpurush" w:cs="Kalpurush"/>
          <w:b/>
          <w:bCs/>
          <w:sz w:val="24"/>
          <w:szCs w:val="24"/>
          <w:cs/>
          <w:lang w:bidi="bn-BD"/>
        </w:rPr>
        <w:t>-</w:t>
      </w:r>
      <w:r w:rsidRPr="00733F24">
        <w:rPr>
          <w:rFonts w:ascii="Kalpurush" w:hAnsi="Kalpurush" w:cs="Kalpurush" w:hint="cs"/>
          <w:b/>
          <w:bCs/>
          <w:sz w:val="24"/>
          <w:szCs w:val="24"/>
          <w:cs/>
          <w:lang w:bidi="bn-BD"/>
        </w:rPr>
        <w:t>ইলাহা</w:t>
      </w:r>
      <w:r w:rsidR="008A6EC4" w:rsidRPr="00733F24">
        <w:rPr>
          <w:rFonts w:ascii="Kalpurush" w:hAnsi="Kalpurush" w:cs="Kalpurush"/>
          <w:b/>
          <w:bCs/>
          <w:sz w:val="24"/>
          <w:szCs w:val="24"/>
          <w:cs/>
          <w:lang w:bidi="bn-BD"/>
        </w:rPr>
        <w:t xml:space="preserve"> ইল্লাল্লাহর</w:t>
      </w:r>
      <w:r w:rsidR="000B2F16" w:rsidRPr="00733F24">
        <w:rPr>
          <w:rFonts w:ascii="Kalpurush" w:hAnsi="Kalpurush" w:cs="Kalpurush"/>
          <w:b/>
          <w:bCs/>
          <w:sz w:val="24"/>
          <w:szCs w:val="24"/>
          <w:cs/>
          <w:lang w:bidi="bn-BD"/>
        </w:rPr>
        <w:t xml:space="preserve"> ফযীলত</w:t>
      </w:r>
      <w:r w:rsidR="008A6EC4" w:rsidRPr="00733F24">
        <w:rPr>
          <w:rFonts w:ascii="Kalpurush" w:hAnsi="Kalpurush" w:cs="Kalpurush" w:hint="cs"/>
          <w:b/>
          <w:bCs/>
          <w:sz w:val="24"/>
          <w:szCs w:val="24"/>
          <w:cs/>
          <w:lang w:bidi="bn-BD"/>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সর্বোত্তম</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সাওয়াব</w:t>
      </w:r>
      <w:r w:rsidR="006B3B92" w:rsidRPr="00733F24">
        <w:rPr>
          <w:rFonts w:ascii="Kalpurush" w:hAnsi="Kalpurush" w:cs="Kalpurush" w:hint="cs"/>
          <w:sz w:val="24"/>
          <w:szCs w:val="24"/>
          <w:cs/>
          <w:lang w:bidi="bn-BD"/>
        </w:rPr>
        <w:t xml:space="preserve"> অনেক</w:t>
      </w:r>
      <w:r w:rsidR="008A6EC4" w:rsidRPr="00733F24">
        <w:rPr>
          <w:rFonts w:ascii="Kalpurush" w:hAnsi="Kalpurush" w:cs="Kalpurush"/>
          <w:sz w:val="24"/>
          <w:szCs w:val="24"/>
          <w:cs/>
          <w:lang w:bidi="bn-BD"/>
        </w:rPr>
        <w:t xml:space="preserve"> বেশি</w:t>
      </w:r>
      <w:r w:rsidR="006B3B92" w:rsidRPr="00733F24">
        <w:rPr>
          <w:rFonts w:ascii="Kalpurush" w:hAnsi="Kalpurush" w:cs="Kalpurush" w:hint="cs"/>
          <w:sz w:val="24"/>
          <w:szCs w:val="24"/>
          <w:lang w:bidi="bn-BD"/>
        </w:rPr>
        <w:t xml:space="preserve"> </w:t>
      </w:r>
      <w:r w:rsidR="006B3B92" w:rsidRPr="00733F24">
        <w:rPr>
          <w:rFonts w:ascii="Kalpurush" w:hAnsi="Kalpurush" w:cs="Kalpurush" w:hint="cs"/>
          <w:sz w:val="24"/>
          <w:szCs w:val="24"/>
          <w:cs/>
          <w:lang w:bidi="bn-BD"/>
        </w:rPr>
        <w:t>ও</w:t>
      </w:r>
      <w:r w:rsidR="006B3B92" w:rsidRPr="00733F24">
        <w:rPr>
          <w:rFonts w:ascii="Kalpurush" w:hAnsi="Kalpurush" w:cs="Kalpurush" w:hint="cs"/>
          <w:sz w:val="24"/>
          <w:szCs w:val="24"/>
          <w:lang w:bidi="bn-BD"/>
        </w:rPr>
        <w:t xml:space="preserve"> </w:t>
      </w:r>
      <w:r w:rsidR="006B3B92" w:rsidRPr="00733F24">
        <w:rPr>
          <w:rFonts w:ascii="Kalpurush" w:hAnsi="Kalpurush" w:cs="Kalpurush" w:hint="cs"/>
          <w:sz w:val="24"/>
          <w:szCs w:val="24"/>
          <w:cs/>
          <w:lang w:bidi="bn-BD"/>
        </w:rPr>
        <w:t>অনেক</w:t>
      </w:r>
      <w:r w:rsidR="006B3B92"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গোলাম</w:t>
      </w:r>
      <w:r w:rsidRPr="00733F24">
        <w:rPr>
          <w:rFonts w:ascii="Kalpurush" w:hAnsi="Kalpurush" w:cs="Kalpurush"/>
          <w:sz w:val="24"/>
          <w:szCs w:val="24"/>
          <w:cs/>
          <w:lang w:bidi="bn-BD"/>
        </w:rPr>
        <w:t xml:space="preserve"> </w:t>
      </w:r>
      <w:r w:rsidR="006B3B92" w:rsidRPr="00733F24">
        <w:rPr>
          <w:rFonts w:ascii="Kalpurush" w:hAnsi="Kalpurush" w:cs="Kalpurush" w:hint="cs"/>
          <w:sz w:val="24"/>
          <w:szCs w:val="24"/>
          <w:cs/>
          <w:lang w:bidi="bn-BD"/>
        </w:rPr>
        <w:t xml:space="preserve">আজাদ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w:t>
      </w:r>
      <w:r w:rsidR="006B3B92" w:rsidRPr="00733F24">
        <w:rPr>
          <w:rFonts w:ascii="Kalpurush" w:hAnsi="Kalpurush" w:cs="Kalpurush" w:hint="cs"/>
          <w:sz w:val="24"/>
          <w:szCs w:val="24"/>
          <w:cs/>
          <w:lang w:bidi="bn-BD"/>
        </w:rPr>
        <w:t xml:space="preserve">ান। </w:t>
      </w:r>
      <w:r w:rsidR="000968E1"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F86095" w:rsidRPr="00733F24">
        <w:rPr>
          <w:rFonts w:ascii="Kalpurush" w:hAnsi="Kalpurush" w:cs="Kalpurush" w:hint="cs"/>
          <w:sz w:val="24"/>
          <w:szCs w:val="24"/>
          <w:cs/>
          <w:lang w:bidi="bn-BD"/>
        </w:rPr>
        <w:t xml:space="preserve"> </w:t>
      </w:r>
      <w:r w:rsidR="000968E1" w:rsidRPr="00733F24">
        <w:rPr>
          <w:rFonts w:ascii="Kalpurush" w:hAnsi="Kalpurush" w:cs="Kalpurush" w:hint="cs"/>
          <w:sz w:val="24"/>
          <w:szCs w:val="24"/>
          <w:cs/>
          <w:lang w:bidi="bn-BD"/>
        </w:rPr>
        <w:t xml:space="preserve">তার </w:t>
      </w:r>
      <w:r w:rsidRPr="00733F24">
        <w:rPr>
          <w:rFonts w:ascii="Kalpurush" w:hAnsi="Kalpurush" w:cs="Kalpurush" w:hint="cs"/>
          <w:sz w:val="24"/>
          <w:szCs w:val="24"/>
          <w:cs/>
          <w:lang w:bidi="bn-BD"/>
        </w:rPr>
        <w:t>পাঠ</w:t>
      </w:r>
      <w:r w:rsidR="000968E1" w:rsidRPr="00733F24">
        <w:rPr>
          <w:rFonts w:ascii="Kalpurush" w:hAnsi="Kalpurush" w:cs="Kalpurush" w:hint="cs"/>
          <w:sz w:val="24"/>
          <w:szCs w:val="24"/>
          <w:cs/>
          <w:lang w:bidi="bn-BD"/>
        </w:rPr>
        <w:t xml:space="preserve">কারীর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শয়তান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00F86095"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ঢালস্বরূপ</w:t>
      </w:r>
      <w:r w:rsidR="00DF0FA0" w:rsidRPr="00733F24">
        <w:rPr>
          <w:rFonts w:ascii="Kalpurush" w:hAnsi="Kalpurush" w:cs="Kalpurush" w:hint="cs"/>
          <w:sz w:val="24"/>
          <w:szCs w:val="24"/>
          <w:cs/>
          <w:lang w:bidi="bn-BD"/>
        </w:rPr>
        <w:t xml:space="preserve"> হয়</w:t>
      </w:r>
      <w:r w:rsidR="008A6EC4" w:rsidRPr="00357BE5">
        <w:rPr>
          <w:rFonts w:ascii="Kalpurush" w:hAnsi="Kalpurush" w:cs="SolaimanLipi" w:hint="cs"/>
          <w:sz w:val="24"/>
          <w:szCs w:val="24"/>
          <w:cs/>
          <w:lang w:bidi="hi-IN"/>
        </w:rPr>
        <w:t>।</w:t>
      </w:r>
      <w:r w:rsidR="00F86095"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যেমন</w:t>
      </w:r>
      <w:r w:rsidR="008A6EC4"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হুরায়রা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008A6EC4" w:rsidRPr="00733F24">
        <w:rPr>
          <w:rFonts w:ascii="Kalpurush" w:hAnsi="Kalpurush" w:cs="Kalpurush"/>
          <w:sz w:val="24"/>
          <w:szCs w:val="24"/>
          <w:cs/>
          <w:lang w:bidi="bn-BD"/>
        </w:rPr>
        <w:t xml:space="preserve"> </w:t>
      </w:r>
      <w:r w:rsidR="008A6EC4" w:rsidRPr="00733F24">
        <w:rPr>
          <w:rFonts w:ascii="Kalpurush" w:hAnsi="Kalpurush" w:cs="Kalpurush" w:hint="cs"/>
          <w:sz w:val="24"/>
          <w:szCs w:val="24"/>
          <w:cs/>
          <w:lang w:bidi="bn-BD"/>
        </w:rPr>
        <w:t xml:space="preserve">ইমাম </w:t>
      </w:r>
      <w:r w:rsidR="008A6EC4" w:rsidRPr="00733F24">
        <w:rPr>
          <w:rFonts w:ascii="Kalpurush" w:hAnsi="Kalpurush" w:cs="Kalpurush"/>
          <w:sz w:val="24"/>
          <w:szCs w:val="24"/>
          <w:cs/>
          <w:lang w:bidi="bn-BD"/>
        </w:rPr>
        <w:t>বুখারী</w:t>
      </w:r>
      <w:r w:rsidR="00DF0FA0" w:rsidRPr="00733F24">
        <w:rPr>
          <w:rFonts w:ascii="Kalpurush" w:hAnsi="Kalpurush" w:cs="Kalpurush"/>
          <w:sz w:val="24"/>
          <w:szCs w:val="24"/>
          <w:cs/>
          <w:lang w:bidi="bn-BD"/>
        </w:rPr>
        <w:t xml:space="preserve"> </w:t>
      </w:r>
      <w:r w:rsidR="00DF0FA0" w:rsidRPr="00733F24">
        <w:rPr>
          <w:rFonts w:ascii="Kalpurush" w:hAnsi="Kalpurush" w:cs="Kalpurush" w:hint="cs"/>
          <w:sz w:val="24"/>
          <w:szCs w:val="24"/>
          <w:cs/>
          <w:lang w:bidi="bn-BD"/>
        </w:rPr>
        <w:t>ও</w:t>
      </w:r>
      <w:r w:rsidR="00DF0FA0" w:rsidRPr="00733F24">
        <w:rPr>
          <w:rFonts w:ascii="Kalpurush" w:hAnsi="Kalpurush" w:cs="Kalpurush"/>
          <w:sz w:val="24"/>
          <w:szCs w:val="24"/>
          <w:cs/>
          <w:lang w:bidi="bn-BD"/>
        </w:rPr>
        <w:t xml:space="preserve"> </w:t>
      </w:r>
      <w:r w:rsidR="00DF0FA0" w:rsidRPr="00733F24">
        <w:rPr>
          <w:rFonts w:ascii="Kalpurush" w:hAnsi="Kalpurush" w:cs="Kalpurush" w:hint="cs"/>
          <w:sz w:val="24"/>
          <w:szCs w:val="24"/>
          <w:cs/>
          <w:lang w:bidi="bn-BD"/>
        </w:rPr>
        <w:t xml:space="preserve">মুসলিম </w:t>
      </w:r>
      <w:r w:rsidRPr="00733F24">
        <w:rPr>
          <w:rFonts w:ascii="Kalpurush" w:hAnsi="Kalpurush" w:cs="Kalpurush" w:hint="cs"/>
          <w:sz w:val="24"/>
          <w:szCs w:val="24"/>
          <w:cs/>
          <w:lang w:bidi="bn-BD"/>
        </w:rPr>
        <w:t>বর্ণনা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295115" w:rsidRPr="00733F24" w:rsidRDefault="00F61B37" w:rsidP="00192AD2">
      <w:pPr>
        <w:jc w:val="both"/>
        <w:rPr>
          <w:rFonts w:ascii="Kalpurush" w:hAnsi="Kalpurush" w:cs="KFGQPC Uthman Taha Naskh"/>
          <w:color w:val="003399"/>
          <w:sz w:val="24"/>
          <w:szCs w:val="24"/>
          <w:rtl/>
          <w:cs/>
          <w:lang w:bidi="bn-BD"/>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مَنْ قَالَ: لاَ إِلَهَ إِلَّا اللَّهُ، وَحْدَهُ لاَ شَرِيكَ لَهُ، لَهُ المُلْكُ وَلَهُ الحَمْدُ، وَهُوَ عَلَى كُلِّ شَيْءٍ قَدِيرٌ، فِي يَوْمٍ مِائَةَ مَرَّةٍ، كَانَتْ لَهُ عَدْلَ عَشْرِ رِقَابٍ، وَكُتِبَتْ لَهُ مِائَةُ حَسَنَةٍ، وَمُحِيَتْ عَنْهُ مِائَة</w:t>
      </w:r>
      <w:r w:rsidR="00295115" w:rsidRPr="00733F24">
        <w:rPr>
          <w:rFonts w:ascii="Kalpurush" w:hAnsi="Kalpurush" w:cs="KFGQPC Uthman Taha Naskh" w:hint="cs"/>
          <w:color w:val="003399"/>
          <w:sz w:val="24"/>
          <w:szCs w:val="24"/>
          <w:rtl/>
        </w:rPr>
        <w:t>ُ</w:t>
      </w:r>
      <w:r w:rsidR="00295115" w:rsidRPr="00733F24">
        <w:rPr>
          <w:rFonts w:ascii="Kalpurush" w:hAnsi="Kalpurush" w:cs="KFGQPC Uthman Taha Naskh"/>
          <w:color w:val="003399"/>
          <w:sz w:val="24"/>
          <w:szCs w:val="24"/>
          <w:rtl/>
        </w:rPr>
        <w:t xml:space="preserve"> سَيِّئَةٍ، وَكَانَتْ لَهُ حِرْزًا مِنَ الشَّيْطَانِ يَوْمَهُ ذَلِكَ حَتَّى يُمْسِيَ، وَلَمْ يَأْتِ أَحَدٌ بِأَفْضَلَ مِمَّا جَاءَ بِهِ، إِلَّا أَحَدٌ عَمِلَ أَكْثَرَ مِنْ ذَلِكَ</w:t>
      </w:r>
      <w:r w:rsidR="00192AD2" w:rsidRPr="00733F24">
        <w:rPr>
          <w:rFonts w:ascii="Arial" w:eastAsia="Times New Roman" w:hAnsi="Arial" w:cs="KFGQPC Uthman Taha Naskh" w:hint="cs"/>
          <w:color w:val="000099"/>
          <w:sz w:val="24"/>
          <w:szCs w:val="24"/>
          <w:rtl/>
          <w:lang w:bidi="ar-EG"/>
        </w:rPr>
        <w:t>»</w:t>
      </w:r>
    </w:p>
    <w:p w:rsidR="00295115" w:rsidRPr="00733F24" w:rsidRDefault="007A67E1" w:rsidP="008A6EC4">
      <w:pPr>
        <w:bidi w:val="0"/>
        <w:jc w:val="both"/>
        <w:rPr>
          <w:rFonts w:ascii="Kalpurush" w:hAnsi="Kalpurush" w:cs="Kalpurush"/>
          <w:sz w:val="24"/>
          <w:szCs w:val="24"/>
          <w:lang w:bidi="bn-BD"/>
        </w:rPr>
      </w:pPr>
      <w:r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একশত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w:t>
      </w:r>
      <w:r w:rsidR="00295115" w:rsidRPr="00733F24">
        <w:rPr>
          <w:rFonts w:ascii="Kalpurush" w:hAnsi="Kalpurush" w:cs="Kalpurush"/>
          <w:sz w:val="24"/>
          <w:szCs w:val="24"/>
          <w:cs/>
          <w:lang w:bidi="bn-BD"/>
        </w:rPr>
        <w:t xml:space="preserve"> </w:t>
      </w:r>
      <w:r w:rsidR="00F86095" w:rsidRPr="00733F24">
        <w:rPr>
          <w:rFonts w:ascii="Kalpurush" w:hAnsi="Kalpurush" w:cs="Kalpurush" w:hint="cs"/>
          <w:sz w:val="24"/>
          <w:szCs w:val="24"/>
          <w:cs/>
          <w:lang w:bidi="bn-BD"/>
        </w:rPr>
        <w:t>পাঠ করবে:</w:t>
      </w:r>
      <w:r w:rsidR="00295115" w:rsidRPr="00733F24">
        <w:rPr>
          <w:rFonts w:ascii="Kalpurush" w:hAnsi="Kalpurush" w:cs="Kalpurush"/>
          <w:sz w:val="24"/>
          <w:szCs w:val="24"/>
          <w:cs/>
          <w:lang w:bidi="bn-BD"/>
        </w:rPr>
        <w:t xml:space="preserve"> </w:t>
      </w:r>
      <w:r w:rsidR="00084702"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لاَ إِلَهَ إِلَّا اللَّهُ، وَحْدَهُ لاَ شَرِيكَ لَهُ، لَهُ المُلْكُ وَلَهُ الحَمْدُ، وَهُوَ عَلَى كُلِّ شَيْءٍ قَدِيرٌ</w:t>
      </w:r>
      <w:r w:rsidR="00084702" w:rsidRPr="00733F24">
        <w:rPr>
          <w:rFonts w:ascii="Arial" w:eastAsia="Times New Roman" w:hAnsi="Arial" w:cs="KFGQPC Uthman Taha Naskh" w:hint="cs"/>
          <w:color w:val="000099"/>
          <w:sz w:val="24"/>
          <w:szCs w:val="24"/>
          <w:rtl/>
          <w:lang w:bidi="ar-EG"/>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অর্থ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শরীক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রাজত্ব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lastRenderedPageBreak/>
        <w:t>প্রশংসার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মালিক</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বস্তুর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সর্বময়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ক্ষমতার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অধিকারী</w:t>
      </w:r>
      <w:r w:rsidR="00AC7069" w:rsidRPr="00733F24">
        <w:rPr>
          <w:rFonts w:ascii="Kalpurush" w:hAnsi="Kalpurush" w:cs="Kalpurush"/>
          <w:sz w:val="24"/>
          <w:szCs w:val="24"/>
          <w:cs/>
          <w:lang w:bidi="bn-BD"/>
        </w:rPr>
        <w:t>)</w:t>
      </w:r>
      <w:r w:rsidR="00AC7069" w:rsidRPr="00733F24">
        <w:rPr>
          <w:rFonts w:ascii="Kalpurush" w:hAnsi="Kalpurush" w:cs="Kalpurush" w:hint="cs"/>
          <w:sz w:val="24"/>
          <w:szCs w:val="24"/>
          <w:cs/>
          <w:lang w:bidi="bn-BD"/>
        </w:rPr>
        <w:t xml:space="preserve"> এটি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AA1FA6" w:rsidRPr="00733F24">
        <w:rPr>
          <w:rFonts w:ascii="Kalpurush" w:hAnsi="Kalpurush" w:cs="Kalpurush" w:hint="cs"/>
          <w:sz w:val="24"/>
          <w:szCs w:val="24"/>
          <w:cs/>
          <w:lang w:bidi="bn-BD"/>
        </w:rPr>
        <w:t xml:space="preserve">জন্য </w:t>
      </w:r>
      <w:r w:rsidR="00295115" w:rsidRPr="00733F24">
        <w:rPr>
          <w:rFonts w:ascii="Kalpurush" w:hAnsi="Kalpurush" w:cs="Kalpurush" w:hint="cs"/>
          <w:sz w:val="24"/>
          <w:szCs w:val="24"/>
          <w:cs/>
          <w:lang w:bidi="bn-BD"/>
        </w:rPr>
        <w:t>দশ</w:t>
      </w:r>
      <w:r w:rsidR="00AA1FA6" w:rsidRPr="00733F24">
        <w:rPr>
          <w:rFonts w:ascii="Kalpurush" w:hAnsi="Kalpurush" w:cs="Kalpurush" w:hint="cs"/>
          <w:sz w:val="24"/>
          <w:szCs w:val="24"/>
          <w:cs/>
          <w:lang w:bidi="bn-BD"/>
        </w:rPr>
        <w:t xml:space="preserve">টি </w:t>
      </w:r>
      <w:r w:rsidR="00295115" w:rsidRPr="00733F24">
        <w:rPr>
          <w:rFonts w:ascii="Kalpurush" w:hAnsi="Kalpurush" w:cs="Kalpurush" w:hint="cs"/>
          <w:sz w:val="24"/>
          <w:szCs w:val="24"/>
          <w:cs/>
          <w:lang w:bidi="bn-BD"/>
        </w:rPr>
        <w:t>গোলাম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w:t>
      </w:r>
      <w:r w:rsidR="008A6EC4"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AC7069" w:rsidRPr="00733F24">
        <w:rPr>
          <w:rFonts w:ascii="Kalpurush" w:hAnsi="Kalpurush" w:cs="Kalpurush" w:hint="cs"/>
          <w:sz w:val="24"/>
          <w:szCs w:val="24"/>
          <w:cs/>
          <w:lang w:bidi="bn-BD"/>
        </w:rPr>
        <w:t>তার</w:t>
      </w:r>
      <w:r w:rsidR="00AC7069" w:rsidRPr="00733F24">
        <w:rPr>
          <w:rFonts w:ascii="Kalpurush" w:hAnsi="Kalpurush" w:cs="Kalpurush" w:hint="cs"/>
          <w:sz w:val="24"/>
          <w:szCs w:val="24"/>
          <w:lang w:bidi="bn-BD"/>
        </w:rPr>
        <w:t xml:space="preserve"> </w:t>
      </w:r>
      <w:r w:rsidR="00AC7069" w:rsidRPr="00733F24">
        <w:rPr>
          <w:rFonts w:ascii="Kalpurush" w:hAnsi="Kalpurush" w:cs="Kalpurush" w:hint="cs"/>
          <w:sz w:val="24"/>
          <w:szCs w:val="24"/>
          <w:cs/>
          <w:lang w:bidi="bn-BD"/>
        </w:rPr>
        <w:t>আমলনামায়</w:t>
      </w:r>
      <w:r w:rsidR="00AC7069"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শত</w:t>
      </w:r>
      <w:r w:rsidR="00295115" w:rsidRPr="00733F24">
        <w:rPr>
          <w:rFonts w:ascii="Kalpurush" w:hAnsi="Kalpurush" w:cs="Kalpurush"/>
          <w:sz w:val="24"/>
          <w:szCs w:val="24"/>
          <w:cs/>
          <w:lang w:bidi="bn-BD"/>
        </w:rPr>
        <w:t xml:space="preserve"> </w:t>
      </w:r>
      <w:r w:rsidR="008A6EC4" w:rsidRPr="00733F24">
        <w:rPr>
          <w:rFonts w:ascii="Kalpurush" w:hAnsi="Kalpurush" w:cs="Kalpurush" w:hint="cs"/>
          <w:sz w:val="24"/>
          <w:szCs w:val="24"/>
          <w:cs/>
          <w:lang w:bidi="bn-BD"/>
        </w:rPr>
        <w:t>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C13FC0" w:rsidRPr="00733F24">
        <w:rPr>
          <w:rFonts w:ascii="Kalpurush" w:hAnsi="Kalpurush" w:cs="Kalpurush" w:hint="cs"/>
          <w:sz w:val="24"/>
          <w:szCs w:val="24"/>
          <w:lang w:bidi="bn-BD"/>
        </w:rPr>
        <w:t xml:space="preserve"> </w:t>
      </w:r>
      <w:r w:rsidR="00C13FC0" w:rsidRPr="00733F24">
        <w:rPr>
          <w:rFonts w:ascii="Kalpurush" w:hAnsi="Kalpurush" w:cs="Kalpurush" w:hint="cs"/>
          <w:sz w:val="24"/>
          <w:szCs w:val="24"/>
          <w:cs/>
          <w:lang w:bidi="bn-BD"/>
        </w:rPr>
        <w:t>এবং</w:t>
      </w:r>
      <w:r w:rsidR="00295115" w:rsidRPr="00733F24">
        <w:rPr>
          <w:rFonts w:ascii="Kalpurush" w:hAnsi="Kalpurush" w:cs="Kalpurush"/>
          <w:sz w:val="24"/>
          <w:szCs w:val="24"/>
          <w:lang w:bidi="bn-BD"/>
        </w:rPr>
        <w:t xml:space="preserve"> </w:t>
      </w:r>
      <w:r w:rsidR="00735BB7" w:rsidRPr="00733F24">
        <w:rPr>
          <w:rFonts w:ascii="Kalpurush" w:hAnsi="Kalpurush" w:cs="Kalpurush" w:hint="cs"/>
          <w:sz w:val="24"/>
          <w:szCs w:val="24"/>
          <w:cs/>
          <w:lang w:bidi="bn-BD"/>
        </w:rPr>
        <w:t>তার</w:t>
      </w:r>
      <w:r w:rsidR="00735BB7" w:rsidRPr="00733F24">
        <w:rPr>
          <w:rFonts w:ascii="Kalpurush" w:hAnsi="Kalpurush" w:cs="Kalpurush" w:hint="cs"/>
          <w:sz w:val="24"/>
          <w:szCs w:val="24"/>
          <w:lang w:bidi="bn-BD"/>
        </w:rPr>
        <w:t xml:space="preserve"> </w:t>
      </w:r>
      <w:r w:rsidR="00871481" w:rsidRPr="00733F24">
        <w:rPr>
          <w:rFonts w:ascii="Kalpurush" w:hAnsi="Kalpurush" w:cs="Kalpurush" w:hint="cs"/>
          <w:sz w:val="24"/>
          <w:szCs w:val="24"/>
          <w:cs/>
          <w:lang w:bidi="bn-BD"/>
        </w:rPr>
        <w:t>আমলনামা</w:t>
      </w:r>
      <w:r w:rsidR="00871481" w:rsidRPr="00733F24">
        <w:rPr>
          <w:rFonts w:ascii="Kalpurush" w:hAnsi="Kalpurush" w:cs="Kalpurush" w:hint="cs"/>
          <w:sz w:val="24"/>
          <w:szCs w:val="24"/>
          <w:lang w:bidi="bn-BD"/>
        </w:rPr>
        <w:t xml:space="preserve"> </w:t>
      </w:r>
      <w:r w:rsidR="00871481" w:rsidRPr="00733F24">
        <w:rPr>
          <w:rFonts w:ascii="Kalpurush" w:hAnsi="Kalpurush" w:cs="Kalpurush" w:hint="cs"/>
          <w:sz w:val="24"/>
          <w:szCs w:val="24"/>
          <w:cs/>
          <w:lang w:bidi="bn-BD"/>
        </w:rPr>
        <w:t>থেকে</w:t>
      </w:r>
      <w:r w:rsidR="00871481"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মোচন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w:t>
      </w:r>
      <w:r w:rsidR="00805AF5" w:rsidRPr="00733F24">
        <w:rPr>
          <w:rFonts w:ascii="Kalpurush" w:hAnsi="Kalpurush" w:cs="Kalpurush" w:hint="cs"/>
          <w:sz w:val="24"/>
          <w:szCs w:val="24"/>
          <w:cs/>
          <w:lang w:bidi="bn-BD"/>
        </w:rPr>
        <w:t xml:space="preserve">বে। </w:t>
      </w:r>
      <w:r w:rsidR="00735BB7"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735BB7" w:rsidRPr="00733F24">
        <w:rPr>
          <w:rFonts w:ascii="Kalpurush" w:hAnsi="Kalpurush" w:cs="Kalpurush" w:hint="cs"/>
          <w:sz w:val="24"/>
          <w:szCs w:val="24"/>
          <w:cs/>
          <w:lang w:bidi="bn-BD"/>
        </w:rPr>
        <w:t xml:space="preserve"> </w:t>
      </w:r>
      <w:r w:rsidR="00805AF5" w:rsidRPr="00733F24">
        <w:rPr>
          <w:rFonts w:ascii="Kalpurush" w:hAnsi="Kalpurush" w:cs="Kalpurush" w:hint="cs"/>
          <w:sz w:val="24"/>
          <w:szCs w:val="24"/>
          <w:cs/>
          <w:lang w:bidi="bn-BD"/>
        </w:rPr>
        <w:t xml:space="preserve">সে </w:t>
      </w:r>
      <w:r w:rsidR="00295115"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শয়তান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ঢালস্বরূপ</w:t>
      </w:r>
      <w:r w:rsidR="00295115" w:rsidRPr="00733F24">
        <w:rPr>
          <w:rFonts w:ascii="Kalpurush" w:hAnsi="Kalpurush" w:cs="Kalpurush"/>
          <w:sz w:val="24"/>
          <w:szCs w:val="24"/>
          <w:cs/>
          <w:lang w:bidi="bn-BD"/>
        </w:rPr>
        <w:t xml:space="preserve"> </w:t>
      </w:r>
      <w:r w:rsidR="00DA6BBC" w:rsidRPr="00733F24">
        <w:rPr>
          <w:rFonts w:ascii="Kalpurush" w:hAnsi="Kalpurush" w:cs="Kalpurush" w:hint="cs"/>
          <w:sz w:val="24"/>
          <w:szCs w:val="24"/>
          <w:cs/>
          <w:lang w:bidi="bn-BD"/>
        </w:rPr>
        <w:t xml:space="preserve">হবে, যতক্ষণ না </w:t>
      </w:r>
      <w:r w:rsidR="00F11906" w:rsidRPr="00733F24">
        <w:rPr>
          <w:rFonts w:ascii="Kalpurush" w:hAnsi="Kalpurush" w:cs="Kalpurush" w:hint="cs"/>
          <w:sz w:val="24"/>
          <w:szCs w:val="24"/>
          <w:cs/>
          <w:lang w:bidi="bn-BD"/>
        </w:rPr>
        <w:t xml:space="preserve">সে </w:t>
      </w:r>
      <w:r w:rsidR="00DA6BBC" w:rsidRPr="00733F24">
        <w:rPr>
          <w:rFonts w:ascii="Kalpurush" w:hAnsi="Kalpurush" w:cs="Kalpurush" w:hint="cs"/>
          <w:sz w:val="24"/>
          <w:szCs w:val="24"/>
          <w:cs/>
          <w:lang w:bidi="bn-BD"/>
        </w:rPr>
        <w:t xml:space="preserve">সন্ধ্যায় উপনীত হয়।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735BB7" w:rsidRPr="00733F24">
        <w:rPr>
          <w:rFonts w:ascii="Kalpurush" w:hAnsi="Kalpurush" w:cs="Kalpurush" w:hint="cs"/>
          <w:sz w:val="24"/>
          <w:szCs w:val="24"/>
          <w:cs/>
          <w:lang w:bidi="bn-BD"/>
        </w:rPr>
        <w:t xml:space="preserve"> যা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উপস্থিত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উত্তম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কেউ</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উপস্থিত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চেয়ে</w:t>
      </w:r>
      <w:r w:rsidR="008A6EC4" w:rsidRPr="00733F24">
        <w:rPr>
          <w:rFonts w:ascii="Kalpurush" w:hAnsi="Kalpurush" w:cs="Kalpurush"/>
          <w:sz w:val="24"/>
          <w:szCs w:val="24"/>
          <w:cs/>
          <w:lang w:bidi="bn-BD"/>
        </w:rPr>
        <w:t xml:space="preserve"> বেশি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9A099A" w:rsidRPr="00733F24">
        <w:rPr>
          <w:rFonts w:ascii="Kalpurush" w:hAnsi="Kalpurush" w:cs="Kalpurush" w:hint="cs"/>
          <w:sz w:val="24"/>
          <w:szCs w:val="24"/>
          <w:cs/>
          <w:lang w:bidi="bn-BD"/>
        </w:rPr>
        <w:t>”</w:t>
      </w:r>
      <w:r w:rsidR="009A099A" w:rsidRPr="00733F24">
        <w:rPr>
          <w:rFonts w:ascii="Kalpurush" w:hAnsi="Kalpurush" w:cs="SolaimanLipi" w:hint="cs"/>
          <w:sz w:val="24"/>
          <w:szCs w:val="24"/>
          <w:cs/>
          <w:lang w:bidi="hi-IN"/>
        </w:rPr>
        <w:t>।</w:t>
      </w:r>
      <w:r w:rsidR="00612D9E" w:rsidRPr="00733F24">
        <w:rPr>
          <w:rStyle w:val="FootnoteReference"/>
          <w:rFonts w:ascii="Kalpurush" w:hAnsi="Kalpurush" w:cs="Kalpurush"/>
          <w:sz w:val="24"/>
          <w:szCs w:val="24"/>
          <w:cs/>
          <w:lang w:bidi="bn-BD"/>
        </w:rPr>
        <w:footnoteReference w:id="12"/>
      </w:r>
      <w:r w:rsidR="00295115" w:rsidRPr="00733F24">
        <w:rPr>
          <w:rFonts w:ascii="Kalpurush" w:hAnsi="Kalpurush" w:cs="Kalpurush"/>
          <w:sz w:val="24"/>
          <w:szCs w:val="24"/>
          <w:cs/>
          <w:lang w:bidi="bn-BD"/>
        </w:rPr>
        <w:t xml:space="preserve"> </w:t>
      </w:r>
    </w:p>
    <w:p w:rsidR="00295115" w:rsidRPr="00733F24" w:rsidRDefault="008A6EC4" w:rsidP="00295115">
      <w:pPr>
        <w:bidi w:val="0"/>
        <w:jc w:val="both"/>
        <w:rPr>
          <w:rFonts w:ascii="Kalpurush" w:hAnsi="Kalpurush" w:cs="Kalpurush"/>
          <w:sz w:val="24"/>
          <w:szCs w:val="24"/>
          <w:lang w:bidi="bn-BD"/>
        </w:rPr>
      </w:pPr>
      <w:r w:rsidRPr="00733F24">
        <w:rPr>
          <w:rFonts w:ascii="Kalpurush" w:hAnsi="Kalpurush" w:cs="Kalpurush" w:hint="cs"/>
          <w:sz w:val="24"/>
          <w:szCs w:val="24"/>
          <w:cs/>
          <w:lang w:bidi="bn-BD"/>
        </w:rPr>
        <w:t>ইমাম বুখারী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মুসলিম</w:t>
      </w:r>
      <w:r w:rsidR="00BC356A">
        <w:rPr>
          <w:rFonts w:ascii="Kalpurush" w:hAnsi="Kalpurush" w:cs="Kalpurush" w:hint="cs"/>
          <w:sz w:val="24"/>
          <w:szCs w:val="24"/>
          <w:cs/>
          <w:lang w:bidi="bn-BD"/>
        </w:rPr>
        <w:t xml:space="preserve"> রহ.</w:t>
      </w:r>
      <w:r w:rsidR="00295115" w:rsidRPr="00733F24">
        <w:rPr>
          <w:rFonts w:ascii="Kalpurush" w:hAnsi="Kalpurush" w:cs="Kalpurush"/>
          <w:sz w:val="24"/>
          <w:szCs w:val="24"/>
          <w:cs/>
          <w:lang w:bidi="bn-BD"/>
        </w:rPr>
        <w:t xml:space="preserve"> </w:t>
      </w:r>
      <w:r w:rsidR="00BC356A">
        <w:rPr>
          <w:rFonts w:ascii="Kalpurush" w:hAnsi="Kalpurush" w:cs="Kalpurush" w:hint="cs"/>
          <w:sz w:val="24"/>
          <w:szCs w:val="24"/>
          <w:cs/>
          <w:lang w:bidi="bn-BD"/>
        </w:rPr>
        <w:t xml:space="preserve">সাহাবী </w:t>
      </w:r>
      <w:r w:rsidR="00295115" w:rsidRPr="00733F24">
        <w:rPr>
          <w:rFonts w:ascii="Kalpurush" w:hAnsi="Kalpurush" w:cs="Kalpurush" w:hint="cs"/>
          <w:sz w:val="24"/>
          <w:szCs w:val="24"/>
          <w:cs/>
          <w:lang w:bidi="bn-BD"/>
        </w:rPr>
        <w:t>আবু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আইয়ুব</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আনসারী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রাদিয়াল্লাহু</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আনহু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বর্ণনা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ওয়াসাল্লাম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বলেছেন</w:t>
      </w:r>
      <w:r w:rsidR="00295115" w:rsidRPr="00733F24">
        <w:rPr>
          <w:rFonts w:ascii="Kalpurush" w:hAnsi="Kalpurush" w:cs="Kalpurush"/>
          <w:sz w:val="24"/>
          <w:szCs w:val="24"/>
          <w:cs/>
          <w:lang w:bidi="bn-BD"/>
        </w:rPr>
        <w:t xml:space="preserve">: </w:t>
      </w:r>
    </w:p>
    <w:p w:rsidR="00295115" w:rsidRPr="00733F24" w:rsidRDefault="00F61B37" w:rsidP="00F11906">
      <w:pPr>
        <w:jc w:val="both"/>
        <w:rPr>
          <w:rFonts w:ascii="Kalpurush" w:hAnsi="Kalpurush" w:cs="KFGQPC Uthman Taha Naskh"/>
          <w:color w:val="003399"/>
          <w:sz w:val="24"/>
          <w:szCs w:val="24"/>
          <w:rtl/>
          <w:cs/>
          <w:lang w:bidi="bn-BD"/>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hint="cs"/>
          <w:color w:val="003399"/>
          <w:sz w:val="24"/>
          <w:szCs w:val="24"/>
          <w:rtl/>
        </w:rPr>
        <w:t>مَنْ</w:t>
      </w:r>
      <w:r w:rsidR="00295115" w:rsidRPr="00733F24">
        <w:rPr>
          <w:rFonts w:ascii="Kalpurush" w:hAnsi="Kalpurush" w:cs="KFGQPC Uthman Taha Naskh"/>
          <w:color w:val="003399"/>
          <w:sz w:val="24"/>
          <w:szCs w:val="24"/>
          <w:rtl/>
        </w:rPr>
        <w:t xml:space="preserve"> قَالَهَا عَشْرَ مِرّاتٍ كَانَ كَمَنْ أَعْتَقَ أَرْبَعَةَ أَنْفُسٍ مِنْ وَلَدِ إِسْمَاعِيلَ</w:t>
      </w:r>
      <w:r w:rsidR="00192AD2" w:rsidRPr="00733F24">
        <w:rPr>
          <w:rFonts w:ascii="Arial" w:eastAsia="Times New Roman" w:hAnsi="Arial" w:cs="KFGQPC Uthman Taha Naskh" w:hint="cs"/>
          <w:color w:val="000099"/>
          <w:sz w:val="24"/>
          <w:szCs w:val="24"/>
          <w:rtl/>
          <w:lang w:bidi="ar-EG"/>
        </w:rPr>
        <w:t>»</w:t>
      </w:r>
    </w:p>
    <w:p w:rsidR="00295115" w:rsidRPr="00733F24" w:rsidRDefault="00F11906" w:rsidP="00B91DE4">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উক্ত</w:t>
      </w:r>
      <w:r w:rsidR="008A6EC4" w:rsidRPr="00733F24">
        <w:rPr>
          <w:rFonts w:ascii="Kalpurush" w:hAnsi="Kalpurush" w:cs="Kalpurush"/>
          <w:sz w:val="24"/>
          <w:szCs w:val="24"/>
          <w:cs/>
          <w:lang w:bidi="bn-BD"/>
        </w:rPr>
        <w:t xml:space="preserve"> দো</w:t>
      </w:r>
      <w:r w:rsidR="008A6EC4" w:rsidRPr="00733F24">
        <w:rPr>
          <w:rFonts w:ascii="Kalpurush" w:hAnsi="Kalpurush" w:cs="Kalpurush"/>
          <w:sz w:val="24"/>
          <w:szCs w:val="24"/>
          <w:lang w:bidi="bn-BD"/>
        </w:rPr>
        <w:t>‘</w:t>
      </w:r>
      <w:r w:rsidR="008A6EC4" w:rsidRPr="00733F24">
        <w:rPr>
          <w:rFonts w:ascii="Kalpurush" w:hAnsi="Kalpurush" w:cs="Kalpurush"/>
          <w:sz w:val="24"/>
          <w:szCs w:val="24"/>
          <w:cs/>
          <w:lang w:bidi="bn-BD"/>
        </w:rPr>
        <w:t>আ</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দশবার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ইসমা</w:t>
      </w:r>
      <w:r w:rsidR="00B91DE4" w:rsidRPr="00733F24">
        <w:rPr>
          <w:rFonts w:ascii="Kalpurush" w:hAnsi="Kalpurush" w:cs="Kalpurush" w:hint="cs"/>
          <w:sz w:val="24"/>
          <w:szCs w:val="24"/>
          <w:cs/>
          <w:lang w:bidi="bn-BD"/>
        </w:rPr>
        <w:t>ঈ</w:t>
      </w:r>
      <w:r w:rsidR="00295115" w:rsidRPr="00733F24">
        <w:rPr>
          <w:rFonts w:ascii="Kalpurush" w:hAnsi="Kalpurush" w:cs="Kalpurush" w:hint="cs"/>
          <w:sz w:val="24"/>
          <w:szCs w:val="24"/>
          <w:cs/>
          <w:lang w:bidi="bn-BD"/>
        </w:rPr>
        <w:t>লের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বংশধর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ব্যক্তিকে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করল</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612D9E" w:rsidRPr="00733F24">
        <w:rPr>
          <w:rStyle w:val="FootnoteReference"/>
          <w:rFonts w:ascii="Kalpurush" w:hAnsi="Kalpurush" w:cs="SolaimanLipi"/>
          <w:sz w:val="24"/>
          <w:szCs w:val="24"/>
          <w:cs/>
          <w:lang w:bidi="hi-IN"/>
        </w:rPr>
        <w:footnoteReference w:id="13"/>
      </w:r>
      <w:r w:rsidR="00295115" w:rsidRPr="00733F24">
        <w:rPr>
          <w:rFonts w:ascii="Kalpurush" w:hAnsi="Kalpurush" w:cs="Kalpurush"/>
          <w:sz w:val="24"/>
          <w:szCs w:val="24"/>
          <w:cs/>
          <w:lang w:bidi="bn-BD"/>
        </w:rPr>
        <w:t xml:space="preserve"> </w:t>
      </w:r>
    </w:p>
    <w:p w:rsidR="00295115" w:rsidRPr="00733F24" w:rsidRDefault="00F11906" w:rsidP="00B91DE4">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B91DE4" w:rsidRPr="00733F24">
        <w:rPr>
          <w:rFonts w:ascii="Kalpurush" w:hAnsi="Kalpurush" w:cs="Kalpurush" w:hint="cs"/>
          <w:b/>
          <w:bCs/>
          <w:sz w:val="24"/>
          <w:szCs w:val="24"/>
          <w:cs/>
          <w:lang w:bidi="bn-BD"/>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নবীগণ</w:t>
      </w:r>
      <w:r w:rsidR="00295115" w:rsidRPr="00733F24">
        <w:rPr>
          <w:rFonts w:ascii="Kalpurush" w:hAnsi="Kalpurush" w:cs="Kalpurush"/>
          <w:sz w:val="24"/>
          <w:szCs w:val="24"/>
          <w:cs/>
          <w:lang w:bidi="bn-BD"/>
        </w:rPr>
        <w:t xml:space="preserve"> </w:t>
      </w:r>
      <w:r w:rsidR="00735BB7" w:rsidRPr="00733F24">
        <w:rPr>
          <w:rFonts w:ascii="Kalpurush" w:hAnsi="Kalpurush" w:cs="Kalpurush" w:hint="cs"/>
          <w:sz w:val="24"/>
          <w:szCs w:val="24"/>
          <w:cs/>
          <w:lang w:bidi="bn-BD"/>
        </w:rPr>
        <w:t>যত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w:t>
      </w:r>
      <w:r w:rsidR="00B91DE4"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ফা</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মধ্যে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উত্ত</w:t>
      </w:r>
      <w:r w:rsidR="00735BB7" w:rsidRPr="00733F24">
        <w:rPr>
          <w:rFonts w:ascii="Kalpurush" w:hAnsi="Kalpurush" w:cs="Kalpurush" w:hint="cs"/>
          <w:sz w:val="24"/>
          <w:szCs w:val="24"/>
          <w:cs/>
          <w:lang w:bidi="bn-BD"/>
        </w:rPr>
        <w:t>ম অ</w:t>
      </w:r>
      <w:r w:rsidR="00B91DE4" w:rsidRPr="00733F24">
        <w:rPr>
          <w:rFonts w:ascii="Kalpurush" w:hAnsi="Kalpurush" w:cs="Kalpurush" w:hint="cs"/>
          <w:sz w:val="24"/>
          <w:szCs w:val="24"/>
          <w:cs/>
          <w:lang w:bidi="bn-BD"/>
        </w:rPr>
        <w:t>যী</w:t>
      </w:r>
      <w:r w:rsidR="00735BB7" w:rsidRPr="00733F24">
        <w:rPr>
          <w:rFonts w:ascii="Kalpurush" w:hAnsi="Kalpurush" w:cs="Kalpurush" w:hint="cs"/>
          <w:sz w:val="24"/>
          <w:szCs w:val="24"/>
          <w:cs/>
          <w:lang w:bidi="bn-BD"/>
        </w:rPr>
        <w:t>ফা এ</w:t>
      </w:r>
      <w:r w:rsidR="00710D4D" w:rsidRPr="00733F24">
        <w:rPr>
          <w:rFonts w:ascii="Kalpurush" w:hAnsi="Kalpurush" w:cs="Kalpurush" w:hint="cs"/>
          <w:sz w:val="24"/>
          <w:szCs w:val="24"/>
          <w:cs/>
          <w:lang w:bidi="bn-BD"/>
        </w:rPr>
        <w:t xml:space="preserve"> কালেমা</w:t>
      </w:r>
      <w:r w:rsidR="00735BB7" w:rsidRPr="00733F24">
        <w:rPr>
          <w:rFonts w:ascii="Kalpurush" w:hAnsi="Kalpurush" w:cs="SolaimanLipi" w:hint="cs"/>
          <w:sz w:val="24"/>
          <w:szCs w:val="24"/>
          <w:cs/>
          <w:lang w:bidi="hi-IN"/>
        </w:rPr>
        <w:t xml:space="preserve">। </w:t>
      </w:r>
      <w:r w:rsidR="00B91DE4" w:rsidRPr="00733F24">
        <w:rPr>
          <w:rFonts w:ascii="Kalpurush" w:hAnsi="Kalpurush" w:cs="Kalpurush" w:hint="cs"/>
          <w:sz w:val="24"/>
          <w:szCs w:val="24"/>
          <w:cs/>
          <w:lang w:bidi="bn-BD"/>
        </w:rPr>
        <w:t>আলী</w:t>
      </w:r>
      <w:r w:rsidR="00B91DE4" w:rsidRPr="00733F24">
        <w:rPr>
          <w:rFonts w:ascii="Kalpurush" w:hAnsi="Kalpurush" w:cs="Kalpurush"/>
          <w:sz w:val="24"/>
          <w:szCs w:val="24"/>
          <w:cs/>
          <w:lang w:bidi="bn-BD"/>
        </w:rPr>
        <w:t xml:space="preserve"> </w:t>
      </w:r>
      <w:r w:rsidR="00B91DE4" w:rsidRPr="00733F24">
        <w:rPr>
          <w:rFonts w:ascii="Kalpurush" w:hAnsi="Kalpurush" w:cs="Kalpurush" w:hint="cs"/>
          <w:sz w:val="24"/>
          <w:szCs w:val="24"/>
          <w:cs/>
          <w:lang w:bidi="bn-BD"/>
        </w:rPr>
        <w:t>রাদিয়াল্লাহু</w:t>
      </w:r>
      <w:r w:rsidR="00B91DE4" w:rsidRPr="00733F24">
        <w:rPr>
          <w:rFonts w:ascii="Kalpurush" w:hAnsi="Kalpurush" w:cs="Kalpurush"/>
          <w:sz w:val="24"/>
          <w:szCs w:val="24"/>
          <w:cs/>
          <w:lang w:bidi="bn-BD"/>
        </w:rPr>
        <w:t xml:space="preserve"> </w:t>
      </w:r>
      <w:r w:rsidR="00B91DE4" w:rsidRPr="00733F24">
        <w:rPr>
          <w:rFonts w:ascii="Kalpurush" w:hAnsi="Kalpurush" w:cs="Kalpurush"/>
          <w:sz w:val="24"/>
          <w:szCs w:val="24"/>
          <w:lang w:bidi="bn-BD"/>
        </w:rPr>
        <w:t>‘</w:t>
      </w:r>
      <w:r w:rsidR="00B91DE4" w:rsidRPr="00733F24">
        <w:rPr>
          <w:rFonts w:ascii="Kalpurush" w:hAnsi="Kalpurush" w:cs="Kalpurush" w:hint="cs"/>
          <w:sz w:val="24"/>
          <w:szCs w:val="24"/>
          <w:cs/>
          <w:lang w:bidi="bn-BD"/>
        </w:rPr>
        <w:t>আনহু</w:t>
      </w:r>
      <w:r w:rsidR="00B91DE4" w:rsidRPr="00733F24">
        <w:rPr>
          <w:rFonts w:ascii="Kalpurush" w:hAnsi="Kalpurush" w:cs="Kalpurush"/>
          <w:sz w:val="24"/>
          <w:szCs w:val="24"/>
          <w:cs/>
          <w:lang w:bidi="bn-BD"/>
        </w:rPr>
        <w:t xml:space="preserve"> </w:t>
      </w:r>
      <w:r w:rsidR="00B91DE4" w:rsidRPr="00733F24">
        <w:rPr>
          <w:rFonts w:ascii="Kalpurush" w:hAnsi="Kalpurush" w:cs="Kalpurush" w:hint="cs"/>
          <w:sz w:val="24"/>
          <w:szCs w:val="24"/>
          <w:cs/>
          <w:lang w:bidi="bn-BD"/>
        </w:rPr>
        <w:t>থেকে</w:t>
      </w:r>
      <w:r w:rsidR="00B91DE4" w:rsidRPr="00733F24">
        <w:rPr>
          <w:rFonts w:ascii="Kalpurush" w:hAnsi="Kalpurush" w:cs="Kalpurush"/>
          <w:sz w:val="24"/>
          <w:szCs w:val="24"/>
          <w:cs/>
          <w:lang w:bidi="bn-BD"/>
        </w:rPr>
        <w:t xml:space="preserve"> </w:t>
      </w:r>
      <w:r w:rsidR="00B91DE4" w:rsidRPr="00733F24">
        <w:rPr>
          <w:rFonts w:ascii="Kalpurush" w:hAnsi="Kalpurush" w:cs="Kalpurush" w:hint="cs"/>
          <w:sz w:val="24"/>
          <w:szCs w:val="24"/>
          <w:cs/>
          <w:lang w:bidi="bn-BD"/>
        </w:rPr>
        <w:t xml:space="preserve">বর্ণিত, </w:t>
      </w:r>
      <w:r w:rsidR="00295115" w:rsidRPr="00733F24">
        <w:rPr>
          <w:rFonts w:ascii="Kalpurush" w:hAnsi="Kalpurush" w:cs="Kalpurush" w:hint="cs"/>
          <w:sz w:val="24"/>
          <w:szCs w:val="24"/>
          <w:cs/>
          <w:lang w:bidi="bn-BD"/>
        </w:rPr>
        <w:t>নবী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ওয়াসাল্লাম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বলেছেন</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আরাফাতের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সন্ধ্যায়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নবীগণ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তন্মধ্যে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সর্বোত্তম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হচ্ছে</w:t>
      </w:r>
      <w:r w:rsidR="00507DB0" w:rsidRPr="00733F24">
        <w:rPr>
          <w:rStyle w:val="FootnoteReference"/>
          <w:rFonts w:ascii="Kalpurush" w:hAnsi="Kalpurush" w:cs="Kalpurush"/>
          <w:sz w:val="24"/>
          <w:szCs w:val="24"/>
          <w:cs/>
          <w:lang w:bidi="bn-BD"/>
        </w:rPr>
        <w:footnoteReference w:id="14"/>
      </w:r>
      <w:r w:rsidR="004E3EEE" w:rsidRPr="00733F24">
        <w:rPr>
          <w:rFonts w:ascii="Kalpurush" w:hAnsi="Kalpurush" w:cs="Kalpurush" w:hint="cs"/>
          <w:sz w:val="24"/>
          <w:szCs w:val="24"/>
          <w:cs/>
          <w:lang w:bidi="bn-BD"/>
        </w:rPr>
        <w:t>:</w:t>
      </w:r>
    </w:p>
    <w:p w:rsidR="00295115" w:rsidRPr="00733F24" w:rsidRDefault="00F61B37" w:rsidP="00BD640C">
      <w:pPr>
        <w:jc w:val="both"/>
        <w:rPr>
          <w:rFonts w:ascii="Kalpurush" w:hAnsi="Kalpurush" w:cs="KFGQPC Uthman Taha Naskh"/>
          <w:color w:val="003399"/>
          <w:sz w:val="24"/>
          <w:szCs w:val="24"/>
          <w:rtl/>
          <w:cs/>
          <w:lang w:bidi="bn-BD"/>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hint="cs"/>
          <w:color w:val="003399"/>
          <w:sz w:val="24"/>
          <w:szCs w:val="24"/>
          <w:rtl/>
        </w:rPr>
        <w:t>لا</w:t>
      </w:r>
      <w:r w:rsidR="00295115" w:rsidRPr="00733F24">
        <w:rPr>
          <w:rFonts w:ascii="Kalpurush" w:hAnsi="Kalpurush" w:cs="KFGQPC Uthman Taha Naskh"/>
          <w:color w:val="003399"/>
          <w:sz w:val="24"/>
          <w:szCs w:val="24"/>
          <w:rtl/>
        </w:rPr>
        <w:t xml:space="preserve"> إِلَهَ إِلا اللَّهُ وَحْدَهُ، لا شَرِيكَ لَهُ، لَهُ الْمُلْكُ وَلَهُ الْحَمْدُ، وَهُوَ عَلَى كُلِّ شَيْءٍ قَدِيرٌ</w:t>
      </w:r>
      <w:r w:rsidR="00192AD2" w:rsidRPr="00733F24">
        <w:rPr>
          <w:rFonts w:ascii="Arial" w:eastAsia="Times New Roman" w:hAnsi="Arial" w:cs="KFGQPC Uthman Taha Naskh" w:hint="cs"/>
          <w:color w:val="000099"/>
          <w:sz w:val="24"/>
          <w:szCs w:val="24"/>
          <w:rtl/>
          <w:lang w:bidi="ar-EG"/>
        </w:rPr>
        <w:t>»</w:t>
      </w:r>
    </w:p>
    <w:p w:rsidR="00295115" w:rsidRPr="00733F24" w:rsidRDefault="00295115" w:rsidP="00507DB0">
      <w:pPr>
        <w:bidi w:val="0"/>
        <w:jc w:val="both"/>
        <w:rPr>
          <w:rFonts w:ascii="Kalpurush" w:hAnsi="Kalpurush" w:cs="Kalpurush"/>
          <w:sz w:val="24"/>
          <w:szCs w:val="24"/>
          <w:lang w:bidi="bn-BD"/>
        </w:rPr>
      </w:pPr>
      <w:r w:rsidRPr="00733F24">
        <w:rPr>
          <w:rFonts w:ascii="Kalpurush" w:hAnsi="Kalpurush" w:cs="Kalpurush" w:hint="cs"/>
          <w:sz w:val="24"/>
          <w:szCs w:val="24"/>
          <w:cs/>
          <w:lang w:bidi="bn-BD"/>
        </w:rPr>
        <w:lastRenderedPageBreak/>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এসেছে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সর্বোত্তম</w:t>
      </w:r>
      <w:r w:rsidR="008A6EC4" w:rsidRPr="00733F24">
        <w:rPr>
          <w:rFonts w:ascii="Kalpurush" w:hAnsi="Kalpurush" w:cs="Kalpurush"/>
          <w:sz w:val="24"/>
          <w:szCs w:val="24"/>
          <w:cs/>
          <w:lang w:bidi="bn-BD"/>
        </w:rPr>
        <w:t xml:space="preserve"> দো</w:t>
      </w:r>
      <w:r w:rsidR="008A6EC4" w:rsidRPr="00733F24">
        <w:rPr>
          <w:rFonts w:ascii="Kalpurush" w:hAnsi="Kalpurush" w:cs="Kalpurush"/>
          <w:sz w:val="24"/>
          <w:szCs w:val="24"/>
          <w:lang w:bidi="bn-BD"/>
        </w:rPr>
        <w:t>‘</w:t>
      </w:r>
      <w:r w:rsidR="008A6EC4" w:rsidRPr="00733F24">
        <w:rPr>
          <w:rFonts w:ascii="Kalpurush" w:hAnsi="Kalpurush" w:cs="Kalpurush"/>
          <w:sz w:val="24"/>
          <w:szCs w:val="24"/>
          <w:cs/>
          <w:lang w:bidi="bn-BD"/>
        </w:rPr>
        <w:t>আ</w:t>
      </w:r>
      <w:r w:rsidRPr="00733F24">
        <w:rPr>
          <w:rFonts w:ascii="Kalpurush" w:hAnsi="Kalpurush" w:cs="Kalpurush"/>
          <w:sz w:val="24"/>
          <w:szCs w:val="24"/>
          <w:cs/>
          <w:lang w:bidi="bn-BD"/>
        </w:rPr>
        <w:t xml:space="preserve"> </w:t>
      </w:r>
      <w:r w:rsidR="00B91DE4"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আরাফাতের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দিনের</w:t>
      </w:r>
      <w:r w:rsidR="008A6EC4" w:rsidRPr="00733F24">
        <w:rPr>
          <w:rFonts w:ascii="Kalpurush" w:hAnsi="Kalpurush" w:cs="Kalpurush"/>
          <w:sz w:val="24"/>
          <w:szCs w:val="24"/>
          <w:cs/>
          <w:lang w:bidi="bn-BD"/>
        </w:rPr>
        <w:t xml:space="preserve"> দো</w:t>
      </w:r>
      <w:r w:rsidR="008A6EC4" w:rsidRPr="00733F24">
        <w:rPr>
          <w:rFonts w:ascii="Kalpurush" w:hAnsi="Kalpurush" w:cs="Kalpurush"/>
          <w:sz w:val="24"/>
          <w:szCs w:val="24"/>
          <w:lang w:bidi="bn-BD"/>
        </w:rPr>
        <w:t>‘</w:t>
      </w:r>
      <w:r w:rsidR="008A6EC4" w:rsidRPr="00733F24">
        <w:rPr>
          <w:rFonts w:ascii="Kalpurush" w:hAnsi="Kalpurush" w:cs="Kalpurush"/>
          <w:sz w:val="24"/>
          <w:szCs w:val="24"/>
          <w:cs/>
          <w:lang w:bidi="bn-BD"/>
        </w:rPr>
        <w:t>আ</w:t>
      </w:r>
      <w:r w:rsidRPr="00357BE5">
        <w:rPr>
          <w:rFonts w:ascii="Kalpurush" w:hAnsi="Kalpurush" w:cs="SolaimanLipi" w:hint="cs"/>
          <w:sz w:val="24"/>
          <w:szCs w:val="24"/>
          <w:cs/>
          <w:lang w:bidi="hi-IN"/>
        </w:rPr>
        <w:t>।</w:t>
      </w:r>
      <w:r w:rsidR="00507DB0"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নবীগণ</w:t>
      </w:r>
      <w:r w:rsidRPr="00733F24">
        <w:rPr>
          <w:rFonts w:ascii="Kalpurush" w:hAnsi="Kalpurush" w:cs="Kalpurush"/>
          <w:sz w:val="24"/>
          <w:szCs w:val="24"/>
          <w:cs/>
          <w:lang w:bidi="bn-BD"/>
        </w:rPr>
        <w:t xml:space="preserve"> </w:t>
      </w:r>
      <w:r w:rsidR="00256C78" w:rsidRPr="00733F24">
        <w:rPr>
          <w:rFonts w:ascii="Kalpurush" w:hAnsi="Kalpurush" w:cs="Kalpurush" w:hint="cs"/>
          <w:sz w:val="24"/>
          <w:szCs w:val="24"/>
          <w:cs/>
          <w:lang w:bidi="bn-BD"/>
        </w:rPr>
        <w:t>যা</w:t>
      </w:r>
      <w:r w:rsidR="00256C78" w:rsidRPr="00733F24">
        <w:rPr>
          <w:rFonts w:ascii="Kalpurush" w:hAnsi="Kalpurush" w:cs="Kalpurush"/>
          <w:sz w:val="24"/>
          <w:szCs w:val="24"/>
          <w:cs/>
          <w:lang w:bidi="bn-BD"/>
        </w:rPr>
        <w:t xml:space="preserve"> </w:t>
      </w:r>
      <w:r w:rsidR="00256C78" w:rsidRPr="00733F24">
        <w:rPr>
          <w:rFonts w:ascii="Kalpurush" w:hAnsi="Kalpurush" w:cs="Kalpurush" w:hint="cs"/>
          <w:sz w:val="24"/>
          <w:szCs w:val="24"/>
          <w:cs/>
          <w:lang w:bidi="bn-BD"/>
        </w:rPr>
        <w:t xml:space="preserve">বলেছি, তন্মধ্যে </w:t>
      </w:r>
      <w:r w:rsidRPr="00733F24">
        <w:rPr>
          <w:rFonts w:ascii="Kalpurush" w:hAnsi="Kalpurush" w:cs="Kalpurush" w:hint="cs"/>
          <w:sz w:val="24"/>
          <w:szCs w:val="24"/>
          <w:cs/>
          <w:lang w:bidi="bn-BD"/>
        </w:rPr>
        <w:t>সর্বোত্তম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হচ্ছে</w:t>
      </w:r>
      <w:r w:rsidRPr="00733F24">
        <w:rPr>
          <w:rFonts w:ascii="Kalpurush" w:hAnsi="Kalpurush" w:cs="Kalpurush"/>
          <w:sz w:val="24"/>
          <w:szCs w:val="24"/>
          <w:cs/>
          <w:lang w:bidi="bn-BD"/>
        </w:rPr>
        <w:t>:</w:t>
      </w:r>
      <w:r w:rsidR="00612D9E" w:rsidRPr="00733F24">
        <w:rPr>
          <w:rStyle w:val="FootnoteReference"/>
          <w:rFonts w:ascii="Kalpurush" w:hAnsi="Kalpurush" w:cs="Kalpurush"/>
          <w:sz w:val="24"/>
          <w:szCs w:val="24"/>
          <w:cs/>
          <w:lang w:bidi="bn-BD"/>
        </w:rPr>
        <w:footnoteReference w:id="15"/>
      </w:r>
    </w:p>
    <w:p w:rsidR="00295115" w:rsidRPr="00733F24" w:rsidRDefault="00F61B37" w:rsidP="00256C78">
      <w:pPr>
        <w:jc w:val="both"/>
        <w:rPr>
          <w:rFonts w:ascii="Kalpurush" w:hAnsi="Kalpurush" w:cs="KFGQPC Uthman Taha Naskh"/>
          <w:color w:val="003399"/>
          <w:sz w:val="24"/>
          <w:szCs w:val="24"/>
          <w:rtl/>
          <w:cs/>
          <w:lang w:bidi="bn-BD"/>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hint="cs"/>
          <w:color w:val="003399"/>
          <w:sz w:val="24"/>
          <w:szCs w:val="24"/>
          <w:rtl/>
        </w:rPr>
        <w:t>لَا</w:t>
      </w:r>
      <w:r w:rsidR="00295115" w:rsidRPr="00733F24">
        <w:rPr>
          <w:rFonts w:ascii="Kalpurush" w:hAnsi="Kalpurush" w:cs="KFGQPC Uthman Taha Naskh"/>
          <w:color w:val="003399"/>
          <w:sz w:val="24"/>
          <w:szCs w:val="24"/>
          <w:rtl/>
        </w:rPr>
        <w:t xml:space="preserve"> إِلَهَ إِلَّا اللَّهُ وَحْدَهُ لَا شَرِيكَ لَهُ، لَهُ الْمُلْكُ، وَلَهُ الْحَمْدُ، وَهُوَ عَلَى كُلِّ شَيْءٍ قَدِيرٌ</w:t>
      </w:r>
      <w:r w:rsidR="00192AD2" w:rsidRPr="00733F24">
        <w:rPr>
          <w:rFonts w:ascii="Arial" w:eastAsia="Times New Roman" w:hAnsi="Arial" w:cs="KFGQPC Uthman Taha Naskh" w:hint="cs"/>
          <w:color w:val="000099"/>
          <w:sz w:val="24"/>
          <w:szCs w:val="24"/>
          <w:rtl/>
          <w:lang w:bidi="ar-EG"/>
        </w:rPr>
        <w:t>»</w:t>
      </w:r>
    </w:p>
    <w:p w:rsidR="00295115" w:rsidRPr="00733F24" w:rsidRDefault="00256C78" w:rsidP="00EB0F51">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B91DE4" w:rsidRPr="00733F24">
        <w:rPr>
          <w:rFonts w:ascii="Kalpurush" w:hAnsi="Kalpurush" w:cs="Kalpurush" w:hint="cs"/>
          <w:sz w:val="24"/>
          <w:szCs w:val="24"/>
          <w:cs/>
          <w:lang w:bidi="bn-BD"/>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কিয়ামতের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EB0F51" w:rsidRPr="00733F24">
        <w:rPr>
          <w:rFonts w:ascii="Kalpurush" w:hAnsi="Kalpurush" w:cs="Kalpurush" w:hint="cs"/>
          <w:sz w:val="24"/>
          <w:szCs w:val="24"/>
          <w:cs/>
          <w:lang w:bidi="bn-BD"/>
        </w:rPr>
        <w:t xml:space="preserve">টি </w:t>
      </w:r>
      <w:r w:rsidR="00295115" w:rsidRPr="00733F24">
        <w:rPr>
          <w:rFonts w:ascii="Kalpurush" w:hAnsi="Kalpurush" w:cs="Kalpurush" w:hint="cs"/>
          <w:sz w:val="24"/>
          <w:szCs w:val="24"/>
          <w:cs/>
          <w:lang w:bidi="bn-BD"/>
        </w:rPr>
        <w:t>পাপের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দফতরের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বিপরীত</w:t>
      </w:r>
      <w:r w:rsidR="00295115" w:rsidRPr="00733F24">
        <w:rPr>
          <w:rFonts w:ascii="Kalpurush" w:hAnsi="Kalpurush" w:cs="Kalpurush"/>
          <w:sz w:val="24"/>
          <w:szCs w:val="24"/>
          <w:cs/>
          <w:lang w:bidi="bn-BD"/>
        </w:rPr>
        <w:t xml:space="preserve"> </w:t>
      </w:r>
      <w:r w:rsidR="00D62A81">
        <w:rPr>
          <w:rFonts w:ascii="Kalpurush" w:hAnsi="Kalpurush" w:cs="Kalpurush" w:hint="cs"/>
          <w:sz w:val="24"/>
          <w:szCs w:val="24"/>
          <w:cs/>
          <w:lang w:bidi="bn-BD"/>
        </w:rPr>
        <w:t xml:space="preserve">ভারী হয়ে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পড়বে</w:t>
      </w:r>
      <w:r w:rsidR="00B91DE4"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যেমন</w:t>
      </w:r>
      <w:r w:rsidR="00B91DE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আব্দুল্লাহ</w:t>
      </w:r>
      <w:r w:rsidR="000B2F16" w:rsidRPr="00733F24">
        <w:rPr>
          <w:rFonts w:ascii="Kalpurush" w:hAnsi="Kalpurush" w:cs="Kalpurush"/>
          <w:sz w:val="24"/>
          <w:szCs w:val="24"/>
          <w:cs/>
          <w:lang w:bidi="bn-BD"/>
        </w:rPr>
        <w:t xml:space="preserve"> ইবন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0B2F16" w:rsidRPr="00733F24">
        <w:rPr>
          <w:rFonts w:ascii="Kalpurush" w:hAnsi="Kalpurush" w:cs="Kalpurush"/>
          <w:sz w:val="24"/>
          <w:szCs w:val="24"/>
          <w:cs/>
          <w:lang w:bidi="bn-BD"/>
        </w:rPr>
        <w:t xml:space="preserve"> ইবন</w:t>
      </w:r>
      <w:r w:rsidR="00B91DE4"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 xml:space="preserve"> </w:t>
      </w:r>
      <w:r w:rsidR="00B91DE4"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আস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রাদিয়াল্লাহু</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আনহুর</w:t>
      </w:r>
      <w:r w:rsidR="008A6EC4" w:rsidRPr="00733F24">
        <w:rPr>
          <w:rFonts w:ascii="Kalpurush" w:hAnsi="Kalpurush" w:cs="Kalpurush"/>
          <w:sz w:val="24"/>
          <w:szCs w:val="24"/>
          <w:cs/>
          <w:lang w:bidi="bn-BD"/>
        </w:rPr>
        <w:t xml:space="preserve"> হাদীসে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এসেছে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ওয়াসাল্লাম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বলেছেন</w:t>
      </w:r>
      <w:r w:rsidR="00295115" w:rsidRPr="00733F24">
        <w:rPr>
          <w:rFonts w:ascii="Kalpurush" w:hAnsi="Kalpurush" w:cs="Kalpurush"/>
          <w:sz w:val="24"/>
          <w:szCs w:val="24"/>
          <w:cs/>
          <w:lang w:bidi="bn-BD"/>
        </w:rPr>
        <w:t>:</w:t>
      </w:r>
    </w:p>
    <w:p w:rsidR="00295115" w:rsidRPr="00733F24" w:rsidRDefault="00F61B37" w:rsidP="00D62A81">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hint="cs"/>
          <w:color w:val="003399"/>
          <w:sz w:val="24"/>
          <w:szCs w:val="24"/>
          <w:rtl/>
        </w:rPr>
        <w:t>يُصَاحُ</w:t>
      </w:r>
      <w:r w:rsidR="00295115" w:rsidRPr="00733F24">
        <w:rPr>
          <w:rFonts w:ascii="Kalpurush" w:hAnsi="Kalpurush" w:cs="KFGQPC Uthman Taha Naskh"/>
          <w:color w:val="003399"/>
          <w:sz w:val="24"/>
          <w:szCs w:val="24"/>
          <w:rtl/>
        </w:rPr>
        <w:t xml:space="preserve"> بِرَجُلٍ مِنْ أُمَّتِي عَلَى رُءُوسِ الْخَلائِقِ يَوْمَ الْقِيَامَةِ، فَيُنْشَرُ لَهُ تِسْعَةٌ وَتِسْعُونَ سِجِلا، كُلُّ سِجِلٍّ مِنْهَا مَدُّ الْبَصَرِ، ثُمَّ يَقُولُ اللَّهُ</w:t>
      </w:r>
      <w:r w:rsidR="00295115" w:rsidRPr="00733F24">
        <w:rPr>
          <w:rFonts w:ascii="Kalpurush" w:hAnsi="Kalpurush" w:cs="KFGQPC Uthman Taha Naskh"/>
          <w:color w:val="003399"/>
          <w:sz w:val="24"/>
          <w:szCs w:val="24"/>
          <w:lang w:bidi="bn-BD"/>
        </w:rPr>
        <w:t xml:space="preserve"> </w:t>
      </w:r>
      <w:r w:rsidR="00D62A81">
        <w:rPr>
          <w:rFonts w:ascii="Kalpurush" w:hAnsi="Kalpurush" w:cs="KFGQPC Uthman Taha Naskh" w:hint="cs"/>
          <w:color w:val="003399"/>
          <w:sz w:val="24"/>
          <w:szCs w:val="24"/>
          <w:rtl/>
        </w:rPr>
        <w:t>عز وجل</w:t>
      </w:r>
      <w:r w:rsidR="00295115" w:rsidRPr="00733F24">
        <w:rPr>
          <w:rFonts w:ascii="Kalpurush" w:hAnsi="Kalpurush" w:cs="KFGQPC Uthman Taha Naskh"/>
          <w:color w:val="003399"/>
          <w:sz w:val="24"/>
          <w:szCs w:val="24"/>
          <w:lang w:bidi="bn-BD"/>
        </w:rPr>
        <w:t xml:space="preserve"> </w:t>
      </w:r>
      <w:r w:rsidR="00295115" w:rsidRPr="00733F24">
        <w:rPr>
          <w:rFonts w:ascii="Kalpurush" w:hAnsi="Kalpurush" w:cs="KFGQPC Uthman Taha Naskh"/>
          <w:color w:val="003399"/>
          <w:sz w:val="24"/>
          <w:szCs w:val="24"/>
          <w:rtl/>
        </w:rPr>
        <w:t>لَهُ: " أَتُنْكِرُ مِنْ هَذَا شَيْئًا؟ " فَيَقُولُ: لا يَا رَبِّ، فَيَ</w:t>
      </w:r>
      <w:r w:rsidR="00295115" w:rsidRPr="00733F24">
        <w:rPr>
          <w:rFonts w:ascii="Kalpurush" w:hAnsi="Kalpurush" w:cs="KFGQPC Uthman Taha Naskh" w:hint="cs"/>
          <w:color w:val="003399"/>
          <w:sz w:val="24"/>
          <w:szCs w:val="24"/>
          <w:rtl/>
        </w:rPr>
        <w:t>قُولُ</w:t>
      </w:r>
      <w:r w:rsidR="00D62A81">
        <w:rPr>
          <w:rFonts w:ascii="Kalpurush" w:hAnsi="Kalpurush" w:cs="KFGQPC Uthman Taha Naskh" w:hint="cs"/>
          <w:color w:val="003399"/>
          <w:sz w:val="24"/>
          <w:szCs w:val="24"/>
          <w:rtl/>
        </w:rPr>
        <w:t xml:space="preserve"> عز وجل: </w:t>
      </w:r>
      <w:r w:rsidR="00295115" w:rsidRPr="00733F24">
        <w:rPr>
          <w:rFonts w:ascii="Kalpurush" w:hAnsi="Kalpurush" w:cs="KFGQPC Uthman Taha Naskh"/>
          <w:color w:val="003399"/>
          <w:sz w:val="24"/>
          <w:szCs w:val="24"/>
          <w:rtl/>
        </w:rPr>
        <w:t>أَلَكَ عُذْرٌ أَوْ حَسَنَةٌ؟ " فَيَهَابُ الرَّجُلُ، فَيَقُولُ: لا يَا رَبِّ، فَيَقُولُ</w:t>
      </w:r>
      <w:r w:rsidR="00295115" w:rsidRPr="00733F24">
        <w:rPr>
          <w:rFonts w:ascii="Kalpurush" w:hAnsi="Kalpurush" w:cs="KFGQPC Uthman Taha Naskh"/>
          <w:color w:val="003399"/>
          <w:sz w:val="24"/>
          <w:szCs w:val="24"/>
          <w:lang w:bidi="bn-BD"/>
        </w:rPr>
        <w:t xml:space="preserve"> </w:t>
      </w:r>
      <w:r w:rsidR="00D62A81">
        <w:rPr>
          <w:rFonts w:ascii="Kalpurush" w:hAnsi="Kalpurush" w:cs="KFGQPC Uthman Taha Naskh" w:hint="cs"/>
          <w:color w:val="003399"/>
          <w:sz w:val="24"/>
          <w:szCs w:val="24"/>
          <w:rtl/>
        </w:rPr>
        <w:t>عز وجل:</w:t>
      </w:r>
      <w:r w:rsidR="00D62A81" w:rsidRPr="00733F24">
        <w:rPr>
          <w:rFonts w:ascii="Kalpurush" w:hAnsi="Kalpurush" w:cs="KFGQPC Uthman Taha Naskh"/>
          <w:color w:val="003399"/>
          <w:sz w:val="24"/>
          <w:szCs w:val="24"/>
          <w:rtl/>
        </w:rPr>
        <w:t xml:space="preserve"> </w:t>
      </w:r>
      <w:r w:rsidR="00295115" w:rsidRPr="00733F24">
        <w:rPr>
          <w:rFonts w:ascii="Kalpurush" w:hAnsi="Kalpurush" w:cs="KFGQPC Uthman Taha Naskh"/>
          <w:color w:val="003399"/>
          <w:sz w:val="24"/>
          <w:szCs w:val="24"/>
          <w:rtl/>
        </w:rPr>
        <w:t>بَلَى إِنَّ لَكَ عِنْدَنَا حَسَنَاتٍ، وَإِنَّهُ لا ظُلْمَ عَلَيْكَ "، فَتُخْرَجُ لَهُ بِطَاقَةٌ فِيهَا: أَشْهَدُ أَنْ لا إِلَهَ إِلا اللَّهُ وَأَنَّ مُحَ</w:t>
      </w:r>
      <w:r w:rsidR="00295115" w:rsidRPr="00733F24">
        <w:rPr>
          <w:rFonts w:ascii="Kalpurush" w:hAnsi="Kalpurush" w:cs="KFGQPC Uthman Taha Naskh" w:hint="cs"/>
          <w:color w:val="003399"/>
          <w:sz w:val="24"/>
          <w:szCs w:val="24"/>
          <w:rtl/>
        </w:rPr>
        <w:t>مَّدًا</w:t>
      </w:r>
      <w:r w:rsidR="00295115" w:rsidRPr="00733F24">
        <w:rPr>
          <w:rFonts w:ascii="Kalpurush" w:hAnsi="Kalpurush" w:cs="KFGQPC Uthman Taha Naskh"/>
          <w:color w:val="003399"/>
          <w:sz w:val="24"/>
          <w:szCs w:val="24"/>
          <w:rtl/>
        </w:rPr>
        <w:t xml:space="preserve"> عَبْدُهُ وَرَسُولُهُ، فَيَقُولُ: يَا رَبِّ مَا هَذِهِ الْبِطَاقَةُ مَعَ هَذِهِ السِّجِلاتِ؟ فَيَقُولُ</w:t>
      </w:r>
      <w:r w:rsidR="00D62A81">
        <w:rPr>
          <w:rFonts w:ascii="Kalpurush" w:hAnsi="Kalpurush" w:cs="KFGQPC Uthman Taha Naskh" w:hint="cs"/>
          <w:color w:val="003399"/>
          <w:sz w:val="24"/>
          <w:szCs w:val="24"/>
          <w:rtl/>
        </w:rPr>
        <w:t xml:space="preserve">: </w:t>
      </w:r>
      <w:r w:rsidR="00295115" w:rsidRPr="00733F24">
        <w:rPr>
          <w:rFonts w:ascii="Kalpurush" w:hAnsi="Kalpurush" w:cs="KFGQPC Uthman Taha Naskh"/>
          <w:color w:val="003399"/>
          <w:sz w:val="24"/>
          <w:szCs w:val="24"/>
          <w:rtl/>
        </w:rPr>
        <w:t>إِنَّكَ لا تُظْلَمُ ".قَالَ: فَتُوضَعُ السِّجِلاتُ فِي كِفَّةٍ وَالْبِطَاقَةُ فِي كِفَّةٍ، فَطَاشَتِ السِّجِلاتُ وَثَقُلَتِ الْبِطَاقَةُ</w:t>
      </w:r>
      <w:r w:rsidR="00192AD2" w:rsidRPr="00733F24">
        <w:rPr>
          <w:rFonts w:ascii="Arial" w:eastAsia="Times New Roman" w:hAnsi="Arial" w:cs="KFGQPC Uthman Taha Naskh" w:hint="cs"/>
          <w:color w:val="000099"/>
          <w:sz w:val="24"/>
          <w:szCs w:val="24"/>
          <w:rtl/>
          <w:lang w:bidi="ar-EG"/>
        </w:rPr>
        <w:t>»</w:t>
      </w:r>
    </w:p>
    <w:p w:rsidR="00295115" w:rsidRPr="00733F24" w:rsidRDefault="00EB0F51" w:rsidP="00D62A81">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কিয়ামতের</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মানুষের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735BB7" w:rsidRPr="00733F24">
        <w:rPr>
          <w:rFonts w:ascii="Kalpurush" w:hAnsi="Kalpurush" w:cs="Kalpurush" w:hint="cs"/>
          <w:sz w:val="24"/>
          <w:szCs w:val="24"/>
          <w:cs/>
          <w:lang w:bidi="bn-BD"/>
        </w:rPr>
        <w:t>উম্মত 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ব্যক্তিকে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চিৎকার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অতঃপর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নিরানব্বইটি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দফতর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প্রত্যেক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দফতরের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দৈর্ঘ্য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চোখের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সমপরিমাণ</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অতঃপর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00295115" w:rsidRPr="00733F24">
        <w:rPr>
          <w:rFonts w:ascii="Kalpurush" w:hAnsi="Kalpurush" w:cs="Kalpurush" w:hint="cs"/>
          <w:sz w:val="24"/>
          <w:szCs w:val="24"/>
          <w:cs/>
          <w:lang w:bidi="bn-BD"/>
        </w:rPr>
        <w:t>বললেন</w:t>
      </w:r>
      <w:r w:rsidR="00735BB7" w:rsidRPr="00733F24">
        <w:rPr>
          <w:rFonts w:ascii="Kalpurush" w:hAnsi="Kalpurush" w:cs="Kalpurush"/>
          <w:sz w:val="24"/>
          <w:szCs w:val="24"/>
          <w:cs/>
          <w:lang w:bidi="bn-BD"/>
        </w:rPr>
        <w:t>:</w:t>
      </w:r>
      <w:r w:rsidR="003D7F73"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এসব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কোন</w:t>
      </w:r>
      <w:r w:rsidR="00B91DE4"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অস্বীকার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অজুহাত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অথবা</w:t>
      </w:r>
      <w:r w:rsidR="007B05A4" w:rsidRPr="00733F24">
        <w:rPr>
          <w:rFonts w:ascii="Kalpurush" w:hAnsi="Kalpurush" w:cs="Kalpurush"/>
          <w:sz w:val="24"/>
          <w:szCs w:val="24"/>
          <w:cs/>
          <w:lang w:bidi="bn-BD"/>
        </w:rPr>
        <w:t xml:space="preserve"> কোনো </w:t>
      </w:r>
      <w:r w:rsidR="00B91DE4" w:rsidRPr="00733F24">
        <w:rPr>
          <w:rFonts w:ascii="Kalpurush" w:hAnsi="Kalpurush" w:cs="Kalpurush" w:hint="cs"/>
          <w:sz w:val="24"/>
          <w:szCs w:val="24"/>
          <w:cs/>
          <w:lang w:bidi="bn-BD"/>
        </w:rPr>
        <w:t>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লোকটি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পেয়ে</w:t>
      </w:r>
      <w:r w:rsidR="00295115" w:rsidRPr="00733F24">
        <w:rPr>
          <w:rFonts w:ascii="Kalpurush" w:hAnsi="Kalpurush" w:cs="Kalpurush"/>
          <w:sz w:val="24"/>
          <w:szCs w:val="24"/>
          <w:cs/>
          <w:lang w:bidi="bn-BD"/>
        </w:rPr>
        <w:t xml:space="preserve"> </w:t>
      </w:r>
      <w:r w:rsidR="00D62A81">
        <w:rPr>
          <w:rFonts w:ascii="Kalpurush" w:hAnsi="Kalpurush" w:cs="Kalpurush" w:hint="cs"/>
          <w:sz w:val="24"/>
          <w:szCs w:val="24"/>
          <w:cs/>
          <w:lang w:bidi="bn-BD"/>
        </w:rPr>
        <w:t xml:space="preserve">যাবে এবং বলবে, হে আমার রব্ব, না </w:t>
      </w:r>
      <w:r w:rsidR="00D62A81">
        <w:rPr>
          <w:rFonts w:ascii="Kalpurush" w:hAnsi="Kalpurush" w:cs="Kalpurush" w:hint="cs"/>
          <w:sz w:val="24"/>
          <w:szCs w:val="24"/>
          <w:cs/>
          <w:lang w:bidi="bn-BD"/>
        </w:rPr>
        <w:lastRenderedPageBreak/>
        <w:t xml:space="preserve">কোনো নেকী নেই।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একটি</w:t>
      </w:r>
      <w:r w:rsidR="00295115" w:rsidRPr="00733F24">
        <w:rPr>
          <w:rFonts w:ascii="Kalpurush" w:hAnsi="Kalpurush" w:cs="Kalpurush"/>
          <w:sz w:val="24"/>
          <w:szCs w:val="24"/>
          <w:cs/>
          <w:lang w:bidi="bn-BD"/>
        </w:rPr>
        <w:t xml:space="preserve"> </w:t>
      </w:r>
      <w:r w:rsidR="00B91DE4" w:rsidRPr="00733F24">
        <w:rPr>
          <w:rFonts w:ascii="Kalpurush" w:hAnsi="Kalpurush" w:cs="Kalpurush" w:hint="cs"/>
          <w:sz w:val="24"/>
          <w:szCs w:val="24"/>
          <w:cs/>
          <w:lang w:bidi="bn-BD"/>
        </w:rPr>
        <w:t>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নিশ্চিত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B91DE4"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এরপর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D220C9" w:rsidRPr="00733F24">
        <w:rPr>
          <w:rFonts w:ascii="Kalpurush" w:hAnsi="Kalpurush" w:cs="Kalpurush" w:hint="cs"/>
          <w:sz w:val="24"/>
          <w:szCs w:val="24"/>
          <w:cs/>
          <w:lang w:bidi="bn-BD"/>
        </w:rPr>
        <w:t>টি</w:t>
      </w:r>
      <w:r w:rsidR="00295115" w:rsidRPr="00733F24">
        <w:rPr>
          <w:rFonts w:ascii="Kalpurush" w:hAnsi="Kalpurush" w:cs="Kalpurush"/>
          <w:sz w:val="24"/>
          <w:szCs w:val="24"/>
          <w:cs/>
          <w:lang w:bidi="bn-BD"/>
        </w:rPr>
        <w:t xml:space="preserve"> </w:t>
      </w:r>
      <w:r w:rsidR="00D220C9" w:rsidRPr="00733F24">
        <w:rPr>
          <w:rFonts w:ascii="Kalpurush" w:hAnsi="Kalpurush" w:cs="Kalpurush" w:hint="cs"/>
          <w:sz w:val="24"/>
          <w:szCs w:val="24"/>
          <w:cs/>
          <w:lang w:bidi="bn-BD"/>
        </w:rPr>
        <w:t xml:space="preserve">কার্ড </w:t>
      </w:r>
      <w:r w:rsidR="00295115" w:rsidRPr="00733F24">
        <w:rPr>
          <w:rFonts w:ascii="Kalpurush" w:hAnsi="Kalpurush" w:cs="Kalpurush" w:hint="cs"/>
          <w:sz w:val="24"/>
          <w:szCs w:val="24"/>
          <w:cs/>
          <w:lang w:bidi="bn-BD"/>
        </w:rPr>
        <w:t>পেশ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থাকবে</w:t>
      </w:r>
      <w:r w:rsidR="00295115" w:rsidRPr="00733F24">
        <w:rPr>
          <w:rFonts w:ascii="Kalpurush" w:hAnsi="Kalpurush" w:cs="Kalpurush"/>
          <w:sz w:val="24"/>
          <w:szCs w:val="24"/>
          <w:cs/>
          <w:lang w:bidi="bn-BD"/>
        </w:rPr>
        <w:t>:</w:t>
      </w:r>
    </w:p>
    <w:p w:rsidR="00295115" w:rsidRPr="00733F24" w:rsidRDefault="00F61B37" w:rsidP="00D220C9">
      <w:pPr>
        <w:jc w:val="both"/>
        <w:rPr>
          <w:rFonts w:ascii="Kalpurush" w:hAnsi="Kalpurush" w:cs="KFGQPC Uthman Taha Naskh"/>
          <w:color w:val="003399"/>
          <w:sz w:val="24"/>
          <w:szCs w:val="24"/>
          <w:rtl/>
          <w:cs/>
          <w:lang w:bidi="bn-BD"/>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hint="cs"/>
          <w:color w:val="003399"/>
          <w:sz w:val="24"/>
          <w:szCs w:val="24"/>
          <w:rtl/>
        </w:rPr>
        <w:t>أَشْهَدُ</w:t>
      </w:r>
      <w:r w:rsidR="00295115" w:rsidRPr="00733F24">
        <w:rPr>
          <w:rFonts w:ascii="Kalpurush" w:hAnsi="Kalpurush" w:cs="KFGQPC Uthman Taha Naskh"/>
          <w:color w:val="003399"/>
          <w:sz w:val="24"/>
          <w:szCs w:val="24"/>
          <w:rtl/>
        </w:rPr>
        <w:t xml:space="preserve"> أَنْ لا إِلَهَ إِلا اللَّهُ وَأَنَّ مُحَمَّدًا عَبْدُهُ وَرَسُولُهُ</w:t>
      </w:r>
      <w:r w:rsidR="00192AD2" w:rsidRPr="00733F24">
        <w:rPr>
          <w:rFonts w:ascii="Arial" w:eastAsia="Times New Roman" w:hAnsi="Arial" w:cs="KFGQPC Uthman Taha Naskh" w:hint="cs"/>
          <w:color w:val="000099"/>
          <w:sz w:val="24"/>
          <w:szCs w:val="24"/>
          <w:rtl/>
          <w:lang w:bidi="ar-EG"/>
        </w:rPr>
        <w:t>»</w:t>
      </w:r>
    </w:p>
    <w:p w:rsidR="00295115" w:rsidRPr="00733F24" w:rsidRDefault="00295115" w:rsidP="00D62A81">
      <w:pPr>
        <w:bidi w:val="0"/>
        <w:jc w:val="both"/>
        <w:rPr>
          <w:rFonts w:ascii="Kalpurush" w:hAnsi="Kalpurush" w:cs="Kalpurush"/>
          <w:sz w:val="24"/>
          <w:szCs w:val="24"/>
          <w:lang w:bidi="bn-BD"/>
        </w:rPr>
      </w:pPr>
      <w:r w:rsidRPr="00733F24">
        <w:rPr>
          <w:rFonts w:ascii="Kalpurush" w:hAnsi="Kalpurush" w:cs="Kalpurush" w:hint="cs"/>
          <w:sz w:val="24"/>
          <w:szCs w:val="24"/>
          <w:cs/>
          <w:lang w:bidi="bn-BD"/>
        </w:rPr>
        <w:t>লোকটি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দফতরের</w:t>
      </w:r>
      <w:r w:rsidRPr="00733F24">
        <w:rPr>
          <w:rFonts w:ascii="Kalpurush" w:hAnsi="Kalpurush" w:cs="Kalpurush"/>
          <w:sz w:val="24"/>
          <w:szCs w:val="24"/>
          <w:cs/>
          <w:lang w:bidi="bn-BD"/>
        </w:rPr>
        <w:t xml:space="preserve"> </w:t>
      </w:r>
      <w:r w:rsidR="00D220C9" w:rsidRPr="00733F24">
        <w:rPr>
          <w:rFonts w:ascii="Kalpurush" w:hAnsi="Kalpurush" w:cs="Kalpurush" w:hint="cs"/>
          <w:sz w:val="24"/>
          <w:szCs w:val="24"/>
          <w:cs/>
          <w:lang w:bidi="bn-BD"/>
        </w:rPr>
        <w:t xml:space="preserve">বিপরীতে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কার্ডের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মূল্য</w:t>
      </w:r>
      <w:r w:rsidRPr="00733F24">
        <w:rPr>
          <w:rFonts w:ascii="Kalpurush" w:hAnsi="Kalpurush" w:cs="Kalpurush"/>
          <w:sz w:val="24"/>
          <w:szCs w:val="24"/>
          <w:cs/>
          <w:lang w:bidi="bn-BD"/>
        </w:rPr>
        <w:t xml:space="preserve"> </w:t>
      </w:r>
      <w:r w:rsidR="00B91DE4" w:rsidRPr="00733F24">
        <w:rPr>
          <w:rFonts w:ascii="Kalpurush" w:hAnsi="Kalpurush" w:cs="Kalpurush" w:hint="cs"/>
          <w:sz w:val="24"/>
          <w:szCs w:val="24"/>
          <w:cs/>
          <w:lang w:bidi="bn-BD"/>
        </w:rPr>
        <w:t>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তুমি</w:t>
      </w:r>
      <w:r w:rsidRPr="00733F24">
        <w:rPr>
          <w:rFonts w:ascii="Kalpurush" w:hAnsi="Kalpurush" w:cs="Kalpurush"/>
          <w:sz w:val="24"/>
          <w:szCs w:val="24"/>
          <w:cs/>
          <w:lang w:bidi="bn-BD"/>
        </w:rPr>
        <w:t xml:space="preserve"> </w:t>
      </w:r>
      <w:r w:rsidR="00B91DE4" w:rsidRPr="00733F24">
        <w:rPr>
          <w:rFonts w:ascii="Kalpurush" w:hAnsi="Kalpurush" w:cs="Kalpurush" w:hint="cs"/>
          <w:sz w:val="24"/>
          <w:szCs w:val="24"/>
          <w:cs/>
          <w:lang w:bidi="bn-BD"/>
        </w:rPr>
        <w:t>যু</w:t>
      </w:r>
      <w:r w:rsidRPr="00733F24">
        <w:rPr>
          <w:rFonts w:ascii="Kalpurush" w:hAnsi="Kalpurush" w:cs="Kalpurush" w:hint="cs"/>
          <w:sz w:val="24"/>
          <w:szCs w:val="24"/>
          <w:cs/>
          <w:lang w:bidi="bn-BD"/>
        </w:rPr>
        <w:t>লমের</w:t>
      </w:r>
      <w:r w:rsidRPr="00733F24">
        <w:rPr>
          <w:rFonts w:ascii="Kalpurush" w:hAnsi="Kalpurush" w:cs="Kalpurush"/>
          <w:sz w:val="24"/>
          <w:szCs w:val="24"/>
          <w:cs/>
          <w:lang w:bidi="bn-BD"/>
        </w:rPr>
        <w:t xml:space="preserve"> </w:t>
      </w:r>
      <w:r w:rsidR="00D62A81">
        <w:rPr>
          <w:rFonts w:ascii="Kalpurush" w:hAnsi="Kalpurush" w:cs="Kalpurush" w:hint="cs"/>
          <w:sz w:val="24"/>
          <w:szCs w:val="24"/>
          <w:cs/>
          <w:lang w:bidi="bn-BD"/>
        </w:rPr>
        <w:t>শি</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অতঃপর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দফতর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পাল্লায়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কার্ড</w:t>
      </w:r>
      <w:r w:rsidR="00D220C9" w:rsidRPr="00733F24">
        <w:rPr>
          <w:rFonts w:ascii="Kalpurush" w:hAnsi="Kalpurush" w:cs="Kalpurush" w:hint="cs"/>
          <w:sz w:val="24"/>
          <w:szCs w:val="24"/>
          <w:cs/>
          <w:lang w:bidi="bn-BD"/>
        </w:rPr>
        <w:t>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পাল্লায়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দফতরগুলো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উঠে</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কার্ড</w:t>
      </w:r>
      <w:r w:rsidR="00D62A81">
        <w:rPr>
          <w:rFonts w:ascii="Kalpurush" w:hAnsi="Kalpurush" w:cs="Kalpurush" w:hint="cs"/>
          <w:sz w:val="24"/>
          <w:szCs w:val="24"/>
          <w:cs/>
          <w:lang w:bidi="bn-BD"/>
        </w:rPr>
        <w:t xml:space="preserve"> ভারী 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পড়বে</w:t>
      </w:r>
      <w:r w:rsidR="00D220C9" w:rsidRPr="00733F24">
        <w:rPr>
          <w:rFonts w:ascii="Kalpurush" w:hAnsi="Kalpurush" w:cs="Kalpurush" w:hint="cs"/>
          <w:sz w:val="24"/>
          <w:szCs w:val="24"/>
          <w:cs/>
          <w:lang w:bidi="bn-BD"/>
        </w:rPr>
        <w:t>”</w:t>
      </w:r>
      <w:r w:rsidR="00D220C9" w:rsidRPr="00733F24">
        <w:rPr>
          <w:rFonts w:ascii="Kalpurush" w:hAnsi="Kalpurush" w:cs="SolaimanLipi" w:hint="cs"/>
          <w:sz w:val="24"/>
          <w:szCs w:val="24"/>
          <w:cs/>
          <w:lang w:bidi="hi-IN"/>
        </w:rPr>
        <w:t>।</w:t>
      </w:r>
      <w:r w:rsidR="004E3EEE" w:rsidRPr="00733F24">
        <w:rPr>
          <w:rStyle w:val="FootnoteReference"/>
          <w:rFonts w:ascii="Kalpurush" w:hAnsi="Kalpurush" w:cs="SolaimanLipi"/>
          <w:sz w:val="24"/>
          <w:szCs w:val="24"/>
          <w:cs/>
          <w:lang w:bidi="hi-IN"/>
        </w:rPr>
        <w:footnoteReference w:id="16"/>
      </w:r>
      <w:r w:rsidRPr="00733F24">
        <w:rPr>
          <w:rFonts w:ascii="Kalpurush" w:hAnsi="Kalpurush" w:cs="Kalpurush"/>
          <w:sz w:val="24"/>
          <w:szCs w:val="24"/>
          <w:cs/>
          <w:lang w:bidi="bn-BD"/>
        </w:rPr>
        <w:t xml:space="preserve"> </w:t>
      </w:r>
    </w:p>
    <w:p w:rsidR="00295115" w:rsidRPr="00733F24" w:rsidRDefault="00295115" w:rsidP="002E07D7">
      <w:pPr>
        <w:bidi w:val="0"/>
        <w:jc w:val="both"/>
        <w:rPr>
          <w:rFonts w:ascii="Kalpurush" w:hAnsi="Kalpurush" w:cs="Kalpurush"/>
          <w:sz w:val="24"/>
          <w:szCs w:val="24"/>
          <w:lang w:bidi="bn-BD"/>
        </w:rPr>
      </w:pPr>
      <w:r w:rsidRPr="00733F24">
        <w:rPr>
          <w:rFonts w:ascii="Kalpurush" w:hAnsi="Kalpurush" w:cs="Kalpurush" w:hint="cs"/>
          <w:sz w:val="24"/>
          <w:szCs w:val="24"/>
          <w:cs/>
          <w:lang w:bidi="bn-BD"/>
        </w:rPr>
        <w:t>এতে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lang w:bidi="bn-BD"/>
        </w:rPr>
        <w:t xml:space="preserve">, </w:t>
      </w:r>
      <w:r w:rsidR="000249D4" w:rsidRPr="00733F24">
        <w:rPr>
          <w:rFonts w:ascii="Kalpurush" w:hAnsi="Kalpurush" w:cs="Kalpurush" w:hint="cs"/>
          <w:sz w:val="24"/>
          <w:szCs w:val="24"/>
          <w:cs/>
          <w:lang w:bidi="bn-BD"/>
        </w:rPr>
        <w:t>উক্ত</w:t>
      </w:r>
      <w:r w:rsidR="00D220C9" w:rsidRPr="00733F24">
        <w:rPr>
          <w:rFonts w:ascii="Kalpurush" w:hAnsi="Kalpurush" w:cs="Kalpurush" w:hint="cs"/>
          <w:sz w:val="24"/>
          <w:szCs w:val="24"/>
          <w:lang w:bidi="bn-BD"/>
        </w:rPr>
        <w:t xml:space="preserve"> </w:t>
      </w:r>
      <w:r w:rsidR="000249D4" w:rsidRPr="00733F24">
        <w:rPr>
          <w:rFonts w:ascii="Kalpurush" w:hAnsi="Kalpurush" w:cs="Kalpurush" w:hint="cs"/>
          <w:sz w:val="24"/>
          <w:szCs w:val="24"/>
          <w:cs/>
          <w:lang w:bidi="bn-BD"/>
        </w:rPr>
        <w:t>ব্যক্তি</w:t>
      </w:r>
      <w:r w:rsidR="000249D4"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অন্তরের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অন্তঃস্থল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D62A81">
        <w:rPr>
          <w:rFonts w:ascii="Kalpurush" w:hAnsi="Kalpurush" w:cs="Kalpurush" w:hint="cs"/>
          <w:sz w:val="24"/>
          <w:szCs w:val="24"/>
          <w:cs/>
          <w:lang w:bidi="bn-BD"/>
        </w:rPr>
        <w:t>‘</w:t>
      </w:r>
      <w:r w:rsidR="00D220C9" w:rsidRPr="00733F24">
        <w:rPr>
          <w:rFonts w:ascii="Kalpurush" w:hAnsi="Kalpurush" w:cs="Kalpurush" w:hint="cs"/>
          <w:sz w:val="24"/>
          <w:szCs w:val="24"/>
          <w:cs/>
          <w:lang w:bidi="bn-BD"/>
        </w:rPr>
        <w:t>লা</w:t>
      </w:r>
      <w:r w:rsidR="00D220C9" w:rsidRPr="00733F24">
        <w:rPr>
          <w:rFonts w:ascii="Kalpurush" w:hAnsi="Kalpurush" w:cs="Kalpurush"/>
          <w:sz w:val="24"/>
          <w:szCs w:val="24"/>
          <w:cs/>
          <w:lang w:bidi="bn-BD"/>
        </w:rPr>
        <w:t>-</w:t>
      </w:r>
      <w:r w:rsidR="00D220C9" w:rsidRPr="00733F24">
        <w:rPr>
          <w:rFonts w:ascii="Kalpurush" w:hAnsi="Kalpurush" w:cs="Kalpurush" w:hint="cs"/>
          <w:sz w:val="24"/>
          <w:szCs w:val="24"/>
          <w:cs/>
          <w:lang w:bidi="bn-BD"/>
        </w:rPr>
        <w:t>ইলাহা</w:t>
      </w:r>
      <w:r w:rsidR="00D220C9" w:rsidRPr="00733F24">
        <w:rPr>
          <w:rFonts w:ascii="Kalpurush" w:hAnsi="Kalpurush" w:cs="Kalpurush"/>
          <w:sz w:val="24"/>
          <w:szCs w:val="24"/>
          <w:cs/>
          <w:lang w:bidi="bn-BD"/>
        </w:rPr>
        <w:t xml:space="preserve"> </w:t>
      </w:r>
      <w:r w:rsidR="00D220C9" w:rsidRPr="00733F24">
        <w:rPr>
          <w:rFonts w:ascii="Kalpurush" w:hAnsi="Kalpurush" w:cs="Kalpurush" w:hint="cs"/>
          <w:sz w:val="24"/>
          <w:szCs w:val="24"/>
          <w:cs/>
          <w:lang w:bidi="bn-BD"/>
        </w:rPr>
        <w:t>ইল্লাল্লাহ</w:t>
      </w:r>
      <w:r w:rsidR="00D62A81">
        <w:rPr>
          <w:rFonts w:ascii="Kalpurush" w:hAnsi="Kalpurush" w:cs="Kalpurush" w:hint="cs"/>
          <w:sz w:val="24"/>
          <w:szCs w:val="24"/>
          <w:cs/>
          <w:lang w:bidi="bn-BD"/>
        </w:rPr>
        <w:t>’</w:t>
      </w:r>
      <w:r w:rsidR="00D220C9"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বলেছে</w:t>
      </w:r>
      <w:r w:rsidR="00D62A81">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00D62A81">
        <w:rPr>
          <w:rFonts w:ascii="Kalpurush" w:hAnsi="Kalpurush" w:cs="Kalpurush" w:hint="cs"/>
          <w:sz w:val="24"/>
          <w:szCs w:val="24"/>
          <w:cs/>
          <w:lang w:bidi="bn-BD"/>
        </w:rPr>
        <w:t xml:space="preserve">সে </w:t>
      </w:r>
      <w:r w:rsidRPr="00733F24">
        <w:rPr>
          <w:rFonts w:ascii="Kalpurush" w:hAnsi="Kalpurush" w:cs="Kalpurush" w:hint="cs"/>
          <w:sz w:val="24"/>
          <w:szCs w:val="24"/>
          <w:cs/>
          <w:lang w:bidi="bn-BD"/>
        </w:rPr>
        <w:t>জন্যই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কার্ডটি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দফতরকে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D62A81">
        <w:rPr>
          <w:rFonts w:ascii="Kalpurush" w:hAnsi="Kalpurush" w:cs="Kalpurush" w:hint="cs"/>
          <w:sz w:val="24"/>
          <w:szCs w:val="24"/>
          <w:cs/>
          <w:lang w:bidi="bn-BD"/>
        </w:rPr>
        <w:t xml:space="preserve">নিজে ভারী হয়ে </w:t>
      </w:r>
      <w:r w:rsidRPr="00733F24">
        <w:rPr>
          <w:rFonts w:ascii="Kalpurush" w:hAnsi="Kalpurush" w:cs="Kalpurush" w:hint="cs"/>
          <w:sz w:val="24"/>
          <w:szCs w:val="24"/>
          <w:cs/>
          <w:lang w:bidi="bn-BD"/>
        </w:rPr>
        <w:t>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পড়েছে।</w:t>
      </w:r>
      <w:r w:rsidRPr="00733F24">
        <w:rPr>
          <w:rFonts w:ascii="Kalpurush" w:hAnsi="Kalpurush" w:cs="Kalpurush"/>
          <w:sz w:val="24"/>
          <w:szCs w:val="24"/>
          <w:cs/>
          <w:lang w:bidi="bn-BD"/>
        </w:rPr>
        <w:t xml:space="preserve"> </w:t>
      </w:r>
      <w:r w:rsidR="002E07D7" w:rsidRPr="00733F24">
        <w:rPr>
          <w:rFonts w:ascii="Kalpurush" w:hAnsi="Kalpurush" w:cs="Kalpurush" w:hint="cs"/>
          <w:sz w:val="24"/>
          <w:szCs w:val="24"/>
          <w:cs/>
          <w:lang w:bidi="bn-BD"/>
        </w:rPr>
        <w:t xml:space="preserve">কারণ </w:t>
      </w:r>
      <w:r w:rsidR="00D220C9" w:rsidRPr="00733F24">
        <w:rPr>
          <w:rFonts w:ascii="Kalpurush" w:hAnsi="Kalpurush" w:cs="Kalpurush" w:hint="cs"/>
          <w:sz w:val="24"/>
          <w:szCs w:val="24"/>
          <w:cs/>
          <w:lang w:bidi="bn-BD"/>
        </w:rPr>
        <w:t>মানুষের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ঈমানের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তারতম্যের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তারতম্য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অন্যথায়</w:t>
      </w:r>
      <w:r w:rsidR="00395DB2"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ময়দানে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এরূপ</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2E07D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বলেছে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কিন্তু</w:t>
      </w:r>
      <w:r w:rsidRPr="00733F24">
        <w:rPr>
          <w:rFonts w:ascii="Kalpurush" w:hAnsi="Kalpurush" w:cs="Kalpurush"/>
          <w:sz w:val="24"/>
          <w:szCs w:val="24"/>
          <w:cs/>
          <w:lang w:bidi="bn-BD"/>
        </w:rPr>
        <w:t xml:space="preserve"> </w:t>
      </w:r>
      <w:r w:rsidR="002E07D7" w:rsidRPr="00733F24">
        <w:rPr>
          <w:rFonts w:ascii="Kalpurush" w:hAnsi="Kalpurush" w:cs="Kalpurush" w:hint="cs"/>
          <w:sz w:val="24"/>
          <w:szCs w:val="24"/>
          <w:cs/>
          <w:lang w:bidi="bn-BD"/>
        </w:rPr>
        <w:t>তা</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002E07D7" w:rsidRPr="00733F24">
        <w:rPr>
          <w:rFonts w:ascii="Kalpurush" w:hAnsi="Kalpurush" w:cs="Kalpurush" w:hint="cs"/>
          <w:sz w:val="24"/>
          <w:szCs w:val="24"/>
          <w:cs/>
          <w:lang w:bidi="bn-BD"/>
        </w:rPr>
        <w:t xml:space="preserve">মত তাদের </w:t>
      </w:r>
      <w:r w:rsidRPr="00733F24">
        <w:rPr>
          <w:rFonts w:ascii="Kalpurush" w:hAnsi="Kalpurush" w:cs="Kalpurush" w:hint="cs"/>
          <w:sz w:val="24"/>
          <w:szCs w:val="24"/>
          <w:cs/>
          <w:lang w:bidi="bn-BD"/>
        </w:rPr>
        <w:t>সাওয়াব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w:t>
      </w:r>
      <w:r w:rsidR="00B91DE4" w:rsidRPr="00733F24">
        <w:rPr>
          <w:rFonts w:ascii="Kalpurush" w:hAnsi="Kalpurush" w:cs="Kalpurush" w:hint="cs"/>
          <w:sz w:val="24"/>
          <w:szCs w:val="24"/>
          <w:cs/>
          <w:lang w:bidi="bn-BD"/>
        </w:rPr>
        <w:t>বে না।</w:t>
      </w:r>
      <w:r w:rsidR="002E07D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কারণ</w:t>
      </w:r>
      <w:r w:rsidR="00B91DE4"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ঈমান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দুর্বল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ছিল।</w:t>
      </w:r>
      <w:r w:rsidR="008A6EC4" w:rsidRPr="00733F24">
        <w:rPr>
          <w:rFonts w:ascii="Kalpurush" w:hAnsi="Kalpurush" w:cs="Kalpurush" w:hint="cs"/>
          <w:sz w:val="24"/>
          <w:szCs w:val="24"/>
          <w:cs/>
          <w:lang w:bidi="bn-BD"/>
        </w:rPr>
        <w:t xml:space="preserve"> </w:t>
      </w:r>
      <w:r w:rsidR="00B91DE4" w:rsidRPr="00733F24">
        <w:rPr>
          <w:rFonts w:ascii="Kalpurush" w:hAnsi="Kalpurush" w:cs="Kalpurush" w:hint="cs"/>
          <w:sz w:val="24"/>
          <w:szCs w:val="24"/>
          <w:cs/>
          <w:lang w:bidi="bn-BD"/>
        </w:rPr>
        <w:t xml:space="preserve">ইমাম </w:t>
      </w:r>
      <w:r w:rsidR="008A6EC4" w:rsidRPr="00733F24">
        <w:rPr>
          <w:rFonts w:ascii="Kalpurush" w:hAnsi="Kalpurush" w:cs="Kalpurush" w:hint="cs"/>
          <w:sz w:val="24"/>
          <w:szCs w:val="24"/>
          <w:cs/>
          <w:lang w:bidi="bn-BD"/>
        </w:rPr>
        <w:t>বুখারী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মুসলিম</w:t>
      </w:r>
      <w:r w:rsidR="00B91DE4" w:rsidRPr="00733F24">
        <w:rPr>
          <w:rFonts w:ascii="Kalpurush" w:hAnsi="Kalpurush" w:cs="Kalpurush" w:hint="cs"/>
          <w:sz w:val="24"/>
          <w:szCs w:val="24"/>
          <w:cs/>
          <w:lang w:bidi="bn-BD"/>
        </w:rPr>
        <w:t xml:space="preserve"> রহ.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আনাস</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002E07D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295115" w:rsidRPr="00733F24" w:rsidRDefault="00F61B37" w:rsidP="00900CF4">
      <w:pPr>
        <w:jc w:val="both"/>
        <w:rPr>
          <w:rFonts w:ascii="Kalpurush" w:hAnsi="Kalpurush" w:cs="KFGQPC Uthman Taha Naskh"/>
          <w:color w:val="003399"/>
          <w:sz w:val="24"/>
          <w:szCs w:val="24"/>
          <w:rtl/>
          <w:cs/>
          <w:lang w:bidi="bn-BD"/>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يَخْرُجُ مِنَ النَّارِ مَنْ قَالَ لَا إِلَهَ إِلَّا اللَّهُ وَفِي قَلْبِهِ وَزْنُ شَعِيرَةٍ مِنْ خَيْرٍ، وَيَخْرُجُ مِنَ النَّارِ مَنْ قَالَ لَا إِلَهَ إِلَّا اللَّهُ وَفِي قَلْبِهِ وَزْنُ بُرَّةٍ مِنْ خَيْرٍ، وَيَخْرُجُ مِنَ النَّارِ مَنْ قَالَ لَا إِلَ</w:t>
      </w:r>
      <w:r w:rsidR="00295115" w:rsidRPr="00733F24">
        <w:rPr>
          <w:rFonts w:ascii="Kalpurush" w:hAnsi="Kalpurush" w:cs="KFGQPC Uthman Taha Naskh" w:hint="cs"/>
          <w:color w:val="003399"/>
          <w:sz w:val="24"/>
          <w:szCs w:val="24"/>
          <w:rtl/>
        </w:rPr>
        <w:t>هَ</w:t>
      </w:r>
      <w:r w:rsidR="00295115" w:rsidRPr="00733F24">
        <w:rPr>
          <w:rFonts w:ascii="Kalpurush" w:hAnsi="Kalpurush" w:cs="KFGQPC Uthman Taha Naskh"/>
          <w:color w:val="003399"/>
          <w:sz w:val="24"/>
          <w:szCs w:val="24"/>
          <w:rtl/>
        </w:rPr>
        <w:t xml:space="preserve"> إِلَّا اللَّهُ وَفِي قَلْبِهِ وَزْنُ ذَرَّةٍ مِنْ خَيْرٍ</w:t>
      </w:r>
      <w:r w:rsidR="00192AD2" w:rsidRPr="00733F24">
        <w:rPr>
          <w:rFonts w:ascii="Arial" w:eastAsia="Times New Roman" w:hAnsi="Arial" w:cs="KFGQPC Uthman Taha Naskh" w:hint="cs"/>
          <w:color w:val="000099"/>
          <w:sz w:val="24"/>
          <w:szCs w:val="24"/>
          <w:rtl/>
          <w:lang w:bidi="ar-EG"/>
        </w:rPr>
        <w:t>»</w:t>
      </w:r>
    </w:p>
    <w:p w:rsidR="00B91DE4" w:rsidRPr="00733F24" w:rsidRDefault="00900CF4" w:rsidP="00317A61">
      <w:pPr>
        <w:bidi w:val="0"/>
        <w:jc w:val="both"/>
        <w:rPr>
          <w:rFonts w:ascii="Kalpurush" w:hAnsi="Kalpurush" w:cs="Kalpurush"/>
          <w:sz w:val="24"/>
          <w:szCs w:val="24"/>
          <w:lang w:bidi="bn-BD"/>
        </w:rPr>
      </w:pPr>
      <w:r w:rsidRPr="00733F24">
        <w:rPr>
          <w:rFonts w:ascii="Kalpurush" w:hAnsi="Kalpurush" w:cs="Kalpurush" w:hint="cs"/>
          <w:sz w:val="24"/>
          <w:szCs w:val="24"/>
          <w:lang w:bidi="bn-BD"/>
        </w:rPr>
        <w:lastRenderedPageBreak/>
        <w:t>“</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FGQPC Uthman Taha Naskh"/>
          <w:color w:val="003399"/>
          <w:sz w:val="24"/>
          <w:szCs w:val="24"/>
          <w:rtl/>
        </w:rPr>
        <w:t>لَا إِلَهَ إِلَّا اللَّهُ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w:t>
      </w:r>
      <w:r w:rsidR="00295115" w:rsidRPr="00733F24">
        <w:rPr>
          <w:rFonts w:ascii="Kalpurush" w:hAnsi="Kalpurush" w:cs="Kalpurush"/>
          <w:sz w:val="24"/>
          <w:szCs w:val="24"/>
          <w:cs/>
          <w:lang w:bidi="bn-BD"/>
        </w:rPr>
        <w:t xml:space="preserve"> </w:t>
      </w:r>
      <w:r w:rsidR="00237B9D" w:rsidRPr="00733F24">
        <w:rPr>
          <w:rFonts w:ascii="Kalpurush" w:hAnsi="Kalpurush" w:cs="Kalpurush" w:hint="cs"/>
          <w:sz w:val="24"/>
          <w:szCs w:val="24"/>
          <w:cs/>
          <w:lang w:bidi="bn-BD"/>
        </w:rPr>
        <w:t xml:space="preserve">যবের </w:t>
      </w:r>
      <w:r w:rsidR="00295115" w:rsidRPr="00733F24">
        <w:rPr>
          <w:rFonts w:ascii="Kalpurush" w:hAnsi="Kalpurush" w:cs="Kalpurush" w:hint="cs"/>
          <w:sz w:val="24"/>
          <w:szCs w:val="24"/>
          <w:cs/>
          <w:lang w:bidi="bn-BD"/>
        </w:rPr>
        <w:t>ওজন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পরিমাণ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কল্যাণ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রয়েছে</w:t>
      </w:r>
      <w:r w:rsidR="00237B9D" w:rsidRPr="00733F24">
        <w:rPr>
          <w:rFonts w:ascii="Kalpurush" w:hAnsi="Kalpurush" w:cs="Kalpurush" w:hint="cs"/>
          <w:sz w:val="24"/>
          <w:szCs w:val="24"/>
          <w:cs/>
          <w:lang w:bidi="bn-BD"/>
        </w:rPr>
        <w:t xml:space="preserve"> সে জাহান্নাম</w:t>
      </w:r>
      <w:r w:rsidR="00237B9D" w:rsidRPr="00733F24">
        <w:rPr>
          <w:rFonts w:ascii="Kalpurush" w:hAnsi="Kalpurush" w:cs="Kalpurush"/>
          <w:sz w:val="24"/>
          <w:szCs w:val="24"/>
          <w:cs/>
          <w:lang w:bidi="bn-BD"/>
        </w:rPr>
        <w:t xml:space="preserve"> </w:t>
      </w:r>
      <w:r w:rsidR="00237B9D" w:rsidRPr="00733F24">
        <w:rPr>
          <w:rFonts w:ascii="Kalpurush" w:hAnsi="Kalpurush" w:cs="Kalpurush" w:hint="cs"/>
          <w:sz w:val="24"/>
          <w:szCs w:val="24"/>
          <w:cs/>
          <w:lang w:bidi="bn-BD"/>
        </w:rPr>
        <w:t>থেকে</w:t>
      </w:r>
      <w:r w:rsidR="00237B9D" w:rsidRPr="00733F24">
        <w:rPr>
          <w:rFonts w:ascii="Kalpurush" w:hAnsi="Kalpurush" w:cs="Kalpurush"/>
          <w:sz w:val="24"/>
          <w:szCs w:val="24"/>
          <w:cs/>
          <w:lang w:bidi="bn-BD"/>
        </w:rPr>
        <w:t xml:space="preserve"> </w:t>
      </w:r>
      <w:r w:rsidR="00237B9D" w:rsidRPr="00733F24">
        <w:rPr>
          <w:rFonts w:ascii="Kalpurush" w:hAnsi="Kalpurush" w:cs="Kalpurush" w:hint="cs"/>
          <w:sz w:val="24"/>
          <w:szCs w:val="24"/>
          <w:cs/>
          <w:lang w:bidi="bn-BD"/>
        </w:rPr>
        <w:t>বের</w:t>
      </w:r>
      <w:r w:rsidR="00237B9D" w:rsidRPr="00733F24">
        <w:rPr>
          <w:rFonts w:ascii="Kalpurush" w:hAnsi="Kalpurush" w:cs="Kalpurush"/>
          <w:sz w:val="24"/>
          <w:szCs w:val="24"/>
          <w:cs/>
          <w:lang w:bidi="bn-BD"/>
        </w:rPr>
        <w:t xml:space="preserve"> </w:t>
      </w:r>
      <w:r w:rsidR="00237B9D" w:rsidRPr="00733F24">
        <w:rPr>
          <w:rFonts w:ascii="Kalpurush" w:hAnsi="Kalpurush" w:cs="Kalpurush" w:hint="cs"/>
          <w:sz w:val="24"/>
          <w:szCs w:val="24"/>
          <w:cs/>
          <w:lang w:bidi="bn-BD"/>
        </w:rPr>
        <w:t>হবে</w:t>
      </w:r>
      <w:r w:rsidR="00295115" w:rsidRPr="00733F24">
        <w:rPr>
          <w:rFonts w:ascii="Kalpurush" w:hAnsi="Kalpurush" w:cs="SolaimanLipi" w:hint="cs"/>
          <w:sz w:val="24"/>
          <w:szCs w:val="24"/>
          <w:cs/>
          <w:lang w:bidi="hi-IN"/>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জাহান্নাম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FGQPC Uthman Taha Naskh"/>
          <w:color w:val="003399"/>
          <w:sz w:val="24"/>
          <w:szCs w:val="24"/>
          <w:rtl/>
        </w:rPr>
        <w:t>لَا إِلَهَ إِلَّا اللَّهُ</w:t>
      </w:r>
      <w:r w:rsidR="00295115" w:rsidRPr="00733F24">
        <w:rPr>
          <w:rFonts w:ascii="Kalpurush" w:hAnsi="Kalpurush" w:cs="KFGQPC Uthman Taha Naskh"/>
          <w:color w:val="003399"/>
          <w:sz w:val="24"/>
          <w:szCs w:val="24"/>
          <w:cs/>
          <w:lang w:bidi="bn-BD"/>
        </w:rPr>
        <w:t xml:space="preserve"> </w:t>
      </w:r>
      <w:r w:rsidR="00317A61" w:rsidRPr="00733F24">
        <w:rPr>
          <w:rFonts w:ascii="Kalpurush" w:hAnsi="Kalpurush" w:cs="Kalpurush" w:hint="cs"/>
          <w:sz w:val="24"/>
          <w:szCs w:val="24"/>
          <w:cs/>
          <w:lang w:bidi="bn-BD"/>
        </w:rPr>
        <w:t xml:space="preserve">বলেছে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w:t>
      </w:r>
      <w:r w:rsidR="00295115" w:rsidRPr="00733F24">
        <w:rPr>
          <w:rFonts w:ascii="Kalpurush" w:hAnsi="Kalpurush" w:cs="Kalpurush"/>
          <w:sz w:val="24"/>
          <w:szCs w:val="24"/>
          <w:cs/>
          <w:lang w:bidi="bn-BD"/>
        </w:rPr>
        <w:t xml:space="preserve"> </w:t>
      </w:r>
      <w:r w:rsidR="00317A61" w:rsidRPr="00733F24">
        <w:rPr>
          <w:rFonts w:ascii="Kalpurush" w:hAnsi="Kalpurush" w:cs="Kalpurush" w:hint="cs"/>
          <w:sz w:val="24"/>
          <w:szCs w:val="24"/>
          <w:cs/>
          <w:lang w:bidi="bn-BD"/>
        </w:rPr>
        <w:t xml:space="preserve">গম </w:t>
      </w:r>
      <w:r w:rsidR="00295115" w:rsidRPr="00733F24">
        <w:rPr>
          <w:rFonts w:ascii="Kalpurush" w:hAnsi="Kalpurush" w:cs="Kalpurush" w:hint="cs"/>
          <w:sz w:val="24"/>
          <w:szCs w:val="24"/>
          <w:cs/>
          <w:lang w:bidi="bn-BD"/>
        </w:rPr>
        <w:t>পরিমাণ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কল্যাণ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রয়েছে।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w:t>
      </w:r>
      <w:r w:rsidR="00317A61" w:rsidRPr="00733F24">
        <w:rPr>
          <w:rFonts w:ascii="Kalpurush" w:hAnsi="Kalpurush" w:cs="Kalpurush" w:hint="cs"/>
          <w:sz w:val="24"/>
          <w:szCs w:val="24"/>
          <w:cs/>
          <w:lang w:bidi="bn-BD"/>
        </w:rPr>
        <w:t>বা</w:t>
      </w:r>
      <w:r w:rsidR="00295115"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জাহান্নাম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FGQPC Uthman Taha Naskh"/>
          <w:color w:val="003399"/>
          <w:sz w:val="24"/>
          <w:szCs w:val="24"/>
          <w:rtl/>
        </w:rPr>
        <w:t xml:space="preserve">لَا إِلَهَ </w:t>
      </w:r>
      <w:r w:rsidR="00295115" w:rsidRPr="00733F24">
        <w:rPr>
          <w:rFonts w:ascii="Kalpurush" w:hAnsi="Kalpurush" w:cs="KFGQPC Uthman Taha Naskh" w:hint="cs"/>
          <w:color w:val="003399"/>
          <w:sz w:val="24"/>
          <w:szCs w:val="24"/>
          <w:rtl/>
        </w:rPr>
        <w:t>إِلَّا</w:t>
      </w:r>
      <w:r w:rsidR="00295115" w:rsidRPr="00733F24">
        <w:rPr>
          <w:rFonts w:ascii="Kalpurush" w:hAnsi="Kalpurush" w:cs="KFGQPC Uthman Taha Naskh"/>
          <w:color w:val="003399"/>
          <w:sz w:val="24"/>
          <w:szCs w:val="24"/>
          <w:rtl/>
        </w:rPr>
        <w:t xml:space="preserve"> اللَّهُ</w:t>
      </w:r>
      <w:r w:rsidR="00295115" w:rsidRPr="00733F24">
        <w:rPr>
          <w:rFonts w:ascii="Kalpurush" w:hAnsi="Kalpurush" w:cs="Kalpurush"/>
          <w:sz w:val="24"/>
          <w:szCs w:val="24"/>
          <w:cs/>
          <w:lang w:bidi="bn-BD"/>
        </w:rPr>
        <w:t xml:space="preserve"> </w:t>
      </w:r>
      <w:r w:rsidR="00317A61" w:rsidRPr="00733F24">
        <w:rPr>
          <w:rFonts w:ascii="Kalpurush" w:hAnsi="Kalpurush" w:cs="Kalpurush" w:hint="cs"/>
          <w:sz w:val="24"/>
          <w:szCs w:val="24"/>
          <w:cs/>
          <w:lang w:bidi="bn-BD"/>
        </w:rPr>
        <w:t xml:space="preserve">বলেছে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পরিমাণ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ঈমান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রয়েছে</w:t>
      </w:r>
      <w:r w:rsidR="00841C74" w:rsidRPr="00733F24">
        <w:rPr>
          <w:rFonts w:ascii="Kalpurush" w:hAnsi="Kalpurush" w:cs="Kalpurush" w:hint="cs"/>
          <w:sz w:val="24"/>
          <w:szCs w:val="24"/>
          <w:cs/>
          <w:lang w:bidi="bn-BD"/>
        </w:rPr>
        <w:t>”</w:t>
      </w:r>
      <w:r w:rsidR="00295115" w:rsidRPr="00733F24">
        <w:rPr>
          <w:rFonts w:ascii="Kalpurush" w:hAnsi="Kalpurush" w:cs="SolaimanLipi" w:hint="cs"/>
          <w:sz w:val="24"/>
          <w:szCs w:val="24"/>
          <w:cs/>
          <w:lang w:bidi="hi-IN"/>
        </w:rPr>
        <w:t>।</w:t>
      </w:r>
      <w:r w:rsidR="00841C74" w:rsidRPr="00733F24">
        <w:rPr>
          <w:rStyle w:val="FootnoteReference"/>
          <w:rFonts w:ascii="Kalpurush" w:hAnsi="Kalpurush" w:cs="Kalpurush"/>
          <w:sz w:val="24"/>
          <w:szCs w:val="24"/>
          <w:cs/>
          <w:lang w:bidi="bn-BD"/>
        </w:rPr>
        <w:footnoteReference w:id="17"/>
      </w:r>
      <w:r w:rsidR="00317A61" w:rsidRPr="00733F24">
        <w:rPr>
          <w:rFonts w:ascii="Kalpurush" w:hAnsi="Kalpurush" w:cs="Kalpurush" w:hint="cs"/>
          <w:sz w:val="24"/>
          <w:szCs w:val="24"/>
          <w:cs/>
          <w:lang w:bidi="bn-BD"/>
        </w:rPr>
        <w:t xml:space="preserve"> </w:t>
      </w:r>
    </w:p>
    <w:p w:rsidR="00295115" w:rsidRPr="00733F24" w:rsidRDefault="00295115" w:rsidP="00B91DE4">
      <w:pPr>
        <w:bidi w:val="0"/>
        <w:jc w:val="both"/>
        <w:rPr>
          <w:rFonts w:ascii="Kalpurush" w:hAnsi="Kalpurush" w:cs="Kalpurush"/>
          <w:sz w:val="24"/>
          <w:szCs w:val="24"/>
          <w:rtl/>
          <w:cs/>
          <w:lang w:bidi="bn-BD"/>
        </w:rPr>
      </w:pP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সাব্যস্ত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00D62A81">
        <w:rPr>
          <w:rFonts w:ascii="Kalpurush" w:hAnsi="Kalpurush" w:cs="Kalpurush" w:hint="cs"/>
          <w:sz w:val="24"/>
          <w:szCs w:val="24"/>
          <w:cs/>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D62A81">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সমানভাবে</w:t>
      </w:r>
      <w:r w:rsidRPr="00733F24">
        <w:rPr>
          <w:rFonts w:ascii="Kalpurush" w:hAnsi="Kalpurush" w:cs="Kalpurush"/>
          <w:sz w:val="24"/>
          <w:szCs w:val="24"/>
          <w:cs/>
          <w:lang w:bidi="bn-BD"/>
        </w:rPr>
        <w:t xml:space="preserve"> </w:t>
      </w:r>
      <w:r w:rsidR="00317A61" w:rsidRPr="00733F24">
        <w:rPr>
          <w:rFonts w:ascii="Kalpurush" w:hAnsi="Kalpurush" w:cs="Kalpurush" w:hint="cs"/>
          <w:sz w:val="24"/>
          <w:szCs w:val="24"/>
          <w:cs/>
          <w:lang w:bidi="bn-BD"/>
        </w:rPr>
        <w:t xml:space="preserve">সবাই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ঈমান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ধারণ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B91DE4"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নি।</w:t>
      </w:r>
    </w:p>
    <w:p w:rsidR="00295115" w:rsidRPr="00733F24" w:rsidRDefault="00317A61" w:rsidP="00B91DE4">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B91DE4" w:rsidRPr="00733F24">
        <w:rPr>
          <w:rFonts w:ascii="Kalpurush" w:hAnsi="Kalpurush" w:cs="Kalpurush" w:hint="cs"/>
          <w:sz w:val="24"/>
          <w:szCs w:val="24"/>
          <w:cs/>
          <w:lang w:bidi="bn-BD"/>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জমিনকে</w:t>
      </w:r>
      <w:r w:rsidR="00295115" w:rsidRPr="00733F24">
        <w:rPr>
          <w:rFonts w:ascii="Kalpurush" w:hAnsi="Kalpurush" w:cs="Kalpurush"/>
          <w:sz w:val="24"/>
          <w:szCs w:val="24"/>
          <w:cs/>
          <w:lang w:bidi="bn-BD"/>
        </w:rPr>
        <w:t xml:space="preserve"> </w:t>
      </w:r>
      <w:r w:rsidR="000E1912"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0E1912" w:rsidRPr="00733F24">
        <w:rPr>
          <w:rFonts w:ascii="Kalpurush" w:hAnsi="Kalpurush" w:cs="Kalpurush" w:hint="cs"/>
          <w:sz w:val="24"/>
          <w:szCs w:val="24"/>
          <w:cs/>
          <w:lang w:bidi="bn-BD"/>
        </w:rPr>
        <w:t xml:space="preserve">র </w:t>
      </w:r>
      <w:r w:rsidR="00295115" w:rsidRPr="00733F24">
        <w:rPr>
          <w:rFonts w:ascii="Kalpurush" w:hAnsi="Kalpurush" w:cs="Kalpurush" w:hint="cs"/>
          <w:sz w:val="24"/>
          <w:szCs w:val="24"/>
          <w:cs/>
          <w:lang w:bidi="bn-BD"/>
        </w:rPr>
        <w:t>বিপরীতে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তবুও</w:t>
      </w:r>
      <w:r w:rsidR="00295115" w:rsidRPr="00733F24">
        <w:rPr>
          <w:rFonts w:ascii="Kalpurush" w:hAnsi="Kalpurush" w:cs="Kalpurush"/>
          <w:sz w:val="24"/>
          <w:szCs w:val="24"/>
          <w:cs/>
          <w:lang w:bidi="bn-BD"/>
        </w:rPr>
        <w:t xml:space="preserve"> </w:t>
      </w:r>
      <w:r w:rsidR="00D6338A" w:rsidRPr="00733F24">
        <w:rPr>
          <w:rFonts w:ascii="Kalpurush" w:hAnsi="Kalpurush" w:cs="Kalpurush" w:hint="cs"/>
          <w:sz w:val="24"/>
          <w:szCs w:val="24"/>
          <w:cs/>
          <w:lang w:bidi="bn-BD"/>
        </w:rPr>
        <w:t xml:space="preserve">তা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পড়বে</w:t>
      </w:r>
      <w:r w:rsidR="00B91DE4"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যেমন</w:t>
      </w:r>
      <w:r w:rsidR="00B91DE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আব্দুল্লাহ</w:t>
      </w:r>
      <w:r w:rsidR="000B2F16" w:rsidRPr="00733F24">
        <w:rPr>
          <w:rFonts w:ascii="Kalpurush" w:hAnsi="Kalpurush" w:cs="Kalpurush"/>
          <w:sz w:val="24"/>
          <w:szCs w:val="24"/>
          <w:cs/>
          <w:lang w:bidi="bn-BD"/>
        </w:rPr>
        <w:t xml:space="preserve"> ইবন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রাদিয়াল্লাহু</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আনহু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ওয়াসাল্লাম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বর্ণনা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B91DE4" w:rsidRPr="00733F24">
        <w:rPr>
          <w:rFonts w:ascii="Kalpurush" w:hAnsi="Kalpurush" w:cs="Kalpurush" w:hint="cs"/>
          <w:sz w:val="24"/>
          <w:szCs w:val="24"/>
          <w:cs/>
          <w:lang w:bidi="bn-BD"/>
        </w:rPr>
        <w:t>,</w:t>
      </w:r>
    </w:p>
    <w:p w:rsidR="00295115" w:rsidRPr="00733F24" w:rsidRDefault="00F61B37" w:rsidP="00F61B37">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 xml:space="preserve">أنَّ نُوحًا قَالَ لِابْنِهِ عند موته: آمُرُكَ بِلَا إِلَهَ إِلَّا اللَّهُ، فَإِنَّ السَّمَوَاتِ السَّبْعَ، وَالْأَرْضِينَ السَّبْعَ، لَوْ وُضِعَتْ فِي كِفَّةٍ، وَوُضِعَتْ لَا إِلَهَ إِلَّا اللَّهُ فِي كِفَّةٍ، رَجَحَتْ بِهِنَّ لَا إِلَهَ إِلَّا اللَّهُ، </w:t>
      </w:r>
      <w:r w:rsidR="00295115" w:rsidRPr="00733F24">
        <w:rPr>
          <w:rFonts w:ascii="Kalpurush" w:hAnsi="Kalpurush" w:cs="KFGQPC Uthman Taha Naskh" w:hint="cs"/>
          <w:color w:val="003399"/>
          <w:sz w:val="24"/>
          <w:szCs w:val="24"/>
          <w:rtl/>
        </w:rPr>
        <w:t>وَلَوْ</w:t>
      </w:r>
      <w:r w:rsidR="00295115" w:rsidRPr="00733F24">
        <w:rPr>
          <w:rFonts w:ascii="Kalpurush" w:hAnsi="Kalpurush" w:cs="KFGQPC Uthman Taha Naskh"/>
          <w:color w:val="003399"/>
          <w:sz w:val="24"/>
          <w:szCs w:val="24"/>
          <w:rtl/>
        </w:rPr>
        <w:t xml:space="preserve"> أَنَّ السَّمَوَاتِ السَّبْعَ كُنَّ حَلْقَةً مُبْهَمَةً، لقَصَمَتْهُنَّ لَا إِلَهَ إِلَّا اللَّهُ</w:t>
      </w:r>
      <w:r w:rsidR="00192AD2" w:rsidRPr="00733F24">
        <w:rPr>
          <w:rFonts w:ascii="Arial" w:eastAsia="Times New Roman" w:hAnsi="Arial" w:cs="KFGQPC Uthman Taha Naskh" w:hint="cs"/>
          <w:color w:val="000099"/>
          <w:sz w:val="24"/>
          <w:szCs w:val="24"/>
          <w:rtl/>
          <w:lang w:bidi="ar-EG"/>
        </w:rPr>
        <w:t>»</w:t>
      </w:r>
    </w:p>
    <w:p w:rsidR="00295115" w:rsidRPr="00733F24" w:rsidRDefault="00C812F6" w:rsidP="00295115">
      <w:pPr>
        <w:bidi w:val="0"/>
        <w:jc w:val="both"/>
        <w:rPr>
          <w:rFonts w:ascii="Kalpurush" w:hAnsi="Kalpurush" w:cs="Kalpurush"/>
          <w:sz w:val="24"/>
          <w:szCs w:val="24"/>
          <w:lang w:bidi="bn-BD"/>
        </w:rPr>
      </w:pPr>
      <w:r w:rsidRPr="00733F24">
        <w:rPr>
          <w:rFonts w:ascii="Kalpurush" w:hAnsi="Kalpurush" w:cs="Kalpurush" w:hint="cs"/>
          <w:sz w:val="24"/>
          <w:szCs w:val="24"/>
          <w:cs/>
          <w:lang w:bidi="bn-BD"/>
        </w:rPr>
        <w:t>“</w:t>
      </w:r>
      <w:r w:rsidR="00B91DE4" w:rsidRPr="00733F24">
        <w:rPr>
          <w:rFonts w:ascii="Kalpurush" w:hAnsi="Kalpurush" w:cs="Kalpurush" w:hint="cs"/>
          <w:sz w:val="24"/>
          <w:szCs w:val="24"/>
          <w:cs/>
          <w:lang w:bidi="bn-BD"/>
        </w:rPr>
        <w:t>নূ</w:t>
      </w:r>
      <w:r w:rsidR="00295115" w:rsidRPr="00733F24">
        <w:rPr>
          <w:rFonts w:ascii="Kalpurush" w:hAnsi="Kalpurush" w:cs="Kalpurush" w:hint="cs"/>
          <w:sz w:val="24"/>
          <w:szCs w:val="24"/>
          <w:cs/>
          <w:lang w:bidi="bn-BD"/>
        </w:rPr>
        <w:t>হ</w:t>
      </w:r>
      <w:r w:rsidR="00295115" w:rsidRPr="00733F24">
        <w:rPr>
          <w:rFonts w:ascii="Kalpurush" w:hAnsi="Kalpurush" w:cs="Kalpurush"/>
          <w:sz w:val="24"/>
          <w:szCs w:val="24"/>
          <w:cs/>
          <w:lang w:bidi="bn-BD"/>
        </w:rPr>
        <w:t xml:space="preserve"> </w:t>
      </w:r>
      <w:r w:rsidR="000E1912" w:rsidRPr="00733F24">
        <w:rPr>
          <w:rFonts w:ascii="Kalpurush" w:hAnsi="Kalpurush" w:cs="Kalpurush" w:hint="cs"/>
          <w:sz w:val="24"/>
          <w:szCs w:val="24"/>
          <w:cs/>
          <w:lang w:bidi="bn-BD"/>
        </w:rPr>
        <w:t xml:space="preserve">আলাহিস সালাম </w:t>
      </w:r>
      <w:r w:rsidR="00295115" w:rsidRPr="00733F24">
        <w:rPr>
          <w:rFonts w:ascii="Kalpurush" w:hAnsi="Kalpurush" w:cs="Kalpurush" w:hint="cs"/>
          <w:sz w:val="24"/>
          <w:szCs w:val="24"/>
          <w:cs/>
          <w:lang w:bidi="bn-BD"/>
        </w:rPr>
        <w:t>মৃত্যুর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সময়</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 xml:space="preserve">স্বীয় </w:t>
      </w:r>
      <w:r w:rsidR="00295115" w:rsidRPr="00733F24">
        <w:rPr>
          <w:rFonts w:ascii="Kalpurush" w:hAnsi="Kalpurush" w:cs="Kalpurush" w:hint="cs"/>
          <w:sz w:val="24"/>
          <w:szCs w:val="24"/>
          <w:cs/>
          <w:lang w:bidi="bn-BD"/>
        </w:rPr>
        <w:t>সন্তানকে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নির্দেশ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দিচ্ছি</w:t>
      </w:r>
      <w:r w:rsidR="00B91DE4"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কারণ</w:t>
      </w:r>
      <w:r w:rsidR="00B91DE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পাল্লায়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পাল্লায়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তবুও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বিপরীত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পড়বে।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পরিণত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তবুও</w:t>
      </w:r>
      <w:r w:rsidR="00295115" w:rsidRPr="00733F24">
        <w:rPr>
          <w:rFonts w:ascii="Kalpurush" w:hAnsi="Kalpurush" w:cs="Kalpurush"/>
          <w:sz w:val="24"/>
          <w:szCs w:val="24"/>
          <w:cs/>
          <w:lang w:bidi="bn-BD"/>
        </w:rPr>
        <w:t xml:space="preserve"> </w:t>
      </w:r>
      <w:r w:rsidR="00D62A81">
        <w:rPr>
          <w:rFonts w:ascii="Kalpurush" w:hAnsi="Kalpurush" w:cs="Kalpurush" w:hint="cs"/>
          <w:sz w:val="24"/>
          <w:szCs w:val="24"/>
          <w:cs/>
          <w:lang w:bidi="bn-BD"/>
        </w:rPr>
        <w:t>‘</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D62A81">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হালকা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w:t>
      </w:r>
      <w:r w:rsidR="00841C74" w:rsidRPr="00733F24">
        <w:rPr>
          <w:rStyle w:val="FootnoteReference"/>
          <w:rFonts w:ascii="Kalpurush" w:hAnsi="Kalpurush" w:cs="Kalpurush"/>
          <w:sz w:val="24"/>
          <w:szCs w:val="24"/>
          <w:cs/>
          <w:lang w:bidi="bn-BD"/>
        </w:rPr>
        <w:footnoteReference w:id="18"/>
      </w:r>
      <w:r w:rsidR="00295115" w:rsidRPr="00733F24">
        <w:rPr>
          <w:rFonts w:ascii="Kalpurush" w:hAnsi="Kalpurush" w:cs="Kalpurush"/>
          <w:sz w:val="24"/>
          <w:szCs w:val="24"/>
          <w:cs/>
          <w:lang w:bidi="bn-BD"/>
        </w:rPr>
        <w:t xml:space="preserve"> </w:t>
      </w:r>
    </w:p>
    <w:p w:rsidR="00295115" w:rsidRPr="00733F24" w:rsidRDefault="006E72B2" w:rsidP="000B1D32">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lastRenderedPageBreak/>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B91DE4" w:rsidRPr="00733F24">
        <w:rPr>
          <w:rFonts w:ascii="Kalpurush" w:hAnsi="Kalpurush" w:cs="Kalpurush" w:hint="cs"/>
          <w:b/>
          <w:bCs/>
          <w:sz w:val="24"/>
          <w:szCs w:val="24"/>
          <w:cs/>
          <w:lang w:bidi="bn-BD"/>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295115" w:rsidRPr="00733F24">
        <w:rPr>
          <w:rFonts w:ascii="Kalpurush" w:hAnsi="Kalpurush" w:cs="Kalpurush"/>
          <w:sz w:val="24"/>
          <w:szCs w:val="24"/>
          <w:cs/>
          <w:lang w:bidi="bn-BD"/>
        </w:rPr>
        <w:t xml:space="preserve"> </w:t>
      </w:r>
      <w:r w:rsidR="000B1D32"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0B1D32" w:rsidRPr="00733F24">
        <w:rPr>
          <w:rFonts w:ascii="Kalpurush" w:hAnsi="Kalpurush" w:cs="Kalpurush" w:hint="cs"/>
          <w:sz w:val="24"/>
          <w:szCs w:val="24"/>
          <w:cs/>
          <w:lang w:bidi="bn-BD"/>
        </w:rPr>
        <w:t>র</w:t>
      </w:r>
      <w:r w:rsidR="007B05A4" w:rsidRPr="00733F24">
        <w:rPr>
          <w:rFonts w:ascii="Kalpurush" w:hAnsi="Kalpurush" w:cs="Kalpurush" w:hint="cs"/>
          <w:sz w:val="24"/>
          <w:szCs w:val="24"/>
          <w:cs/>
          <w:lang w:bidi="bn-BD"/>
        </w:rPr>
        <w:t xml:space="preserve"> কোনো </w:t>
      </w:r>
      <w:r w:rsidR="00295115" w:rsidRPr="00733F24">
        <w:rPr>
          <w:rFonts w:ascii="Kalpurush" w:hAnsi="Kalpurush" w:cs="Kalpurush" w:hint="cs"/>
          <w:sz w:val="24"/>
          <w:szCs w:val="24"/>
          <w:cs/>
          <w:lang w:bidi="bn-BD"/>
        </w:rPr>
        <w:t>পর্দা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পর্যন্ত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তিরমিযি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হুরায়রা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রাদিয়াল্লাহু</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আনহু</w:t>
      </w:r>
      <w:r w:rsidRPr="00733F24">
        <w:rPr>
          <w:rFonts w:ascii="Kalpurush" w:hAnsi="Kalpurush" w:cs="Kalpurush" w:hint="cs"/>
          <w:sz w:val="24"/>
          <w:szCs w:val="24"/>
          <w:cs/>
          <w:lang w:bidi="bn-BD"/>
        </w:rPr>
        <w:t xml:space="preserve"> থেকে </w:t>
      </w:r>
      <w:r w:rsidR="00295115" w:rsidRPr="00733F24">
        <w:rPr>
          <w:rFonts w:ascii="Kalpurush" w:hAnsi="Kalpurush" w:cs="Kalpurush" w:hint="cs"/>
          <w:sz w:val="24"/>
          <w:szCs w:val="24"/>
          <w:cs/>
          <w:lang w:bidi="bn-BD"/>
        </w:rPr>
        <w:t>বর্ণনা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ওয়াসাল্লাম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বলেছেন</w:t>
      </w:r>
      <w:r w:rsidR="00295115" w:rsidRPr="00733F24">
        <w:rPr>
          <w:rFonts w:ascii="Kalpurush" w:hAnsi="Kalpurush" w:cs="Kalpurush"/>
          <w:sz w:val="24"/>
          <w:szCs w:val="24"/>
          <w:cs/>
          <w:lang w:bidi="bn-BD"/>
        </w:rPr>
        <w:t>:</w:t>
      </w:r>
    </w:p>
    <w:p w:rsidR="00295115" w:rsidRPr="00733F24" w:rsidRDefault="00F61B37" w:rsidP="00810236">
      <w:pPr>
        <w:jc w:val="both"/>
        <w:rPr>
          <w:rFonts w:ascii="Kalpurush" w:hAnsi="Kalpurush" w:cs="KFGQPC Uthman Taha Naskh"/>
          <w:color w:val="003399"/>
          <w:sz w:val="24"/>
          <w:szCs w:val="24"/>
          <w:rtl/>
          <w:cs/>
          <w:lang w:bidi="bn-BD"/>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مَا قَالَ عَبْدٌ: لَا إِلَهَ إِلَّا اللَّهُ قَطُّ مُخْلِصًا إِلَّا فُتِحَتْ لَهُ أَبْوَابُ السَّمَاءِ حَتَّى تُفْضِيَ إِلَى الْعَرْشِ مَا اجْتَنَبَ الْكَبَائِرَ</w:t>
      </w:r>
      <w:r w:rsidR="00192AD2" w:rsidRPr="00733F24">
        <w:rPr>
          <w:rFonts w:ascii="Arial" w:eastAsia="Times New Roman" w:hAnsi="Arial" w:cs="KFGQPC Uthman Taha Naskh" w:hint="cs"/>
          <w:color w:val="000099"/>
          <w:sz w:val="24"/>
          <w:szCs w:val="24"/>
          <w:rtl/>
          <w:lang w:bidi="ar-EG"/>
        </w:rPr>
        <w:t>»</w:t>
      </w:r>
    </w:p>
    <w:p w:rsidR="00295115" w:rsidRPr="00733F24" w:rsidRDefault="00810236" w:rsidP="00357BE5">
      <w:pPr>
        <w:bidi w:val="0"/>
        <w:jc w:val="both"/>
        <w:rPr>
          <w:rFonts w:ascii="Kalpurush" w:hAnsi="Kalpurush" w:cs="Kalpurush"/>
          <w:sz w:val="24"/>
          <w:szCs w:val="24"/>
          <w:rtl/>
          <w:cs/>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কোন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বান্দা</w:t>
      </w:r>
      <w:r w:rsidR="00295115" w:rsidRPr="00733F24">
        <w:rPr>
          <w:rFonts w:ascii="Kalpurush" w:hAnsi="Kalpurush" w:cs="Kalpurush"/>
          <w:sz w:val="24"/>
          <w:szCs w:val="24"/>
          <w:cs/>
          <w:lang w:bidi="bn-BD"/>
        </w:rPr>
        <w:t xml:space="preserve"> </w:t>
      </w:r>
      <w:r w:rsidR="00357BE5">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অন্তঃস্থল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084702"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لَا إِلَهَ إِلَّا اللَّهُ</w:t>
      </w:r>
      <w:r w:rsidR="00084702" w:rsidRPr="00733F24">
        <w:rPr>
          <w:rFonts w:ascii="Arial" w:eastAsia="Times New Roman" w:hAnsi="Arial" w:cs="KFGQPC Uthman Taha Naskh" w:hint="cs"/>
          <w:color w:val="000099"/>
          <w:sz w:val="24"/>
          <w:szCs w:val="24"/>
          <w:rtl/>
          <w:lang w:bidi="ar-EG"/>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357BE5">
        <w:rPr>
          <w:rFonts w:ascii="Kalpurush" w:hAnsi="Kalpurush" w:cs="Kalpurush" w:hint="cs"/>
          <w:sz w:val="24"/>
          <w:szCs w:val="24"/>
          <w:cs/>
          <w:lang w:bidi="bn-BD"/>
        </w:rPr>
        <w:t>ছে</w:t>
      </w:r>
      <w:r w:rsidR="00295115" w:rsidRPr="00733F24">
        <w:rPr>
          <w:rFonts w:ascii="Kalpurush" w:hAnsi="Kalpurush" w:cs="Kalpurush"/>
          <w:sz w:val="24"/>
          <w:szCs w:val="24"/>
          <w:lang w:bidi="bn-BD"/>
        </w:rPr>
        <w:t xml:space="preserve">, </w:t>
      </w:r>
      <w:r w:rsidR="00357BE5">
        <w:rPr>
          <w:rFonts w:ascii="Kalpurush" w:hAnsi="Kalpurush" w:cs="Kalpurush" w:hint="cs"/>
          <w:sz w:val="24"/>
          <w:szCs w:val="24"/>
          <w:cs/>
          <w:lang w:bidi="bn-BD"/>
        </w:rPr>
        <w:t>তখনি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আসমানের</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দর</w:t>
      </w:r>
      <w:r w:rsidR="00295115" w:rsidRPr="00733F24">
        <w:rPr>
          <w:rFonts w:ascii="Kalpurush" w:hAnsi="Kalpurush" w:cs="Kalpurush" w:hint="cs"/>
          <w:sz w:val="24"/>
          <w:szCs w:val="24"/>
          <w:cs/>
          <w:lang w:bidi="bn-BD"/>
        </w:rPr>
        <w:t>জাসমূহ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খোলা</w:t>
      </w:r>
      <w:r w:rsidR="00295115" w:rsidRPr="00733F24">
        <w:rPr>
          <w:rFonts w:ascii="Kalpurush" w:hAnsi="Kalpurush" w:cs="Kalpurush"/>
          <w:sz w:val="24"/>
          <w:szCs w:val="24"/>
          <w:cs/>
          <w:lang w:bidi="bn-BD"/>
        </w:rPr>
        <w:t xml:space="preserve"> </w:t>
      </w:r>
      <w:r w:rsidR="000B1D32" w:rsidRPr="00733F24">
        <w:rPr>
          <w:rFonts w:ascii="Kalpurush" w:hAnsi="Kalpurush" w:cs="Kalpurush" w:hint="cs"/>
          <w:sz w:val="24"/>
          <w:szCs w:val="24"/>
          <w:cs/>
          <w:lang w:bidi="bn-BD"/>
        </w:rPr>
        <w:t xml:space="preserve">হয়েছে,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পর্যন্ত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যাবত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B91DE4" w:rsidRPr="00733F24">
        <w:rPr>
          <w:rFonts w:ascii="Kalpurush" w:hAnsi="Kalpurush" w:cs="Kalpurush" w:hint="cs"/>
          <w:sz w:val="24"/>
          <w:szCs w:val="24"/>
          <w:cs/>
          <w:lang w:bidi="bn-BD"/>
        </w:rPr>
        <w:t>কবী</w:t>
      </w:r>
      <w:r w:rsidR="00295115"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গুনাহ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841C74" w:rsidRPr="00733F24">
        <w:rPr>
          <w:rStyle w:val="FootnoteReference"/>
          <w:rFonts w:ascii="Kalpurush" w:hAnsi="Kalpurush" w:cs="SolaimanLipi"/>
          <w:sz w:val="24"/>
          <w:szCs w:val="24"/>
          <w:cs/>
          <w:lang w:bidi="hi-IN"/>
        </w:rPr>
        <w:footnoteReference w:id="19"/>
      </w:r>
      <w:r w:rsidR="00295115" w:rsidRPr="00733F24">
        <w:rPr>
          <w:rFonts w:ascii="Kalpurush" w:hAnsi="Kalpurush" w:cs="Kalpurush"/>
          <w:sz w:val="24"/>
          <w:szCs w:val="24"/>
          <w:cs/>
          <w:lang w:bidi="bn-BD"/>
        </w:rPr>
        <w:t xml:space="preserve"> </w:t>
      </w:r>
    </w:p>
    <w:p w:rsidR="00B91DE4" w:rsidRPr="00733F24" w:rsidRDefault="00810236" w:rsidP="006262E8">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ইল্লাল্লাহর</w:t>
      </w:r>
      <w:r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B91DE4" w:rsidRPr="00733F24">
        <w:rPr>
          <w:rFonts w:ascii="Kalpurush" w:hAnsi="Kalpurush" w:cs="Kalpurush" w:hint="cs"/>
          <w:b/>
          <w:bCs/>
          <w:sz w:val="24"/>
          <w:szCs w:val="24"/>
          <w:cs/>
          <w:lang w:bidi="bn-BD"/>
        </w:rPr>
        <w:t>:</w:t>
      </w:r>
      <w:r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 xml:space="preserve">তা </w:t>
      </w:r>
      <w:r w:rsidR="00295115" w:rsidRPr="00733F24">
        <w:rPr>
          <w:rFonts w:ascii="Kalpurush" w:hAnsi="Kalpurush" w:cs="Kalpurush" w:hint="cs"/>
          <w:sz w:val="24"/>
          <w:szCs w:val="24"/>
          <w:cs/>
          <w:lang w:bidi="bn-BD"/>
        </w:rPr>
        <w:t>নাজাতস্বরূপ</w:t>
      </w:r>
      <w:r w:rsidRPr="00733F24">
        <w:rPr>
          <w:rFonts w:ascii="Kalpurush" w:hAnsi="Kalpurush" w:cs="Kalpurush" w:hint="cs"/>
          <w:sz w:val="24"/>
          <w:szCs w:val="24"/>
          <w:cs/>
          <w:lang w:bidi="bn-BD"/>
        </w:rPr>
        <w:t xml:space="preserve"> হবে</w:t>
      </w:r>
      <w:r w:rsidR="00B91DE4"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B91DE4" w:rsidRPr="00733F24">
        <w:rPr>
          <w:rFonts w:ascii="Kalpurush" w:hAnsi="Kalpurush" w:cs="Kalpurush" w:hint="cs"/>
          <w:sz w:val="24"/>
          <w:szCs w:val="24"/>
          <w:cs/>
          <w:lang w:bidi="bn-BD"/>
        </w:rPr>
        <w:t>সহীহ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মুসলিমে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এসেছে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ওয়াসাল্লাম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মুয়া</w:t>
      </w:r>
      <w:r w:rsidR="00B91DE4" w:rsidRPr="00733F24">
        <w:rPr>
          <w:rFonts w:ascii="Kalpurush" w:hAnsi="Kalpurush" w:cs="Kalpurush" w:hint="cs"/>
          <w:sz w:val="24"/>
          <w:szCs w:val="24"/>
          <w:cs/>
          <w:lang w:bidi="bn-BD"/>
        </w:rPr>
        <w:t>যযি</w:t>
      </w:r>
      <w:r w:rsidR="00295115" w:rsidRPr="00733F24">
        <w:rPr>
          <w:rFonts w:ascii="Kalpurush" w:hAnsi="Kalpurush" w:cs="Kalpurush" w:hint="cs"/>
          <w:sz w:val="24"/>
          <w:szCs w:val="24"/>
          <w:cs/>
          <w:lang w:bidi="bn-BD"/>
        </w:rPr>
        <w:t>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শুনলেন</w:t>
      </w:r>
      <w:r w:rsidR="00295115" w:rsidRPr="00733F24">
        <w:rPr>
          <w:rFonts w:ascii="Kalpurush" w:hAnsi="Kalpurush" w:cs="Kalpurush"/>
          <w:sz w:val="24"/>
          <w:szCs w:val="24"/>
          <w:cs/>
          <w:lang w:bidi="bn-BD"/>
        </w:rPr>
        <w:t xml:space="preserve">: </w:t>
      </w:r>
      <w:r w:rsidR="006262E8"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أشهد أن لاإله إلاالله</w:t>
      </w:r>
      <w:r w:rsidR="006262E8" w:rsidRPr="00733F24">
        <w:rPr>
          <w:rFonts w:ascii="Arial" w:eastAsia="Times New Roman" w:hAnsi="Arial" w:cs="KFGQPC Uthman Taha Naskh" w:hint="cs"/>
          <w:color w:val="000099"/>
          <w:sz w:val="24"/>
          <w:szCs w:val="24"/>
          <w:rtl/>
          <w:lang w:bidi="ar-EG"/>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সাক্ষ্য</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দিচ্ছি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w:t>
      </w:r>
      <w:r w:rsidR="00357BE5">
        <w:rPr>
          <w:rFonts w:ascii="Kalpurush" w:hAnsi="Kalpurush" w:cs="Kalpurush" w:hint="cs"/>
          <w:sz w:val="24"/>
          <w:szCs w:val="24"/>
          <w:cs/>
          <w:lang w:bidi="bn-BD"/>
        </w:rPr>
        <w:t xml:space="preserve">সত্য </w:t>
      </w:r>
      <w:r w:rsidR="007B05A4" w:rsidRPr="00733F24">
        <w:rPr>
          <w:rFonts w:ascii="Kalpurush" w:hAnsi="Kalpurush" w:cs="Kalpurush"/>
          <w:sz w:val="24"/>
          <w:szCs w:val="24"/>
          <w:cs/>
          <w:lang w:bidi="bn-BD"/>
        </w:rPr>
        <w:t xml:space="preserve">কোনো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w:t>
      </w:r>
      <w:r w:rsidRPr="00733F24">
        <w:rPr>
          <w:rFonts w:ascii="Kalpurush" w:hAnsi="Kalpurush" w:cs="Kalpurush" w:hint="cs"/>
          <w:sz w:val="24"/>
          <w:szCs w:val="24"/>
          <w:cs/>
          <w:lang w:bidi="bn-BD"/>
        </w:rPr>
        <w:t>ল</w:t>
      </w:r>
      <w:r w:rsidR="00295115" w:rsidRPr="00733F24">
        <w:rPr>
          <w:rFonts w:ascii="Kalpurush" w:hAnsi="Kalpurush" w:cs="Kalpurush" w:hint="cs"/>
          <w:sz w:val="24"/>
          <w:szCs w:val="24"/>
          <w:cs/>
          <w:lang w:bidi="bn-BD"/>
        </w:rPr>
        <w:t>লেন</w:t>
      </w:r>
      <w:r w:rsidR="00295115" w:rsidRPr="00733F24">
        <w:rPr>
          <w:rFonts w:ascii="Kalpurush" w:hAnsi="Kalpurush" w:cs="Kalpurush"/>
          <w:sz w:val="24"/>
          <w:szCs w:val="24"/>
          <w:cs/>
          <w:lang w:bidi="bn-BD"/>
        </w:rPr>
        <w:t>:</w:t>
      </w:r>
      <w:r w:rsidR="00841C74" w:rsidRPr="00733F24">
        <w:rPr>
          <w:rFonts w:ascii="Kalpurush" w:hAnsi="Kalpurush" w:cstheme="minorBidi" w:hint="cs"/>
          <w:sz w:val="24"/>
          <w:szCs w:val="24"/>
          <w:rtl/>
        </w:rPr>
        <w:t xml:space="preserve"> </w:t>
      </w:r>
      <w:r w:rsidR="006262E8" w:rsidRPr="00733F24">
        <w:rPr>
          <w:rFonts w:ascii="Arial" w:eastAsia="Times New Roman" w:hAnsi="Arial" w:cs="KFGQPC Uthman Taha Naskh" w:hint="cs"/>
          <w:color w:val="000099"/>
          <w:sz w:val="24"/>
          <w:szCs w:val="24"/>
          <w:rtl/>
          <w:lang w:bidi="ar-EG"/>
        </w:rPr>
        <w:t>«</w:t>
      </w:r>
      <w:r w:rsidR="00841C74" w:rsidRPr="00733F24">
        <w:rPr>
          <w:rFonts w:ascii="Kalpurush" w:hAnsi="Kalpurush" w:cs="KFGQPC Uthman Taha Naskh" w:hint="cs"/>
          <w:color w:val="003399"/>
          <w:sz w:val="24"/>
          <w:szCs w:val="24"/>
          <w:rtl/>
        </w:rPr>
        <w:t>خَرَجَ مِنَ النَّارِ</w:t>
      </w:r>
      <w:r w:rsidR="006262E8" w:rsidRPr="00733F24">
        <w:rPr>
          <w:rFonts w:ascii="Arial" w:eastAsia="Times New Roman" w:hAnsi="Arial" w:cs="KFGQPC Uthman Taha Naskh" w:hint="cs"/>
          <w:color w:val="000099"/>
          <w:sz w:val="24"/>
          <w:szCs w:val="24"/>
          <w:rtl/>
          <w:lang w:bidi="ar-EG"/>
        </w:rPr>
        <w:t>»</w:t>
      </w:r>
      <w:r w:rsidR="00295115" w:rsidRPr="00733F24">
        <w:rPr>
          <w:rFonts w:ascii="Kalpurush" w:hAnsi="Kalpurush" w:cs="Kalpurush"/>
          <w:sz w:val="24"/>
          <w:szCs w:val="24"/>
          <w:cs/>
          <w:lang w:bidi="bn-BD"/>
        </w:rPr>
        <w:t xml:space="preserve"> </w:t>
      </w:r>
      <w:r w:rsidR="00841C74"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জাহান্নাম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পেল</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841C74" w:rsidRPr="00733F24">
        <w:rPr>
          <w:rStyle w:val="FootnoteReference"/>
          <w:rFonts w:ascii="Kalpurush" w:hAnsi="Kalpurush" w:cs="SolaimanLipi"/>
          <w:sz w:val="24"/>
          <w:szCs w:val="24"/>
          <w:cs/>
          <w:lang w:bidi="hi-IN"/>
        </w:rPr>
        <w:footnoteReference w:id="20"/>
      </w:r>
      <w:r w:rsidR="00295115" w:rsidRPr="00733F24">
        <w:rPr>
          <w:rFonts w:ascii="Kalpurush" w:hAnsi="Kalpurush" w:cs="Kalpurush"/>
          <w:sz w:val="24"/>
          <w:szCs w:val="24"/>
          <w:cs/>
          <w:lang w:bidi="bn-BD"/>
        </w:rPr>
        <w:t xml:space="preserve"> </w:t>
      </w:r>
    </w:p>
    <w:p w:rsidR="00295115" w:rsidRPr="00733F24" w:rsidRDefault="00295115" w:rsidP="00B91DE4">
      <w:pPr>
        <w:bidi w:val="0"/>
        <w:jc w:val="both"/>
        <w:rPr>
          <w:rFonts w:ascii="Kalpurush" w:hAnsi="Kalpurush" w:cs="Kalpurush"/>
          <w:sz w:val="24"/>
          <w:szCs w:val="24"/>
          <w:lang w:bidi="bn-BD"/>
        </w:rPr>
      </w:pPr>
      <w:r w:rsidRPr="00733F24">
        <w:rPr>
          <w:rFonts w:ascii="Kalpurush" w:hAnsi="Kalpurush" w:cs="Kalpurush" w:hint="cs"/>
          <w:sz w:val="24"/>
          <w:szCs w:val="24"/>
          <w:cs/>
          <w:lang w:bidi="bn-BD"/>
        </w:rPr>
        <w:t>ইতবান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00841C74" w:rsidRPr="00733F24">
        <w:rPr>
          <w:rFonts w:ascii="Kalpurush" w:hAnsi="Kalpurush" w:cs="Kalpurush"/>
          <w:sz w:val="24"/>
          <w:szCs w:val="24"/>
          <w:cs/>
          <w:lang w:bidi="bn-BD"/>
        </w:rPr>
        <w:t>:</w:t>
      </w:r>
    </w:p>
    <w:p w:rsidR="00295115" w:rsidRPr="00733F24" w:rsidRDefault="00F61B37" w:rsidP="00F61B37">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إِنَّ اللَّهَ حَرَّمَ عَلَى النَّارِ مَنْ قَالَ: لا إِلَهَ إِلا اللَّهُ، يَبْتَغِي بِذَلِكَ وَجْهَ اللَّهِ</w:t>
      </w:r>
      <w:r w:rsidR="00192AD2" w:rsidRPr="00733F24">
        <w:rPr>
          <w:rFonts w:ascii="Arial" w:eastAsia="Times New Roman" w:hAnsi="Arial" w:cs="KFGQPC Uthman Taha Naskh" w:hint="cs"/>
          <w:color w:val="000099"/>
          <w:sz w:val="24"/>
          <w:szCs w:val="24"/>
          <w:rtl/>
          <w:lang w:bidi="ar-EG"/>
        </w:rPr>
        <w:t>»</w:t>
      </w:r>
    </w:p>
    <w:p w:rsidR="00295115" w:rsidRPr="00733F24" w:rsidRDefault="00810236" w:rsidP="00810236">
      <w:pPr>
        <w:bidi w:val="0"/>
        <w:jc w:val="both"/>
        <w:rPr>
          <w:rFonts w:ascii="Kalpurush" w:hAnsi="Kalpurush" w:cs="Kalpurush"/>
          <w:sz w:val="24"/>
          <w:szCs w:val="24"/>
          <w:lang w:bidi="bn-BD"/>
        </w:rPr>
      </w:pPr>
      <w:r w:rsidRPr="00733F24">
        <w:rPr>
          <w:rFonts w:ascii="Kalpurush" w:hAnsi="Kalpurush" w:cs="Kalpurush" w:hint="cs"/>
          <w:sz w:val="24"/>
          <w:szCs w:val="24"/>
          <w:lang w:bidi="bn-BD"/>
        </w:rPr>
        <w:lastRenderedPageBreak/>
        <w:t>“</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সন্তুষ্টি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অর্জন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উদ্দেশ্যে</w:t>
      </w:r>
      <w:r w:rsidR="00295115" w:rsidRPr="00733F24">
        <w:rPr>
          <w:rFonts w:ascii="Kalpurush" w:hAnsi="Kalpurush" w:cs="Kalpurush"/>
          <w:sz w:val="24"/>
          <w:szCs w:val="24"/>
          <w:cs/>
          <w:lang w:bidi="bn-BD"/>
        </w:rPr>
        <w:t xml:space="preserve"> </w:t>
      </w:r>
      <w:r w:rsidR="00357BE5">
        <w:rPr>
          <w:rFonts w:ascii="Kalpurush" w:hAnsi="Kalpurush" w:cs="Kalpurush" w:hint="cs"/>
          <w:sz w:val="24"/>
          <w:szCs w:val="24"/>
          <w:cs/>
          <w:lang w:bidi="bn-BD"/>
        </w:rPr>
        <w:t>‘</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357BE5">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আগুনের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হারাম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দিবেন</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841C74" w:rsidRPr="00733F24">
        <w:rPr>
          <w:rStyle w:val="FootnoteReference"/>
          <w:rFonts w:ascii="Kalpurush" w:hAnsi="Kalpurush" w:cs="SolaimanLipi"/>
          <w:sz w:val="24"/>
          <w:szCs w:val="24"/>
          <w:cs/>
          <w:lang w:bidi="hi-IN"/>
        </w:rPr>
        <w:footnoteReference w:id="21"/>
      </w:r>
      <w:r w:rsidR="00295115" w:rsidRPr="00733F24">
        <w:rPr>
          <w:rFonts w:ascii="Kalpurush" w:hAnsi="Kalpurush" w:cs="Kalpurush"/>
          <w:sz w:val="24"/>
          <w:szCs w:val="24"/>
          <w:cs/>
          <w:lang w:bidi="bn-BD"/>
        </w:rPr>
        <w:t xml:space="preserve"> </w:t>
      </w:r>
    </w:p>
    <w:p w:rsidR="00295115" w:rsidRPr="00733F24" w:rsidRDefault="00357BE5" w:rsidP="007079E5">
      <w:pPr>
        <w:bidi w:val="0"/>
        <w:jc w:val="both"/>
        <w:rPr>
          <w:rFonts w:ascii="Kalpurush" w:hAnsi="Kalpurush" w:cs="Kalpurush"/>
          <w:sz w:val="24"/>
          <w:szCs w:val="24"/>
          <w:lang w:bidi="bn-BD"/>
        </w:rPr>
      </w:pPr>
      <w:r>
        <w:rPr>
          <w:rFonts w:ascii="Kalpurush" w:hAnsi="Kalpurush" w:cs="Kalpurush" w:hint="cs"/>
          <w:b/>
          <w:bCs/>
          <w:sz w:val="24"/>
          <w:szCs w:val="24"/>
          <w:cs/>
          <w:lang w:bidi="bn-BD"/>
        </w:rPr>
        <w:t>‘</w:t>
      </w:r>
      <w:r w:rsidR="00810236" w:rsidRPr="00733F24">
        <w:rPr>
          <w:rFonts w:ascii="Kalpurush" w:hAnsi="Kalpurush" w:cs="Kalpurush" w:hint="cs"/>
          <w:b/>
          <w:bCs/>
          <w:sz w:val="24"/>
          <w:szCs w:val="24"/>
          <w:cs/>
          <w:lang w:bidi="bn-BD"/>
        </w:rPr>
        <w:t>লা-ইলাহা</w:t>
      </w:r>
      <w:r w:rsidR="008A6EC4" w:rsidRPr="00733F24">
        <w:rPr>
          <w:rFonts w:ascii="Kalpurush" w:hAnsi="Kalpurush" w:cs="Kalpurush" w:hint="cs"/>
          <w:b/>
          <w:bCs/>
          <w:sz w:val="24"/>
          <w:szCs w:val="24"/>
          <w:cs/>
          <w:lang w:bidi="bn-BD"/>
        </w:rPr>
        <w:t xml:space="preserve"> ইল্লাল্লাহ</w:t>
      </w:r>
      <w:r>
        <w:rPr>
          <w:rFonts w:ascii="Kalpurush" w:hAnsi="Kalpurush" w:cs="Kalpurush" w:hint="cs"/>
          <w:b/>
          <w:bCs/>
          <w:sz w:val="24"/>
          <w:szCs w:val="24"/>
          <w:cs/>
          <w:lang w:bidi="bn-BD"/>
        </w:rPr>
        <w:t>’</w:t>
      </w:r>
      <w:r w:rsidR="008A6EC4" w:rsidRPr="00733F24">
        <w:rPr>
          <w:rFonts w:ascii="Kalpurush" w:hAnsi="Kalpurush" w:cs="Kalpurush" w:hint="cs"/>
          <w:b/>
          <w:bCs/>
          <w:sz w:val="24"/>
          <w:szCs w:val="24"/>
          <w:cs/>
          <w:lang w:bidi="bn-BD"/>
        </w:rPr>
        <w:t>র</w:t>
      </w:r>
      <w:r w:rsidR="00810236" w:rsidRPr="00733F24">
        <w:rPr>
          <w:rFonts w:ascii="Kalpurush" w:hAnsi="Kalpurush" w:cs="Kalpurush" w:hint="cs"/>
          <w:b/>
          <w:bCs/>
          <w:sz w:val="24"/>
          <w:szCs w:val="24"/>
          <w:cs/>
          <w:lang w:bidi="bn-BD"/>
        </w:rPr>
        <w:t xml:space="preserve"> </w:t>
      </w:r>
      <w:r w:rsidR="00295115"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B91DE4" w:rsidRPr="00733F24">
        <w:rPr>
          <w:rFonts w:ascii="Kalpurush" w:hAnsi="Kalpurush" w:cs="Kalpurush" w:hint="cs"/>
          <w:b/>
          <w:bCs/>
          <w:sz w:val="24"/>
          <w:szCs w:val="24"/>
          <w:cs/>
          <w:lang w:bidi="bn-BD"/>
        </w:rPr>
        <w:t>:</w:t>
      </w:r>
      <w:r w:rsidR="00295115" w:rsidRPr="00733F24">
        <w:rPr>
          <w:rFonts w:ascii="Kalpurush" w:hAnsi="Kalpurush" w:cs="Kalpurush"/>
          <w:sz w:val="24"/>
          <w:szCs w:val="24"/>
          <w:lang w:bidi="bn-BD"/>
        </w:rPr>
        <w:t xml:space="preserve"> </w:t>
      </w:r>
      <w:r w:rsidR="007079E5"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7079E5" w:rsidRPr="00733F24">
        <w:rPr>
          <w:rFonts w:ascii="Kalpurush" w:hAnsi="Kalpurush" w:cs="Kalpurush" w:hint="cs"/>
          <w:sz w:val="24"/>
          <w:szCs w:val="24"/>
          <w:cs/>
          <w:lang w:bidi="bn-BD"/>
        </w:rPr>
        <w:t xml:space="preserve">কে </w:t>
      </w:r>
      <w:r w:rsidR="00295115" w:rsidRPr="00733F24">
        <w:rPr>
          <w:rFonts w:ascii="Kalpurush" w:hAnsi="Kalpurush" w:cs="Kalpurush" w:hint="cs"/>
          <w:sz w:val="24"/>
          <w:szCs w:val="24"/>
          <w:cs/>
          <w:lang w:bidi="bn-BD"/>
        </w:rPr>
        <w:t>নবী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7079E5"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ওয়াসাল্লাম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ঈমানের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সর্বোত্তম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শাখা</w:t>
      </w:r>
      <w:r w:rsidR="00295115" w:rsidRPr="00733F24">
        <w:rPr>
          <w:rFonts w:ascii="Kalpurush" w:hAnsi="Kalpurush" w:cs="Kalpurush"/>
          <w:sz w:val="24"/>
          <w:szCs w:val="24"/>
          <w:cs/>
          <w:lang w:bidi="bn-BD"/>
        </w:rPr>
        <w:t xml:space="preserve"> </w:t>
      </w:r>
      <w:r w:rsidR="002E109D" w:rsidRPr="00733F24">
        <w:rPr>
          <w:rFonts w:ascii="Kalpurush" w:hAnsi="Kalpurush" w:cs="Kalpurush" w:hint="cs"/>
          <w:sz w:val="24"/>
          <w:szCs w:val="24"/>
          <w:cs/>
          <w:lang w:bidi="bn-BD"/>
        </w:rPr>
        <w:t xml:space="preserve">বলেছেন। </w:t>
      </w:r>
      <w:r w:rsidR="00295115" w:rsidRPr="00733F24">
        <w:rPr>
          <w:rFonts w:ascii="Kalpurush" w:hAnsi="Kalpurush" w:cs="Kalpurush" w:hint="cs"/>
          <w:sz w:val="24"/>
          <w:szCs w:val="24"/>
          <w:cs/>
          <w:lang w:bidi="bn-BD"/>
        </w:rPr>
        <w:t>আবু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হুরায়রা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রাদিয়াল্লাহু</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আনহু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বর্ণিত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ওয়াসাল্লাম</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295115" w:rsidRPr="00733F24" w:rsidRDefault="00F61B37" w:rsidP="00F61B37">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الإِيمَانُ بِضْعٌ وَسَبْعُونَ شُعْبَةً، أعلاها قَوْلُ: لَا إِلَهَ إِلَّا اللَّهُ، وَأَدْنَاهَا إِمَاطَةُ الأَذَى عَنِ الطَّرِيقِ</w:t>
      </w:r>
      <w:r w:rsidR="00192AD2" w:rsidRPr="00733F24">
        <w:rPr>
          <w:rFonts w:ascii="Arial" w:eastAsia="Times New Roman" w:hAnsi="Arial" w:cs="KFGQPC Uthman Taha Naskh" w:hint="cs"/>
          <w:color w:val="000099"/>
          <w:sz w:val="24"/>
          <w:szCs w:val="24"/>
          <w:rtl/>
          <w:lang w:bidi="ar-EG"/>
        </w:rPr>
        <w:t>»</w:t>
      </w:r>
    </w:p>
    <w:p w:rsidR="00295115" w:rsidRPr="00733F24" w:rsidRDefault="002E109D" w:rsidP="003C6586">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ঈমান</w:t>
      </w:r>
      <w:r w:rsidR="00295115" w:rsidRPr="00733F24">
        <w:rPr>
          <w:rFonts w:ascii="Kalpurush" w:hAnsi="Kalpurush" w:cs="Kalpurush"/>
          <w:sz w:val="24"/>
          <w:szCs w:val="24"/>
          <w:cs/>
          <w:lang w:bidi="bn-BD"/>
        </w:rPr>
        <w:t xml:space="preserve"> </w:t>
      </w:r>
      <w:r w:rsidR="003C6586" w:rsidRPr="00733F24">
        <w:rPr>
          <w:rFonts w:ascii="Kalpurush" w:hAnsi="Kalpurush" w:cs="Kalpurush" w:hint="cs"/>
          <w:sz w:val="24"/>
          <w:szCs w:val="24"/>
          <w:cs/>
          <w:lang w:bidi="bn-BD"/>
        </w:rPr>
        <w:t>সত্ত</w:t>
      </w:r>
      <w:r w:rsidR="00295115" w:rsidRPr="00733F24">
        <w:rPr>
          <w:rFonts w:ascii="Kalpurush" w:hAnsi="Kalpurush" w:cs="Kalpurush" w:hint="cs"/>
          <w:sz w:val="24"/>
          <w:szCs w:val="24"/>
          <w:cs/>
          <w:lang w:bidi="bn-BD"/>
        </w:rPr>
        <w:t>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অধিক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সংবলিত</w:t>
      </w:r>
      <w:r w:rsidR="003C6586"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সর্বোত্তম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শাখা</w:t>
      </w:r>
      <w:r w:rsidR="00295115" w:rsidRPr="00733F24">
        <w:rPr>
          <w:rFonts w:ascii="Kalpurush" w:hAnsi="Kalpurush" w:cs="Kalpurush"/>
          <w:sz w:val="24"/>
          <w:szCs w:val="24"/>
          <w:cs/>
          <w:lang w:bidi="bn-BD"/>
        </w:rPr>
        <w:t xml:space="preserve"> </w:t>
      </w:r>
      <w:r w:rsidR="003C6586" w:rsidRPr="00733F24">
        <w:rPr>
          <w:rFonts w:ascii="Kalpurush" w:hAnsi="Kalpurush" w:cs="Kalpurush" w:hint="cs"/>
          <w:sz w:val="24"/>
          <w:szCs w:val="24"/>
          <w:cs/>
          <w:lang w:bidi="bn-BD"/>
        </w:rPr>
        <w:t xml:space="preserve">হলো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সর্বনিম্ন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3B017F" w:rsidRPr="00733F24">
        <w:rPr>
          <w:rStyle w:val="FootnoteReference"/>
          <w:rFonts w:ascii="Kalpurush" w:hAnsi="Kalpurush" w:cs="SolaimanLipi"/>
          <w:sz w:val="24"/>
          <w:szCs w:val="24"/>
          <w:cs/>
          <w:lang w:bidi="hi-IN"/>
        </w:rPr>
        <w:footnoteReference w:id="22"/>
      </w:r>
      <w:r w:rsidR="00295115" w:rsidRPr="00733F24">
        <w:rPr>
          <w:rFonts w:ascii="Kalpurush" w:hAnsi="Kalpurush" w:cs="Kalpurush"/>
          <w:sz w:val="24"/>
          <w:szCs w:val="24"/>
          <w:cs/>
          <w:lang w:bidi="bn-BD"/>
        </w:rPr>
        <w:t xml:space="preserve"> </w:t>
      </w:r>
    </w:p>
    <w:p w:rsidR="00295115" w:rsidRPr="00733F24" w:rsidRDefault="00295115" w:rsidP="007079E5">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w:t>
      </w:r>
      <w:r w:rsidRPr="00733F24">
        <w:rPr>
          <w:rFonts w:ascii="Kalpurush" w:hAnsi="Kalpurush" w:cs="Kalpurush"/>
          <w:b/>
          <w:bCs/>
          <w:sz w:val="24"/>
          <w:szCs w:val="24"/>
          <w:cs/>
          <w:lang w:bidi="bn-BD"/>
        </w:rPr>
        <w:t>-</w:t>
      </w:r>
      <w:r w:rsidRPr="00733F24">
        <w:rPr>
          <w:rFonts w:ascii="Kalpurush" w:hAnsi="Kalpurush" w:cs="Kalpurush" w:hint="cs"/>
          <w:b/>
          <w:bCs/>
          <w:sz w:val="24"/>
          <w:szCs w:val="24"/>
          <w:cs/>
          <w:lang w:bidi="bn-BD"/>
        </w:rPr>
        <w:t>ইলাহা</w:t>
      </w:r>
      <w:r w:rsidR="008A6EC4" w:rsidRPr="00733F24">
        <w:rPr>
          <w:rFonts w:ascii="Kalpurush" w:hAnsi="Kalpurush" w:cs="Kalpurush"/>
          <w:b/>
          <w:bCs/>
          <w:sz w:val="24"/>
          <w:szCs w:val="24"/>
          <w:cs/>
          <w:lang w:bidi="bn-BD"/>
        </w:rPr>
        <w:t xml:space="preserve"> ইল্লাল্লাহর</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3C6586" w:rsidRPr="00733F24">
        <w:rPr>
          <w:rFonts w:ascii="Kalpurush" w:hAnsi="Kalpurush" w:cs="Kalpurush" w:hint="cs"/>
          <w:b/>
          <w:bCs/>
          <w:sz w:val="24"/>
          <w:szCs w:val="24"/>
          <w:cs/>
          <w:lang w:bidi="bn-BD"/>
        </w:rPr>
        <w:t>:</w:t>
      </w:r>
      <w:r w:rsidRPr="00733F24">
        <w:rPr>
          <w:rFonts w:ascii="Kalpurush" w:hAnsi="Kalpurush" w:cs="Kalpurush"/>
          <w:sz w:val="24"/>
          <w:szCs w:val="24"/>
          <w:lang w:bidi="bn-BD"/>
        </w:rPr>
        <w:t xml:space="preserve"> </w:t>
      </w:r>
      <w:r w:rsidR="007079E5"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007079E5" w:rsidRPr="00733F24">
        <w:rPr>
          <w:rFonts w:ascii="Kalpurush" w:hAnsi="Kalpurush" w:cs="Kalpurush" w:hint="cs"/>
          <w:sz w:val="24"/>
          <w:szCs w:val="24"/>
          <w:cs/>
          <w:lang w:bidi="bn-BD"/>
        </w:rPr>
        <w:t xml:space="preserve">কে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007079E5"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সর্বোত্তম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যিক</w:t>
      </w:r>
      <w:r w:rsidR="003C6586"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3C6586" w:rsidRPr="00733F24">
        <w:rPr>
          <w:rFonts w:ascii="Kalpurush" w:hAnsi="Kalpurush" w:cs="Kalpurush" w:hint="cs"/>
          <w:sz w:val="24"/>
          <w:szCs w:val="24"/>
          <w:cs/>
          <w:lang w:bidi="bn-BD"/>
        </w:rPr>
        <w:t xml:space="preserve"> ইমাম</w:t>
      </w:r>
      <w:r w:rsidRPr="00733F24">
        <w:rPr>
          <w:rFonts w:ascii="Kalpurush" w:hAnsi="Kalpurush" w:cs="Kalpurush"/>
          <w:sz w:val="24"/>
          <w:szCs w:val="24"/>
          <w:cs/>
          <w:lang w:bidi="bn-BD"/>
        </w:rPr>
        <w:t xml:space="preserve"> </w:t>
      </w:r>
      <w:r w:rsidR="003C6586" w:rsidRPr="00733F24">
        <w:rPr>
          <w:rFonts w:ascii="Kalpurush" w:hAnsi="Kalpurush" w:cs="Kalpurush" w:hint="cs"/>
          <w:sz w:val="24"/>
          <w:szCs w:val="24"/>
          <w:cs/>
          <w:lang w:bidi="bn-BD"/>
        </w:rPr>
        <w:t>তিরমিযী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প্রমুখগণ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জাবির</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আব্দুল্লাহ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রাসূলুল্লাহ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শুনেছেন</w:t>
      </w:r>
      <w:r w:rsidRPr="00733F24">
        <w:rPr>
          <w:rFonts w:ascii="Kalpurush" w:hAnsi="Kalpurush" w:cs="Kalpurush"/>
          <w:sz w:val="24"/>
          <w:szCs w:val="24"/>
          <w:cs/>
          <w:lang w:bidi="bn-BD"/>
        </w:rPr>
        <w:t>:</w:t>
      </w:r>
    </w:p>
    <w:p w:rsidR="00295115" w:rsidRPr="00733F24" w:rsidRDefault="00F61B37" w:rsidP="002E109D">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أَفْضَلُ الذِّكْرِ: لا إِلَهَ إِلا اللَّهُ، وأَفْضَلَ الدُّعَاءِ: الْحَمْدُ لِلَّهِ</w:t>
      </w:r>
      <w:r w:rsidR="00192AD2" w:rsidRPr="00733F24">
        <w:rPr>
          <w:rFonts w:ascii="Arial" w:eastAsia="Times New Roman" w:hAnsi="Arial" w:cs="KFGQPC Uthman Taha Naskh" w:hint="cs"/>
          <w:color w:val="000099"/>
          <w:sz w:val="24"/>
          <w:szCs w:val="24"/>
          <w:rtl/>
          <w:lang w:bidi="ar-EG"/>
        </w:rPr>
        <w:t>»</w:t>
      </w:r>
    </w:p>
    <w:p w:rsidR="00295115" w:rsidRPr="00733F24" w:rsidRDefault="002E109D" w:rsidP="002E109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সর্বোত্তম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যিক</w:t>
      </w:r>
      <w:r w:rsidR="003C6586"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সর্বোত্তম</w:t>
      </w:r>
      <w:r w:rsidR="008A6EC4" w:rsidRPr="00733F24">
        <w:rPr>
          <w:rFonts w:ascii="Kalpurush" w:hAnsi="Kalpurush" w:cs="Kalpurush"/>
          <w:sz w:val="24"/>
          <w:szCs w:val="24"/>
          <w:cs/>
          <w:lang w:bidi="bn-BD"/>
        </w:rPr>
        <w:t xml:space="preserve"> দো</w:t>
      </w:r>
      <w:r w:rsidR="008A6EC4" w:rsidRPr="00733F24">
        <w:rPr>
          <w:rFonts w:ascii="Kalpurush" w:hAnsi="Kalpurush" w:cs="Kalpurush"/>
          <w:sz w:val="24"/>
          <w:szCs w:val="24"/>
          <w:lang w:bidi="bn-BD"/>
        </w:rPr>
        <w:t>‘</w:t>
      </w:r>
      <w:r w:rsidR="008A6EC4" w:rsidRPr="00733F24">
        <w:rPr>
          <w:rFonts w:ascii="Kalpurush" w:hAnsi="Kalpurush" w:cs="Kalpurush"/>
          <w:sz w:val="24"/>
          <w:szCs w:val="24"/>
          <w:cs/>
          <w:lang w:bidi="bn-BD"/>
        </w:rPr>
        <w:t>আ</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হামদুলিল্লাহ</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3B017F" w:rsidRPr="00733F24">
        <w:rPr>
          <w:rStyle w:val="FootnoteReference"/>
          <w:rFonts w:ascii="Kalpurush" w:hAnsi="Kalpurush" w:cs="SolaimanLipi"/>
          <w:sz w:val="24"/>
          <w:szCs w:val="24"/>
          <w:cs/>
          <w:lang w:bidi="hi-IN"/>
        </w:rPr>
        <w:footnoteReference w:id="23"/>
      </w:r>
      <w:r w:rsidR="00295115" w:rsidRPr="00733F24">
        <w:rPr>
          <w:rFonts w:ascii="Kalpurush" w:hAnsi="Kalpurush" w:cs="Kalpurush"/>
          <w:sz w:val="24"/>
          <w:szCs w:val="24"/>
          <w:cs/>
          <w:lang w:bidi="bn-BD"/>
        </w:rPr>
        <w:t xml:space="preserve"> </w:t>
      </w:r>
    </w:p>
    <w:p w:rsidR="00295115" w:rsidRPr="00733F24" w:rsidRDefault="00295115" w:rsidP="00B84C63">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w:t>
      </w:r>
      <w:r w:rsidRPr="00733F24">
        <w:rPr>
          <w:rFonts w:ascii="Kalpurush" w:hAnsi="Kalpurush" w:cs="Kalpurush"/>
          <w:b/>
          <w:bCs/>
          <w:sz w:val="24"/>
          <w:szCs w:val="24"/>
          <w:cs/>
          <w:lang w:bidi="bn-BD"/>
        </w:rPr>
        <w:t>-</w:t>
      </w:r>
      <w:r w:rsidRPr="00733F24">
        <w:rPr>
          <w:rFonts w:ascii="Kalpurush" w:hAnsi="Kalpurush" w:cs="Kalpurush" w:hint="cs"/>
          <w:b/>
          <w:bCs/>
          <w:sz w:val="24"/>
          <w:szCs w:val="24"/>
          <w:cs/>
          <w:lang w:bidi="bn-BD"/>
        </w:rPr>
        <w:t>ইলাহা</w:t>
      </w:r>
      <w:r w:rsidR="008A6EC4" w:rsidRPr="00733F24">
        <w:rPr>
          <w:rFonts w:ascii="Kalpurush" w:hAnsi="Kalpurush" w:cs="Kalpurush"/>
          <w:b/>
          <w:bCs/>
          <w:sz w:val="24"/>
          <w:szCs w:val="24"/>
          <w:cs/>
          <w:lang w:bidi="bn-BD"/>
        </w:rPr>
        <w:t xml:space="preserve"> ইল্লাল্লাহর</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অপর</w:t>
      </w:r>
      <w:r w:rsidR="000B2F16" w:rsidRPr="00733F24">
        <w:rPr>
          <w:rFonts w:ascii="Kalpurush" w:hAnsi="Kalpurush" w:cs="Kalpurush"/>
          <w:b/>
          <w:bCs/>
          <w:sz w:val="24"/>
          <w:szCs w:val="24"/>
          <w:cs/>
          <w:lang w:bidi="bn-BD"/>
        </w:rPr>
        <w:t xml:space="preserve"> ফযীলত</w:t>
      </w:r>
      <w:r w:rsidR="003C6586" w:rsidRPr="00733F24">
        <w:rPr>
          <w:rFonts w:ascii="Kalpurush" w:hAnsi="Kalpurush" w:cs="Kalpurush" w:hint="cs"/>
          <w:b/>
          <w:bCs/>
          <w:sz w:val="24"/>
          <w:szCs w:val="24"/>
          <w:cs/>
          <w:lang w:bidi="bn-BD"/>
        </w:rPr>
        <w:t>:</w:t>
      </w:r>
      <w:r w:rsidRPr="00733F24">
        <w:rPr>
          <w:rFonts w:ascii="Kalpurush" w:hAnsi="Kalpurush" w:cs="Kalpurush"/>
          <w:sz w:val="24"/>
          <w:szCs w:val="24"/>
          <w:lang w:bidi="bn-BD"/>
        </w:rPr>
        <w:t xml:space="preserve"> </w:t>
      </w:r>
      <w:r w:rsidR="00B84C63"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00B84C63" w:rsidRPr="00733F24">
        <w:rPr>
          <w:rFonts w:ascii="Kalpurush" w:hAnsi="Kalpurush" w:cs="Kalpurush" w:hint="cs"/>
          <w:sz w:val="24"/>
          <w:szCs w:val="24"/>
          <w:cs/>
          <w:lang w:bidi="bn-BD"/>
        </w:rPr>
        <w:t xml:space="preserve"> যে </w:t>
      </w:r>
      <w:r w:rsidRPr="00733F24">
        <w:rPr>
          <w:rFonts w:ascii="Kalpurush" w:hAnsi="Kalpurush" w:cs="Kalpurush" w:hint="cs"/>
          <w:sz w:val="24"/>
          <w:szCs w:val="24"/>
          <w:cs/>
          <w:lang w:bidi="bn-BD"/>
        </w:rPr>
        <w:t>অন্তর</w:t>
      </w:r>
      <w:r w:rsidR="006554D8"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কিয়ামতের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রাসূলুল্লাহ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সুপারিশ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লাভ</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সবচেয়ে</w:t>
      </w:r>
      <w:r w:rsidR="008A6EC4" w:rsidRPr="00733F24">
        <w:rPr>
          <w:rFonts w:ascii="Kalpurush" w:hAnsi="Kalpurush" w:cs="Kalpurush"/>
          <w:sz w:val="24"/>
          <w:szCs w:val="24"/>
          <w:cs/>
          <w:lang w:bidi="bn-BD"/>
        </w:rPr>
        <w:t xml:space="preserve"> বেশি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ধন্য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009B4B30"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হুরায়রা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lastRenderedPageBreak/>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009B4B30" w:rsidRPr="00733F24">
        <w:rPr>
          <w:rFonts w:ascii="Kalpurush" w:hAnsi="Kalpurush" w:cs="Kalpurush" w:hint="cs"/>
          <w:sz w:val="24"/>
          <w:szCs w:val="24"/>
          <w:cs/>
          <w:lang w:bidi="bn-BD"/>
        </w:rPr>
        <w:t xml:space="preserve">জিজ্ঞেস করা </w:t>
      </w:r>
      <w:r w:rsidRPr="00733F24">
        <w:rPr>
          <w:rFonts w:ascii="Kalpurush" w:hAnsi="Kalpurush" w:cs="Kalpurush" w:hint="cs"/>
          <w:sz w:val="24"/>
          <w:szCs w:val="24"/>
          <w:cs/>
          <w:lang w:bidi="bn-BD"/>
        </w:rPr>
        <w:t>হল</w:t>
      </w:r>
      <w:r w:rsidR="003C6586" w:rsidRPr="00733F24">
        <w:rPr>
          <w:rFonts w:ascii="Kalpurush" w:hAnsi="Kalpurush" w:cs="Kalpurush" w:hint="cs"/>
          <w:sz w:val="24"/>
          <w:szCs w:val="24"/>
          <w:cs/>
          <w:lang w:bidi="bn-BD"/>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রাসূল</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কিয়ামতের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আপনার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সুপারিশ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লাভ</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সবচেয়ে</w:t>
      </w:r>
      <w:r w:rsidR="008A6EC4" w:rsidRPr="00733F24">
        <w:rPr>
          <w:rFonts w:ascii="Kalpurush" w:hAnsi="Kalpurush" w:cs="Kalpurush"/>
          <w:sz w:val="24"/>
          <w:szCs w:val="24"/>
          <w:cs/>
          <w:lang w:bidi="bn-BD"/>
        </w:rPr>
        <w:t xml:space="preserve"> বেশি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ধন্য</w:t>
      </w:r>
      <w:r w:rsidRPr="00733F24">
        <w:rPr>
          <w:rFonts w:ascii="Kalpurush" w:hAnsi="Kalpurush" w:cs="Kalpurush"/>
          <w:sz w:val="24"/>
          <w:szCs w:val="24"/>
          <w:cs/>
          <w:lang w:bidi="bn-BD"/>
        </w:rPr>
        <w:t xml:space="preserve"> </w:t>
      </w:r>
      <w:r w:rsidR="00B84C63" w:rsidRPr="00733F24">
        <w:rPr>
          <w:rFonts w:ascii="Kalpurush" w:hAnsi="Kalpurush" w:cs="Kalpurush" w:hint="cs"/>
          <w:sz w:val="24"/>
          <w:szCs w:val="24"/>
          <w:cs/>
          <w:lang w:bidi="bn-BD"/>
        </w:rPr>
        <w:t xml:space="preserve">কে </w:t>
      </w:r>
      <w:r w:rsidRPr="00733F24">
        <w:rPr>
          <w:rFonts w:ascii="Kalpurush" w:hAnsi="Kalpurush" w:cs="Kalpurush" w:hint="cs"/>
          <w:sz w:val="24"/>
          <w:szCs w:val="24"/>
          <w:cs/>
          <w:lang w:bidi="bn-BD"/>
        </w:rPr>
        <w:t>হবে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বললেন</w:t>
      </w:r>
      <w:r w:rsidRPr="00733F24">
        <w:rPr>
          <w:rFonts w:ascii="Kalpurush" w:hAnsi="Kalpurush" w:cs="Kalpurush"/>
          <w:sz w:val="24"/>
          <w:szCs w:val="24"/>
          <w:cs/>
          <w:lang w:bidi="bn-BD"/>
        </w:rPr>
        <w:t>:</w:t>
      </w:r>
    </w:p>
    <w:p w:rsidR="00295115" w:rsidRPr="00733F24" w:rsidRDefault="00F61B37" w:rsidP="009B4B30">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hint="cs"/>
          <w:color w:val="003399"/>
          <w:sz w:val="24"/>
          <w:szCs w:val="24"/>
          <w:rtl/>
        </w:rPr>
        <w:t>لَقَدْ</w:t>
      </w:r>
      <w:r w:rsidR="00295115" w:rsidRPr="00733F24">
        <w:rPr>
          <w:rFonts w:ascii="Kalpurush" w:hAnsi="Kalpurush" w:cs="KFGQPC Uthman Taha Naskh"/>
          <w:color w:val="003399"/>
          <w:sz w:val="24"/>
          <w:szCs w:val="24"/>
          <w:rtl/>
        </w:rPr>
        <w:t xml:space="preserve"> ظَنَنْتُ يَا أَبَا هُرَيْرَةَ، أَنْ لَا يَسْأَلَنِي عَنْ هَذَا الْحَدِيثِ أَحَدٌ أَوَّلُ مِنْكَ لِمَا رَأَيْتُ مِنْ حِرْصِكَ عَلَى الْحَدِيثِ، أَسْعَدُ النَّاسِ بِشَفَاعَتِي يَوْمَ الْقِيَامَةِ، مَنْ قَالَ لَا إِلَهَ إِلَّا اللَّهُ خَالِصًا مِنْ قَل</w:t>
      </w:r>
      <w:r w:rsidR="00295115" w:rsidRPr="00733F24">
        <w:rPr>
          <w:rFonts w:ascii="Kalpurush" w:hAnsi="Kalpurush" w:cs="KFGQPC Uthman Taha Naskh" w:hint="cs"/>
          <w:color w:val="003399"/>
          <w:sz w:val="24"/>
          <w:szCs w:val="24"/>
          <w:rtl/>
        </w:rPr>
        <w:t>ْبِهِ</w:t>
      </w:r>
      <w:r w:rsidR="00295115" w:rsidRPr="00733F24">
        <w:rPr>
          <w:rFonts w:ascii="Kalpurush" w:hAnsi="Kalpurush" w:cs="KFGQPC Uthman Taha Naskh"/>
          <w:color w:val="003399"/>
          <w:sz w:val="24"/>
          <w:szCs w:val="24"/>
          <w:rtl/>
        </w:rPr>
        <w:t xml:space="preserve"> أَوْ نَفْسِهِ</w:t>
      </w:r>
      <w:r w:rsidR="00192AD2" w:rsidRPr="00733F24">
        <w:rPr>
          <w:rFonts w:ascii="Arial" w:eastAsia="Times New Roman" w:hAnsi="Arial" w:cs="KFGQPC Uthman Taha Naskh" w:hint="cs"/>
          <w:color w:val="000099"/>
          <w:sz w:val="24"/>
          <w:szCs w:val="24"/>
          <w:rtl/>
          <w:lang w:bidi="ar-EG"/>
        </w:rPr>
        <w:t>»</w:t>
      </w:r>
    </w:p>
    <w:p w:rsidR="00295115" w:rsidRPr="00733F24" w:rsidRDefault="009B4B30" w:rsidP="009B4B30">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হুরায়রা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ধারণা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w:t>
      </w:r>
      <w:r w:rsidR="008A6EC4" w:rsidRPr="00733F24">
        <w:rPr>
          <w:rFonts w:ascii="Kalpurush" w:hAnsi="Kalpurush" w:cs="Kalpurush"/>
          <w:sz w:val="24"/>
          <w:szCs w:val="24"/>
          <w:cs/>
          <w:lang w:bidi="bn-BD"/>
        </w:rPr>
        <w:t xml:space="preserve"> হাদীস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সম্পর্কে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আগে</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কেউ</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জিজ্ঞেস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3C6586"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কারণ</w:t>
      </w:r>
      <w:r w:rsidR="003C6586" w:rsidRPr="00733F24">
        <w:rPr>
          <w:rFonts w:ascii="Kalpurush" w:hAnsi="Kalpurush" w:cs="Kalpurush" w:hint="cs"/>
          <w:sz w:val="24"/>
          <w:szCs w:val="24"/>
          <w:cs/>
          <w:lang w:bidi="bn-BD"/>
        </w:rPr>
        <w:t>,</w:t>
      </w:r>
      <w:r w:rsidR="008A6EC4" w:rsidRPr="00733F24">
        <w:rPr>
          <w:rFonts w:ascii="Kalpurush" w:hAnsi="Kalpurush" w:cs="Kalpurush"/>
          <w:sz w:val="24"/>
          <w:szCs w:val="24"/>
          <w:cs/>
          <w:lang w:bidi="bn-BD"/>
        </w:rPr>
        <w:t xml:space="preserve"> হাদীসে</w:t>
      </w:r>
      <w:r w:rsidR="00295115" w:rsidRPr="00733F24">
        <w:rPr>
          <w:rFonts w:ascii="Kalpurush" w:hAnsi="Kalpurush" w:cs="Kalpurush" w:hint="cs"/>
          <w:sz w:val="24"/>
          <w:szCs w:val="24"/>
          <w:cs/>
          <w:lang w:bidi="bn-BD"/>
        </w:rPr>
        <w:t>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আগ্রহ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লক্ষ্য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কিয়ামতের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লাভ</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সবচেয়ে</w:t>
      </w:r>
      <w:r w:rsidR="008A6EC4" w:rsidRPr="00733F24">
        <w:rPr>
          <w:rFonts w:ascii="Kalpurush" w:hAnsi="Kalpurush" w:cs="Kalpurush"/>
          <w:sz w:val="24"/>
          <w:szCs w:val="24"/>
          <w:cs/>
          <w:lang w:bidi="bn-BD"/>
        </w:rPr>
        <w:t xml:space="preserve"> বেশি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ভাগ্যবান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 xml:space="preserve">নিজের </w:t>
      </w:r>
      <w:r w:rsidR="00295115" w:rsidRPr="00733F24">
        <w:rPr>
          <w:rFonts w:ascii="Kalpurush" w:hAnsi="Kalpurush" w:cs="Kalpurush" w:hint="cs"/>
          <w:sz w:val="24"/>
          <w:szCs w:val="24"/>
          <w:cs/>
          <w:lang w:bidi="bn-BD"/>
        </w:rPr>
        <w:t>অন্তর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অথবা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নফস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খালিসভাবে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3B017F" w:rsidRPr="00733F24">
        <w:rPr>
          <w:rStyle w:val="FootnoteReference"/>
          <w:rFonts w:ascii="Kalpurush" w:hAnsi="Kalpurush" w:cs="SolaimanLipi"/>
          <w:sz w:val="24"/>
          <w:szCs w:val="24"/>
          <w:cs/>
          <w:lang w:bidi="hi-IN"/>
        </w:rPr>
        <w:footnoteReference w:id="24"/>
      </w:r>
    </w:p>
    <w:p w:rsidR="00295115" w:rsidRPr="00733F24" w:rsidRDefault="00295115" w:rsidP="007548CB">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অত্র</w:t>
      </w:r>
      <w:r w:rsidR="008A6EC4" w:rsidRPr="00733F24">
        <w:rPr>
          <w:rFonts w:ascii="Kalpurush" w:hAnsi="Kalpurush" w:cs="Kalpurush"/>
          <w:sz w:val="24"/>
          <w:szCs w:val="24"/>
          <w:cs/>
          <w:lang w:bidi="bn-BD"/>
        </w:rPr>
        <w:t xml:space="preserve"> হাদীসে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009B4B30" w:rsidRPr="00733F24">
        <w:rPr>
          <w:rFonts w:ascii="Kalpurush" w:hAnsi="Kalpurush" w:cs="Kalpurush" w:hint="cs"/>
          <w:sz w:val="24"/>
          <w:szCs w:val="24"/>
          <w:cs/>
          <w:lang w:bidi="bn-BD"/>
        </w:rPr>
        <w:t>ছে</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00084702" w:rsidRPr="00733F24">
        <w:rPr>
          <w:rFonts w:ascii="Arial" w:eastAsia="Times New Roman" w:hAnsi="Arial" w:cs="KFGQPC Uthman Taha Naskh" w:hint="cs"/>
          <w:color w:val="000099"/>
          <w:sz w:val="24"/>
          <w:szCs w:val="24"/>
          <w:rtl/>
          <w:lang w:bidi="ar-EG"/>
        </w:rPr>
        <w:t>«</w:t>
      </w:r>
      <w:r w:rsidRPr="00733F24">
        <w:rPr>
          <w:rFonts w:ascii="Kalpurush" w:hAnsi="Kalpurush" w:cs="KFGQPC Uthman Taha Naskh"/>
          <w:color w:val="003399"/>
          <w:sz w:val="24"/>
          <w:szCs w:val="24"/>
          <w:rtl/>
        </w:rPr>
        <w:t>مَنْ قَالَ لَا إِلَهَ إِلَّا اللَّهُ خَالِصًا مِنْ قَلْبِهِ</w:t>
      </w:r>
      <w:r w:rsidR="00A451B9" w:rsidRPr="00733F24">
        <w:rPr>
          <w:rFonts w:ascii="Arial" w:eastAsia="Times New Roman" w:hAnsi="Arial" w:cs="KFGQPC Uthman Taha Naskh" w:hint="cs"/>
          <w:color w:val="000099"/>
          <w:sz w:val="24"/>
          <w:szCs w:val="24"/>
          <w:rtl/>
          <w:lang w:bidi="ar-EG"/>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প্রমাণ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মুখে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যথেষ্ট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কুরআন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008A6EC4" w:rsidRPr="00733F24">
        <w:rPr>
          <w:rFonts w:ascii="Kalpurush" w:hAnsi="Kalpurush" w:cs="Kalpurush"/>
          <w:sz w:val="24"/>
          <w:szCs w:val="24"/>
          <w:cs/>
          <w:lang w:bidi="bn-BD"/>
        </w:rPr>
        <w:t xml:space="preserve"> হাদীসে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বর্ণিত</w:t>
      </w:r>
      <w:r w:rsidR="00710D4D" w:rsidRPr="00733F24">
        <w:rPr>
          <w:rFonts w:ascii="Kalpurush" w:hAnsi="Kalpurush" w:cs="Kalpurush"/>
          <w:sz w:val="24"/>
          <w:szCs w:val="24"/>
          <w:cs/>
          <w:lang w:bidi="bn-BD"/>
        </w:rPr>
        <w:t xml:space="preserve"> কালেমা</w:t>
      </w:r>
      <w:r w:rsidR="007548CB" w:rsidRPr="00733F24">
        <w:rPr>
          <w:rFonts w:ascii="Kalpurush" w:hAnsi="Kalpurush" w:cs="Kalpurush" w:hint="cs"/>
          <w:sz w:val="24"/>
          <w:szCs w:val="24"/>
          <w:cs/>
          <w:lang w:bidi="bn-BD"/>
        </w:rPr>
        <w:t>র</w:t>
      </w:r>
      <w:r w:rsidR="009B4B30"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শর্ত</w:t>
      </w:r>
      <w:r w:rsidR="009B4B30" w:rsidRPr="00733F24">
        <w:rPr>
          <w:rFonts w:ascii="Kalpurush" w:hAnsi="Kalpurush" w:cs="Kalpurush" w:hint="cs"/>
          <w:sz w:val="24"/>
          <w:szCs w:val="24"/>
          <w:cs/>
          <w:lang w:bidi="bn-BD"/>
        </w:rPr>
        <w:t xml:space="preserve">সমূহ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7548CB" w:rsidRPr="00733F24">
        <w:rPr>
          <w:rFonts w:ascii="Kalpurush" w:hAnsi="Kalpurush" w:cs="Kalpurush" w:hint="cs"/>
          <w:sz w:val="24"/>
          <w:szCs w:val="24"/>
          <w:cs/>
          <w:lang w:bidi="bn-BD"/>
        </w:rPr>
        <w:t xml:space="preserve">তার </w:t>
      </w:r>
      <w:r w:rsidRPr="00733F24">
        <w:rPr>
          <w:rFonts w:ascii="Kalpurush" w:hAnsi="Kalpurush" w:cs="Kalpurush" w:hint="cs"/>
          <w:sz w:val="24"/>
          <w:szCs w:val="24"/>
          <w:cs/>
          <w:lang w:bidi="bn-BD"/>
        </w:rPr>
        <w:t>জরুরি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বিষয়</w:t>
      </w:r>
      <w:r w:rsidR="009B4B30" w:rsidRPr="00733F24">
        <w:rPr>
          <w:rFonts w:ascii="Kalpurush" w:hAnsi="Kalpurush" w:cs="Kalpurush" w:hint="cs"/>
          <w:sz w:val="24"/>
          <w:szCs w:val="24"/>
          <w:cs/>
          <w:lang w:bidi="bn-BD"/>
        </w:rPr>
        <w:t>গুলো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বাস্তবায়ন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7548CB" w:rsidRPr="00733F24">
        <w:rPr>
          <w:rFonts w:ascii="Kalpurush" w:hAnsi="Kalpurush" w:cs="Kalpurush" w:hint="cs"/>
          <w:sz w:val="24"/>
          <w:szCs w:val="24"/>
          <w:cs/>
          <w:lang w:bidi="bn-BD"/>
        </w:rPr>
        <w:t xml:space="preserve">আবশ্যক, </w:t>
      </w:r>
      <w:r w:rsidR="009B4B30" w:rsidRPr="00733F24">
        <w:rPr>
          <w:rFonts w:ascii="Kalpurush" w:hAnsi="Kalpurush" w:cs="Kalpurush" w:hint="cs"/>
          <w:sz w:val="24"/>
          <w:szCs w:val="24"/>
          <w:cs/>
          <w:lang w:bidi="bn-BD"/>
        </w:rPr>
        <w:t xml:space="preserve">অন্যথায়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মূল্যহীন।</w:t>
      </w:r>
    </w:p>
    <w:p w:rsidR="007548CB" w:rsidRPr="00733F24" w:rsidRDefault="007548CB">
      <w:pPr>
        <w:bidi w:val="0"/>
        <w:rPr>
          <w:rFonts w:ascii="Kalpurush" w:hAnsi="Kalpurush" w:cs="Kalpurush"/>
          <w:sz w:val="24"/>
          <w:szCs w:val="24"/>
          <w:cs/>
          <w:lang w:bidi="bn-BD"/>
        </w:rPr>
      </w:pPr>
      <w:r w:rsidRPr="00733F24">
        <w:rPr>
          <w:rFonts w:ascii="Kalpurush" w:hAnsi="Kalpurush" w:cs="Kalpurush"/>
          <w:sz w:val="24"/>
          <w:szCs w:val="24"/>
          <w:cs/>
          <w:lang w:bidi="bn-BD"/>
        </w:rPr>
        <w:br w:type="page"/>
      </w:r>
    </w:p>
    <w:p w:rsidR="00295115" w:rsidRPr="004238FB" w:rsidRDefault="00295115" w:rsidP="008D563B">
      <w:pPr>
        <w:bidi w:val="0"/>
        <w:jc w:val="center"/>
        <w:rPr>
          <w:rFonts w:ascii="Kalpurush" w:hAnsi="Kalpurush" w:cs="Kalpurush"/>
          <w:b/>
          <w:bCs/>
          <w:color w:val="C00000"/>
          <w:sz w:val="24"/>
          <w:szCs w:val="24"/>
          <w:lang w:bidi="bn-BD"/>
        </w:rPr>
      </w:pPr>
      <w:r w:rsidRPr="004238FB">
        <w:rPr>
          <w:rFonts w:ascii="Kalpurush" w:hAnsi="Kalpurush" w:cs="Kalpurush" w:hint="cs"/>
          <w:b/>
          <w:bCs/>
          <w:color w:val="C00000"/>
          <w:sz w:val="24"/>
          <w:szCs w:val="24"/>
          <w:cs/>
          <w:lang w:bidi="bn-BD"/>
        </w:rPr>
        <w:lastRenderedPageBreak/>
        <w:t>লা</w:t>
      </w:r>
      <w:r w:rsidRPr="004238FB">
        <w:rPr>
          <w:rFonts w:ascii="Kalpurush" w:hAnsi="Kalpurush" w:cs="Kalpurush"/>
          <w:b/>
          <w:bCs/>
          <w:color w:val="C00000"/>
          <w:sz w:val="24"/>
          <w:szCs w:val="24"/>
          <w:cs/>
          <w:lang w:bidi="bn-BD"/>
        </w:rPr>
        <w:t>-</w:t>
      </w:r>
      <w:r w:rsidRPr="004238FB">
        <w:rPr>
          <w:rFonts w:ascii="Kalpurush" w:hAnsi="Kalpurush" w:cs="Kalpurush" w:hint="cs"/>
          <w:b/>
          <w:bCs/>
          <w:color w:val="C00000"/>
          <w:sz w:val="24"/>
          <w:szCs w:val="24"/>
          <w:cs/>
          <w:lang w:bidi="bn-BD"/>
        </w:rPr>
        <w:t>ইলাহা</w:t>
      </w:r>
      <w:r w:rsidR="008A6EC4" w:rsidRPr="004238FB">
        <w:rPr>
          <w:rFonts w:ascii="Kalpurush" w:hAnsi="Kalpurush" w:cs="Kalpurush"/>
          <w:b/>
          <w:bCs/>
          <w:color w:val="C00000"/>
          <w:sz w:val="24"/>
          <w:szCs w:val="24"/>
          <w:cs/>
          <w:lang w:bidi="bn-BD"/>
        </w:rPr>
        <w:t xml:space="preserve"> ইল্লাল্লাহর</w:t>
      </w:r>
      <w:r w:rsidRPr="004238FB">
        <w:rPr>
          <w:rFonts w:ascii="Kalpurush" w:hAnsi="Kalpurush" w:cs="Kalpurush"/>
          <w:b/>
          <w:bCs/>
          <w:color w:val="C00000"/>
          <w:sz w:val="24"/>
          <w:szCs w:val="24"/>
          <w:cs/>
          <w:lang w:bidi="bn-BD"/>
        </w:rPr>
        <w:t xml:space="preserve"> </w:t>
      </w:r>
      <w:r w:rsidRPr="004238FB">
        <w:rPr>
          <w:rFonts w:ascii="Kalpurush" w:hAnsi="Kalpurush" w:cs="Kalpurush" w:hint="cs"/>
          <w:b/>
          <w:bCs/>
          <w:color w:val="C00000"/>
          <w:sz w:val="24"/>
          <w:szCs w:val="24"/>
          <w:cs/>
          <w:lang w:bidi="bn-BD"/>
        </w:rPr>
        <w:t>শর্তসমূহ</w:t>
      </w:r>
    </w:p>
    <w:p w:rsidR="00295115" w:rsidRPr="00733F24" w:rsidRDefault="00357BE5" w:rsidP="003C6586">
      <w:pPr>
        <w:bidi w:val="0"/>
        <w:jc w:val="both"/>
        <w:rPr>
          <w:rFonts w:ascii="Kalpurush" w:hAnsi="Kalpurush" w:cs="Kalpurush"/>
          <w:sz w:val="24"/>
          <w:szCs w:val="24"/>
          <w:lang w:bidi="bn-BD"/>
        </w:rPr>
      </w:pPr>
      <w:r>
        <w:rPr>
          <w:rFonts w:ascii="Kalpurush" w:hAnsi="Kalpurush" w:cs="Kalpurush" w:hint="cs"/>
          <w:sz w:val="24"/>
          <w:szCs w:val="24"/>
          <w:cs/>
          <w:lang w:bidi="bn-BD"/>
        </w:rPr>
        <w:t>ইতো</w:t>
      </w:r>
      <w:r w:rsidR="00295115" w:rsidRPr="00733F24">
        <w:rPr>
          <w:rFonts w:ascii="Kalpurush" w:hAnsi="Kalpurush" w:cs="Kalpurush" w:hint="cs"/>
          <w:sz w:val="24"/>
          <w:szCs w:val="24"/>
          <w:cs/>
          <w:lang w:bidi="bn-BD"/>
        </w:rPr>
        <w:t>পূর্বে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সর্বোচ্চ</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সর্বোত্তম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সর্বশ্রেষ্ঠ</w:t>
      </w:r>
      <w:r w:rsidR="00710D4D" w:rsidRPr="00733F24">
        <w:rPr>
          <w:rFonts w:ascii="Kalpurush" w:hAnsi="Kalpurush" w:cs="Kalpurush"/>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কতক</w:t>
      </w:r>
      <w:r w:rsidR="000B2F16" w:rsidRPr="00733F24">
        <w:rPr>
          <w:rFonts w:ascii="Kalpurush" w:hAnsi="Kalpurush" w:cs="Kalpurush"/>
          <w:sz w:val="24"/>
          <w:szCs w:val="24"/>
          <w:cs/>
          <w:lang w:bidi="bn-BD"/>
        </w:rPr>
        <w:t xml:space="preserve"> ফযীলত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বদৌলতে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আখিরাতে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অনেক</w:t>
      </w:r>
      <w:r w:rsidR="000B2F16" w:rsidRPr="00733F24">
        <w:rPr>
          <w:rFonts w:ascii="Kalpurush" w:hAnsi="Kalpurush" w:cs="Kalpurush"/>
          <w:sz w:val="24"/>
          <w:szCs w:val="24"/>
          <w:cs/>
          <w:lang w:bidi="bn-BD"/>
        </w:rPr>
        <w:t xml:space="preserve"> ফযীলত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উপকার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কল্যাণ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হাসিল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3C6586" w:rsidRPr="00733F24">
        <w:rPr>
          <w:rFonts w:ascii="Kalpurush" w:hAnsi="Kalpurush" w:cs="Kalpurush" w:hint="cs"/>
          <w:sz w:val="24"/>
          <w:szCs w:val="24"/>
          <w:cs/>
          <w:lang w:bidi="bn-BD"/>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মুসলিম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w:t>
      </w:r>
      <w:r w:rsidR="00295115" w:rsidRPr="00733F24">
        <w:rPr>
          <w:rFonts w:ascii="Kalpurush" w:hAnsi="Kalpurush" w:cs="Kalpurush"/>
          <w:sz w:val="24"/>
          <w:szCs w:val="24"/>
          <w:cs/>
          <w:lang w:bidi="bn-BD"/>
        </w:rPr>
        <w:t xml:space="preserve"> </w:t>
      </w:r>
      <w:r w:rsidR="003C6586" w:rsidRPr="00733F24">
        <w:rPr>
          <w:rFonts w:ascii="Kalpurush" w:hAnsi="Kalpurush" w:cs="Kalpurush" w:hint="cs"/>
          <w:sz w:val="24"/>
          <w:szCs w:val="24"/>
          <w:cs/>
          <w:lang w:bidi="bn-BD"/>
        </w:rPr>
        <w:t>উচিৎ</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উচ্চারণ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যথেষ্ট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ফরযসমূহ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আদায়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শর্তসমূহ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জরুরি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কুরআন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E30F31" w:rsidRPr="00733F24">
        <w:rPr>
          <w:rFonts w:ascii="Kalpurush" w:hAnsi="Kalpurush" w:cs="Kalpurush" w:hint="cs"/>
          <w:sz w:val="24"/>
          <w:szCs w:val="24"/>
          <w:cs/>
          <w:lang w:bidi="bn-BD"/>
        </w:rPr>
        <w:t>সুন্না</w:t>
      </w:r>
      <w:r w:rsidR="003C6586" w:rsidRPr="00733F24">
        <w:rPr>
          <w:rFonts w:ascii="Kalpurush" w:hAnsi="Kalpurush" w:cs="Kalpurush" w:hint="cs"/>
          <w:sz w:val="24"/>
          <w:szCs w:val="24"/>
          <w:cs/>
          <w:lang w:bidi="bn-BD"/>
        </w:rPr>
        <w:t>হ</w:t>
      </w:r>
      <w:r w:rsidR="00E30F31" w:rsidRPr="00733F24">
        <w:rPr>
          <w:rFonts w:ascii="Kalpurush" w:hAnsi="Kalpurush" w:cs="Kalpurush" w:hint="cs"/>
          <w:sz w:val="24"/>
          <w:szCs w:val="24"/>
          <w:cs/>
          <w:lang w:bidi="bn-BD"/>
        </w:rPr>
        <w:t>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রয়েছে।</w:t>
      </w:r>
      <w:r w:rsidR="00295115" w:rsidRPr="00733F24">
        <w:rPr>
          <w:rFonts w:ascii="Kalpurush" w:hAnsi="Kalpurush" w:cs="Kalpurush"/>
          <w:sz w:val="24"/>
          <w:szCs w:val="24"/>
          <w:cs/>
          <w:lang w:bidi="bn-BD"/>
        </w:rPr>
        <w:t xml:space="preserve"> </w:t>
      </w:r>
      <w:r w:rsidR="00423116" w:rsidRPr="00733F24">
        <w:rPr>
          <w:rFonts w:ascii="Kalpurush" w:hAnsi="Kalpurush" w:cs="Kalpurush" w:hint="cs"/>
          <w:sz w:val="24"/>
          <w:szCs w:val="24"/>
          <w:cs/>
          <w:lang w:bidi="bn-BD"/>
        </w:rPr>
        <w:t>একটি</w:t>
      </w:r>
      <w:r w:rsidR="00423116" w:rsidRPr="00733F24">
        <w:rPr>
          <w:rFonts w:ascii="Kalpurush" w:hAnsi="Kalpurush" w:cs="Kalpurush"/>
          <w:sz w:val="24"/>
          <w:szCs w:val="24"/>
          <w:cs/>
          <w:lang w:bidi="bn-BD"/>
        </w:rPr>
        <w:t xml:space="preserve"> </w:t>
      </w:r>
      <w:r w:rsidR="00423116" w:rsidRPr="00733F24">
        <w:rPr>
          <w:rFonts w:ascii="Kalpurush" w:hAnsi="Kalpurush" w:cs="Kalpurush" w:hint="cs"/>
          <w:sz w:val="24"/>
          <w:szCs w:val="24"/>
          <w:cs/>
          <w:lang w:bidi="bn-BD"/>
        </w:rPr>
        <w:t xml:space="preserve">বিষয় </w:t>
      </w:r>
      <w:r w:rsidR="00295115" w:rsidRPr="00733F24">
        <w:rPr>
          <w:rFonts w:ascii="Kalpurush" w:hAnsi="Kalpurush" w:cs="Kalpurush" w:hint="cs"/>
          <w:sz w:val="24"/>
          <w:szCs w:val="24"/>
          <w:cs/>
          <w:lang w:bidi="bn-BD"/>
        </w:rPr>
        <w:t>প্রত্যেক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মুসলিম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w:t>
      </w:r>
      <w:r w:rsidR="00423116" w:rsidRPr="00733F24">
        <w:rPr>
          <w:rFonts w:ascii="Kalpurush" w:hAnsi="Kalpurush" w:cs="Kalpurush" w:hint="cs"/>
          <w:sz w:val="24"/>
          <w:szCs w:val="24"/>
          <w:cs/>
          <w:lang w:bidi="bn-BD"/>
        </w:rPr>
        <w:t xml:space="preserve"> 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নৈকট্য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হাসিল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3C6586"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নিজস্ব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রয়েছে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সংশ্লিষ্ট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3C6586"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গ্রহণ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3C6586"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যেমন</w:t>
      </w:r>
      <w:r w:rsidR="003C6586"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w:t>
      </w:r>
      <w:r w:rsidR="003C6586"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গ্রহণ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অনুরূপ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গ্রহণ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অনুরূপ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3C6586"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নির্ধারিত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গ্রহণ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কুরআন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E30F31" w:rsidRPr="00733F24">
        <w:rPr>
          <w:rFonts w:ascii="Kalpurush" w:hAnsi="Kalpurush" w:cs="Kalpurush" w:hint="cs"/>
          <w:sz w:val="24"/>
          <w:szCs w:val="24"/>
          <w:cs/>
          <w:lang w:bidi="bn-BD"/>
        </w:rPr>
        <w:t>সন্না</w:t>
      </w:r>
      <w:r w:rsidR="003C6586" w:rsidRPr="00733F24">
        <w:rPr>
          <w:rFonts w:ascii="Kalpurush" w:hAnsi="Kalpurush" w:cs="Kalpurush" w:hint="cs"/>
          <w:sz w:val="24"/>
          <w:szCs w:val="24"/>
          <w:cs/>
          <w:lang w:bidi="bn-BD"/>
        </w:rPr>
        <w:t>হ</w:t>
      </w:r>
      <w:r w:rsidR="00295115" w:rsidRPr="00733F24">
        <w:rPr>
          <w:rFonts w:ascii="Kalpurush" w:hAnsi="Kalpurush" w:cs="Kalpurush" w:hint="cs"/>
          <w:sz w:val="24"/>
          <w:szCs w:val="24"/>
          <w:cs/>
          <w:lang w:bidi="bn-BD"/>
        </w:rPr>
        <w:t>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বিধৃত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হয়েছে।</w:t>
      </w:r>
      <w:r w:rsidR="00E30F31"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অনুরূপ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গ্রহণ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যতক্ষণ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w:t>
      </w:r>
      <w:r w:rsidR="00E30F31" w:rsidRPr="00733F24">
        <w:rPr>
          <w:rFonts w:ascii="Kalpurush" w:hAnsi="Kalpurush" w:cs="Kalpurush" w:hint="cs"/>
          <w:sz w:val="24"/>
          <w:szCs w:val="24"/>
          <w:cs/>
          <w:lang w:bidi="bn-BD"/>
        </w:rPr>
        <w:t>সমূহ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পূরণ</w:t>
      </w:r>
      <w:r w:rsidR="00295115" w:rsidRPr="00733F24">
        <w:rPr>
          <w:rFonts w:ascii="Kalpurush" w:hAnsi="Kalpurush" w:cs="Kalpurush"/>
          <w:sz w:val="24"/>
          <w:szCs w:val="24"/>
          <w:cs/>
          <w:lang w:bidi="bn-BD"/>
        </w:rPr>
        <w:t xml:space="preserve"> </w:t>
      </w:r>
      <w:r w:rsidR="00E30F31" w:rsidRPr="00733F24">
        <w:rPr>
          <w:rFonts w:ascii="Kalpurush" w:hAnsi="Kalpurush" w:cs="Kalpurush" w:hint="cs"/>
          <w:sz w:val="24"/>
          <w:szCs w:val="24"/>
          <w:cs/>
          <w:lang w:bidi="bn-BD"/>
        </w:rPr>
        <w:t>করবে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বর্ণনা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কুরআন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8A6EC4" w:rsidRPr="00733F24">
        <w:rPr>
          <w:rFonts w:ascii="Kalpurush" w:hAnsi="Kalpurush" w:cs="Kalpurush"/>
          <w:sz w:val="24"/>
          <w:szCs w:val="24"/>
          <w:cs/>
          <w:lang w:bidi="bn-BD"/>
        </w:rPr>
        <w:t xml:space="preserve"> হাদীসে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এসেছে।</w:t>
      </w:r>
    </w:p>
    <w:p w:rsidR="00295115" w:rsidRPr="00733F24" w:rsidRDefault="00295115" w:rsidP="003C6586">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আমাদের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আদর্শ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পূর্বসূরিগণ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শর্তের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তাগিদ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003C6586"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কারণ</w:t>
      </w:r>
      <w:r w:rsidR="003C6586"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বাস্তবায়ন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গ্রহণযোগ্য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003C6586"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3C6586"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হাসান</w:t>
      </w:r>
      <w:r w:rsidRPr="00733F24">
        <w:rPr>
          <w:rFonts w:ascii="Kalpurush" w:hAnsi="Kalpurush" w:cs="Kalpurush"/>
          <w:sz w:val="24"/>
          <w:szCs w:val="24"/>
          <w:cs/>
          <w:lang w:bidi="bn-BD"/>
        </w:rPr>
        <w:t xml:space="preserve"> </w:t>
      </w:r>
      <w:r w:rsidR="003C6586" w:rsidRPr="00733F24">
        <w:rPr>
          <w:rFonts w:ascii="Kalpurush" w:hAnsi="Kalpurush" w:cs="Kalpurush" w:hint="cs"/>
          <w:sz w:val="24"/>
          <w:szCs w:val="24"/>
          <w:cs/>
          <w:lang w:bidi="bn-BD"/>
        </w:rPr>
        <w:t>বসরী</w:t>
      </w:r>
      <w:r w:rsidR="007B05A4" w:rsidRPr="00733F24">
        <w:rPr>
          <w:rFonts w:ascii="Kalpurush" w:hAnsi="Kalpurush" w:cs="Kalpurush"/>
          <w:sz w:val="24"/>
          <w:szCs w:val="24"/>
          <w:cs/>
          <w:lang w:bidi="bn-BD"/>
        </w:rPr>
        <w:t xml:space="preserve"> রহ.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জিজ্ঞেস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হল</w:t>
      </w:r>
      <w:r w:rsidR="003C6586"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কতক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00357BE5">
        <w:rPr>
          <w:rFonts w:ascii="Kalpurush" w:hAnsi="Kalpurush" w:cs="Kalpurush" w:hint="cs"/>
          <w:sz w:val="24"/>
          <w:szCs w:val="24"/>
          <w:cs/>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357BE5">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বললেন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00357BE5">
        <w:rPr>
          <w:rFonts w:ascii="Kalpurush" w:hAnsi="Kalpurush" w:cs="Kalpurush" w:hint="cs"/>
          <w:sz w:val="24"/>
          <w:szCs w:val="24"/>
          <w:cs/>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357BE5">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00423116" w:rsidRPr="00733F24">
        <w:rPr>
          <w:rFonts w:ascii="Kalpurush" w:hAnsi="Kalpurush" w:cs="Kalpurush" w:hint="cs"/>
          <w:sz w:val="24"/>
          <w:szCs w:val="24"/>
          <w:cs/>
          <w:lang w:bidi="bn-BD"/>
        </w:rPr>
        <w:t>বলবে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ফরযসমূহ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আদায়</w:t>
      </w:r>
      <w:r w:rsidRPr="00733F24">
        <w:rPr>
          <w:rFonts w:ascii="Kalpurush" w:hAnsi="Kalpurush" w:cs="Kalpurush"/>
          <w:sz w:val="24"/>
          <w:szCs w:val="24"/>
          <w:cs/>
          <w:lang w:bidi="bn-BD"/>
        </w:rPr>
        <w:t xml:space="preserve"> </w:t>
      </w:r>
      <w:r w:rsidR="00423116" w:rsidRPr="00733F24">
        <w:rPr>
          <w:rFonts w:ascii="Kalpurush" w:hAnsi="Kalpurush" w:cs="Kalpurush" w:hint="cs"/>
          <w:sz w:val="24"/>
          <w:szCs w:val="24"/>
          <w:cs/>
          <w:lang w:bidi="bn-BD"/>
        </w:rPr>
        <w:t>করবে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যাবে</w:t>
      </w:r>
      <w:r w:rsidR="00E30F31" w:rsidRPr="00733F24">
        <w:rPr>
          <w:rFonts w:ascii="Kalpurush" w:hAnsi="Kalpurush" w:cs="Kalpurush" w:hint="cs"/>
          <w:sz w:val="24"/>
          <w:szCs w:val="24"/>
          <w:cs/>
          <w:lang w:bidi="bn-BD"/>
        </w:rPr>
        <w:t>”</w:t>
      </w:r>
      <w:r w:rsidR="00E30F31" w:rsidRPr="00733F24">
        <w:rPr>
          <w:rFonts w:ascii="Kalpurush" w:hAnsi="Kalpurush" w:cs="SolaimanLipi" w:hint="cs"/>
          <w:sz w:val="24"/>
          <w:szCs w:val="24"/>
          <w:cs/>
          <w:lang w:bidi="hi-IN"/>
        </w:rPr>
        <w:t>।</w:t>
      </w:r>
    </w:p>
    <w:p w:rsidR="005F2BAA" w:rsidRPr="00733F24" w:rsidRDefault="00295115" w:rsidP="00357BE5">
      <w:pPr>
        <w:bidi w:val="0"/>
        <w:jc w:val="both"/>
        <w:rPr>
          <w:rFonts w:ascii="Kalpurush" w:hAnsi="Kalpurush" w:cs="Kalpurush"/>
          <w:sz w:val="24"/>
          <w:szCs w:val="24"/>
          <w:lang w:bidi="bn-BD"/>
        </w:rPr>
      </w:pPr>
      <w:r w:rsidRPr="00733F24">
        <w:rPr>
          <w:rFonts w:ascii="Kalpurush" w:hAnsi="Kalpurush" w:cs="Kalpurush" w:hint="cs"/>
          <w:sz w:val="24"/>
          <w:szCs w:val="24"/>
          <w:cs/>
          <w:lang w:bidi="bn-BD"/>
        </w:rPr>
        <w:t>প্রসিদ্ধ</w:t>
      </w:r>
      <w:r w:rsidR="00000ABE"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আরবি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ফারাযদাক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দাফন</w:t>
      </w:r>
      <w:r w:rsidRPr="00733F24">
        <w:rPr>
          <w:rFonts w:ascii="Kalpurush" w:hAnsi="Kalpurush" w:cs="Kalpurush"/>
          <w:sz w:val="24"/>
          <w:szCs w:val="24"/>
          <w:cs/>
          <w:lang w:bidi="bn-BD"/>
        </w:rPr>
        <w:t xml:space="preserve"> </w:t>
      </w:r>
      <w:r w:rsidR="00357BE5">
        <w:rPr>
          <w:rFonts w:ascii="Kalpurush" w:hAnsi="Kalpurush" w:cs="Kalpurush" w:hint="cs"/>
          <w:sz w:val="24"/>
          <w:szCs w:val="24"/>
          <w:cs/>
          <w:lang w:bidi="bn-BD"/>
        </w:rPr>
        <w:t>কর</w:t>
      </w:r>
      <w:r w:rsidRPr="00733F24">
        <w:rPr>
          <w:rFonts w:ascii="Kalpurush" w:hAnsi="Kalpurush" w:cs="Kalpurush" w:hint="cs"/>
          <w:sz w:val="24"/>
          <w:szCs w:val="24"/>
          <w:cs/>
          <w:lang w:bidi="bn-BD"/>
        </w:rPr>
        <w:t>ছিলেন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হাসান</w:t>
      </w:r>
      <w:r w:rsidRPr="00733F24">
        <w:rPr>
          <w:rFonts w:ascii="Kalpurush" w:hAnsi="Kalpurush" w:cs="Kalpurush"/>
          <w:sz w:val="24"/>
          <w:szCs w:val="24"/>
          <w:cs/>
          <w:lang w:bidi="bn-BD"/>
        </w:rPr>
        <w:t xml:space="preserve"> </w:t>
      </w:r>
      <w:r w:rsidR="003C6586" w:rsidRPr="00733F24">
        <w:rPr>
          <w:rFonts w:ascii="Kalpurush" w:hAnsi="Kalpurush" w:cs="Kalpurush" w:hint="cs"/>
          <w:sz w:val="24"/>
          <w:szCs w:val="24"/>
          <w:cs/>
          <w:lang w:bidi="bn-BD"/>
        </w:rPr>
        <w:t>বসরী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তাকে</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003C6586"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প্রস্তুত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বলল</w:t>
      </w:r>
      <w:r w:rsidRPr="00733F24">
        <w:rPr>
          <w:rFonts w:ascii="Kalpurush" w:hAnsi="Kalpurush" w:cs="Kalpurush"/>
          <w:sz w:val="24"/>
          <w:szCs w:val="24"/>
          <w:cs/>
          <w:lang w:bidi="bn-BD"/>
        </w:rPr>
        <w:t xml:space="preserve">: </w:t>
      </w:r>
      <w:r w:rsidR="003C6586" w:rsidRPr="00733F24">
        <w:rPr>
          <w:rFonts w:ascii="Kalpurush" w:hAnsi="Kalpurush" w:cs="Kalpurush" w:hint="cs"/>
          <w:sz w:val="24"/>
          <w:szCs w:val="24"/>
          <w:cs/>
          <w:lang w:bidi="bn-BD"/>
        </w:rPr>
        <w:t>সত্ত</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বছর</w:t>
      </w:r>
      <w:r w:rsidRPr="00733F24">
        <w:rPr>
          <w:rFonts w:ascii="Kalpurush" w:hAnsi="Kalpurush" w:cs="Kalpurush"/>
          <w:sz w:val="24"/>
          <w:szCs w:val="24"/>
          <w:cs/>
          <w:lang w:bidi="bn-BD"/>
        </w:rPr>
        <w:t xml:space="preserve"> </w:t>
      </w:r>
      <w:r w:rsidR="003C6586" w:rsidRPr="00733F24">
        <w:rPr>
          <w:rFonts w:ascii="Kalpurush" w:hAnsi="Kalpurush" w:cs="Kalpurush" w:hint="cs"/>
          <w:sz w:val="24"/>
          <w:szCs w:val="24"/>
          <w:cs/>
          <w:lang w:bidi="bn-BD"/>
        </w:rPr>
        <w:lastRenderedPageBreak/>
        <w:t>যাবৎ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সাক্ষীকে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প্রস্তুত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হাসান</w:t>
      </w:r>
      <w:r w:rsidRPr="00733F24">
        <w:rPr>
          <w:rFonts w:ascii="Kalpurush" w:hAnsi="Kalpurush" w:cs="Kalpurush"/>
          <w:sz w:val="24"/>
          <w:szCs w:val="24"/>
          <w:cs/>
          <w:lang w:bidi="bn-BD"/>
        </w:rPr>
        <w:t xml:space="preserve"> </w:t>
      </w:r>
      <w:r w:rsidR="003C6586" w:rsidRPr="00733F24">
        <w:rPr>
          <w:rFonts w:ascii="Kalpurush" w:hAnsi="Kalpurush" w:cs="Kalpurush" w:hint="cs"/>
          <w:sz w:val="24"/>
          <w:szCs w:val="24"/>
          <w:cs/>
          <w:lang w:bidi="bn-BD"/>
        </w:rPr>
        <w:t>বসরী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বললেন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প্রস্তুতি</w:t>
      </w:r>
      <w:r w:rsidRPr="00733F24">
        <w:rPr>
          <w:rFonts w:ascii="Kalpurush" w:hAnsi="Kalpurush" w:cs="Kalpurush"/>
          <w:sz w:val="24"/>
          <w:szCs w:val="24"/>
          <w:cs/>
          <w:lang w:bidi="bn-BD"/>
        </w:rPr>
        <w:t xml:space="preserve"> </w:t>
      </w:r>
      <w:r w:rsidR="00423116" w:rsidRPr="00733F24">
        <w:rPr>
          <w:rFonts w:ascii="Kalpurush" w:hAnsi="Kalpurush" w:cs="Kalpurush" w:hint="cs"/>
          <w:sz w:val="24"/>
          <w:szCs w:val="24"/>
          <w:cs/>
          <w:lang w:bidi="bn-BD"/>
        </w:rPr>
        <w:t>খুব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সুন্দর</w:t>
      </w:r>
      <w:r w:rsidR="003C6586" w:rsidRPr="00733F24">
        <w:rPr>
          <w:rFonts w:ascii="Kalpurush" w:hAnsi="Kalpurush" w:cs="Kalpurush" w:hint="cs"/>
          <w:sz w:val="24"/>
          <w:szCs w:val="24"/>
          <w:cs/>
          <w:lang w:bidi="bn-BD"/>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কতিপয়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খবরদার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সাধ্বী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অপবাদ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005F2BAA" w:rsidRPr="00733F24">
        <w:rPr>
          <w:rFonts w:ascii="Kalpurush" w:hAnsi="Kalpurush" w:cs="Kalpurush" w:hint="cs"/>
          <w:sz w:val="24"/>
          <w:szCs w:val="24"/>
          <w:cs/>
          <w:lang w:bidi="bn-BD"/>
        </w:rPr>
        <w:t>”</w:t>
      </w:r>
      <w:r w:rsidR="005F2BAA" w:rsidRPr="00733F24">
        <w:rPr>
          <w:rFonts w:ascii="Kalpurush" w:hAnsi="Kalpurush" w:cs="SolaimanLipi" w:hint="cs"/>
          <w:sz w:val="24"/>
          <w:szCs w:val="24"/>
          <w:cs/>
          <w:lang w:bidi="hi-IN"/>
        </w:rPr>
        <w:t>।</w:t>
      </w:r>
    </w:p>
    <w:p w:rsidR="00295115" w:rsidRPr="00733F24" w:rsidRDefault="00295115" w:rsidP="005F2BAA">
      <w:pPr>
        <w:bidi w:val="0"/>
        <w:jc w:val="both"/>
        <w:rPr>
          <w:rFonts w:ascii="Kalpurush" w:hAnsi="Kalpurush" w:cs="Kalpurush"/>
          <w:sz w:val="24"/>
          <w:szCs w:val="24"/>
          <w:lang w:bidi="bn-BD"/>
        </w:rPr>
      </w:pPr>
      <w:r w:rsidRPr="00733F24">
        <w:rPr>
          <w:rFonts w:ascii="Kalpurush" w:hAnsi="Kalpurush" w:cs="Kalpurush" w:hint="cs"/>
          <w:sz w:val="24"/>
          <w:szCs w:val="24"/>
          <w:cs/>
          <w:lang w:bidi="bn-BD"/>
        </w:rPr>
        <w:t>ওহাব</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মুনাব্বিহ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ব্যক্তিকে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প্রশ্ন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ছিল</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জান্নাতের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বললেন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অবশ্যই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প্রত্যেক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খোলা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অন্যথায়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খোলা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ইশারা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005F2BAA" w:rsidRPr="00733F24">
        <w:rPr>
          <w:rFonts w:ascii="Kalpurush" w:hAnsi="Kalpurush" w:cs="Kalpurush" w:hint="cs"/>
          <w:sz w:val="24"/>
          <w:szCs w:val="24"/>
          <w:cs/>
          <w:lang w:bidi="bn-BD"/>
        </w:rPr>
        <w:t>”</w:t>
      </w:r>
      <w:r w:rsidR="005F2BAA" w:rsidRPr="00733F24">
        <w:rPr>
          <w:rFonts w:ascii="Kalpurush" w:hAnsi="Kalpurush" w:cs="SolaimanLipi" w:hint="cs"/>
          <w:sz w:val="24"/>
          <w:szCs w:val="24"/>
          <w:cs/>
          <w:lang w:bidi="hi-IN"/>
        </w:rPr>
        <w:t>।</w:t>
      </w:r>
      <w:r w:rsidR="003B017F" w:rsidRPr="00733F24">
        <w:rPr>
          <w:rStyle w:val="FootnoteReference"/>
          <w:rFonts w:ascii="Kalpurush" w:hAnsi="Kalpurush" w:cs="SolaimanLipi"/>
          <w:sz w:val="24"/>
          <w:szCs w:val="24"/>
          <w:cs/>
          <w:lang w:bidi="hi-IN"/>
        </w:rPr>
        <w:footnoteReference w:id="25"/>
      </w:r>
      <w:r w:rsidRPr="00733F24">
        <w:rPr>
          <w:rFonts w:ascii="Kalpurush" w:hAnsi="Kalpurush" w:cs="Kalpurush"/>
          <w:sz w:val="24"/>
          <w:szCs w:val="24"/>
          <w:cs/>
          <w:lang w:bidi="bn-BD"/>
        </w:rPr>
        <w:t xml:space="preserve"> </w:t>
      </w:r>
    </w:p>
    <w:p w:rsidR="00295115" w:rsidRPr="00733F24" w:rsidRDefault="00295115" w:rsidP="00295115">
      <w:pPr>
        <w:bidi w:val="0"/>
        <w:jc w:val="both"/>
        <w:rPr>
          <w:rFonts w:ascii="Kalpurush" w:hAnsi="Kalpurush" w:cs="Kalpurush"/>
          <w:b/>
          <w:bCs/>
          <w:sz w:val="24"/>
          <w:szCs w:val="24"/>
          <w:lang w:bidi="bn-BD"/>
        </w:rPr>
      </w:pPr>
      <w:r w:rsidRPr="00733F24">
        <w:rPr>
          <w:rFonts w:ascii="Kalpurush" w:hAnsi="Kalpurush" w:cs="Kalpurush" w:hint="cs"/>
          <w:b/>
          <w:bCs/>
          <w:sz w:val="24"/>
          <w:szCs w:val="24"/>
          <w:cs/>
          <w:lang w:bidi="bn-BD"/>
        </w:rPr>
        <w:t>কুরআন</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ও</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সুন্নাহ</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অনুসন্ধান</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শেষে</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আহলে</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ইলমদের</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নিকট</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স্পষ্ট</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হয়েছে</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যে</w:t>
      </w:r>
      <w:r w:rsidRPr="00733F24">
        <w:rPr>
          <w:rFonts w:ascii="Kalpurush" w:hAnsi="Kalpurush" w:cs="Kalpurush"/>
          <w:b/>
          <w:bCs/>
          <w:sz w:val="24"/>
          <w:szCs w:val="24"/>
          <w:lang w:bidi="bn-BD"/>
        </w:rPr>
        <w:t xml:space="preserve">, </w:t>
      </w:r>
      <w:r w:rsidRPr="00733F24">
        <w:rPr>
          <w:rFonts w:ascii="Kalpurush" w:hAnsi="Kalpurush" w:cs="Kalpurush" w:hint="cs"/>
          <w:b/>
          <w:bCs/>
          <w:sz w:val="24"/>
          <w:szCs w:val="24"/>
          <w:cs/>
          <w:lang w:bidi="bn-BD"/>
        </w:rPr>
        <w:t>সাতটি</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শর্ত</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ব্যতীত</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লা</w:t>
      </w:r>
      <w:r w:rsidRPr="00733F24">
        <w:rPr>
          <w:rFonts w:ascii="Kalpurush" w:hAnsi="Kalpurush" w:cs="Kalpurush"/>
          <w:b/>
          <w:bCs/>
          <w:sz w:val="24"/>
          <w:szCs w:val="24"/>
          <w:cs/>
          <w:lang w:bidi="bn-BD"/>
        </w:rPr>
        <w:t>-</w:t>
      </w:r>
      <w:r w:rsidRPr="00733F24">
        <w:rPr>
          <w:rFonts w:ascii="Kalpurush" w:hAnsi="Kalpurush" w:cs="Kalpurush" w:hint="cs"/>
          <w:b/>
          <w:bCs/>
          <w:sz w:val="24"/>
          <w:szCs w:val="24"/>
          <w:cs/>
          <w:lang w:bidi="bn-BD"/>
        </w:rPr>
        <w:t>ইলাহা</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ইল্লাল্লাহ</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গ্রহণযোগ্য</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নয়</w:t>
      </w:r>
      <w:r w:rsidRPr="00733F24">
        <w:rPr>
          <w:rFonts w:ascii="Kalpurush" w:hAnsi="Kalpurush" w:cs="Kalpurush"/>
          <w:b/>
          <w:bCs/>
          <w:sz w:val="24"/>
          <w:szCs w:val="24"/>
          <w:lang w:bidi="bn-BD"/>
        </w:rPr>
        <w:t xml:space="preserve">, </w:t>
      </w:r>
      <w:r w:rsidRPr="00733F24">
        <w:rPr>
          <w:rFonts w:ascii="Kalpurush" w:hAnsi="Kalpurush" w:cs="Kalpurush" w:hint="cs"/>
          <w:b/>
          <w:bCs/>
          <w:sz w:val="24"/>
          <w:szCs w:val="24"/>
          <w:cs/>
          <w:lang w:bidi="bn-BD"/>
        </w:rPr>
        <w:t>সেগুলো</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হচ্ছে</w:t>
      </w:r>
      <w:r w:rsidRPr="00733F24">
        <w:rPr>
          <w:rFonts w:ascii="Kalpurush" w:hAnsi="Kalpurush" w:cs="Kalpurush"/>
          <w:b/>
          <w:bCs/>
          <w:sz w:val="24"/>
          <w:szCs w:val="24"/>
          <w:cs/>
          <w:lang w:bidi="bn-BD"/>
        </w:rPr>
        <w:t>:</w:t>
      </w:r>
    </w:p>
    <w:p w:rsidR="005F2BAA" w:rsidRPr="00733F24" w:rsidRDefault="00295115" w:rsidP="00285F5C">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১</w:t>
      </w:r>
      <w:r w:rsidRPr="00733F24">
        <w:rPr>
          <w:rFonts w:ascii="Kalpurush" w:hAnsi="Kalpurush" w:cs="Kalpurush"/>
          <w:sz w:val="24"/>
          <w:szCs w:val="24"/>
          <w:cs/>
          <w:lang w:bidi="bn-BD"/>
        </w:rPr>
        <w:t>.</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00285F5C"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অর্থাৎ</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অস্বীকার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সাব্যস্ত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জরুরি</w:t>
      </w:r>
      <w:r w:rsidR="005F2BAA" w:rsidRPr="00733F24">
        <w:rPr>
          <w:rFonts w:ascii="Kalpurush" w:hAnsi="Kalpurush" w:cs="Kalpurush" w:hint="cs"/>
          <w:sz w:val="24"/>
          <w:szCs w:val="24"/>
          <w:lang w:bidi="bn-BD"/>
        </w:rPr>
        <w:t>,</w:t>
      </w:r>
      <w:r w:rsidRPr="00733F24">
        <w:rPr>
          <w:rFonts w:ascii="Kalpurush" w:hAnsi="Kalpurush" w:cs="Kalpurush"/>
          <w:sz w:val="24"/>
          <w:szCs w:val="24"/>
          <w:lang w:bidi="bn-BD"/>
        </w:rPr>
        <w:t xml:space="preserve"> </w:t>
      </w:r>
      <w:r w:rsidR="005F2BAA" w:rsidRPr="00733F24">
        <w:rPr>
          <w:rFonts w:ascii="Kalpurush" w:hAnsi="Kalpurush" w:cs="Kalpurush" w:hint="cs"/>
          <w:sz w:val="24"/>
          <w:szCs w:val="24"/>
          <w:cs/>
          <w:lang w:bidi="bn-BD"/>
        </w:rPr>
        <w:t>যা</w:t>
      </w:r>
      <w:r w:rsidR="005F2BAA"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সম্পর্কে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অজ্ঞ</w:t>
      </w:r>
      <w:r w:rsidR="005F2BAA" w:rsidRPr="00733F24">
        <w:rPr>
          <w:rFonts w:ascii="Kalpurush" w:hAnsi="Kalpurush" w:cs="Kalpurush" w:hint="cs"/>
          <w:sz w:val="24"/>
          <w:szCs w:val="24"/>
          <w:cs/>
          <w:lang w:bidi="bn-BD"/>
        </w:rPr>
        <w:t>তার বিপরীত।</w:t>
      </w:r>
    </w:p>
    <w:p w:rsidR="00295115" w:rsidRPr="00733F24" w:rsidRDefault="00295115" w:rsidP="005B5FE6">
      <w:pPr>
        <w:bidi w:val="0"/>
        <w:jc w:val="both"/>
        <w:rPr>
          <w:rFonts w:ascii="Kalpurush" w:hAnsi="Kalpurush" w:cs="Kalpurush"/>
          <w:sz w:val="24"/>
          <w:szCs w:val="24"/>
          <w:lang w:bidi="bn-BD"/>
        </w:rPr>
      </w:pPr>
      <w:r w:rsidRPr="00733F24">
        <w:rPr>
          <w:rFonts w:ascii="Kalpurush" w:hAnsi="Kalpurush" w:cs="Kalpurush" w:hint="cs"/>
          <w:sz w:val="24"/>
          <w:szCs w:val="24"/>
          <w:cs/>
          <w:lang w:bidi="bn-BD"/>
        </w:rPr>
        <w:t>২</w:t>
      </w:r>
      <w:r w:rsidRPr="00733F24">
        <w:rPr>
          <w:rFonts w:ascii="Kalpurush" w:hAnsi="Kalpurush" w:cs="Kalpurush"/>
          <w:sz w:val="24"/>
          <w:szCs w:val="24"/>
          <w:cs/>
          <w:lang w:bidi="bn-BD"/>
        </w:rPr>
        <w:t>.</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সাব্যস্ত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বিশ্বাস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0B68EB" w:rsidRPr="00733F24">
        <w:rPr>
          <w:rFonts w:ascii="Kalpurush" w:hAnsi="Kalpurush" w:cs="Kalpurush" w:hint="cs"/>
          <w:sz w:val="24"/>
          <w:szCs w:val="24"/>
          <w:cs/>
          <w:lang w:bidi="bn-BD"/>
        </w:rPr>
        <w:t xml:space="preserve"> জরুরি</w:t>
      </w:r>
      <w:r w:rsidRPr="00733F24">
        <w:rPr>
          <w:rFonts w:ascii="Kalpurush" w:hAnsi="Kalpurush" w:cs="Kalpurush"/>
          <w:sz w:val="24"/>
          <w:szCs w:val="24"/>
          <w:lang w:bidi="bn-BD"/>
        </w:rPr>
        <w:t xml:space="preserve">, </w:t>
      </w:r>
      <w:r w:rsidR="005B5FE6" w:rsidRPr="00733F24">
        <w:rPr>
          <w:rFonts w:ascii="Kalpurush" w:hAnsi="Kalpurush" w:cs="Kalpurush" w:hint="cs"/>
          <w:sz w:val="24"/>
          <w:szCs w:val="24"/>
          <w:cs/>
          <w:lang w:bidi="bn-BD"/>
        </w:rPr>
        <w:t>যা</w:t>
      </w:r>
      <w:r w:rsidR="00710D4D" w:rsidRPr="00733F24">
        <w:rPr>
          <w:rFonts w:ascii="Kalpurush" w:hAnsi="Kalpurush" w:cs="Kalpurush" w:hint="cs"/>
          <w:sz w:val="24"/>
          <w:szCs w:val="24"/>
          <w:cs/>
          <w:lang w:bidi="bn-BD"/>
        </w:rPr>
        <w:t xml:space="preserve"> কালেমা</w:t>
      </w:r>
      <w:r w:rsidR="005B5FE6" w:rsidRPr="00733F24">
        <w:rPr>
          <w:rFonts w:ascii="Kalpurush" w:hAnsi="Kalpurush" w:cs="Kalpurush" w:hint="cs"/>
          <w:sz w:val="24"/>
          <w:szCs w:val="24"/>
          <w:lang w:bidi="bn-BD"/>
        </w:rPr>
        <w:t xml:space="preserve"> </w:t>
      </w:r>
      <w:r w:rsidR="005B5FE6" w:rsidRPr="00733F24">
        <w:rPr>
          <w:rFonts w:ascii="Kalpurush" w:hAnsi="Kalpurush" w:cs="Kalpurush" w:hint="cs"/>
          <w:sz w:val="24"/>
          <w:szCs w:val="24"/>
          <w:cs/>
          <w:lang w:bidi="bn-BD"/>
        </w:rPr>
        <w:t>সম্পর্কে</w:t>
      </w:r>
      <w:r w:rsidR="005B5FE6"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সংশয়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005B5FE6" w:rsidRPr="00733F24">
        <w:rPr>
          <w:rFonts w:ascii="Kalpurush" w:hAnsi="Kalpurush" w:cs="Kalpurush" w:hint="cs"/>
          <w:sz w:val="24"/>
          <w:szCs w:val="24"/>
          <w:cs/>
          <w:lang w:bidi="bn-BD"/>
        </w:rPr>
        <w:t>পোষণ করার বিপরীত।</w:t>
      </w:r>
    </w:p>
    <w:p w:rsidR="00295115" w:rsidRPr="00733F24" w:rsidRDefault="00295115" w:rsidP="00BC4BD7">
      <w:pPr>
        <w:bidi w:val="0"/>
        <w:jc w:val="both"/>
        <w:rPr>
          <w:rFonts w:ascii="Kalpurush" w:hAnsi="Kalpurush" w:cs="Kalpurush"/>
          <w:sz w:val="24"/>
          <w:szCs w:val="24"/>
          <w:lang w:bidi="bn-BD"/>
        </w:rPr>
      </w:pPr>
      <w:r w:rsidRPr="00733F24">
        <w:rPr>
          <w:rFonts w:ascii="Kalpurush" w:hAnsi="Kalpurush" w:cs="Kalpurush" w:hint="cs"/>
          <w:sz w:val="24"/>
          <w:szCs w:val="24"/>
          <w:cs/>
          <w:lang w:bidi="bn-BD"/>
        </w:rPr>
        <w:t>৩</w:t>
      </w:r>
      <w:r w:rsidRPr="00733F24">
        <w:rPr>
          <w:rFonts w:ascii="Kalpurush" w:hAnsi="Kalpurush" w:cs="Kalpurush"/>
          <w:sz w:val="24"/>
          <w:szCs w:val="24"/>
          <w:cs/>
          <w:lang w:bidi="bn-BD"/>
        </w:rPr>
        <w:t>.</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ইখলাস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প্রদর্শন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0B68EB" w:rsidRPr="00733F24">
        <w:rPr>
          <w:rFonts w:ascii="Kalpurush" w:hAnsi="Kalpurush" w:cs="Kalpurush" w:hint="cs"/>
          <w:sz w:val="24"/>
          <w:szCs w:val="24"/>
          <w:cs/>
          <w:lang w:bidi="bn-BD"/>
        </w:rPr>
        <w:t xml:space="preserve"> জরুরি</w:t>
      </w:r>
      <w:r w:rsidRPr="00733F24">
        <w:rPr>
          <w:rFonts w:ascii="Kalpurush" w:hAnsi="Kalpurush" w:cs="Kalpurush"/>
          <w:sz w:val="24"/>
          <w:szCs w:val="24"/>
          <w:lang w:bidi="bn-BD"/>
        </w:rPr>
        <w:t xml:space="preserve">, </w:t>
      </w:r>
      <w:r w:rsidR="000B68EB" w:rsidRPr="00733F24">
        <w:rPr>
          <w:rFonts w:ascii="Kalpurush" w:hAnsi="Kalpurush" w:cs="Kalpurush" w:hint="cs"/>
          <w:sz w:val="24"/>
          <w:szCs w:val="24"/>
          <w:cs/>
          <w:lang w:bidi="bn-BD"/>
        </w:rPr>
        <w:t>যা</w:t>
      </w:r>
      <w:r w:rsidR="000B68EB" w:rsidRPr="00733F24">
        <w:rPr>
          <w:rFonts w:ascii="Kalpurush" w:hAnsi="Kalpurush" w:cs="Kalpurush" w:hint="cs"/>
          <w:sz w:val="24"/>
          <w:szCs w:val="24"/>
          <w:lang w:bidi="bn-BD"/>
        </w:rPr>
        <w:t xml:space="preserve"> </w:t>
      </w:r>
      <w:r w:rsidR="000B68EB" w:rsidRPr="00733F24">
        <w:rPr>
          <w:rFonts w:ascii="Kalpurush" w:hAnsi="Kalpurush" w:cs="Kalpurush" w:hint="cs"/>
          <w:sz w:val="24"/>
          <w:szCs w:val="24"/>
          <w:cs/>
          <w:lang w:bidi="bn-BD"/>
        </w:rPr>
        <w:t>তার অর্থ ও দাবি বাস্তবায়ন করার সময়</w:t>
      </w:r>
      <w:r w:rsidR="00710D4D" w:rsidRPr="00733F24">
        <w:rPr>
          <w:rFonts w:ascii="Kalpurush" w:hAnsi="Kalpurush" w:cs="Kalpurush"/>
          <w:sz w:val="24"/>
          <w:szCs w:val="24"/>
          <w:cs/>
          <w:lang w:bidi="bn-BD"/>
        </w:rPr>
        <w:t xml:space="preserve"> শির্ক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প্রশ্রয়</w:t>
      </w:r>
      <w:r w:rsidR="00BC4BD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দেওয়া</w:t>
      </w:r>
      <w:r w:rsidR="000B68EB" w:rsidRPr="00733F24">
        <w:rPr>
          <w:rFonts w:ascii="Kalpurush" w:hAnsi="Kalpurush" w:cs="Kalpurush" w:hint="cs"/>
          <w:sz w:val="24"/>
          <w:szCs w:val="24"/>
          <w:cs/>
          <w:lang w:bidi="bn-BD"/>
        </w:rPr>
        <w:t>র বিপরীত</w:t>
      </w:r>
      <w:r w:rsidRPr="00733F24">
        <w:rPr>
          <w:rFonts w:ascii="Kalpurush" w:hAnsi="Kalpurush" w:cs="SolaimanLipi" w:hint="cs"/>
          <w:sz w:val="24"/>
          <w:szCs w:val="24"/>
          <w:cs/>
          <w:lang w:bidi="hi-IN"/>
        </w:rPr>
        <w:t>।</w:t>
      </w:r>
    </w:p>
    <w:p w:rsidR="00C54A0D" w:rsidRPr="00733F24" w:rsidRDefault="00295115" w:rsidP="00C54A0D">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৪</w:t>
      </w:r>
      <w:r w:rsidRPr="00733F24">
        <w:rPr>
          <w:rFonts w:ascii="Kalpurush" w:hAnsi="Kalpurush" w:cs="Kalpurush"/>
          <w:sz w:val="24"/>
          <w:szCs w:val="24"/>
          <w:cs/>
          <w:lang w:bidi="bn-BD"/>
        </w:rPr>
        <w:t>.</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00C54A0D" w:rsidRPr="00733F24">
        <w:rPr>
          <w:rFonts w:ascii="Kalpurush" w:hAnsi="Kalpurush" w:cs="Kalpurush" w:hint="cs"/>
          <w:sz w:val="24"/>
          <w:szCs w:val="24"/>
          <w:cs/>
          <w:lang w:bidi="bn-BD"/>
        </w:rPr>
        <w:t xml:space="preserve"> জরুরি</w:t>
      </w:r>
      <w:r w:rsidRPr="00733F24">
        <w:rPr>
          <w:rFonts w:ascii="Kalpurush" w:hAnsi="Kalpurush" w:cs="Kalpurush"/>
          <w:sz w:val="24"/>
          <w:szCs w:val="24"/>
          <w:lang w:bidi="bn-BD"/>
        </w:rPr>
        <w:t xml:space="preserve">, </w:t>
      </w:r>
      <w:r w:rsidR="00C54A0D"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00C54A0D" w:rsidRPr="00733F24">
        <w:rPr>
          <w:rFonts w:ascii="Kalpurush" w:hAnsi="Kalpurush" w:cs="Kalpurush" w:hint="cs"/>
          <w:sz w:val="24"/>
          <w:szCs w:val="24"/>
          <w:cs/>
          <w:lang w:bidi="bn-BD"/>
        </w:rPr>
        <w:t xml:space="preserve">তার প্রতি </w:t>
      </w:r>
      <w:r w:rsidRPr="00733F24">
        <w:rPr>
          <w:rFonts w:ascii="Kalpurush" w:hAnsi="Kalpurush" w:cs="Kalpurush" w:hint="cs"/>
          <w:sz w:val="24"/>
          <w:szCs w:val="24"/>
          <w:cs/>
          <w:lang w:bidi="bn-BD"/>
        </w:rPr>
        <w:t>মিথ্যার</w:t>
      </w:r>
      <w:r w:rsidR="00C54A0D" w:rsidRPr="00733F24">
        <w:rPr>
          <w:rFonts w:ascii="Kalpurush" w:hAnsi="Kalpurush" w:cs="Kalpurush" w:hint="cs"/>
          <w:sz w:val="24"/>
          <w:szCs w:val="24"/>
          <w:cs/>
          <w:lang w:bidi="bn-BD"/>
        </w:rPr>
        <w:t>োপ করার বিপরীত।</w:t>
      </w:r>
    </w:p>
    <w:p w:rsidR="00295115" w:rsidRPr="00733F24" w:rsidRDefault="00295115" w:rsidP="003434B6">
      <w:pPr>
        <w:bidi w:val="0"/>
        <w:jc w:val="both"/>
        <w:rPr>
          <w:rFonts w:ascii="Kalpurush" w:hAnsi="Kalpurush" w:cs="Kalpurush"/>
          <w:sz w:val="24"/>
          <w:szCs w:val="24"/>
          <w:lang w:bidi="bn-BD"/>
        </w:rPr>
      </w:pPr>
      <w:r w:rsidRPr="00733F24">
        <w:rPr>
          <w:rFonts w:ascii="Kalpurush" w:hAnsi="Kalpurush" w:cs="Kalpurush" w:hint="cs"/>
          <w:sz w:val="24"/>
          <w:szCs w:val="24"/>
          <w:cs/>
          <w:lang w:bidi="bn-BD"/>
        </w:rPr>
        <w:lastRenderedPageBreak/>
        <w:t>৫</w:t>
      </w:r>
      <w:r w:rsidRPr="00733F24">
        <w:rPr>
          <w:rFonts w:ascii="Kalpurush" w:hAnsi="Kalpurush" w:cs="Kalpurush"/>
          <w:sz w:val="24"/>
          <w:szCs w:val="24"/>
          <w:cs/>
          <w:lang w:bidi="bn-BD"/>
        </w:rPr>
        <w:t>.</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সাব্যস্ত</w:t>
      </w:r>
      <w:r w:rsidRPr="00733F24">
        <w:rPr>
          <w:rFonts w:ascii="Kalpurush" w:hAnsi="Kalpurush" w:cs="Kalpurush"/>
          <w:sz w:val="24"/>
          <w:szCs w:val="24"/>
          <w:cs/>
          <w:lang w:bidi="bn-BD"/>
        </w:rPr>
        <w:t xml:space="preserve"> </w:t>
      </w:r>
      <w:r w:rsidR="009440D8">
        <w:rPr>
          <w:rFonts w:ascii="Kalpurush" w:hAnsi="Kalpurush" w:cs="Kalpurush" w:hint="cs"/>
          <w:sz w:val="24"/>
          <w:szCs w:val="24"/>
          <w:cs/>
          <w:lang w:bidi="bn-BD"/>
        </w:rPr>
        <w:t>সত্তা</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মহব্বত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0942D3" w:rsidRPr="00733F24">
        <w:rPr>
          <w:rFonts w:ascii="Kalpurush" w:hAnsi="Kalpurush" w:cs="Kalpurush" w:hint="cs"/>
          <w:sz w:val="24"/>
          <w:szCs w:val="24"/>
          <w:cs/>
          <w:lang w:bidi="bn-BD"/>
        </w:rPr>
        <w:t xml:space="preserve"> জরুরি</w:t>
      </w:r>
      <w:r w:rsidRPr="00733F24">
        <w:rPr>
          <w:rFonts w:ascii="Kalpurush" w:hAnsi="Kalpurush" w:cs="Kalpurush"/>
          <w:sz w:val="24"/>
          <w:szCs w:val="24"/>
          <w:lang w:bidi="bn-BD"/>
        </w:rPr>
        <w:t xml:space="preserve">, </w:t>
      </w:r>
      <w:r w:rsidR="003434B6" w:rsidRPr="00733F24">
        <w:rPr>
          <w:rFonts w:ascii="Kalpurush" w:hAnsi="Kalpurush" w:cs="Kalpurush" w:hint="cs"/>
          <w:sz w:val="24"/>
          <w:szCs w:val="24"/>
          <w:cs/>
          <w:lang w:bidi="bn-BD"/>
        </w:rPr>
        <w:t>যা 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প্রকার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বিদ্বেষ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অসন্তুষ্টি</w:t>
      </w:r>
      <w:r w:rsidR="003434B6" w:rsidRPr="00733F24">
        <w:rPr>
          <w:rFonts w:ascii="Kalpurush" w:hAnsi="Kalpurush" w:cs="Kalpurush" w:hint="cs"/>
          <w:sz w:val="24"/>
          <w:szCs w:val="24"/>
          <w:cs/>
          <w:lang w:bidi="bn-BD"/>
        </w:rPr>
        <w:t xml:space="preserve"> প্রকাশ করার বিপরীত।</w:t>
      </w:r>
    </w:p>
    <w:p w:rsidR="00295115" w:rsidRPr="00733F24" w:rsidRDefault="00295115" w:rsidP="006A0099">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৬</w:t>
      </w:r>
      <w:r w:rsidRPr="00733F24">
        <w:rPr>
          <w:rFonts w:ascii="Kalpurush" w:hAnsi="Kalpurush" w:cs="Kalpurush"/>
          <w:sz w:val="24"/>
          <w:szCs w:val="24"/>
          <w:cs/>
          <w:lang w:bidi="bn-BD"/>
        </w:rPr>
        <w:t>.</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00BC4BD7" w:rsidRPr="00733F24">
        <w:rPr>
          <w:rFonts w:ascii="Kalpurush" w:hAnsi="Kalpurush" w:cs="Kalpurush" w:hint="cs"/>
          <w:sz w:val="24"/>
          <w:szCs w:val="24"/>
          <w:cs/>
          <w:lang w:bidi="bn-BD"/>
        </w:rPr>
        <w:t xml:space="preserve">অর্থ ও </w:t>
      </w:r>
      <w:r w:rsidRPr="00733F24">
        <w:rPr>
          <w:rFonts w:ascii="Kalpurush" w:hAnsi="Kalpurush" w:cs="Kalpurush" w:hint="cs"/>
          <w:sz w:val="24"/>
          <w:szCs w:val="24"/>
          <w:cs/>
          <w:lang w:bidi="bn-BD"/>
        </w:rPr>
        <w:t>দাবির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আনুগত্য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প্রদর্শন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0942D3" w:rsidRPr="00733F24">
        <w:rPr>
          <w:rFonts w:ascii="Kalpurush" w:hAnsi="Kalpurush" w:cs="Kalpurush" w:hint="cs"/>
          <w:sz w:val="24"/>
          <w:szCs w:val="24"/>
          <w:cs/>
          <w:lang w:bidi="bn-BD"/>
        </w:rPr>
        <w:t xml:space="preserve"> জরুরি</w:t>
      </w:r>
      <w:r w:rsidRPr="00733F24">
        <w:rPr>
          <w:rFonts w:ascii="Kalpurush" w:hAnsi="Kalpurush" w:cs="Kalpurush"/>
          <w:sz w:val="24"/>
          <w:szCs w:val="24"/>
          <w:lang w:bidi="bn-BD"/>
        </w:rPr>
        <w:t xml:space="preserve">, </w:t>
      </w:r>
      <w:r w:rsidR="000942D3" w:rsidRPr="00733F24">
        <w:rPr>
          <w:rFonts w:ascii="Kalpurush" w:hAnsi="Kalpurush" w:cs="Kalpurush" w:hint="cs"/>
          <w:sz w:val="24"/>
          <w:szCs w:val="24"/>
          <w:cs/>
          <w:lang w:bidi="bn-BD"/>
        </w:rPr>
        <w:t>যা</w:t>
      </w:r>
      <w:r w:rsidR="000942D3"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00BC4BD7" w:rsidRPr="00733F24">
        <w:rPr>
          <w:rFonts w:ascii="Kalpurush" w:hAnsi="Kalpurush" w:cs="Kalpurush" w:hint="cs"/>
          <w:sz w:val="24"/>
          <w:szCs w:val="24"/>
          <w:cs/>
          <w:lang w:bidi="bn-BD"/>
        </w:rPr>
        <w:t xml:space="preserve">অর্থ ও </w:t>
      </w:r>
      <w:r w:rsidRPr="00733F24">
        <w:rPr>
          <w:rFonts w:ascii="Kalpurush" w:hAnsi="Kalpurush" w:cs="Kalpurush" w:hint="cs"/>
          <w:sz w:val="24"/>
          <w:szCs w:val="24"/>
          <w:cs/>
          <w:lang w:bidi="bn-BD"/>
        </w:rPr>
        <w:t>দাবি</w:t>
      </w:r>
      <w:r w:rsidR="00423116" w:rsidRPr="00733F24">
        <w:rPr>
          <w:rFonts w:ascii="Kalpurush" w:hAnsi="Kalpurush" w:cs="Kalpurush" w:hint="cs"/>
          <w:sz w:val="24"/>
          <w:szCs w:val="24"/>
          <w:cs/>
          <w:lang w:bidi="bn-BD"/>
        </w:rPr>
        <w:t>কে</w:t>
      </w:r>
      <w:r w:rsidR="00BC4BD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ত্যাগ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0942D3" w:rsidRPr="00733F24">
        <w:rPr>
          <w:rFonts w:ascii="Kalpurush" w:hAnsi="Kalpurush" w:cs="Kalpurush" w:hint="cs"/>
          <w:sz w:val="24"/>
          <w:szCs w:val="24"/>
          <w:cs/>
          <w:lang w:bidi="bn-BD"/>
        </w:rPr>
        <w:t>র বিপরী</w:t>
      </w:r>
      <w:r w:rsidR="006A0099" w:rsidRPr="00733F24">
        <w:rPr>
          <w:rFonts w:ascii="Kalpurush" w:hAnsi="Kalpurush" w:cs="Kalpurush" w:hint="cs"/>
          <w:sz w:val="24"/>
          <w:szCs w:val="24"/>
          <w:cs/>
          <w:lang w:bidi="bn-BD"/>
        </w:rPr>
        <w:t>ত।</w:t>
      </w:r>
    </w:p>
    <w:p w:rsidR="00295115" w:rsidRPr="00733F24" w:rsidRDefault="00295115" w:rsidP="00BC4BD7">
      <w:pPr>
        <w:bidi w:val="0"/>
        <w:jc w:val="both"/>
        <w:rPr>
          <w:rFonts w:ascii="Kalpurush" w:hAnsi="Kalpurush" w:cs="Kalpurush"/>
          <w:sz w:val="24"/>
          <w:szCs w:val="24"/>
          <w:lang w:bidi="bn-BD"/>
        </w:rPr>
      </w:pPr>
      <w:r w:rsidRPr="00733F24">
        <w:rPr>
          <w:rFonts w:ascii="Kalpurush" w:hAnsi="Kalpurush" w:cs="Kalpurush" w:hint="cs"/>
          <w:sz w:val="24"/>
          <w:szCs w:val="24"/>
          <w:cs/>
          <w:lang w:bidi="bn-BD"/>
        </w:rPr>
        <w:t>৭</w:t>
      </w:r>
      <w:r w:rsidRPr="00733F24">
        <w:rPr>
          <w:rFonts w:ascii="Kalpurush" w:hAnsi="Kalpurush" w:cs="Kalpurush"/>
          <w:sz w:val="24"/>
          <w:szCs w:val="24"/>
          <w:cs/>
          <w:lang w:bidi="bn-BD"/>
        </w:rPr>
        <w:t>.</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00BC4BD7" w:rsidRPr="00733F24">
        <w:rPr>
          <w:rFonts w:ascii="Kalpurush" w:hAnsi="Kalpurush" w:cs="Kalpurush" w:hint="cs"/>
          <w:sz w:val="24"/>
          <w:szCs w:val="24"/>
          <w:cs/>
          <w:lang w:bidi="bn-BD"/>
        </w:rPr>
        <w:t xml:space="preserve"> ও দাবি </w:t>
      </w:r>
      <w:r w:rsidRPr="00733F24">
        <w:rPr>
          <w:rFonts w:ascii="Kalpurush" w:hAnsi="Kalpurush" w:cs="Kalpurush" w:hint="cs"/>
          <w:sz w:val="24"/>
          <w:szCs w:val="24"/>
          <w:cs/>
          <w:lang w:bidi="bn-BD"/>
        </w:rPr>
        <w:t>মনে</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গ্রহণ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9F5500" w:rsidRPr="00733F24">
        <w:rPr>
          <w:rFonts w:ascii="Kalpurush" w:hAnsi="Kalpurush" w:cs="Kalpurush" w:hint="cs"/>
          <w:sz w:val="24"/>
          <w:szCs w:val="24"/>
          <w:cs/>
          <w:lang w:bidi="bn-BD"/>
        </w:rPr>
        <w:t xml:space="preserve"> জরুরি</w:t>
      </w:r>
      <w:r w:rsidRPr="00733F24">
        <w:rPr>
          <w:rFonts w:ascii="Kalpurush" w:hAnsi="Kalpurush" w:cs="Kalpurush"/>
          <w:sz w:val="24"/>
          <w:szCs w:val="24"/>
          <w:lang w:bidi="bn-BD"/>
        </w:rPr>
        <w:t xml:space="preserve">, </w:t>
      </w:r>
      <w:r w:rsidR="009F5500" w:rsidRPr="00733F24">
        <w:rPr>
          <w:rFonts w:ascii="Kalpurush" w:hAnsi="Kalpurush" w:cs="Kalpurush" w:hint="cs"/>
          <w:sz w:val="24"/>
          <w:szCs w:val="24"/>
          <w:cs/>
          <w:lang w:bidi="bn-BD"/>
        </w:rPr>
        <w:t>যা</w:t>
      </w:r>
      <w:r w:rsidR="00A200E5" w:rsidRPr="00733F24">
        <w:rPr>
          <w:rFonts w:ascii="Kalpurush" w:hAnsi="Kalpurush" w:cs="Kalpurush" w:hint="cs"/>
          <w:sz w:val="24"/>
          <w:szCs w:val="24"/>
          <w:lang w:bidi="bn-BD"/>
        </w:rPr>
        <w:t xml:space="preserve"> </w:t>
      </w:r>
      <w:r w:rsidR="009F5500" w:rsidRPr="00733F24">
        <w:rPr>
          <w:rFonts w:ascii="Kalpurush" w:hAnsi="Kalpurush" w:cs="Kalpurush" w:hint="cs"/>
          <w:sz w:val="24"/>
          <w:szCs w:val="24"/>
          <w:cs/>
          <w:lang w:bidi="bn-BD"/>
        </w:rPr>
        <w:t>তার</w:t>
      </w:r>
      <w:r w:rsidR="009F5500" w:rsidRPr="00733F24">
        <w:rPr>
          <w:rFonts w:ascii="Kalpurush" w:hAnsi="Kalpurush" w:cs="Kalpurush" w:hint="cs"/>
          <w:sz w:val="24"/>
          <w:szCs w:val="24"/>
          <w:lang w:bidi="bn-BD"/>
        </w:rPr>
        <w:t xml:space="preserve"> </w:t>
      </w:r>
      <w:r w:rsidR="0065706D" w:rsidRPr="00733F24">
        <w:rPr>
          <w:rFonts w:ascii="Kalpurush" w:hAnsi="Kalpurush" w:cs="Kalpurush" w:hint="cs"/>
          <w:sz w:val="24"/>
          <w:szCs w:val="24"/>
          <w:cs/>
          <w:lang w:bidi="bn-BD"/>
        </w:rPr>
        <w:t>অর্থ</w:t>
      </w:r>
      <w:r w:rsidR="0065706D" w:rsidRPr="00733F24">
        <w:rPr>
          <w:rFonts w:ascii="Kalpurush" w:hAnsi="Kalpurush" w:cs="Kalpurush" w:hint="cs"/>
          <w:sz w:val="24"/>
          <w:szCs w:val="24"/>
          <w:lang w:bidi="bn-BD"/>
        </w:rPr>
        <w:t xml:space="preserve"> </w:t>
      </w:r>
      <w:r w:rsidR="0065706D" w:rsidRPr="00733F24">
        <w:rPr>
          <w:rFonts w:ascii="Kalpurush" w:hAnsi="Kalpurush" w:cs="Kalpurush" w:hint="cs"/>
          <w:sz w:val="24"/>
          <w:szCs w:val="24"/>
          <w:cs/>
          <w:lang w:bidi="bn-BD"/>
        </w:rPr>
        <w:t>ও</w:t>
      </w:r>
      <w:r w:rsidR="0065706D" w:rsidRPr="00733F24">
        <w:rPr>
          <w:rFonts w:ascii="Kalpurush" w:hAnsi="Kalpurush" w:cs="Kalpurush" w:hint="cs"/>
          <w:sz w:val="24"/>
          <w:szCs w:val="24"/>
          <w:lang w:bidi="bn-BD"/>
        </w:rPr>
        <w:t xml:space="preserve"> </w:t>
      </w:r>
      <w:r w:rsidR="0065706D" w:rsidRPr="00733F24">
        <w:rPr>
          <w:rFonts w:ascii="Kalpurush" w:hAnsi="Kalpurush" w:cs="Kalpurush" w:hint="cs"/>
          <w:sz w:val="24"/>
          <w:szCs w:val="24"/>
          <w:cs/>
          <w:lang w:bidi="bn-BD"/>
        </w:rPr>
        <w:t>দাবির</w:t>
      </w:r>
      <w:r w:rsidR="0065706D" w:rsidRPr="00733F24">
        <w:rPr>
          <w:rFonts w:ascii="Kalpurush" w:hAnsi="Kalpurush" w:cs="Kalpurush" w:hint="cs"/>
          <w:sz w:val="24"/>
          <w:szCs w:val="24"/>
          <w:lang w:bidi="bn-BD"/>
        </w:rPr>
        <w:t xml:space="preserve"> </w:t>
      </w:r>
      <w:r w:rsidR="0065706D" w:rsidRPr="00733F24">
        <w:rPr>
          <w:rFonts w:ascii="Kalpurush" w:hAnsi="Kalpurush" w:cs="Kalpurush" w:hint="cs"/>
          <w:sz w:val="24"/>
          <w:szCs w:val="24"/>
          <w:cs/>
          <w:lang w:bidi="bn-BD"/>
        </w:rPr>
        <w:t>বাস্তবায়ন</w:t>
      </w:r>
      <w:r w:rsidR="00BE4BBE" w:rsidRPr="00733F24">
        <w:rPr>
          <w:rFonts w:ascii="Kalpurush" w:hAnsi="Kalpurush" w:cs="Kalpurush" w:hint="cs"/>
          <w:sz w:val="24"/>
          <w:szCs w:val="24"/>
          <w:cs/>
          <w:lang w:bidi="bn-BD"/>
        </w:rPr>
        <w:t>কে</w:t>
      </w:r>
      <w:r w:rsidR="0065706D" w:rsidRPr="00733F24">
        <w:rPr>
          <w:rFonts w:ascii="Kalpurush" w:hAnsi="Kalpurush" w:cs="Kalpurush" w:hint="cs"/>
          <w:sz w:val="24"/>
          <w:szCs w:val="24"/>
          <w:lang w:bidi="bn-BD"/>
        </w:rPr>
        <w:t xml:space="preserve"> </w:t>
      </w:r>
      <w:r w:rsidR="0065706D" w:rsidRPr="00733F24">
        <w:rPr>
          <w:rFonts w:ascii="Kalpurush" w:hAnsi="Kalpurush" w:cs="Kalpurush" w:hint="cs"/>
          <w:sz w:val="24"/>
          <w:szCs w:val="24"/>
          <w:cs/>
          <w:lang w:bidi="bn-BD"/>
        </w:rPr>
        <w:t>প্রতিরোধ</w:t>
      </w:r>
      <w:r w:rsidR="0065706D"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করা</w:t>
      </w:r>
      <w:r w:rsidR="0065706D" w:rsidRPr="00733F24">
        <w:rPr>
          <w:rFonts w:ascii="Kalpurush" w:hAnsi="Kalpurush" w:cs="Kalpurush" w:hint="cs"/>
          <w:sz w:val="24"/>
          <w:szCs w:val="24"/>
          <w:cs/>
          <w:lang w:bidi="bn-BD"/>
        </w:rPr>
        <w:t>র বিপরীত</w:t>
      </w:r>
      <w:r w:rsidRPr="00733F24">
        <w:rPr>
          <w:rFonts w:ascii="Kalpurush" w:hAnsi="Kalpurush" w:cs="SolaimanLipi" w:hint="cs"/>
          <w:sz w:val="24"/>
          <w:szCs w:val="24"/>
          <w:cs/>
          <w:lang w:bidi="hi-IN"/>
        </w:rPr>
        <w:t>।</w:t>
      </w:r>
    </w:p>
    <w:p w:rsidR="00295115" w:rsidRPr="00733F24" w:rsidRDefault="00295115" w:rsidP="00423116">
      <w:pPr>
        <w:bidi w:val="0"/>
        <w:jc w:val="both"/>
        <w:rPr>
          <w:rFonts w:ascii="Kalpurush" w:hAnsi="Kalpurush" w:cs="Kalpurush"/>
          <w:sz w:val="24"/>
          <w:szCs w:val="24"/>
          <w:lang w:bidi="bn-BD"/>
        </w:rPr>
      </w:pPr>
      <w:r w:rsidRPr="00733F24">
        <w:rPr>
          <w:rFonts w:ascii="Kalpurush" w:hAnsi="Kalpurush" w:cs="Kalpurush" w:hint="cs"/>
          <w:sz w:val="24"/>
          <w:szCs w:val="24"/>
          <w:cs/>
          <w:lang w:bidi="bn-BD"/>
        </w:rPr>
        <w:t>সাতটি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শর্তকে</w:t>
      </w:r>
      <w:r w:rsidR="007A79FC" w:rsidRPr="00733F24">
        <w:rPr>
          <w:rFonts w:ascii="Kalpurush" w:hAnsi="Kalpurush" w:cs="Kalpurush" w:hint="cs"/>
          <w:sz w:val="24"/>
          <w:szCs w:val="24"/>
          <w:cs/>
          <w:lang w:bidi="bn-BD"/>
        </w:rPr>
        <w:t xml:space="preserve"> জনৈক</w:t>
      </w:r>
      <w:r w:rsidR="00423116"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আহলে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ইলম</w:t>
      </w:r>
      <w:r w:rsidRPr="00733F24">
        <w:rPr>
          <w:rFonts w:ascii="Kalpurush" w:hAnsi="Kalpurush" w:cs="Kalpurush"/>
          <w:sz w:val="24"/>
          <w:szCs w:val="24"/>
          <w:cs/>
          <w:lang w:bidi="bn-BD"/>
        </w:rPr>
        <w:t xml:space="preserve"> </w:t>
      </w:r>
      <w:r w:rsidR="00C3776E" w:rsidRPr="00733F24">
        <w:rPr>
          <w:rFonts w:ascii="Kalpurush" w:hAnsi="Kalpurush" w:cs="Kalpurush" w:hint="cs"/>
          <w:sz w:val="24"/>
          <w:szCs w:val="24"/>
          <w:cs/>
          <w:lang w:bidi="bn-BD"/>
        </w:rPr>
        <w:t>এক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কবিতায়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Pr="00733F24">
        <w:rPr>
          <w:rFonts w:ascii="Kalpurush" w:hAnsi="Kalpurush" w:cs="Kalpurush"/>
          <w:sz w:val="24"/>
          <w:szCs w:val="24"/>
          <w:cs/>
          <w:lang w:bidi="bn-BD"/>
        </w:rPr>
        <w:t>:</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18"/>
      </w:tblGrid>
      <w:tr w:rsidR="0082004B" w:rsidRPr="00733F24" w:rsidTr="00975C59">
        <w:tc>
          <w:tcPr>
            <w:tcW w:w="3119" w:type="dxa"/>
          </w:tcPr>
          <w:p w:rsidR="0082004B" w:rsidRPr="00733F24" w:rsidRDefault="0082004B" w:rsidP="0082004B">
            <w:pPr>
              <w:jc w:val="center"/>
              <w:rPr>
                <w:rFonts w:ascii="Kalpurush" w:hAnsi="Kalpurush" w:cs="KFGQPC Uthman Taha Naskh"/>
                <w:color w:val="003399"/>
                <w:sz w:val="24"/>
                <w:szCs w:val="24"/>
                <w:rtl/>
              </w:rPr>
            </w:pPr>
            <w:r w:rsidRPr="00733F24">
              <w:rPr>
                <w:rFonts w:ascii="Kalpurush" w:hAnsi="Kalpurush" w:cs="KFGQPC Uthman Taha Naskh" w:hint="cs"/>
                <w:color w:val="003399"/>
                <w:sz w:val="24"/>
                <w:szCs w:val="24"/>
                <w:rtl/>
              </w:rPr>
              <w:t>علم</w:t>
            </w:r>
            <w:r w:rsidRPr="00733F24">
              <w:rPr>
                <w:rFonts w:ascii="Kalpurush" w:hAnsi="Kalpurush" w:cs="KFGQPC Uthman Taha Naskh"/>
                <w:color w:val="003399"/>
                <w:sz w:val="24"/>
                <w:szCs w:val="24"/>
                <w:rtl/>
              </w:rPr>
              <w:t xml:space="preserve"> يقين وإخلاص وصدقك مع</w:t>
            </w:r>
          </w:p>
        </w:tc>
        <w:tc>
          <w:tcPr>
            <w:tcW w:w="3118" w:type="dxa"/>
          </w:tcPr>
          <w:p w:rsidR="0082004B" w:rsidRPr="00733F24" w:rsidRDefault="0082004B" w:rsidP="0082004B">
            <w:pPr>
              <w:jc w:val="center"/>
              <w:rPr>
                <w:rFonts w:ascii="Kalpurush" w:hAnsi="Kalpurush" w:cs="KFGQPC Uthman Taha Naskh"/>
                <w:color w:val="003399"/>
                <w:sz w:val="24"/>
                <w:szCs w:val="24"/>
                <w:rtl/>
              </w:rPr>
            </w:pPr>
            <w:r w:rsidRPr="00733F24">
              <w:rPr>
                <w:rFonts w:ascii="Kalpurush" w:hAnsi="Kalpurush" w:cs="KFGQPC Uthman Taha Naskh" w:hint="cs"/>
                <w:color w:val="003399"/>
                <w:sz w:val="24"/>
                <w:szCs w:val="24"/>
                <w:rtl/>
              </w:rPr>
              <w:t>محبة</w:t>
            </w:r>
            <w:r w:rsidRPr="00733F24">
              <w:rPr>
                <w:rFonts w:ascii="Kalpurush" w:hAnsi="Kalpurush" w:cs="KFGQPC Uthman Taha Naskh"/>
                <w:color w:val="003399"/>
                <w:sz w:val="24"/>
                <w:szCs w:val="24"/>
                <w:rtl/>
              </w:rPr>
              <w:t xml:space="preserve"> وانقياد والقبول لها</w:t>
            </w:r>
          </w:p>
        </w:tc>
      </w:tr>
    </w:tbl>
    <w:p w:rsidR="00B37C29" w:rsidRPr="00733F24" w:rsidRDefault="00B37C29" w:rsidP="00884E93">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১. ‘ইলম’ অর্থাৎ অর্থ ও দাবি জানা, ২. ‘ইয়াকিন’ অর্থাৎ অর্থ ও দাবিকে দৃঢ়ভাবে বিশ্বাস করা, ৩. ‘ইখলাস’</w:t>
      </w:r>
      <w:r w:rsidR="00DC30D9" w:rsidRPr="00733F24">
        <w:rPr>
          <w:rFonts w:ascii="Kalpurush" w:hAnsi="Kalpurush" w:cs="Kalpurush" w:hint="cs"/>
          <w:sz w:val="24"/>
          <w:szCs w:val="24"/>
          <w:cs/>
          <w:lang w:bidi="bn-BD"/>
        </w:rPr>
        <w:t xml:space="preserve"> অর্থাৎ </w:t>
      </w:r>
      <w:r w:rsidR="00884E93" w:rsidRPr="00733F24">
        <w:rPr>
          <w:rFonts w:ascii="Kalpurush" w:hAnsi="Kalpurush" w:cs="Kalpurush" w:hint="cs"/>
          <w:sz w:val="24"/>
          <w:szCs w:val="24"/>
          <w:cs/>
          <w:lang w:bidi="bn-BD"/>
        </w:rPr>
        <w:t>অর্থ ও দাবিকে বাস্তবায়ন করার সময় রিয়া ও</w:t>
      </w:r>
      <w:r w:rsidR="00710D4D" w:rsidRPr="00733F24">
        <w:rPr>
          <w:rFonts w:ascii="Kalpurush" w:hAnsi="Kalpurush" w:cs="Kalpurush" w:hint="cs"/>
          <w:sz w:val="24"/>
          <w:szCs w:val="24"/>
          <w:cs/>
          <w:lang w:bidi="bn-BD"/>
        </w:rPr>
        <w:t xml:space="preserve"> শির্কে</w:t>
      </w:r>
      <w:r w:rsidR="00884E93" w:rsidRPr="00733F24">
        <w:rPr>
          <w:rFonts w:ascii="Kalpurush" w:hAnsi="Kalpurush" w:cs="Kalpurush" w:hint="cs"/>
          <w:sz w:val="24"/>
          <w:szCs w:val="24"/>
          <w:cs/>
          <w:lang w:bidi="bn-BD"/>
        </w:rPr>
        <w:t xml:space="preserve"> লিপ্ত না হওয়া। ৪. ‘</w:t>
      </w:r>
      <w:r w:rsidRPr="00733F24">
        <w:rPr>
          <w:rFonts w:ascii="Kalpurush" w:hAnsi="Kalpurush" w:cs="Kalpurush" w:hint="cs"/>
          <w:sz w:val="24"/>
          <w:szCs w:val="24"/>
          <w:cs/>
          <w:lang w:bidi="bn-BD"/>
        </w:rPr>
        <w:t>সিদক</w:t>
      </w:r>
      <w:r w:rsidR="00884E93" w:rsidRPr="00733F24">
        <w:rPr>
          <w:rFonts w:ascii="Kalpurush" w:hAnsi="Kalpurush" w:cs="Kalpurush" w:hint="cs"/>
          <w:sz w:val="24"/>
          <w:szCs w:val="24"/>
          <w:cs/>
          <w:lang w:bidi="bn-BD"/>
        </w:rPr>
        <w:t>’ অর্থাৎ</w:t>
      </w:r>
      <w:r w:rsidR="00710D4D" w:rsidRPr="00733F24">
        <w:rPr>
          <w:rFonts w:ascii="Kalpurush" w:hAnsi="Kalpurush" w:cs="Kalpurush" w:hint="cs"/>
          <w:sz w:val="24"/>
          <w:szCs w:val="24"/>
          <w:cs/>
          <w:lang w:bidi="bn-BD"/>
        </w:rPr>
        <w:t xml:space="preserve"> কালেমা</w:t>
      </w:r>
      <w:r w:rsidR="00884E93" w:rsidRPr="00733F24">
        <w:rPr>
          <w:rFonts w:ascii="Kalpurush" w:hAnsi="Kalpurush" w:cs="Kalpurush" w:hint="cs"/>
          <w:sz w:val="24"/>
          <w:szCs w:val="24"/>
          <w:cs/>
          <w:lang w:bidi="bn-BD"/>
        </w:rPr>
        <w:t>র অর্থ ও দাবির প্রতি সত্যারোপ করা। ৫.</w:t>
      </w:r>
      <w:r w:rsidRPr="00733F24">
        <w:rPr>
          <w:rFonts w:ascii="Kalpurush" w:hAnsi="Kalpurush" w:cs="Kalpurush" w:hint="cs"/>
          <w:sz w:val="24"/>
          <w:szCs w:val="24"/>
          <w:cs/>
          <w:lang w:bidi="bn-BD"/>
        </w:rPr>
        <w:t xml:space="preserve"> </w:t>
      </w:r>
      <w:r w:rsidR="00884E93"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মহব্বত</w:t>
      </w:r>
      <w:r w:rsidR="00884E93" w:rsidRPr="00733F24">
        <w:rPr>
          <w:rFonts w:ascii="Kalpurush" w:hAnsi="Kalpurush" w:cs="Kalpurush" w:hint="cs"/>
          <w:sz w:val="24"/>
          <w:szCs w:val="24"/>
          <w:cs/>
          <w:lang w:bidi="bn-BD"/>
        </w:rPr>
        <w:t>’ অর্থাৎ</w:t>
      </w:r>
      <w:r w:rsidR="00710D4D" w:rsidRPr="00733F24">
        <w:rPr>
          <w:rFonts w:ascii="Kalpurush" w:hAnsi="Kalpurush" w:cs="Kalpurush" w:hint="cs"/>
          <w:sz w:val="24"/>
          <w:szCs w:val="24"/>
          <w:cs/>
          <w:lang w:bidi="bn-BD"/>
        </w:rPr>
        <w:t xml:space="preserve"> কালেমা</w:t>
      </w:r>
      <w:r w:rsidR="00884E93" w:rsidRPr="00733F24">
        <w:rPr>
          <w:rFonts w:ascii="Kalpurush" w:hAnsi="Kalpurush" w:cs="Kalpurush" w:hint="cs"/>
          <w:sz w:val="24"/>
          <w:szCs w:val="24"/>
          <w:cs/>
          <w:lang w:bidi="bn-BD"/>
        </w:rPr>
        <w:t xml:space="preserve">য় সাব্যস্ত </w:t>
      </w:r>
      <w:r w:rsidR="009440D8">
        <w:rPr>
          <w:rFonts w:ascii="Kalpurush" w:hAnsi="Kalpurush" w:cs="Kalpurush" w:hint="cs"/>
          <w:sz w:val="24"/>
          <w:szCs w:val="24"/>
          <w:cs/>
          <w:lang w:bidi="bn-BD"/>
        </w:rPr>
        <w:t>সত্তা</w:t>
      </w:r>
      <w:r w:rsidR="00884E93" w:rsidRPr="00733F24">
        <w:rPr>
          <w:rFonts w:ascii="Kalpurush" w:hAnsi="Kalpurush" w:cs="Kalpurush" w:hint="cs"/>
          <w:sz w:val="24"/>
          <w:szCs w:val="24"/>
          <w:cs/>
          <w:lang w:bidi="bn-BD"/>
        </w:rPr>
        <w:t>কে মহব্বত করা</w:t>
      </w:r>
      <w:r w:rsidRPr="00733F24">
        <w:rPr>
          <w:rFonts w:ascii="Kalpurush" w:hAnsi="Kalpurush" w:cs="Kalpurush" w:hint="cs"/>
          <w:sz w:val="24"/>
          <w:szCs w:val="24"/>
          <w:cs/>
          <w:lang w:bidi="bn-BD"/>
        </w:rPr>
        <w:t xml:space="preserve">, </w:t>
      </w:r>
      <w:r w:rsidR="00884E93" w:rsidRPr="00733F24">
        <w:rPr>
          <w:rFonts w:ascii="Kalpurush" w:hAnsi="Kalpurush" w:cs="Kalpurush" w:hint="cs"/>
          <w:sz w:val="24"/>
          <w:szCs w:val="24"/>
          <w:cs/>
          <w:lang w:bidi="bn-BD"/>
        </w:rPr>
        <w:t>৬. ‘</w:t>
      </w:r>
      <w:r w:rsidRPr="00733F24">
        <w:rPr>
          <w:rFonts w:ascii="Kalpurush" w:hAnsi="Kalpurush" w:cs="Kalpurush" w:hint="cs"/>
          <w:sz w:val="24"/>
          <w:szCs w:val="24"/>
          <w:cs/>
          <w:lang w:bidi="bn-BD"/>
        </w:rPr>
        <w:t>ইনকিয়াদ</w:t>
      </w:r>
      <w:r w:rsidR="00884E93" w:rsidRPr="00733F24">
        <w:rPr>
          <w:rFonts w:ascii="Kalpurush" w:hAnsi="Kalpurush" w:cs="Kalpurush" w:hint="cs"/>
          <w:sz w:val="24"/>
          <w:szCs w:val="24"/>
          <w:cs/>
          <w:lang w:bidi="bn-BD"/>
        </w:rPr>
        <w:t>’</w:t>
      </w:r>
      <w:r w:rsidRPr="00733F24">
        <w:rPr>
          <w:rFonts w:ascii="Kalpurush" w:hAnsi="Kalpurush" w:cs="Kalpurush" w:hint="cs"/>
          <w:sz w:val="24"/>
          <w:szCs w:val="24"/>
          <w:cs/>
          <w:lang w:bidi="bn-BD"/>
        </w:rPr>
        <w:t xml:space="preserve"> </w:t>
      </w:r>
      <w:r w:rsidR="00884E93" w:rsidRPr="00733F24">
        <w:rPr>
          <w:rFonts w:ascii="Kalpurush" w:hAnsi="Kalpurush" w:cs="Kalpurush" w:hint="cs"/>
          <w:sz w:val="24"/>
          <w:szCs w:val="24"/>
          <w:cs/>
          <w:lang w:bidi="bn-BD"/>
        </w:rPr>
        <w:t>অর্থাৎ</w:t>
      </w:r>
      <w:r w:rsidR="00710D4D" w:rsidRPr="00733F24">
        <w:rPr>
          <w:rFonts w:ascii="Kalpurush" w:hAnsi="Kalpurush" w:cs="Kalpurush" w:hint="cs"/>
          <w:sz w:val="24"/>
          <w:szCs w:val="24"/>
          <w:cs/>
          <w:lang w:bidi="bn-BD"/>
        </w:rPr>
        <w:t xml:space="preserve"> কালেমা</w:t>
      </w:r>
      <w:r w:rsidR="00884E93" w:rsidRPr="00733F24">
        <w:rPr>
          <w:rFonts w:ascii="Kalpurush" w:hAnsi="Kalpurush" w:cs="Kalpurush" w:hint="cs"/>
          <w:sz w:val="24"/>
          <w:szCs w:val="24"/>
          <w:cs/>
          <w:lang w:bidi="bn-BD"/>
        </w:rPr>
        <w:t xml:space="preserve">য় সাব্যস্ত </w:t>
      </w:r>
      <w:r w:rsidR="009440D8">
        <w:rPr>
          <w:rFonts w:ascii="Kalpurush" w:hAnsi="Kalpurush" w:cs="Kalpurush" w:hint="cs"/>
          <w:sz w:val="24"/>
          <w:szCs w:val="24"/>
          <w:cs/>
          <w:lang w:bidi="bn-BD"/>
        </w:rPr>
        <w:t>সত্তা</w:t>
      </w:r>
      <w:r w:rsidR="00884E93" w:rsidRPr="00733F24">
        <w:rPr>
          <w:rFonts w:ascii="Kalpurush" w:hAnsi="Kalpurush" w:cs="Kalpurush" w:hint="cs"/>
          <w:sz w:val="24"/>
          <w:szCs w:val="24"/>
          <w:cs/>
          <w:lang w:bidi="bn-BD"/>
        </w:rPr>
        <w:t xml:space="preserve">র প্রতি নিঃশর্ত আনুগত্য প্রদর্শন করা, </w:t>
      </w:r>
      <w:r w:rsidRPr="00733F24">
        <w:rPr>
          <w:rFonts w:ascii="Kalpurush" w:hAnsi="Kalpurush" w:cs="Kalpurush" w:hint="cs"/>
          <w:sz w:val="24"/>
          <w:szCs w:val="24"/>
          <w:cs/>
          <w:lang w:bidi="bn-BD"/>
        </w:rPr>
        <w:t xml:space="preserve">ও </w:t>
      </w:r>
      <w:r w:rsidR="00884E93" w:rsidRPr="00733F24">
        <w:rPr>
          <w:rFonts w:ascii="Kalpurush" w:hAnsi="Kalpurush" w:cs="Kalpurush" w:hint="cs"/>
          <w:sz w:val="24"/>
          <w:szCs w:val="24"/>
          <w:cs/>
          <w:lang w:bidi="bn-BD"/>
        </w:rPr>
        <w:t>৭. ‘</w:t>
      </w:r>
      <w:r w:rsidRPr="00733F24">
        <w:rPr>
          <w:rFonts w:ascii="Kalpurush" w:hAnsi="Kalpurush" w:cs="Kalpurush" w:hint="cs"/>
          <w:sz w:val="24"/>
          <w:szCs w:val="24"/>
          <w:cs/>
          <w:lang w:bidi="bn-BD"/>
        </w:rPr>
        <w:t>কবুল</w:t>
      </w:r>
      <w:r w:rsidR="00884E93" w:rsidRPr="00733F24">
        <w:rPr>
          <w:rFonts w:ascii="Kalpurush" w:hAnsi="Kalpurush" w:cs="Kalpurush" w:hint="cs"/>
          <w:sz w:val="24"/>
          <w:szCs w:val="24"/>
          <w:cs/>
          <w:lang w:bidi="bn-BD"/>
        </w:rPr>
        <w:t>’ অর্থাৎ</w:t>
      </w:r>
      <w:r w:rsidR="00710D4D" w:rsidRPr="00733F24">
        <w:rPr>
          <w:rFonts w:ascii="Kalpurush" w:hAnsi="Kalpurush" w:cs="Kalpurush" w:hint="cs"/>
          <w:sz w:val="24"/>
          <w:szCs w:val="24"/>
          <w:cs/>
          <w:lang w:bidi="bn-BD"/>
        </w:rPr>
        <w:t xml:space="preserve"> কালেমা</w:t>
      </w:r>
      <w:r w:rsidR="0083047B" w:rsidRPr="00733F24">
        <w:rPr>
          <w:rFonts w:ascii="Kalpurush" w:hAnsi="Kalpurush" w:cs="Kalpurush" w:hint="cs"/>
          <w:sz w:val="24"/>
          <w:szCs w:val="24"/>
          <w:cs/>
          <w:lang w:bidi="bn-BD"/>
        </w:rPr>
        <w:t>র</w:t>
      </w:r>
      <w:r w:rsidR="00884E93" w:rsidRPr="00733F24">
        <w:rPr>
          <w:rFonts w:ascii="Kalpurush" w:hAnsi="Kalpurush" w:cs="Kalpurush" w:hint="cs"/>
          <w:sz w:val="24"/>
          <w:szCs w:val="24"/>
          <w:cs/>
          <w:lang w:bidi="bn-BD"/>
        </w:rPr>
        <w:t xml:space="preserve"> অর্থ ও দাবিকে সানন্দে</w:t>
      </w:r>
      <w:r w:rsidR="0083047B" w:rsidRPr="00733F24">
        <w:rPr>
          <w:rFonts w:ascii="Kalpurush" w:hAnsi="Kalpurush" w:cs="Kalpurush" w:hint="cs"/>
          <w:sz w:val="24"/>
          <w:szCs w:val="24"/>
          <w:cs/>
          <w:lang w:bidi="bn-BD"/>
        </w:rPr>
        <w:t xml:space="preserve"> গ্রহণ করা।</w:t>
      </w:r>
    </w:p>
    <w:p w:rsidR="00295115" w:rsidRPr="00733F24" w:rsidRDefault="007A79FC" w:rsidP="007A79FC">
      <w:pPr>
        <w:bidi w:val="0"/>
        <w:jc w:val="both"/>
        <w:rPr>
          <w:rFonts w:ascii="Kalpurush" w:hAnsi="Kalpurush" w:cs="Kalpurush"/>
          <w:sz w:val="24"/>
          <w:szCs w:val="24"/>
          <w:lang w:bidi="bn-BD"/>
        </w:rPr>
      </w:pPr>
      <w:r w:rsidRPr="00733F24">
        <w:rPr>
          <w:rFonts w:ascii="Kalpurush" w:hAnsi="Kalpurush" w:cs="Kalpurush" w:hint="cs"/>
          <w:sz w:val="24"/>
          <w:szCs w:val="24"/>
          <w:cs/>
          <w:lang w:bidi="bn-BD"/>
        </w:rPr>
        <w:t xml:space="preserve">নিম্নে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কুরআন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 xml:space="preserve">আলোকে </w:t>
      </w:r>
      <w:r w:rsidR="00295115" w:rsidRPr="00733F24">
        <w:rPr>
          <w:rFonts w:ascii="Kalpurush" w:hAnsi="Kalpurush" w:cs="Kalpurush" w:hint="cs"/>
          <w:sz w:val="24"/>
          <w:szCs w:val="24"/>
          <w:cs/>
          <w:lang w:bidi="bn-BD"/>
        </w:rPr>
        <w:t>এসব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অর্থ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4A6F57" w:rsidRPr="00733F24">
        <w:rPr>
          <w:rFonts w:ascii="Kalpurush" w:hAnsi="Kalpurush" w:cs="Kalpurush" w:hint="cs"/>
          <w:sz w:val="24"/>
          <w:szCs w:val="24"/>
          <w:cs/>
          <w:lang w:bidi="bn-BD"/>
        </w:rPr>
        <w:t xml:space="preserve">দাবি </w:t>
      </w:r>
      <w:r w:rsidR="00295115" w:rsidRPr="00733F24">
        <w:rPr>
          <w:rFonts w:ascii="Kalpurush" w:hAnsi="Kalpurush" w:cs="Kalpurush" w:hint="cs"/>
          <w:sz w:val="24"/>
          <w:szCs w:val="24"/>
          <w:cs/>
          <w:lang w:bidi="bn-BD"/>
        </w:rPr>
        <w:t>সংক্ষেপে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আলোচনা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পরিষ্কারভাবে</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 হয়।</w:t>
      </w:r>
      <w:r w:rsidR="008B0818" w:rsidRPr="00733F24">
        <w:rPr>
          <w:rStyle w:val="FootnoteReference"/>
          <w:rFonts w:ascii="Kalpurush" w:hAnsi="Kalpurush" w:cs="Kalpurush"/>
          <w:sz w:val="24"/>
          <w:szCs w:val="24"/>
          <w:cs/>
          <w:lang w:bidi="bn-BD"/>
        </w:rPr>
        <w:footnoteReference w:id="26"/>
      </w:r>
    </w:p>
    <w:p w:rsidR="00295115" w:rsidRPr="00733F24" w:rsidRDefault="00295115" w:rsidP="00295115">
      <w:pPr>
        <w:bidi w:val="0"/>
        <w:jc w:val="both"/>
        <w:rPr>
          <w:rFonts w:ascii="Kalpurush" w:hAnsi="Kalpurush" w:cs="Kalpurush"/>
          <w:sz w:val="24"/>
          <w:szCs w:val="24"/>
          <w:lang w:bidi="bn-BD"/>
        </w:rPr>
      </w:pPr>
      <w:r w:rsidRPr="00733F24">
        <w:rPr>
          <w:rFonts w:ascii="Kalpurush" w:hAnsi="Kalpurush" w:cs="Kalpurush" w:hint="cs"/>
          <w:color w:val="C00000"/>
          <w:sz w:val="24"/>
          <w:szCs w:val="24"/>
          <w:cs/>
          <w:lang w:bidi="bn-BD"/>
        </w:rPr>
        <w:t>প্রথম</w:t>
      </w:r>
      <w:r w:rsidRPr="00733F24">
        <w:rPr>
          <w:rFonts w:ascii="Kalpurush" w:hAnsi="Kalpurush" w:cs="Kalpurush"/>
          <w:color w:val="C00000"/>
          <w:sz w:val="24"/>
          <w:szCs w:val="24"/>
          <w:cs/>
          <w:lang w:bidi="bn-BD"/>
        </w:rPr>
        <w:t xml:space="preserve"> </w:t>
      </w:r>
      <w:r w:rsidRPr="00733F24">
        <w:rPr>
          <w:rFonts w:ascii="Kalpurush" w:hAnsi="Kalpurush" w:cs="Kalpurush" w:hint="cs"/>
          <w:color w:val="C00000"/>
          <w:sz w:val="24"/>
          <w:szCs w:val="24"/>
          <w:cs/>
          <w:lang w:bidi="bn-BD"/>
        </w:rPr>
        <w:t>শর্ত</w:t>
      </w:r>
      <w:r w:rsidRPr="00733F24">
        <w:rPr>
          <w:rFonts w:ascii="Kalpurush" w:hAnsi="Kalpurush" w:cs="Kalpurush"/>
          <w:color w:val="C00000"/>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অস্বীকার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সাব্যস্ত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00B123A8" w:rsidRPr="00733F24">
        <w:rPr>
          <w:rFonts w:ascii="Kalpurush" w:hAnsi="Kalpurush" w:cs="Kalpurush" w:hint="cs"/>
          <w:sz w:val="24"/>
          <w:szCs w:val="24"/>
          <w:cs/>
          <w:lang w:bidi="bn-BD"/>
        </w:rPr>
        <w:t xml:space="preserve"> জরুরি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সম্পর্কে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অজ্ঞ</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lastRenderedPageBreak/>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3C6586"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উৎসর্গ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অন্যান্য</w:t>
      </w:r>
      <w:r w:rsidR="00D819D9" w:rsidRPr="00733F24">
        <w:rPr>
          <w:rFonts w:ascii="Kalpurush" w:hAnsi="Kalpurush" w:cs="Kalpurush"/>
          <w:sz w:val="24"/>
          <w:szCs w:val="24"/>
          <w:cs/>
          <w:lang w:bidi="bn-BD"/>
        </w:rPr>
        <w:t xml:space="preserve"> মা</w:t>
      </w:r>
      <w:r w:rsidR="00D819D9" w:rsidRPr="00733F24">
        <w:rPr>
          <w:rFonts w:ascii="Kalpurush" w:hAnsi="Kalpurush" w:cs="Kalpurush"/>
          <w:sz w:val="24"/>
          <w:szCs w:val="24"/>
          <w:lang w:bidi="bn-BD"/>
        </w:rPr>
        <w:t>‘</w:t>
      </w:r>
      <w:r w:rsidR="00D819D9" w:rsidRPr="00733F24">
        <w:rPr>
          <w:rFonts w:ascii="Kalpurush" w:hAnsi="Kalpurush" w:cs="Kalpurush"/>
          <w:sz w:val="24"/>
          <w:szCs w:val="24"/>
          <w:cs/>
          <w:lang w:bidi="bn-BD"/>
        </w:rPr>
        <w:t>বুদ</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অস্বীকার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r w:rsidR="005E4980"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5E4980"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295115" w:rsidRPr="00733F24" w:rsidRDefault="00295115" w:rsidP="005E4980">
      <w:pPr>
        <w:jc w:val="both"/>
        <w:rPr>
          <w:rFonts w:ascii="KFGQPC Uthman Taha Naskh" w:cs="KFGQPC Uthman Taha Naskh"/>
          <w:color w:val="008000"/>
          <w:sz w:val="24"/>
          <w:szCs w:val="24"/>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إِيَّاكَ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نَعۡبُدُ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وَإِيَّاكَ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نَسۡتَعِينُ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الفاتحة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٥</w:t>
      </w:r>
      <w:r w:rsidRPr="00733F24">
        <w:rPr>
          <w:rFonts w:ascii="KFGQPC Uthman Taha Naskh" w:cs="KFGQPC Uthman Taha Naskh"/>
          <w:color w:val="008000"/>
          <w:sz w:val="24"/>
          <w:szCs w:val="24"/>
          <w:rtl/>
        </w:rPr>
        <w:t xml:space="preserve">]  </w:t>
      </w:r>
    </w:p>
    <w:p w:rsidR="005E4980" w:rsidRPr="00733F24" w:rsidRDefault="00B123A8" w:rsidP="00FC6F93">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আপনারই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5E4980"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আপনার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সাহায্য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চাই</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আল</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ফাতিহা</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৫]</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অর্থাৎ</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আপনার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5E4980"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আপনি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আপনার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সাহায্য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চাই</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আপনি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সাহায্য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E806EC" w:rsidRPr="00733F24">
        <w:rPr>
          <w:rFonts w:ascii="Kalpurush" w:hAnsi="Kalpurush" w:cs="Kalpurush" w:hint="cs"/>
          <w:sz w:val="24"/>
          <w:szCs w:val="24"/>
          <w:cs/>
          <w:lang w:bidi="bn-BD"/>
        </w:rPr>
        <w:t xml:space="preserve"> </w:t>
      </w:r>
    </w:p>
    <w:p w:rsidR="00295115" w:rsidRPr="00733F24" w:rsidRDefault="00295115" w:rsidP="005E4980">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295115" w:rsidRPr="00733F24" w:rsidRDefault="00295115" w:rsidP="005E498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فَٱعۡلَمۡ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١٩</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محمد</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١٩</w:t>
      </w:r>
      <w:r w:rsidRPr="00733F24">
        <w:rPr>
          <w:rFonts w:ascii="KFGQPC Uthman Taha Naskh" w:cs="KFGQPC Uthman Taha Naskh"/>
          <w:color w:val="008000"/>
          <w:sz w:val="24"/>
          <w:szCs w:val="24"/>
          <w:rtl/>
        </w:rPr>
        <w:t xml:space="preserve">]  </w:t>
      </w:r>
    </w:p>
    <w:p w:rsidR="005E4980" w:rsidRPr="00733F24" w:rsidRDefault="00E806EC" w:rsidP="00FC6F93">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মুহাম্মাদ</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১৯]</w:t>
      </w:r>
      <w:r w:rsidRPr="00733F24">
        <w:rPr>
          <w:rFonts w:ascii="Kalpurush" w:hAnsi="Kalpurush" w:cs="SolaimanLipi" w:hint="cs"/>
          <w:sz w:val="24"/>
          <w:szCs w:val="24"/>
          <w:cs/>
          <w:lang w:bidi="hi-IN"/>
        </w:rPr>
        <w:t xml:space="preserve"> </w:t>
      </w:r>
    </w:p>
    <w:p w:rsidR="00295115" w:rsidRPr="00733F24" w:rsidRDefault="00295115" w:rsidP="005E4980">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295115" w:rsidRPr="00733F24" w:rsidRDefault="00295115" w:rsidP="00295115">
      <w:pPr>
        <w:jc w:val="both"/>
        <w:rPr>
          <w:rFonts w:ascii="KFGQPC Uthman Taha Naskh" w:cs="KFGQPC Uthman Taha Naskh"/>
          <w:color w:val="008000"/>
          <w:sz w:val="24"/>
          <w:szCs w:val="24"/>
        </w:rPr>
      </w:pPr>
      <w:r w:rsidRPr="00733F24">
        <w:rPr>
          <w:rFonts w:ascii="KFGQPC Uthman Taha Naskh" w:cs="KFGQPC Uthman Taha Naskh" w:hint="cs"/>
          <w:color w:val="008000"/>
          <w:sz w:val="24"/>
          <w:szCs w:val="24"/>
          <w:rtl/>
        </w:rPr>
        <w:t>﴿</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شَهِدَ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بِٱلۡحَقِّ</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يَعۡلَمُونَ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٨٦</w:t>
      </w:r>
      <w:r w:rsidRPr="00733F24">
        <w:rPr>
          <w:rFonts w:ascii="KFGQPC Uthmanic Script HAFS" w:cs="KFGQPC Uthmanic Script HAFS"/>
          <w:color w:val="008000"/>
          <w:sz w:val="24"/>
          <w:szCs w:val="24"/>
          <w:rtl/>
        </w:rPr>
        <w:t xml:space="preserve"> </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الزخرف</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٨٦</w:t>
      </w:r>
      <w:r w:rsidRPr="00733F24">
        <w:rPr>
          <w:rFonts w:ascii="KFGQPC Uthman Taha Naskh" w:cs="KFGQPC Uthman Taha Naskh"/>
          <w:color w:val="008000"/>
          <w:sz w:val="24"/>
          <w:szCs w:val="24"/>
          <w:rtl/>
        </w:rPr>
        <w:t xml:space="preserve">]  </w:t>
      </w:r>
    </w:p>
    <w:p w:rsidR="005E4980" w:rsidRPr="00733F24" w:rsidRDefault="005F67B9" w:rsidP="00FC6F93">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শুনে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সাক্ষ্য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আয</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যুখরুফ</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৮৬]</w:t>
      </w:r>
      <w:r w:rsidR="00295115" w:rsidRPr="00733F24">
        <w:rPr>
          <w:rFonts w:ascii="Kalpurush" w:hAnsi="Kalpurush" w:cs="Kalpurush"/>
          <w:sz w:val="24"/>
          <w:szCs w:val="24"/>
          <w:cs/>
          <w:lang w:bidi="bn-BD"/>
        </w:rPr>
        <w:t xml:space="preserve"> </w:t>
      </w:r>
    </w:p>
    <w:p w:rsidR="00295115" w:rsidRPr="00733F24" w:rsidRDefault="00295115" w:rsidP="005E4980">
      <w:pPr>
        <w:bidi w:val="0"/>
        <w:jc w:val="both"/>
        <w:rPr>
          <w:rFonts w:ascii="Kalpurush" w:hAnsi="Kalpurush" w:cs="Kalpurush"/>
          <w:sz w:val="24"/>
          <w:szCs w:val="24"/>
          <w:lang w:bidi="bn-BD"/>
        </w:rPr>
      </w:pP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ব্যাখ্যা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প্রসঙ্গে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মুফাসসিরগণ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00E2111C" w:rsidRPr="00733F24">
        <w:rPr>
          <w:rFonts w:ascii="Kalpurush" w:hAnsi="Kalpurush" w:cs="Kalpurush"/>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00E2111C" w:rsidRPr="00733F24">
        <w:rPr>
          <w:rFonts w:ascii="Kalpurush" w:hAnsi="Kalpurush" w:cs="Kalpurush" w:hint="cs"/>
          <w:sz w:val="24"/>
          <w:szCs w:val="24"/>
          <w:cs/>
          <w:lang w:bidi="bn-BD"/>
        </w:rPr>
        <w:t xml:space="preserve">অর্থ জেনে </w:t>
      </w:r>
      <w:r w:rsidRPr="00733F24">
        <w:rPr>
          <w:rFonts w:ascii="Kalpurush" w:hAnsi="Kalpurush" w:cs="Kalpurush" w:hint="cs"/>
          <w:sz w:val="24"/>
          <w:szCs w:val="24"/>
          <w:cs/>
          <w:lang w:bidi="bn-BD"/>
        </w:rPr>
        <w:t>সাক্ষী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00E2111C" w:rsidRPr="00733F24">
        <w:rPr>
          <w:rFonts w:ascii="Kalpurush" w:hAnsi="Kalpurush" w:cs="Kalpurush" w:hint="cs"/>
          <w:sz w:val="24"/>
          <w:szCs w:val="24"/>
          <w:cs/>
          <w:lang w:bidi="bn-BD"/>
        </w:rPr>
        <w:t>ই এখানে উদ্দেশ্য।</w:t>
      </w:r>
      <w:r w:rsidR="00CA52D2"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সমন্বয়</w:t>
      </w:r>
      <w:r w:rsidRPr="00733F24">
        <w:rPr>
          <w:rFonts w:ascii="Kalpurush" w:hAnsi="Kalpurush" w:cs="Kalpurush"/>
          <w:sz w:val="24"/>
          <w:szCs w:val="24"/>
          <w:cs/>
          <w:lang w:bidi="bn-BD"/>
        </w:rPr>
        <w:t xml:space="preserve"> </w:t>
      </w:r>
      <w:r w:rsidR="00BA7E95" w:rsidRPr="00733F24">
        <w:rPr>
          <w:rFonts w:ascii="Kalpurush" w:hAnsi="Kalpurush" w:cs="Kalpurush" w:hint="cs"/>
          <w:sz w:val="24"/>
          <w:szCs w:val="24"/>
          <w:cs/>
          <w:lang w:bidi="bn-BD"/>
        </w:rPr>
        <w:t xml:space="preserve">যে </w:t>
      </w:r>
      <w:r w:rsidRPr="00733F24">
        <w:rPr>
          <w:rFonts w:ascii="Kalpurush" w:hAnsi="Kalpurush" w:cs="Kalpurush" w:hint="cs"/>
          <w:sz w:val="24"/>
          <w:szCs w:val="24"/>
          <w:cs/>
          <w:lang w:bidi="bn-BD"/>
        </w:rPr>
        <w:t>সাক্ষী</w:t>
      </w:r>
      <w:r w:rsidRPr="00733F24">
        <w:rPr>
          <w:rFonts w:ascii="Kalpurush" w:hAnsi="Kalpurush" w:cs="Kalpurush"/>
          <w:sz w:val="24"/>
          <w:szCs w:val="24"/>
          <w:cs/>
          <w:lang w:bidi="bn-BD"/>
        </w:rPr>
        <w:t xml:space="preserve"> </w:t>
      </w:r>
      <w:r w:rsidR="00DD61AE" w:rsidRPr="00733F24">
        <w:rPr>
          <w:rFonts w:ascii="Kalpurush" w:hAnsi="Kalpurush" w:cs="Kalpurush" w:hint="cs"/>
          <w:sz w:val="24"/>
          <w:szCs w:val="24"/>
          <w:cs/>
          <w:lang w:bidi="bn-BD"/>
        </w:rPr>
        <w:t xml:space="preserve">তারা </w:t>
      </w:r>
      <w:r w:rsidRPr="00733F24">
        <w:rPr>
          <w:rFonts w:ascii="Kalpurush" w:hAnsi="Kalpurush" w:cs="Kalpurush" w:hint="cs"/>
          <w:sz w:val="24"/>
          <w:szCs w:val="24"/>
          <w:cs/>
          <w:lang w:bidi="bn-BD"/>
        </w:rPr>
        <w:t>প্রদান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cs/>
          <w:lang w:bidi="bn-BD"/>
        </w:rPr>
        <w:t xml:space="preserve"> </w:t>
      </w:r>
      <w:r w:rsidR="00DD61AE"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00D70265" w:rsidRPr="00733F24">
        <w:rPr>
          <w:rFonts w:ascii="Kalpurush" w:hAnsi="Kalpurush" w:cs="Kalpurush" w:hint="cs"/>
          <w:sz w:val="24"/>
          <w:szCs w:val="24"/>
          <w:cs/>
          <w:lang w:bidi="bn-BD"/>
        </w:rPr>
        <w:t xml:space="preserve"> তারা </w:t>
      </w:r>
      <w:r w:rsidRPr="00733F24">
        <w:rPr>
          <w:rFonts w:ascii="Kalpurush" w:hAnsi="Kalpurush" w:cs="Kalpurush" w:hint="cs"/>
          <w:sz w:val="24"/>
          <w:szCs w:val="24"/>
          <w:cs/>
          <w:lang w:bidi="bn-BD"/>
        </w:rPr>
        <w:t>জানে।</w:t>
      </w:r>
      <w:r w:rsidR="00D70265"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উসমান</w:t>
      </w:r>
      <w:r w:rsidR="000B2F16" w:rsidRPr="00733F24">
        <w:rPr>
          <w:rFonts w:ascii="Kalpurush" w:hAnsi="Kalpurush" w:cs="Kalpurush" w:hint="cs"/>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আফফান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ইমাম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রাসূলুল্লাহ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295115" w:rsidRPr="00733F24" w:rsidRDefault="00F61B37" w:rsidP="00F61B37">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3399"/>
          <w:sz w:val="24"/>
          <w:szCs w:val="24"/>
          <w:rtl/>
          <w:lang w:bidi="ar-EG"/>
        </w:rPr>
        <w:lastRenderedPageBreak/>
        <w:t>«</w:t>
      </w:r>
      <w:r w:rsidR="00295115" w:rsidRPr="00733F24">
        <w:rPr>
          <w:rFonts w:ascii="Kalpurush" w:hAnsi="Kalpurush" w:cs="KFGQPC Uthman Taha Naskh"/>
          <w:color w:val="003399"/>
          <w:sz w:val="24"/>
          <w:szCs w:val="24"/>
          <w:rtl/>
        </w:rPr>
        <w:t>مَنْ مَاتَ وَهُوَ يَعْلَمُ أَنَّهُ، لَا إِلَهَ إِلَّا اللَّهُ، دَخَلَ الْجَنَّةَ</w:t>
      </w:r>
      <w:r w:rsidR="00192AD2" w:rsidRPr="00733F24">
        <w:rPr>
          <w:rFonts w:ascii="Arial" w:eastAsia="Times New Roman" w:hAnsi="Arial" w:cs="KFGQPC Uthman Taha Naskh" w:hint="cs"/>
          <w:color w:val="003399"/>
          <w:sz w:val="24"/>
          <w:szCs w:val="24"/>
          <w:rtl/>
          <w:lang w:bidi="ar-EG"/>
        </w:rPr>
        <w:t>»</w:t>
      </w:r>
    </w:p>
    <w:p w:rsidR="00295115" w:rsidRPr="00733F24" w:rsidRDefault="00572208" w:rsidP="00572208">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F252B">
        <w:rPr>
          <w:rFonts w:ascii="Kalpurush" w:hAnsi="Kalpurush" w:cs="Kalpurush" w:hint="cs"/>
          <w:sz w:val="24"/>
          <w:szCs w:val="24"/>
          <w:cs/>
          <w:lang w:bidi="bn-BD"/>
        </w:rPr>
        <w:t>‘</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w:t>
      </w:r>
      <w:r w:rsidR="002F252B">
        <w:rPr>
          <w:rFonts w:ascii="Kalpurush" w:hAnsi="Kalpurush" w:cs="Kalpurush" w:hint="cs"/>
          <w:sz w:val="24"/>
          <w:szCs w:val="24"/>
          <w:cs/>
          <w:lang w:bidi="bn-BD"/>
        </w:rPr>
        <w:t>’</w:t>
      </w:r>
      <w:r w:rsidR="008A6EC4" w:rsidRPr="00733F24">
        <w:rPr>
          <w:rFonts w:ascii="Kalpurush" w:hAnsi="Kalpurush" w:cs="Kalpurush"/>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অর্থ</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002F252B">
        <w:rPr>
          <w:rFonts w:ascii="Kalpurush" w:hAnsi="Kalpurush" w:cs="Kalpurush" w:hint="cs"/>
          <w:sz w:val="24"/>
          <w:szCs w:val="24"/>
          <w:cs/>
          <w:lang w:bidi="bn-BD"/>
        </w:rPr>
        <w:t xml:space="preserve"> অ</w:t>
      </w:r>
      <w:r w:rsidRPr="00733F24">
        <w:rPr>
          <w:rFonts w:ascii="Kalpurush" w:hAnsi="Kalpurush" w:cs="Kalpurush" w:hint="cs"/>
          <w:sz w:val="24"/>
          <w:szCs w:val="24"/>
          <w:cs/>
          <w:lang w:bidi="bn-BD"/>
        </w:rPr>
        <w:t xml:space="preserve">বস্থায় </w:t>
      </w:r>
      <w:r w:rsidR="00295115" w:rsidRPr="00733F24">
        <w:rPr>
          <w:rFonts w:ascii="Kalpurush" w:hAnsi="Kalpurush" w:cs="Kalpurush" w:hint="cs"/>
          <w:sz w:val="24"/>
          <w:szCs w:val="24"/>
          <w:cs/>
          <w:lang w:bidi="bn-BD"/>
        </w:rPr>
        <w:t>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জান্নাতে</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যাবে”।</w:t>
      </w:r>
      <w:r w:rsidR="001173D8" w:rsidRPr="00733F24">
        <w:rPr>
          <w:rStyle w:val="FootnoteReference"/>
          <w:rFonts w:ascii="Kalpurush" w:hAnsi="Kalpurush" w:cs="Kalpurush"/>
          <w:sz w:val="24"/>
          <w:szCs w:val="24"/>
          <w:cs/>
          <w:lang w:bidi="bn-BD"/>
        </w:rPr>
        <w:footnoteReference w:id="27"/>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এখানে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তথা</w:t>
      </w:r>
      <w:r w:rsidR="00710D4D" w:rsidRPr="00733F24">
        <w:rPr>
          <w:rFonts w:ascii="Kalpurush" w:hAnsi="Kalpurush" w:cs="Kalpurush"/>
          <w:sz w:val="24"/>
          <w:szCs w:val="24"/>
          <w:cs/>
          <w:lang w:bidi="bn-BD"/>
        </w:rPr>
        <w:t xml:space="preserve"> কালেমা</w:t>
      </w:r>
      <w:r w:rsidR="00BA7E95" w:rsidRPr="00733F24">
        <w:rPr>
          <w:rFonts w:ascii="Kalpurush" w:hAnsi="Kalpurush" w:cs="Kalpurush" w:hint="cs"/>
          <w:sz w:val="24"/>
          <w:szCs w:val="24"/>
          <w:cs/>
          <w:lang w:bidi="bn-BD"/>
        </w:rPr>
        <w:t xml:space="preserve">র </w:t>
      </w:r>
      <w:r w:rsidR="00295115" w:rsidRPr="00733F24">
        <w:rPr>
          <w:rFonts w:ascii="Kalpurush" w:hAnsi="Kalpurush" w:cs="Kalpurush" w:hint="cs"/>
          <w:sz w:val="24"/>
          <w:szCs w:val="24"/>
          <w:cs/>
          <w:lang w:bidi="bn-BD"/>
        </w:rPr>
        <w:t>অর্থ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p>
    <w:p w:rsidR="00295115" w:rsidRPr="00733F24" w:rsidRDefault="00295115" w:rsidP="00572208">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দ্বিতীয়</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শর্ত</w:t>
      </w:r>
      <w:r w:rsidRPr="00733F24">
        <w:rPr>
          <w:rFonts w:ascii="Kalpurush" w:hAnsi="Kalpurush" w:cs="Kalpurush"/>
          <w:b/>
          <w:bCs/>
          <w:color w:val="C00000"/>
          <w:sz w:val="24"/>
          <w:szCs w:val="24"/>
          <w:cs/>
          <w:lang w:bidi="bn-BD"/>
        </w:rPr>
        <w:t>:</w:t>
      </w:r>
      <w:r w:rsidR="00710D4D" w:rsidRPr="00733F24">
        <w:rPr>
          <w:rFonts w:ascii="Kalpurush" w:hAnsi="Kalpurush" w:cs="Kalpurush"/>
          <w:color w:val="C00000"/>
          <w:sz w:val="24"/>
          <w:szCs w:val="24"/>
          <w:cs/>
          <w:lang w:bidi="bn-BD"/>
        </w:rPr>
        <w:t xml:space="preserve"> </w:t>
      </w:r>
      <w:r w:rsidR="00710D4D" w:rsidRPr="00733F24">
        <w:rPr>
          <w:rFonts w:ascii="Kalpurush" w:hAnsi="Kalpurush" w:cs="Kalpurush"/>
          <w:sz w:val="24"/>
          <w:szCs w:val="24"/>
          <w:cs/>
          <w:lang w:bidi="bn-BD"/>
        </w:rPr>
        <w:t>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00572208" w:rsidRPr="00733F24">
        <w:rPr>
          <w:rFonts w:ascii="Kalpurush" w:hAnsi="Kalpurush" w:cs="Kalpurush" w:hint="cs"/>
          <w:sz w:val="24"/>
          <w:szCs w:val="24"/>
          <w:cs/>
          <w:lang w:bidi="bn-BD"/>
        </w:rPr>
        <w:t>অর্থ ও দাবির 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দৃঢ়</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বিশ্বাস</w:t>
      </w:r>
      <w:r w:rsidRPr="00733F24">
        <w:rPr>
          <w:rFonts w:ascii="Kalpurush" w:hAnsi="Kalpurush" w:cs="Kalpurush"/>
          <w:sz w:val="24"/>
          <w:szCs w:val="24"/>
          <w:cs/>
          <w:lang w:bidi="bn-BD"/>
        </w:rPr>
        <w:t xml:space="preserve"> </w:t>
      </w:r>
      <w:r w:rsidR="00572208" w:rsidRPr="00733F24">
        <w:rPr>
          <w:rFonts w:ascii="Kalpurush" w:hAnsi="Kalpurush" w:cs="Kalpurush" w:hint="cs"/>
          <w:sz w:val="24"/>
          <w:szCs w:val="24"/>
          <w:cs/>
          <w:lang w:bidi="bn-BD"/>
        </w:rPr>
        <w:t xml:space="preserve">লালন করা, </w:t>
      </w:r>
      <w:r w:rsidRPr="00733F24">
        <w:rPr>
          <w:rFonts w:ascii="Kalpurush" w:hAnsi="Kalpurush" w:cs="Kalpurush" w:hint="cs"/>
          <w:sz w:val="24"/>
          <w:szCs w:val="24"/>
          <w:cs/>
          <w:lang w:bidi="bn-BD"/>
        </w:rPr>
        <w:t>তাতে</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প্রকার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সংশয়কে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আশ্রয়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দেওয়া।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অর্থাৎ</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বিশ্বাস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যেন</w:t>
      </w:r>
      <w:r w:rsidRPr="00733F24">
        <w:rPr>
          <w:rFonts w:ascii="Kalpurush" w:hAnsi="Kalpurush" w:cs="Kalpurush"/>
          <w:sz w:val="24"/>
          <w:szCs w:val="24"/>
          <w:cs/>
          <w:lang w:bidi="bn-BD"/>
        </w:rPr>
        <w:t xml:space="preserve"> </w:t>
      </w:r>
      <w:r w:rsidR="00572208" w:rsidRPr="00733F24">
        <w:rPr>
          <w:rFonts w:ascii="Kalpurush" w:hAnsi="Kalpurush" w:cs="Kalpurush" w:hint="cs"/>
          <w:sz w:val="24"/>
          <w:szCs w:val="24"/>
          <w:cs/>
          <w:lang w:bidi="bn-BD"/>
        </w:rPr>
        <w:t xml:space="preserve">তাতে </w:t>
      </w: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সংশয়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008172FB" w:rsidRPr="00733F24">
        <w:rPr>
          <w:rFonts w:ascii="Kalpurush" w:hAnsi="Kalpurush" w:cs="Kalpurush" w:hint="cs"/>
          <w:sz w:val="24"/>
          <w:szCs w:val="24"/>
          <w:cs/>
          <w:lang w:bidi="bn-BD"/>
        </w:rPr>
        <w:t>থাকে, তবে এ জাতীয়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দৃঢ়</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বিশ্বাস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005E4980" w:rsidRPr="00733F24">
        <w:rPr>
          <w:rFonts w:ascii="Kalpurush" w:hAnsi="Kalpurush" w:cs="Kalpurush" w:hint="cs"/>
          <w:sz w:val="24"/>
          <w:szCs w:val="24"/>
          <w:cs/>
          <w:lang w:bidi="bn-BD"/>
        </w:rPr>
        <w:t>ইয়াকী</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হাসিল</w:t>
      </w:r>
      <w:r w:rsidRPr="00733F24">
        <w:rPr>
          <w:rFonts w:ascii="Kalpurush" w:hAnsi="Kalpurush" w:cs="Kalpurush"/>
          <w:sz w:val="24"/>
          <w:szCs w:val="24"/>
          <w:cs/>
          <w:lang w:bidi="bn-BD"/>
        </w:rPr>
        <w:t xml:space="preserve"> </w:t>
      </w:r>
      <w:r w:rsidR="00572208" w:rsidRPr="00733F24">
        <w:rPr>
          <w:rFonts w:ascii="Kalpurush" w:hAnsi="Kalpurush" w:cs="Kalpurush" w:hint="cs"/>
          <w:sz w:val="24"/>
          <w:szCs w:val="24"/>
          <w:cs/>
          <w:lang w:bidi="bn-BD"/>
        </w:rPr>
        <w:t>করার জন্য পূর্ণ</w:t>
      </w:r>
      <w:r w:rsidR="00572208" w:rsidRPr="00733F24">
        <w:rPr>
          <w:rFonts w:ascii="Kalpurush" w:hAnsi="Kalpurush" w:cs="Kalpurush"/>
          <w:sz w:val="24"/>
          <w:szCs w:val="24"/>
          <w:cs/>
          <w:lang w:bidi="bn-BD"/>
        </w:rPr>
        <w:t xml:space="preserve"> </w:t>
      </w:r>
      <w:r w:rsidR="00572208" w:rsidRPr="00733F24">
        <w:rPr>
          <w:rFonts w:ascii="Kalpurush" w:hAnsi="Kalpurush" w:cs="Kalpurush" w:hint="cs"/>
          <w:sz w:val="24"/>
          <w:szCs w:val="24"/>
          <w:cs/>
          <w:lang w:bidi="bn-BD"/>
        </w:rPr>
        <w:t xml:space="preserve">জ্ঞান থাকা জরুরি।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Pr="00733F24">
        <w:rPr>
          <w:rFonts w:ascii="Kalpurush" w:hAnsi="Kalpurush" w:cs="Kalpurush" w:hint="cs"/>
          <w:sz w:val="24"/>
          <w:szCs w:val="24"/>
          <w:cs/>
          <w:lang w:bidi="bn-BD"/>
        </w:rPr>
        <w:t>মুমিনদের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গুণাবলির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আলোচনায়</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295115" w:rsidRPr="00733F24" w:rsidRDefault="00295115" w:rsidP="005E498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إِنَّمَا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ٱلۡمُؤۡمِنُونَ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ءَامَنُواْ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وَرَسُولِهِۦ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ثُمَّ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يَرۡتَابُواْ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وَجَٰهَدُواْ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بِأَمۡوَٰلِهِمۡ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وَأَنفُسِهِمۡ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سَبِيلِ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أُوْلَٰٓئِكَ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ٱلصَّٰدِقُونَ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الحجرات</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١٥</w:t>
      </w:r>
      <w:r w:rsidRPr="00733F24">
        <w:rPr>
          <w:rFonts w:ascii="KFGQPC Uthman Taha Naskh" w:cs="KFGQPC Uthman Taha Naskh"/>
          <w:color w:val="008000"/>
          <w:sz w:val="24"/>
          <w:szCs w:val="24"/>
          <w:rtl/>
        </w:rPr>
        <w:t xml:space="preserve">]  </w:t>
      </w:r>
    </w:p>
    <w:p w:rsidR="005E4980" w:rsidRPr="00733F24" w:rsidRDefault="008663BD" w:rsidP="00FC6F93">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মুমিন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কেবল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ঈমান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এনেছে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সন্দেহ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পোষণ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F252B">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নিজেদের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সম্পদ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নিজদের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রাস্তায়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জিহাদ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সত্যনিষ্ঠ</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আল</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হুজুরাত</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১৫]</w:t>
      </w:r>
      <w:r w:rsidRPr="00733F24">
        <w:rPr>
          <w:rFonts w:ascii="Kalpurush" w:hAnsi="Kalpurush" w:cs="SolaimanLipi" w:hint="cs"/>
          <w:sz w:val="24"/>
          <w:szCs w:val="24"/>
          <w:cs/>
          <w:lang w:bidi="hi-IN"/>
        </w:rPr>
        <w:t xml:space="preserve"> </w:t>
      </w:r>
    </w:p>
    <w:p w:rsidR="00295115" w:rsidRPr="00733F24" w:rsidRDefault="00295115" w:rsidP="005E4980">
      <w:pPr>
        <w:bidi w:val="0"/>
        <w:jc w:val="both"/>
        <w:rPr>
          <w:rFonts w:ascii="Kalpurush" w:hAnsi="Kalpurush" w:cs="Kalpurush"/>
          <w:sz w:val="24"/>
          <w:szCs w:val="24"/>
          <w:rtl/>
          <w:cs/>
          <w:lang w:bidi="bn-BD"/>
        </w:rPr>
      </w:pP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বাণী</w:t>
      </w:r>
      <w:r w:rsidRPr="00733F24">
        <w:rPr>
          <w:rFonts w:ascii="Kalpurush" w:hAnsi="Kalpurush" w:cs="Kalpurush"/>
          <w:sz w:val="24"/>
          <w:szCs w:val="24"/>
          <w:cs/>
          <w:lang w:bidi="bn-BD"/>
        </w:rPr>
        <w:t>:</w:t>
      </w:r>
      <w:r w:rsidR="00877E0C" w:rsidRPr="00733F24">
        <w:rPr>
          <w:rFonts w:ascii="Kalpurush" w:hAnsi="Kalpurush" w:cs="Kalpurush"/>
          <w:sz w:val="24"/>
          <w:szCs w:val="24"/>
          <w:cs/>
          <w:lang w:bidi="bn-BD"/>
        </w:rPr>
        <w:t xml:space="preserve"> </w:t>
      </w:r>
      <w:r w:rsidR="00877E0C" w:rsidRPr="00733F24">
        <w:rPr>
          <w:rFonts w:ascii="KFGQPC Uthmanic Script HAFS" w:cs="KFGQPC Uthmanic Script HAFS" w:hint="cs"/>
          <w:color w:val="008000"/>
          <w:sz w:val="24"/>
          <w:szCs w:val="24"/>
          <w:rtl/>
        </w:rPr>
        <w:t>ثُمَّ</w:t>
      </w:r>
      <w:r w:rsidR="00877E0C" w:rsidRPr="00733F24">
        <w:rPr>
          <w:rFonts w:ascii="KFGQPC Uthmanic Script HAFS" w:cs="KFGQPC Uthmanic Script HAFS"/>
          <w:color w:val="008000"/>
          <w:sz w:val="24"/>
          <w:szCs w:val="24"/>
          <w:rtl/>
        </w:rPr>
        <w:t xml:space="preserve"> </w:t>
      </w:r>
      <w:r w:rsidR="00877E0C" w:rsidRPr="00733F24">
        <w:rPr>
          <w:rFonts w:ascii="KFGQPC Uthmanic Script HAFS" w:cs="KFGQPC Uthmanic Script HAFS" w:hint="cs"/>
          <w:color w:val="008000"/>
          <w:sz w:val="24"/>
          <w:szCs w:val="24"/>
          <w:rtl/>
        </w:rPr>
        <w:t>لَمۡ</w:t>
      </w:r>
      <w:r w:rsidR="00877E0C" w:rsidRPr="00733F24">
        <w:rPr>
          <w:rFonts w:ascii="KFGQPC Uthmanic Script HAFS" w:cs="KFGQPC Uthmanic Script HAFS"/>
          <w:color w:val="008000"/>
          <w:sz w:val="24"/>
          <w:szCs w:val="24"/>
          <w:rtl/>
        </w:rPr>
        <w:t xml:space="preserve"> </w:t>
      </w:r>
      <w:r w:rsidR="00877E0C" w:rsidRPr="00733F24">
        <w:rPr>
          <w:rFonts w:ascii="KFGQPC Uthmanic Script HAFS" w:cs="KFGQPC Uthmanic Script HAFS" w:hint="cs"/>
          <w:color w:val="008000"/>
          <w:sz w:val="24"/>
          <w:szCs w:val="24"/>
          <w:rtl/>
        </w:rPr>
        <w:t>يَرۡتَابُواْ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দৃঢ়</w:t>
      </w:r>
      <w:r w:rsidR="008663BD" w:rsidRPr="00733F24">
        <w:rPr>
          <w:rFonts w:ascii="Kalpurush" w:hAnsi="Kalpurush" w:cs="Kalpurush" w:hint="cs"/>
          <w:sz w:val="24"/>
          <w:szCs w:val="24"/>
          <w:cs/>
          <w:lang w:bidi="bn-BD"/>
        </w:rPr>
        <w:t>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বিশ্বাস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পোষণ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5E4980"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নি।</w:t>
      </w:r>
    </w:p>
    <w:p w:rsidR="00295115" w:rsidRPr="00733F24" w:rsidRDefault="00295115" w:rsidP="008663BD">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হুরায়রা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8663BD" w:rsidRPr="00733F24">
        <w:rPr>
          <w:rFonts w:ascii="Kalpurush" w:hAnsi="Kalpurush" w:cs="Kalpurush" w:hint="cs"/>
          <w:sz w:val="24"/>
          <w:szCs w:val="24"/>
          <w:cs/>
          <w:lang w:bidi="bn-BD"/>
        </w:rPr>
        <w:t xml:space="preserve">বর্ণিত, </w:t>
      </w:r>
      <w:r w:rsidRPr="00733F24">
        <w:rPr>
          <w:rFonts w:ascii="Kalpurush" w:hAnsi="Kalpurush" w:cs="Kalpurush" w:hint="cs"/>
          <w:sz w:val="24"/>
          <w:szCs w:val="24"/>
          <w:cs/>
          <w:lang w:bidi="bn-BD"/>
        </w:rPr>
        <w:t>রাসূলুল্লাহ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295115" w:rsidRPr="00733F24" w:rsidRDefault="00F61B37" w:rsidP="008663BD">
      <w:pPr>
        <w:jc w:val="both"/>
        <w:rPr>
          <w:rFonts w:ascii="Kalpurush" w:hAnsi="Kalpurush" w:cs="KFGQPC Uthman Taha Naskh"/>
          <w:color w:val="003399"/>
          <w:sz w:val="24"/>
          <w:szCs w:val="24"/>
          <w:rtl/>
          <w:cs/>
          <w:lang w:bidi="bn-BD"/>
        </w:rPr>
      </w:pPr>
      <w:r w:rsidRPr="00733F24">
        <w:rPr>
          <w:rFonts w:ascii="Arial" w:eastAsia="Times New Roman" w:hAnsi="Arial" w:cs="KFGQPC Uthman Taha Naskh" w:hint="cs"/>
          <w:color w:val="003399"/>
          <w:sz w:val="24"/>
          <w:szCs w:val="24"/>
          <w:rtl/>
          <w:lang w:bidi="ar-EG"/>
        </w:rPr>
        <w:lastRenderedPageBreak/>
        <w:t>«</w:t>
      </w:r>
      <w:r w:rsidR="00295115" w:rsidRPr="00733F24">
        <w:rPr>
          <w:rFonts w:ascii="Kalpurush" w:hAnsi="Kalpurush" w:cs="KFGQPC Uthman Taha Naskh" w:hint="cs"/>
          <w:color w:val="003399"/>
          <w:sz w:val="24"/>
          <w:szCs w:val="24"/>
          <w:rtl/>
        </w:rPr>
        <w:t>أَشْهَدُ</w:t>
      </w:r>
      <w:r w:rsidR="00295115" w:rsidRPr="00733F24">
        <w:rPr>
          <w:rFonts w:ascii="Kalpurush" w:hAnsi="Kalpurush" w:cs="KFGQPC Uthman Taha Naskh"/>
          <w:color w:val="003399"/>
          <w:sz w:val="24"/>
          <w:szCs w:val="24"/>
          <w:rtl/>
        </w:rPr>
        <w:t xml:space="preserve"> أَنْ لَا إِلَهَ إِلَّا اللَّهُ وَأَنِّي رَسُولُ اللَّهِ، لَا يَلْقَى اللَّهَ بِهِمَا عَبْدٌ غَيْرَ شَاكٍّ فِيهِمَا، إِلَّا دَخَلَ الْجَنَّةَ</w:t>
      </w:r>
      <w:r w:rsidR="00192AD2" w:rsidRPr="00733F24">
        <w:rPr>
          <w:rFonts w:ascii="Arial" w:eastAsia="Times New Roman" w:hAnsi="Arial" w:cs="KFGQPC Uthman Taha Naskh" w:hint="cs"/>
          <w:color w:val="003399"/>
          <w:sz w:val="24"/>
          <w:szCs w:val="24"/>
          <w:rtl/>
          <w:lang w:bidi="ar-EG"/>
        </w:rPr>
        <w:t>»</w:t>
      </w:r>
    </w:p>
    <w:p w:rsidR="005E4980" w:rsidRPr="00733F24" w:rsidRDefault="008663BD" w:rsidP="008172FB">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F252B">
        <w:rPr>
          <w:rFonts w:ascii="Kalpurush" w:hAnsi="Kalpurush" w:cs="Kalpurush" w:hint="cs"/>
          <w:sz w:val="24"/>
          <w:szCs w:val="24"/>
          <w:cs/>
          <w:lang w:bidi="bn-BD"/>
        </w:rPr>
        <w:t>সাক্ষ্য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দিচ্ছি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বান্দা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w:t>
      </w:r>
      <w:r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টি</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বিষয় সম্পর্কে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সন্দেহ</w:t>
      </w:r>
      <w:r w:rsidR="008172FB" w:rsidRPr="00733F24">
        <w:rPr>
          <w:rFonts w:ascii="Kalpurush" w:hAnsi="Kalpurush" w:cs="Kalpurush" w:hint="cs"/>
          <w:sz w:val="24"/>
          <w:szCs w:val="24"/>
          <w:cs/>
          <w:lang w:bidi="bn-BD"/>
        </w:rPr>
        <w:t xml:space="preserve"> পোষণ করা ব্যতীত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সাক্ষাত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যাবে</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09297A" w:rsidRPr="00733F24">
        <w:rPr>
          <w:rStyle w:val="FootnoteReference"/>
          <w:rFonts w:ascii="Kalpurush" w:hAnsi="Kalpurush" w:cs="SolaimanLipi"/>
          <w:sz w:val="24"/>
          <w:szCs w:val="24"/>
          <w:cs/>
          <w:lang w:bidi="hi-IN"/>
        </w:rPr>
        <w:footnoteReference w:id="28"/>
      </w:r>
      <w:r w:rsidRPr="00733F24">
        <w:rPr>
          <w:rFonts w:ascii="Kalpurush" w:hAnsi="Kalpurush" w:cs="SolaimanLipi" w:hint="cs"/>
          <w:sz w:val="24"/>
          <w:szCs w:val="24"/>
          <w:cs/>
          <w:lang w:bidi="hi-IN"/>
        </w:rPr>
        <w:t xml:space="preserve"> </w:t>
      </w:r>
    </w:p>
    <w:p w:rsidR="00295115" w:rsidRPr="00733F24" w:rsidRDefault="00295115" w:rsidP="005E4980">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হুরায়রা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5E4980" w:rsidRPr="00733F24">
        <w:rPr>
          <w:rFonts w:ascii="Kalpurush" w:hAnsi="Kalpurush" w:cs="Kalpurush" w:hint="cs"/>
          <w:sz w:val="24"/>
          <w:szCs w:val="24"/>
          <w:cs/>
          <w:lang w:bidi="bn-BD"/>
        </w:rPr>
        <w:t xml:space="preserve">ইমাম </w:t>
      </w:r>
      <w:r w:rsidRPr="00733F24">
        <w:rPr>
          <w:rFonts w:ascii="Kalpurush" w:hAnsi="Kalpurush" w:cs="Kalpurush" w:hint="cs"/>
          <w:sz w:val="24"/>
          <w:szCs w:val="24"/>
          <w:cs/>
          <w:lang w:bidi="bn-BD"/>
        </w:rPr>
        <w:t>মুসলিম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আরেকটি</w:t>
      </w:r>
      <w:r w:rsidR="008A6EC4" w:rsidRPr="00733F24">
        <w:rPr>
          <w:rFonts w:ascii="Kalpurush" w:hAnsi="Kalpurush" w:cs="Kalpurush"/>
          <w:sz w:val="24"/>
          <w:szCs w:val="24"/>
          <w:cs/>
          <w:lang w:bidi="bn-BD"/>
        </w:rPr>
        <w:t xml:space="preserve"> হাদীস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রাসূলুল্লাহ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295115" w:rsidRPr="00733F24" w:rsidRDefault="00F61B37" w:rsidP="00F61B37">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3399"/>
          <w:sz w:val="24"/>
          <w:szCs w:val="24"/>
          <w:rtl/>
          <w:lang w:bidi="ar-EG"/>
        </w:rPr>
        <w:t>«</w:t>
      </w:r>
      <w:r w:rsidR="00295115" w:rsidRPr="00733F24">
        <w:rPr>
          <w:rFonts w:ascii="Kalpurush" w:hAnsi="Kalpurush" w:cs="KFGQPC Uthman Taha Naskh"/>
          <w:color w:val="003399"/>
          <w:sz w:val="24"/>
          <w:szCs w:val="24"/>
          <w:rtl/>
        </w:rPr>
        <w:t>مَنْ لَقِيتَ مِنْ وَرَاءِ هذا الْحَائِطِ يَشْهَدُ أَنْ لا إِلَهَ إِلا اللَّهُ مُسْتَيْقِنًا بِهَا قَلْبُهُ، فَبَشِّرْهُ بِالْجَنَّةِ</w:t>
      </w:r>
      <w:r w:rsidR="00192AD2" w:rsidRPr="00733F24">
        <w:rPr>
          <w:rFonts w:ascii="Arial" w:eastAsia="Times New Roman" w:hAnsi="Arial" w:cs="KFGQPC Uthman Taha Naskh" w:hint="cs"/>
          <w:color w:val="003399"/>
          <w:sz w:val="24"/>
          <w:szCs w:val="24"/>
          <w:rtl/>
          <w:lang w:bidi="ar-EG"/>
        </w:rPr>
        <w:t>»</w:t>
      </w:r>
    </w:p>
    <w:p w:rsidR="005E4980" w:rsidRPr="00733F24" w:rsidRDefault="008663BD" w:rsidP="008663BD">
      <w:pPr>
        <w:bidi w:val="0"/>
        <w:jc w:val="both"/>
        <w:rPr>
          <w:rFonts w:ascii="Kalpurush" w:hAnsi="Kalpurush" w:cs="Kalpurush"/>
          <w:sz w:val="24"/>
          <w:szCs w:val="24"/>
          <w:lang w:bidi="bn-BD"/>
        </w:rPr>
      </w:pPr>
      <w:r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দেয়ালের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পশ্চাতে</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 xml:space="preserve">তুমি </w:t>
      </w:r>
      <w:r w:rsidR="00295115" w:rsidRPr="00733F24">
        <w:rPr>
          <w:rFonts w:ascii="Kalpurush" w:hAnsi="Kalpurush" w:cs="Kalpurush" w:hint="cs"/>
          <w:sz w:val="24"/>
          <w:szCs w:val="24"/>
          <w:cs/>
          <w:lang w:bidi="bn-BD"/>
        </w:rPr>
        <w:t>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পাবে</w:t>
      </w:r>
      <w:r w:rsidRPr="00733F24">
        <w:rPr>
          <w:rFonts w:ascii="Kalpurush" w:hAnsi="Kalpurush" w:cs="Kalpurush" w:hint="cs"/>
          <w:sz w:val="24"/>
          <w:szCs w:val="24"/>
          <w:cs/>
          <w:lang w:bidi="bn-BD"/>
        </w:rPr>
        <w:t>, সে যদি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নিজের</w:t>
      </w:r>
      <w:r w:rsidR="00295115" w:rsidRPr="00733F24">
        <w:rPr>
          <w:rFonts w:ascii="Kalpurush" w:hAnsi="Kalpurush" w:cs="Kalpurush"/>
          <w:sz w:val="24"/>
          <w:szCs w:val="24"/>
          <w:cs/>
          <w:lang w:bidi="bn-BD"/>
        </w:rPr>
        <w:t xml:space="preserve"> </w:t>
      </w:r>
      <w:r w:rsidR="008172FB" w:rsidRPr="00733F24">
        <w:rPr>
          <w:rFonts w:ascii="Kalpurush" w:hAnsi="Kalpurush" w:cs="Kalpurush" w:hint="cs"/>
          <w:sz w:val="24"/>
          <w:szCs w:val="24"/>
          <w:cs/>
          <w:lang w:bidi="bn-BD"/>
        </w:rPr>
        <w:t>অন্তর 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দৃঢ়</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বিশ্বাসসহ</w:t>
      </w:r>
      <w:r w:rsidR="00295115" w:rsidRPr="00733F24">
        <w:rPr>
          <w:rFonts w:ascii="Kalpurush" w:hAnsi="Kalpurush" w:cs="Kalpurush"/>
          <w:sz w:val="24"/>
          <w:szCs w:val="24"/>
          <w:cs/>
          <w:lang w:bidi="bn-BD"/>
        </w:rPr>
        <w:t xml:space="preserve"> </w:t>
      </w:r>
      <w:r w:rsidR="002F252B">
        <w:rPr>
          <w:rFonts w:ascii="Kalpurush" w:hAnsi="Kalpurush" w:cs="Kalpurush" w:hint="cs"/>
          <w:sz w:val="24"/>
          <w:szCs w:val="24"/>
          <w:cs/>
          <w:lang w:bidi="bn-BD"/>
        </w:rPr>
        <w:t>‘</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w:t>
      </w:r>
      <w:r w:rsidR="002F252B">
        <w:rPr>
          <w:rFonts w:ascii="Kalpurush" w:hAnsi="Kalpurush" w:cs="Kalpurush" w:hint="cs"/>
          <w:sz w:val="24"/>
          <w:szCs w:val="24"/>
          <w:cs/>
          <w:lang w:bidi="bn-BD"/>
        </w:rPr>
        <w:t>’</w:t>
      </w:r>
      <w:r w:rsidR="008A6EC4" w:rsidRPr="00733F24">
        <w:rPr>
          <w:rFonts w:ascii="Kalpurush" w:hAnsi="Kalpurush" w:cs="Kalpurush"/>
          <w:sz w:val="24"/>
          <w:szCs w:val="24"/>
          <w:cs/>
          <w:lang w:bidi="bn-BD"/>
        </w:rPr>
        <w:t>র</w:t>
      </w:r>
      <w:r w:rsidR="00295115" w:rsidRPr="00733F24">
        <w:rPr>
          <w:rFonts w:ascii="Kalpurush" w:hAnsi="Kalpurush" w:cs="Kalpurush"/>
          <w:sz w:val="24"/>
          <w:szCs w:val="24"/>
          <w:cs/>
          <w:lang w:bidi="bn-BD"/>
        </w:rPr>
        <w:t xml:space="preserve"> </w:t>
      </w:r>
      <w:r w:rsidR="002F252B">
        <w:rPr>
          <w:rFonts w:ascii="Kalpurush" w:hAnsi="Kalpurush" w:cs="Kalpurush" w:hint="cs"/>
          <w:sz w:val="24"/>
          <w:szCs w:val="24"/>
          <w:cs/>
          <w:lang w:bidi="bn-BD"/>
        </w:rPr>
        <w:t>সাক্ষ্য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জান্নাতের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সুসংবাদ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09297A" w:rsidRPr="00733F24">
        <w:rPr>
          <w:rFonts w:ascii="Kalpurush" w:hAnsi="Kalpurush" w:cs="Kalpurush" w:hint="cs"/>
          <w:sz w:val="24"/>
          <w:szCs w:val="24"/>
          <w:cs/>
          <w:lang w:bidi="bn-BD"/>
        </w:rPr>
        <w:t>”</w:t>
      </w:r>
      <w:r w:rsidR="00295115" w:rsidRPr="00733F24">
        <w:rPr>
          <w:rFonts w:ascii="Kalpurush" w:hAnsi="Kalpurush" w:cs="SolaimanLipi" w:hint="cs"/>
          <w:sz w:val="24"/>
          <w:szCs w:val="24"/>
          <w:cs/>
          <w:lang w:bidi="hi-IN"/>
        </w:rPr>
        <w:t>।</w:t>
      </w:r>
      <w:r w:rsidR="0009297A" w:rsidRPr="00733F24">
        <w:rPr>
          <w:rStyle w:val="FootnoteReference"/>
          <w:rFonts w:ascii="Kalpurush" w:hAnsi="Kalpurush" w:cs="Kalpurush"/>
          <w:sz w:val="24"/>
          <w:szCs w:val="24"/>
          <w:cs/>
          <w:lang w:bidi="bn-BD"/>
        </w:rPr>
        <w:footnoteReference w:id="29"/>
      </w:r>
      <w:r w:rsidR="00295115" w:rsidRPr="00733F24">
        <w:rPr>
          <w:rFonts w:ascii="Kalpurush" w:hAnsi="Kalpurush" w:cs="Kalpurush"/>
          <w:sz w:val="24"/>
          <w:szCs w:val="24"/>
          <w:cs/>
          <w:lang w:bidi="bn-BD"/>
        </w:rPr>
        <w:t xml:space="preserve"> </w:t>
      </w:r>
    </w:p>
    <w:p w:rsidR="00295115" w:rsidRPr="00733F24" w:rsidRDefault="00295115" w:rsidP="005E4980">
      <w:pPr>
        <w:bidi w:val="0"/>
        <w:jc w:val="both"/>
        <w:rPr>
          <w:rFonts w:ascii="Kalpurush" w:hAnsi="Kalpurush" w:cs="Kalpurush"/>
          <w:sz w:val="24"/>
          <w:szCs w:val="24"/>
          <w:lang w:bidi="bn-BD"/>
        </w:rPr>
      </w:pPr>
      <w:r w:rsidRPr="00733F24">
        <w:rPr>
          <w:rFonts w:ascii="Kalpurush" w:hAnsi="Kalpurush" w:cs="Kalpurush" w:hint="cs"/>
          <w:sz w:val="24"/>
          <w:szCs w:val="24"/>
          <w:cs/>
          <w:lang w:bidi="bn-BD"/>
        </w:rPr>
        <w:t>এ</w:t>
      </w:r>
      <w:r w:rsidR="008A6EC4" w:rsidRPr="00733F24">
        <w:rPr>
          <w:rFonts w:ascii="Kalpurush" w:hAnsi="Kalpurush" w:cs="Kalpurush"/>
          <w:sz w:val="24"/>
          <w:szCs w:val="24"/>
          <w:cs/>
          <w:lang w:bidi="bn-BD"/>
        </w:rPr>
        <w:t xml:space="preserve"> হাদীসে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005E4980" w:rsidRPr="00733F24">
        <w:rPr>
          <w:rFonts w:ascii="Kalpurush" w:hAnsi="Kalpurush" w:cs="Kalpurush" w:hint="cs"/>
          <w:sz w:val="24"/>
          <w:szCs w:val="24"/>
          <w:cs/>
          <w:lang w:bidi="bn-BD"/>
        </w:rPr>
        <w:t>ইয়াকী</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দৃঢ়</w:t>
      </w:r>
      <w:r w:rsidRPr="00733F24">
        <w:rPr>
          <w:rFonts w:ascii="Kalpurush" w:hAnsi="Kalpurush" w:cs="Kalpurush"/>
          <w:sz w:val="24"/>
          <w:szCs w:val="24"/>
          <w:cs/>
          <w:lang w:bidi="bn-BD"/>
        </w:rPr>
        <w:t xml:space="preserve"> </w:t>
      </w:r>
      <w:r w:rsidR="008663BD" w:rsidRPr="00733F24">
        <w:rPr>
          <w:rFonts w:ascii="Kalpurush" w:hAnsi="Kalpurush" w:cs="Kalpurush" w:hint="cs"/>
          <w:sz w:val="24"/>
          <w:szCs w:val="24"/>
          <w:cs/>
          <w:lang w:bidi="bn-BD"/>
        </w:rPr>
        <w:t>বিশ্বাস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শর্তারোপ</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p>
    <w:p w:rsidR="00295115" w:rsidRPr="00733F24" w:rsidRDefault="00295115" w:rsidP="00295115">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তৃতীয়</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শর্ত</w:t>
      </w:r>
      <w:r w:rsidRPr="00733F24">
        <w:rPr>
          <w:rFonts w:ascii="Kalpurush" w:hAnsi="Kalpurush" w:cs="Kalpurush"/>
          <w:b/>
          <w:bCs/>
          <w:color w:val="C00000"/>
          <w:sz w:val="24"/>
          <w:szCs w:val="24"/>
          <w:cs/>
          <w:lang w:bidi="bn-BD"/>
        </w:rPr>
        <w:t>:</w:t>
      </w:r>
      <w:r w:rsidR="00710D4D" w:rsidRPr="00733F24">
        <w:rPr>
          <w:rFonts w:ascii="Kalpurush" w:hAnsi="Kalpurush" w:cs="Kalpurush"/>
          <w:color w:val="C00000"/>
          <w:sz w:val="24"/>
          <w:szCs w:val="24"/>
          <w:cs/>
          <w:lang w:bidi="bn-BD"/>
        </w:rPr>
        <w:t xml:space="preserve"> </w:t>
      </w:r>
      <w:r w:rsidR="00710D4D" w:rsidRPr="00733F24">
        <w:rPr>
          <w:rFonts w:ascii="Kalpurush" w:hAnsi="Kalpurush" w:cs="Kalpurush"/>
          <w:sz w:val="24"/>
          <w:szCs w:val="24"/>
          <w:cs/>
          <w:lang w:bidi="bn-BD"/>
        </w:rPr>
        <w:t>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ইখলাসসহ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গ্রহণ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তাতে</w:t>
      </w:r>
      <w:r w:rsidR="00710D4D" w:rsidRPr="00733F24">
        <w:rPr>
          <w:rFonts w:ascii="Kalpurush" w:hAnsi="Kalpurush" w:cs="Kalpurush"/>
          <w:sz w:val="24"/>
          <w:szCs w:val="24"/>
          <w:cs/>
          <w:lang w:bidi="bn-BD"/>
        </w:rPr>
        <w:t xml:space="preserve"> শির্ক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অর্থাৎ</w:t>
      </w:r>
      <w:r w:rsidR="0051091D"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প্রকাশ্য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অপ্রকাশ্য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প্রকার</w:t>
      </w:r>
      <w:r w:rsidR="00710D4D" w:rsidRPr="00733F24">
        <w:rPr>
          <w:rFonts w:ascii="Kalpurush" w:hAnsi="Kalpurush" w:cs="Kalpurush"/>
          <w:sz w:val="24"/>
          <w:szCs w:val="24"/>
          <w:cs/>
          <w:lang w:bidi="bn-BD"/>
        </w:rPr>
        <w:t xml:space="preserve"> শির্ক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রাখা</w:t>
      </w:r>
      <w:r w:rsidR="005E4980"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5E498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أَلَا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ٱلدِّينُ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ٱلۡخَالِصُۚ</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٣</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الزمر</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٣</w:t>
      </w:r>
      <w:r w:rsidRPr="00733F24">
        <w:rPr>
          <w:rFonts w:ascii="KFGQPC Uthman Taha Naskh" w:cs="KFGQPC Uthman Taha Naskh"/>
          <w:color w:val="008000"/>
          <w:sz w:val="24"/>
          <w:szCs w:val="24"/>
          <w:rtl/>
        </w:rPr>
        <w:t xml:space="preserve">]  </w:t>
      </w:r>
    </w:p>
    <w:p w:rsidR="005E4980" w:rsidRPr="00733F24" w:rsidRDefault="0051091D" w:rsidP="00FC6F93">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একনিষ্ঠ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5E4980"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আয</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যুমার</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৩]</w:t>
      </w:r>
      <w:r w:rsidRPr="00733F24">
        <w:rPr>
          <w:rFonts w:ascii="Kalpurush" w:hAnsi="Kalpurush" w:cs="SolaimanLipi" w:hint="cs"/>
          <w:sz w:val="24"/>
          <w:szCs w:val="24"/>
          <w:cs/>
          <w:lang w:bidi="hi-IN"/>
        </w:rPr>
        <w:t xml:space="preserve"> </w:t>
      </w:r>
    </w:p>
    <w:p w:rsidR="00295115" w:rsidRPr="00733F24" w:rsidRDefault="00295115" w:rsidP="005E4980">
      <w:pPr>
        <w:bidi w:val="0"/>
        <w:jc w:val="both"/>
        <w:rPr>
          <w:rFonts w:ascii="Kalpurush" w:hAnsi="Kalpurush" w:cs="Kalpurush"/>
          <w:sz w:val="24"/>
          <w:szCs w:val="24"/>
          <w:lang w:bidi="bn-BD"/>
        </w:rPr>
      </w:pPr>
      <w:r w:rsidRPr="00733F24">
        <w:rPr>
          <w:rFonts w:ascii="Kalpurush" w:hAnsi="Kalpurush" w:cs="Kalpurush" w:hint="cs"/>
          <w:sz w:val="24"/>
          <w:szCs w:val="24"/>
          <w:cs/>
          <w:lang w:bidi="bn-BD"/>
        </w:rPr>
        <w:lastRenderedPageBreak/>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5E498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أُمِرُوٓاْ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لِيَعۡبُدُواْ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مُخۡلِصِينَ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ٱلدِّينَ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البينة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٥</w:t>
      </w:r>
      <w:r w:rsidRPr="00733F24">
        <w:rPr>
          <w:rFonts w:ascii="KFGQPC Uthman Taha Naskh" w:cs="KFGQPC Uthman Taha Naskh"/>
          <w:color w:val="008000"/>
          <w:sz w:val="24"/>
          <w:szCs w:val="24"/>
          <w:rtl/>
        </w:rPr>
        <w:t xml:space="preserve">]  </w:t>
      </w:r>
    </w:p>
    <w:p w:rsidR="005E4980" w:rsidRPr="00733F24" w:rsidRDefault="0051091D" w:rsidP="00FC6F93">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কেবল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নির্দেশ</w:t>
      </w:r>
      <w:r w:rsidR="005E4980" w:rsidRPr="00733F24">
        <w:rPr>
          <w:rFonts w:ascii="Kalpurush" w:hAnsi="Kalpurush" w:cs="Kalpurush"/>
          <w:sz w:val="24"/>
          <w:szCs w:val="24"/>
          <w:cs/>
          <w:lang w:bidi="bn-BD"/>
        </w:rPr>
        <w:t xml:space="preserve"> দেওয়া </w:t>
      </w:r>
      <w:r w:rsidR="00295115" w:rsidRPr="00733F24">
        <w:rPr>
          <w:rFonts w:ascii="Kalpurush" w:hAnsi="Kalpurush" w:cs="Kalpurush" w:hint="cs"/>
          <w:sz w:val="24"/>
          <w:szCs w:val="24"/>
          <w:cs/>
          <w:lang w:bidi="bn-BD"/>
        </w:rPr>
        <w:t>হয়েছিল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একনিষ্ঠ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আল</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বাইয়্যিনাহ</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৫]</w:t>
      </w:r>
      <w:r w:rsidRPr="00733F24">
        <w:rPr>
          <w:rFonts w:ascii="Kalpurush" w:hAnsi="Kalpurush" w:cs="SolaimanLipi" w:hint="cs"/>
          <w:sz w:val="24"/>
          <w:szCs w:val="24"/>
          <w:cs/>
          <w:lang w:bidi="hi-IN"/>
        </w:rPr>
        <w:t xml:space="preserve"> </w:t>
      </w:r>
    </w:p>
    <w:p w:rsidR="00295115" w:rsidRPr="00733F24" w:rsidRDefault="00295115" w:rsidP="005E4980">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হুরায়রা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রাদিয়াল্লাহু</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295115" w:rsidRPr="00733F24" w:rsidRDefault="00F61B37" w:rsidP="00877E0C">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3399"/>
          <w:sz w:val="24"/>
          <w:szCs w:val="24"/>
          <w:rtl/>
          <w:lang w:bidi="ar-EG"/>
        </w:rPr>
        <w:t>«</w:t>
      </w:r>
      <w:r w:rsidR="00295115" w:rsidRPr="00733F24">
        <w:rPr>
          <w:rFonts w:ascii="Kalpurush" w:hAnsi="Kalpurush" w:cs="KFGQPC Uthman Taha Naskh" w:hint="cs"/>
          <w:color w:val="003399"/>
          <w:sz w:val="24"/>
          <w:szCs w:val="24"/>
          <w:rtl/>
        </w:rPr>
        <w:t>أَسْعَدُ</w:t>
      </w:r>
      <w:r w:rsidR="00295115" w:rsidRPr="00733F24">
        <w:rPr>
          <w:rFonts w:ascii="Kalpurush" w:hAnsi="Kalpurush" w:cs="KFGQPC Uthman Taha Naskh"/>
          <w:color w:val="003399"/>
          <w:sz w:val="24"/>
          <w:szCs w:val="24"/>
          <w:rtl/>
        </w:rPr>
        <w:t xml:space="preserve"> النَّاسِ بِشَفَاعَتِي يَوْمَ الْقِيَامَةِ، مَنْ قَالَ لَا إِلَهَ إِلَّا اللَّهُ خَالِصًا مِنْ قَلْبِهِ أَوْ نَفْسِهِ</w:t>
      </w:r>
      <w:r w:rsidR="00192AD2" w:rsidRPr="00733F24">
        <w:rPr>
          <w:rFonts w:ascii="Arial" w:eastAsia="Times New Roman" w:hAnsi="Arial" w:cs="KFGQPC Uthman Taha Naskh" w:hint="cs"/>
          <w:color w:val="003399"/>
          <w:sz w:val="24"/>
          <w:szCs w:val="24"/>
          <w:rtl/>
          <w:lang w:bidi="ar-EG"/>
        </w:rPr>
        <w:t>»</w:t>
      </w:r>
    </w:p>
    <w:p w:rsidR="00295115" w:rsidRPr="00733F24" w:rsidRDefault="0051091D" w:rsidP="00DB70CC">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দ্বারা</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ঐ</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ব্যক্তি</w:t>
      </w:r>
      <w:r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সবচেয়ে</w:t>
      </w:r>
      <w:r w:rsidR="008A6EC4" w:rsidRPr="00733F24">
        <w:rPr>
          <w:rFonts w:ascii="Kalpurush" w:hAnsi="Kalpurush" w:cs="Kalpurush"/>
          <w:sz w:val="24"/>
          <w:szCs w:val="24"/>
          <w:cs/>
          <w:lang w:bidi="bn-BD"/>
        </w:rPr>
        <w:t xml:space="preserve"> বেশি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সৌভাগ্যবান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ইখলাসের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09297A" w:rsidRPr="00733F24">
        <w:rPr>
          <w:rStyle w:val="FootnoteReference"/>
          <w:rFonts w:ascii="Kalpurush" w:hAnsi="Kalpurush" w:cs="SolaimanLipi"/>
          <w:sz w:val="24"/>
          <w:szCs w:val="24"/>
          <w:cs/>
          <w:lang w:bidi="hi-IN"/>
        </w:rPr>
        <w:footnoteReference w:id="30"/>
      </w:r>
      <w:r w:rsidRPr="00733F24">
        <w:rPr>
          <w:rFonts w:ascii="Kalpurush" w:hAnsi="Kalpurush" w:cs="SolaimanLipi" w:hint="cs"/>
          <w:sz w:val="24"/>
          <w:szCs w:val="24"/>
          <w:cs/>
          <w:lang w:bidi="hi-IN"/>
        </w:rPr>
        <w:t xml:space="preserve"> </w:t>
      </w:r>
      <w:r w:rsidR="00295115" w:rsidRPr="00733F24">
        <w:rPr>
          <w:rFonts w:ascii="Kalpurush" w:hAnsi="Kalpurush" w:cs="Kalpurush" w:hint="cs"/>
          <w:sz w:val="24"/>
          <w:szCs w:val="24"/>
          <w:cs/>
          <w:lang w:bidi="bn-BD"/>
        </w:rPr>
        <w:t>এ</w:t>
      </w:r>
      <w:r w:rsidR="008A6EC4" w:rsidRPr="00733F24">
        <w:rPr>
          <w:rFonts w:ascii="Kalpurush" w:hAnsi="Kalpurush" w:cs="Kalpurush"/>
          <w:sz w:val="24"/>
          <w:szCs w:val="24"/>
          <w:cs/>
          <w:lang w:bidi="bn-BD"/>
        </w:rPr>
        <w:t xml:space="preserve"> হাদীসে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710D4D" w:rsidRPr="00733F24">
        <w:rPr>
          <w:rFonts w:ascii="Kalpurush" w:hAnsi="Kalpurush" w:cs="Kalpurush"/>
          <w:sz w:val="24"/>
          <w:szCs w:val="24"/>
          <w:cs/>
          <w:lang w:bidi="bn-BD"/>
        </w:rPr>
        <w:t xml:space="preserve"> কালেমা</w:t>
      </w:r>
      <w:r w:rsidR="00DB70CC" w:rsidRPr="00733F24">
        <w:rPr>
          <w:rFonts w:ascii="Kalpurush" w:hAnsi="Kalpurush" w:cs="Kalpurush" w:hint="cs"/>
          <w:sz w:val="24"/>
          <w:szCs w:val="24"/>
          <w:cs/>
          <w:lang w:bidi="bn-BD"/>
        </w:rPr>
        <w:t xml:space="preserve">র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ইখলাস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p>
    <w:p w:rsidR="00295115" w:rsidRPr="00733F24" w:rsidRDefault="00295115" w:rsidP="00BA4331">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চতুর্থ</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শর্ত</w:t>
      </w:r>
      <w:r w:rsidRPr="00733F24">
        <w:rPr>
          <w:rFonts w:ascii="Kalpurush" w:hAnsi="Kalpurush" w:cs="Kalpurush"/>
          <w:b/>
          <w:bCs/>
          <w:color w:val="C00000"/>
          <w:sz w:val="24"/>
          <w:szCs w:val="24"/>
          <w:cs/>
          <w:lang w:bidi="bn-BD"/>
        </w:rPr>
        <w:t>:</w:t>
      </w:r>
      <w:r w:rsidR="00710D4D" w:rsidRPr="00733F24">
        <w:rPr>
          <w:rFonts w:ascii="Kalpurush" w:hAnsi="Kalpurush" w:cs="Kalpurush"/>
          <w:color w:val="C00000"/>
          <w:sz w:val="24"/>
          <w:szCs w:val="24"/>
          <w:cs/>
          <w:lang w:bidi="bn-BD"/>
        </w:rPr>
        <w:t xml:space="preserve"> </w:t>
      </w:r>
      <w:r w:rsidR="00710D4D" w:rsidRPr="00733F24">
        <w:rPr>
          <w:rFonts w:ascii="Kalpurush" w:hAnsi="Kalpurush" w:cs="Kalpurush"/>
          <w:sz w:val="24"/>
          <w:szCs w:val="24"/>
          <w:cs/>
          <w:lang w:bidi="bn-BD"/>
        </w:rPr>
        <w:t>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w:t>
      </w:r>
      <w:r w:rsidRPr="00733F24">
        <w:rPr>
          <w:rFonts w:ascii="Kalpurush" w:hAnsi="Kalpurush" w:cs="Kalpurush"/>
          <w:sz w:val="24"/>
          <w:szCs w:val="24"/>
          <w:cs/>
          <w:lang w:bidi="bn-BD"/>
        </w:rPr>
        <w:t xml:space="preserve"> </w:t>
      </w:r>
      <w:r w:rsidR="008B6810" w:rsidRPr="00733F24">
        <w:rPr>
          <w:rFonts w:ascii="Kalpurush" w:hAnsi="Kalpurush" w:cs="Kalpurush" w:hint="cs"/>
          <w:sz w:val="24"/>
          <w:szCs w:val="24"/>
          <w:cs/>
          <w:lang w:bidi="bn-BD"/>
        </w:rPr>
        <w:t xml:space="preserve">জানা, </w:t>
      </w:r>
      <w:r w:rsidRPr="00733F24">
        <w:rPr>
          <w:rFonts w:ascii="Kalpurush" w:hAnsi="Kalpurush" w:cs="Kalpurush" w:hint="cs"/>
          <w:sz w:val="24"/>
          <w:szCs w:val="24"/>
          <w:cs/>
          <w:lang w:bidi="bn-BD"/>
        </w:rPr>
        <w:t>মিথ্যারোপ</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005E4980" w:rsidRPr="00733F24">
        <w:rPr>
          <w:rFonts w:ascii="Kalpurush" w:hAnsi="Kalpurush" w:cs="Kalpurush" w:hint="cs"/>
          <w:sz w:val="24"/>
          <w:szCs w:val="24"/>
          <w:cs/>
          <w:lang w:bidi="bn-BD"/>
        </w:rPr>
        <w:t>করা</w:t>
      </w:r>
      <w:r w:rsidR="00BA4331" w:rsidRPr="00733F24">
        <w:rPr>
          <w:rFonts w:ascii="Kalpurush" w:hAnsi="Kalpurush" w:cs="Kalpurush" w:hint="cs"/>
          <w:sz w:val="24"/>
          <w:szCs w:val="24"/>
          <w:cs/>
          <w:lang w:bidi="bn-BD"/>
        </w:rPr>
        <w:t xml:space="preserve"> অর্থাৎ </w:t>
      </w:r>
      <w:r w:rsidRPr="00733F24">
        <w:rPr>
          <w:rFonts w:ascii="Kalpurush" w:hAnsi="Kalpurush" w:cs="Kalpurush" w:hint="cs"/>
          <w:sz w:val="24"/>
          <w:szCs w:val="24"/>
          <w:cs/>
          <w:lang w:bidi="bn-BD"/>
        </w:rPr>
        <w:t>সততার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00DB7786" w:rsidRPr="00733F24">
        <w:rPr>
          <w:rFonts w:ascii="Kalpurush" w:hAnsi="Kalpurush" w:cs="Kalpurush" w:hint="cs"/>
          <w:sz w:val="24"/>
          <w:szCs w:val="24"/>
          <w:cs/>
          <w:lang w:bidi="bn-BD"/>
        </w:rPr>
        <w:t xml:space="preserve"> </w:t>
      </w:r>
      <w:r w:rsidR="00BA4331"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BA4331"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00DB7786" w:rsidRPr="00733F24">
        <w:rPr>
          <w:rFonts w:ascii="Kalpurush" w:hAnsi="Kalpurush" w:cs="Kalpurush" w:hint="cs"/>
          <w:sz w:val="24"/>
          <w:szCs w:val="24"/>
          <w:cs/>
          <w:lang w:bidi="bn-BD"/>
        </w:rPr>
        <w:t xml:space="preserve">ততার </w:t>
      </w:r>
      <w:r w:rsidRPr="00733F24">
        <w:rPr>
          <w:rFonts w:ascii="Kalpurush" w:hAnsi="Kalpurush" w:cs="Kalpurush" w:hint="cs"/>
          <w:sz w:val="24"/>
          <w:szCs w:val="24"/>
          <w:cs/>
          <w:lang w:bidi="bn-BD"/>
        </w:rPr>
        <w:t>অর্থ</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মুখের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অন্তরের</w:t>
      </w:r>
      <w:r w:rsidRPr="00733F24">
        <w:rPr>
          <w:rFonts w:ascii="Kalpurush" w:hAnsi="Kalpurush" w:cs="Kalpurush"/>
          <w:sz w:val="24"/>
          <w:szCs w:val="24"/>
          <w:cs/>
          <w:lang w:bidi="bn-BD"/>
        </w:rPr>
        <w:t xml:space="preserve"> </w:t>
      </w:r>
      <w:r w:rsidR="00BA4331" w:rsidRPr="00733F24">
        <w:rPr>
          <w:rFonts w:ascii="Kalpurush" w:hAnsi="Kalpurush" w:cs="Kalpurush" w:hint="cs"/>
          <w:sz w:val="24"/>
          <w:szCs w:val="24"/>
          <w:cs/>
          <w:lang w:bidi="bn-BD"/>
        </w:rPr>
        <w:t xml:space="preserve">মিল থাকা। </w:t>
      </w:r>
      <w:r w:rsidR="005E4980"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00DB7786" w:rsidRPr="00733F24">
        <w:rPr>
          <w:rFonts w:ascii="Kalpurush" w:hAnsi="Kalpurush" w:cs="Kalpurush" w:hint="cs"/>
          <w:sz w:val="24"/>
          <w:szCs w:val="24"/>
          <w:cs/>
          <w:lang w:bidi="bn-BD"/>
        </w:rPr>
        <w:t xml:space="preserve">থাকায় </w:t>
      </w: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মুনাফিকদের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দুর্নাম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5E498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إِذَا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جَآءَكَ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ٱلۡمُنَٰفِقُونَ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قَالُواْ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نَشۡهَدُ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لَرَسُولُ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يَعۡلَمُ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لَرَسُولُهُۥ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يَشۡهَدُ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ٱلۡمُنَٰفِقِينَ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لَكَٰذِبُونَ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المنافقون</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w:t>
      </w:r>
      <w:r w:rsidRPr="00733F24">
        <w:rPr>
          <w:rFonts w:ascii="KFGQPC Uthman Taha Naskh" w:cs="KFGQPC Uthman Taha Naskh"/>
          <w:color w:val="008000"/>
          <w:sz w:val="24"/>
          <w:szCs w:val="24"/>
          <w:rtl/>
        </w:rPr>
        <w:t xml:space="preserve">] </w:t>
      </w:r>
    </w:p>
    <w:p w:rsidR="005E4980" w:rsidRPr="00733F24" w:rsidRDefault="00DB7786" w:rsidP="00FC6F93">
      <w:pPr>
        <w:bidi w:val="0"/>
        <w:jc w:val="both"/>
        <w:rPr>
          <w:rFonts w:ascii="Kalpurush" w:hAnsi="Kalpurush" w:cs="Kalpurush"/>
          <w:sz w:val="24"/>
          <w:szCs w:val="24"/>
          <w:lang w:bidi="bn-BD"/>
        </w:rPr>
      </w:pPr>
      <w:r w:rsidRPr="00733F24">
        <w:rPr>
          <w:rFonts w:ascii="Kalpurush" w:hAnsi="Kalpurush" w:cs="Kalpurush" w:hint="cs"/>
          <w:sz w:val="24"/>
          <w:szCs w:val="24"/>
          <w:lang w:bidi="bn-BD"/>
        </w:rPr>
        <w:lastRenderedPageBreak/>
        <w:t>“</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মুনাফিকরা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সাক্ষ্য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দিচ্ছি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আপনি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সাক্ষ্য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দিচ্ছেন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মুনাফিকরা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মিথ্যাবাদী</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আল</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মুনাফিকূন</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১]</w:t>
      </w:r>
      <w:r w:rsidR="00295115" w:rsidRPr="00733F24">
        <w:rPr>
          <w:rFonts w:ascii="Kalpurush" w:hAnsi="Kalpurush" w:cs="Kalpurush"/>
          <w:sz w:val="24"/>
          <w:szCs w:val="24"/>
          <w:cs/>
          <w:lang w:bidi="bn-BD"/>
        </w:rPr>
        <w:t xml:space="preserve"> </w:t>
      </w:r>
    </w:p>
    <w:p w:rsidR="005E4980" w:rsidRPr="00733F24" w:rsidRDefault="00295115" w:rsidP="005E4980">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মিথ্যাবাদী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সাব্যস্ত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w:t>
      </w:r>
      <w:r w:rsidRPr="00733F24">
        <w:rPr>
          <w:rFonts w:ascii="Kalpurush" w:hAnsi="Kalpurush" w:cs="Kalpurush"/>
          <w:sz w:val="24"/>
          <w:szCs w:val="24"/>
          <w:cs/>
          <w:lang w:bidi="bn-BD"/>
        </w:rPr>
        <w:t xml:space="preserve"> </w:t>
      </w:r>
      <w:r w:rsidR="00DB7786" w:rsidRPr="00733F24">
        <w:rPr>
          <w:rFonts w:ascii="Kalpurush" w:hAnsi="Kalpurush" w:cs="Kalpurush" w:hint="cs"/>
          <w:sz w:val="24"/>
          <w:szCs w:val="24"/>
          <w:cs/>
          <w:lang w:bidi="bn-BD"/>
        </w:rPr>
        <w:t xml:space="preserve">তাদের </w:t>
      </w:r>
      <w:r w:rsidRPr="00733F24">
        <w:rPr>
          <w:rFonts w:ascii="Kalpurush" w:hAnsi="Kalpurush" w:cs="Kalpurush" w:hint="cs"/>
          <w:sz w:val="24"/>
          <w:szCs w:val="24"/>
          <w:cs/>
          <w:lang w:bidi="bn-BD"/>
        </w:rPr>
        <w:t>অন্তরে</w:t>
      </w:r>
      <w:r w:rsidRPr="00733F24">
        <w:rPr>
          <w:rFonts w:ascii="Kalpurush" w:hAnsi="Kalpurush" w:cs="Kalpurush"/>
          <w:sz w:val="24"/>
          <w:szCs w:val="24"/>
          <w:cs/>
          <w:lang w:bidi="bn-BD"/>
        </w:rPr>
        <w:t xml:space="preserve"> </w:t>
      </w:r>
      <w:r w:rsidR="00DB7786" w:rsidRPr="00733F24">
        <w:rPr>
          <w:rFonts w:ascii="Kalpurush" w:hAnsi="Kalpurush" w:cs="Kalpurush" w:hint="cs"/>
          <w:sz w:val="24"/>
          <w:szCs w:val="24"/>
          <w:cs/>
          <w:lang w:bidi="bn-BD"/>
        </w:rPr>
        <w:t xml:space="preserve">সেটি </w:t>
      </w:r>
      <w:r w:rsidRPr="00733F24">
        <w:rPr>
          <w:rFonts w:ascii="Kalpurush" w:hAnsi="Kalpurush" w:cs="Kalpurush" w:hint="cs"/>
          <w:sz w:val="24"/>
          <w:szCs w:val="24"/>
          <w:cs/>
          <w:lang w:bidi="bn-BD"/>
        </w:rPr>
        <w:t>ছিল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p>
    <w:p w:rsidR="00295115" w:rsidRPr="00733F24" w:rsidRDefault="00295115" w:rsidP="005E4980">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w:t>
      </w:r>
      <w:r w:rsidR="005E4980" w:rsidRPr="00733F24">
        <w:rPr>
          <w:rFonts w:ascii="Kalpurush" w:hAnsi="Kalpurush" w:cs="Kalpurush" w:hint="cs"/>
          <w:sz w:val="24"/>
          <w:szCs w:val="24"/>
          <w:cs/>
          <w:lang w:bidi="bn-BD"/>
        </w:rPr>
        <w:t xml:space="preserve">তা‘আলা </w:t>
      </w:r>
      <w:r w:rsidR="007B05A4" w:rsidRPr="00733F24">
        <w:rPr>
          <w:rFonts w:ascii="Kalpurush" w:hAnsi="Kalpurush" w:cs="Kalpurush"/>
          <w:sz w:val="24"/>
          <w:szCs w:val="24"/>
          <w:cs/>
          <w:lang w:bidi="bn-BD"/>
        </w:rPr>
        <w:t>বলেন</w:t>
      </w:r>
      <w:r w:rsidR="007B05A4" w:rsidRPr="00733F24">
        <w:rPr>
          <w:rFonts w:ascii="Kalpurush" w:hAnsi="Kalpurush" w:cs="Kalpurush"/>
          <w:sz w:val="24"/>
          <w:szCs w:val="24"/>
          <w:lang w:bidi="bn-BD"/>
        </w:rPr>
        <w:t>,</w:t>
      </w:r>
    </w:p>
    <w:p w:rsidR="00877E0C" w:rsidRPr="00733F24" w:rsidRDefault="00877E0C" w:rsidP="00877E0C">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أَحَسِبَ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ٱلنَّاسُ</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يُتۡرَكُوٓاْ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يَقُولُوٓاْ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ءَامَنَّا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يُفۡتَنُونَ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وَلَقَدۡ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فَتَنَّا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قَبۡلِهِمۡۖ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فَلَيَعۡلَمَنَّ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صَدَقُواْ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وَلَيَعۡلَمَنَّ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ٱلۡكَٰذِبِينَ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٣</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العنكبوت</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٣</w:t>
      </w:r>
      <w:r w:rsidRPr="00733F24">
        <w:rPr>
          <w:rFonts w:ascii="KFGQPC Uthman Taha Naskh" w:cs="KFGQPC Uthman Taha Naskh"/>
          <w:color w:val="008000"/>
          <w:sz w:val="24"/>
          <w:szCs w:val="24"/>
          <w:rtl/>
        </w:rPr>
        <w:t xml:space="preserve">]  </w:t>
      </w:r>
    </w:p>
    <w:p w:rsidR="005E4980" w:rsidRPr="00733F24" w:rsidRDefault="00DB7786" w:rsidP="005E4980">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মানুষ</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ঈমান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এনেছি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বললেই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দেওয়া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পরীক্ষা</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09297A" w:rsidRPr="00733F24">
        <w:rPr>
          <w:rFonts w:ascii="Kalpurush" w:hAnsi="Kalpurush" w:cs="SolaimanLipi" w:hint="cs"/>
          <w:sz w:val="24"/>
          <w:szCs w:val="24"/>
          <w:cs/>
          <w:lang w:bidi="hi-IN"/>
        </w:rPr>
        <w:t xml:space="preserve">। </w:t>
      </w:r>
      <w:r w:rsidR="005E4980" w:rsidRPr="00733F24">
        <w:rPr>
          <w:rFonts w:ascii="Kalpurush" w:hAnsi="Kalpurush" w:cs="Kalpurush" w:hint="cs"/>
          <w:sz w:val="24"/>
          <w:szCs w:val="24"/>
          <w:cs/>
          <w:lang w:bidi="bn-BD"/>
        </w:rPr>
        <w:t>আর আমরা</w:t>
      </w:r>
      <w:r w:rsidR="000A777F" w:rsidRPr="00733F24">
        <w:rPr>
          <w:rFonts w:ascii="Kalpurush" w:hAnsi="Kalpurush" w:cs="Kalpurush" w:hint="cs"/>
          <w:sz w:val="24"/>
          <w:szCs w:val="24"/>
          <w:cs/>
          <w:lang w:bidi="bn-BD"/>
        </w:rPr>
        <w:t xml:space="preserve"> তো তাদের পূর্ববর্তীদের পরীক্ষা করেছি। ফলে আল্লাহ অবশ্যই জেনে নেবেন, কারা সত্য বলে এবং অবশ্যই তিনি জেনে নেবেন, কারা মিথ্যাবাদী</w:t>
      </w:r>
      <w:r w:rsidRPr="00733F24">
        <w:rPr>
          <w:rFonts w:ascii="Kalpurush" w:hAnsi="Kalpurush" w:cs="Kalpurush" w:hint="cs"/>
          <w:sz w:val="24"/>
          <w:szCs w:val="24"/>
          <w:cs/>
          <w:lang w:bidi="bn-BD"/>
        </w:rPr>
        <w:t>”?</w:t>
      </w:r>
      <w:r w:rsidR="005E4980" w:rsidRPr="00733F24">
        <w:rPr>
          <w:rFonts w:ascii="Kalpurush" w:hAnsi="Kalpurush" w:cs="Kalpurush" w:hint="cs"/>
          <w:sz w:val="24"/>
          <w:szCs w:val="24"/>
          <w:cs/>
          <w:lang w:bidi="bn-BD"/>
        </w:rPr>
        <w:t xml:space="preserve"> [সূরা আল-‘আনকাবূত, আয়াত: ২-৩]</w:t>
      </w:r>
    </w:p>
    <w:p w:rsidR="00295115" w:rsidRPr="00733F24" w:rsidRDefault="005E4980" w:rsidP="005E4980">
      <w:pPr>
        <w:bidi w:val="0"/>
        <w:jc w:val="both"/>
        <w:rPr>
          <w:rFonts w:ascii="Kalpurush" w:hAnsi="Kalpurush" w:cs="Kalpurush"/>
          <w:sz w:val="24"/>
          <w:szCs w:val="24"/>
          <w:lang w:bidi="bn-BD"/>
        </w:rPr>
      </w:pPr>
      <w:r w:rsidRPr="00733F24">
        <w:rPr>
          <w:rFonts w:ascii="Kalpurush" w:hAnsi="Kalpurush" w:cs="Kalpurush" w:hint="cs"/>
          <w:sz w:val="24"/>
          <w:szCs w:val="24"/>
          <w:cs/>
          <w:lang w:bidi="bn-BD"/>
        </w:rPr>
        <w:t xml:space="preserve">ইমাম </w:t>
      </w:r>
      <w:r w:rsidR="008A6EC4" w:rsidRPr="00733F24">
        <w:rPr>
          <w:rFonts w:ascii="Kalpurush" w:hAnsi="Kalpurush" w:cs="Kalpurush" w:hint="cs"/>
          <w:sz w:val="24"/>
          <w:szCs w:val="24"/>
          <w:cs/>
          <w:lang w:bidi="bn-BD"/>
        </w:rPr>
        <w:t>বুখারী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মুসলিম</w:t>
      </w:r>
      <w:r w:rsidRPr="00733F24">
        <w:rPr>
          <w:rFonts w:ascii="Kalpurush" w:hAnsi="Kalpurush" w:cs="Kalpurush" w:hint="cs"/>
          <w:sz w:val="24"/>
          <w:szCs w:val="24"/>
          <w:cs/>
          <w:lang w:bidi="bn-BD"/>
        </w:rPr>
        <w:t xml:space="preserve"> রহ.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w:t>
      </w:r>
      <w:r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আয</w:t>
      </w:r>
      <w:r w:rsidR="000B2F16" w:rsidRPr="00733F24">
        <w:rPr>
          <w:rFonts w:ascii="Kalpurush" w:hAnsi="Kalpurush" w:cs="Kalpurush"/>
          <w:sz w:val="24"/>
          <w:szCs w:val="24"/>
          <w:cs/>
          <w:lang w:bidi="bn-BD"/>
        </w:rPr>
        <w:t xml:space="preserve"> ইবন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জাবাল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রাদিয়াল্লাহু</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আনহু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বর্ণনা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ওয়াসাল্লাম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বলেছেন</w:t>
      </w:r>
      <w:r w:rsidR="00295115" w:rsidRPr="00733F24">
        <w:rPr>
          <w:rFonts w:ascii="Kalpurush" w:hAnsi="Kalpurush" w:cs="Kalpurush"/>
          <w:sz w:val="24"/>
          <w:szCs w:val="24"/>
          <w:cs/>
          <w:lang w:bidi="bn-BD"/>
        </w:rPr>
        <w:t>:</w:t>
      </w:r>
    </w:p>
    <w:p w:rsidR="00295115" w:rsidRPr="00733F24" w:rsidRDefault="00F61B37" w:rsidP="00877E0C">
      <w:pPr>
        <w:jc w:val="both"/>
        <w:rPr>
          <w:rFonts w:ascii="Kalpurush" w:hAnsi="Kalpurush" w:cs="KFGQPC Uthman Taha Naskh"/>
          <w:color w:val="003399"/>
          <w:sz w:val="24"/>
          <w:szCs w:val="24"/>
          <w:rtl/>
          <w:cs/>
          <w:lang w:bidi="bn-BD"/>
        </w:rPr>
      </w:pPr>
      <w:r w:rsidRPr="00733F24">
        <w:rPr>
          <w:rFonts w:ascii="Arial" w:eastAsia="Times New Roman" w:hAnsi="Arial" w:cs="KFGQPC Uthman Taha Naskh" w:hint="cs"/>
          <w:color w:val="003399"/>
          <w:sz w:val="24"/>
          <w:szCs w:val="24"/>
          <w:rtl/>
          <w:lang w:bidi="ar-EG"/>
        </w:rPr>
        <w:t>«</w:t>
      </w:r>
      <w:r w:rsidR="00295115" w:rsidRPr="00733F24">
        <w:rPr>
          <w:rFonts w:ascii="Kalpurush" w:hAnsi="Kalpurush" w:cs="KFGQPC Uthman Taha Naskh" w:hint="cs"/>
          <w:color w:val="003399"/>
          <w:sz w:val="24"/>
          <w:szCs w:val="24"/>
          <w:rtl/>
        </w:rPr>
        <w:t>مَا</w:t>
      </w:r>
      <w:r w:rsidR="00295115" w:rsidRPr="00733F24">
        <w:rPr>
          <w:rFonts w:ascii="Kalpurush" w:hAnsi="Kalpurush" w:cs="KFGQPC Uthman Taha Naskh"/>
          <w:color w:val="003399"/>
          <w:sz w:val="24"/>
          <w:szCs w:val="24"/>
          <w:rtl/>
        </w:rPr>
        <w:t xml:space="preserve"> مِنْ أَحَدٍ يَشْهَدُ أَنَّ لا إِلَهَ إِلا اللَّهُ، وَأَنَّ مُحَمَّدًا عَبْدُهُ وَرَسُولُهُ صَادِقًا مِنْ قَلْبِهِ، إِلا حَرَّمَهُ اللَّهُ عَلَى النَّارِ</w:t>
      </w:r>
      <w:r w:rsidR="00192AD2" w:rsidRPr="00733F24">
        <w:rPr>
          <w:rFonts w:ascii="Arial" w:eastAsia="Times New Roman" w:hAnsi="Arial" w:cs="KFGQPC Uthman Taha Naskh" w:hint="cs"/>
          <w:color w:val="003399"/>
          <w:sz w:val="24"/>
          <w:szCs w:val="24"/>
          <w:rtl/>
          <w:lang w:bidi="ar-EG"/>
        </w:rPr>
        <w:t>»</w:t>
      </w:r>
    </w:p>
    <w:p w:rsidR="00295115" w:rsidRPr="00733F24" w:rsidRDefault="00DB7786" w:rsidP="009440D8">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এমন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কেউ</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সাক্ষ্য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w:t>
      </w:r>
      <w:r w:rsidR="00D819D9" w:rsidRPr="00733F24">
        <w:rPr>
          <w:rFonts w:ascii="Kalpurush" w:hAnsi="Kalpurush" w:cs="Kalpurush"/>
          <w:sz w:val="24"/>
          <w:szCs w:val="24"/>
          <w:cs/>
          <w:lang w:bidi="bn-BD"/>
        </w:rPr>
        <w:t xml:space="preserve"> মা</w:t>
      </w:r>
      <w:r w:rsidR="00D819D9" w:rsidRPr="00733F24">
        <w:rPr>
          <w:rFonts w:ascii="Kalpurush" w:hAnsi="Kalpurush" w:cs="Kalpurush"/>
          <w:sz w:val="24"/>
          <w:szCs w:val="24"/>
          <w:lang w:bidi="bn-BD"/>
        </w:rPr>
        <w:t>‘</w:t>
      </w:r>
      <w:r w:rsidR="00D819D9" w:rsidRPr="00733F24">
        <w:rPr>
          <w:rFonts w:ascii="Kalpurush" w:hAnsi="Kalpurush" w:cs="Kalpurush"/>
          <w:sz w:val="24"/>
          <w:szCs w:val="24"/>
          <w:cs/>
          <w:lang w:bidi="bn-BD"/>
        </w:rPr>
        <w:t>বুদ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মুহাম্মাদ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জাহান্নাম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lastRenderedPageBreak/>
        <w:t>হারাম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দিবেন</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0A35C7" w:rsidRPr="00733F24">
        <w:rPr>
          <w:rStyle w:val="FootnoteReference"/>
          <w:rFonts w:ascii="Kalpurush" w:hAnsi="Kalpurush" w:cs="SolaimanLipi"/>
          <w:sz w:val="24"/>
          <w:szCs w:val="24"/>
          <w:cs/>
          <w:lang w:bidi="hi-IN"/>
        </w:rPr>
        <w:footnoteReference w:id="31"/>
      </w:r>
      <w:r w:rsidRPr="00733F24">
        <w:rPr>
          <w:rFonts w:ascii="Kalpurush" w:hAnsi="Kalpurush" w:cs="SolaimanLipi" w:hint="cs"/>
          <w:sz w:val="24"/>
          <w:szCs w:val="24"/>
          <w:cs/>
          <w:lang w:bidi="hi-IN"/>
        </w:rPr>
        <w:t xml:space="preserve"> </w:t>
      </w:r>
      <w:r w:rsidR="00295115" w:rsidRPr="00733F24">
        <w:rPr>
          <w:rFonts w:ascii="Kalpurush" w:hAnsi="Kalpurush" w:cs="Kalpurush" w:hint="cs"/>
          <w:sz w:val="24"/>
          <w:szCs w:val="24"/>
          <w:cs/>
          <w:lang w:bidi="bn-BD"/>
        </w:rPr>
        <w:t>এ</w:t>
      </w:r>
      <w:r w:rsidR="008A6EC4" w:rsidRPr="00733F24">
        <w:rPr>
          <w:rFonts w:ascii="Kalpurush" w:hAnsi="Kalpurush" w:cs="Kalpurush"/>
          <w:sz w:val="24"/>
          <w:szCs w:val="24"/>
          <w:cs/>
          <w:lang w:bidi="bn-BD"/>
        </w:rPr>
        <w:t xml:space="preserve"> হাদীসে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710D4D" w:rsidRPr="00733F24">
        <w:rPr>
          <w:rFonts w:ascii="Kalpurush" w:hAnsi="Kalpurush" w:cs="Kalpurush"/>
          <w:sz w:val="24"/>
          <w:szCs w:val="24"/>
          <w:cs/>
          <w:lang w:bidi="bn-BD"/>
        </w:rPr>
        <w:t xml:space="preserve"> কালেমা</w:t>
      </w:r>
      <w:r w:rsidR="00BA4331" w:rsidRPr="00733F24">
        <w:rPr>
          <w:rFonts w:ascii="Kalpurush" w:hAnsi="Kalpurush" w:cs="Kalpurush" w:hint="cs"/>
          <w:sz w:val="24"/>
          <w:szCs w:val="24"/>
          <w:cs/>
          <w:lang w:bidi="bn-BD"/>
        </w:rPr>
        <w:t xml:space="preserve">র ভেতর </w:t>
      </w:r>
      <w:r w:rsidR="00295115" w:rsidRPr="00733F24">
        <w:rPr>
          <w:rFonts w:ascii="Kalpurush" w:hAnsi="Kalpurush" w:cs="Kalpurush" w:hint="cs"/>
          <w:sz w:val="24"/>
          <w:szCs w:val="24"/>
          <w:cs/>
          <w:lang w:bidi="bn-BD"/>
        </w:rPr>
        <w:t>সততার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p>
    <w:p w:rsidR="00295115" w:rsidRPr="00733F24" w:rsidRDefault="00295115" w:rsidP="00BA4331">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পঞ্চম</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শর্ত</w:t>
      </w:r>
      <w:r w:rsidRPr="00733F24">
        <w:rPr>
          <w:rFonts w:ascii="Kalpurush" w:hAnsi="Kalpurush" w:cs="Kalpurush"/>
          <w:b/>
          <w:bCs/>
          <w:color w:val="C00000"/>
          <w:sz w:val="24"/>
          <w:szCs w:val="24"/>
          <w:cs/>
          <w:lang w:bidi="bn-BD"/>
        </w:rPr>
        <w:t>:</w:t>
      </w:r>
      <w:r w:rsidRPr="00733F24">
        <w:rPr>
          <w:rFonts w:ascii="Kalpurush" w:hAnsi="Kalpurush" w:cs="Kalpurush"/>
          <w:color w:val="C00000"/>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00DB7786" w:rsidRPr="00733F24">
        <w:rPr>
          <w:rFonts w:ascii="Kalpurush" w:hAnsi="Kalpurush" w:cs="Kalpurush" w:hint="cs"/>
          <w:sz w:val="24"/>
          <w:szCs w:val="24"/>
          <w:cs/>
          <w:lang w:bidi="bn-BD"/>
        </w:rPr>
        <w:t xml:space="preserve">য় সাব্যস্ত </w:t>
      </w:r>
      <w:r w:rsidR="009440D8">
        <w:rPr>
          <w:rFonts w:ascii="Kalpurush" w:hAnsi="Kalpurush" w:cs="Kalpurush" w:hint="cs"/>
          <w:sz w:val="24"/>
          <w:szCs w:val="24"/>
          <w:cs/>
          <w:lang w:bidi="bn-BD"/>
        </w:rPr>
        <w:t>সত্তা</w:t>
      </w:r>
      <w:r w:rsidR="00DB7786" w:rsidRPr="00733F24">
        <w:rPr>
          <w:rFonts w:ascii="Kalpurush" w:hAnsi="Kalpurush" w:cs="Kalpurush" w:hint="cs"/>
          <w:sz w:val="24"/>
          <w:szCs w:val="24"/>
          <w:cs/>
          <w:lang w:bidi="bn-BD"/>
        </w:rPr>
        <w:t xml:space="preserve">কে </w:t>
      </w:r>
      <w:r w:rsidRPr="00733F24">
        <w:rPr>
          <w:rFonts w:ascii="Kalpurush" w:hAnsi="Kalpurush" w:cs="Kalpurush" w:hint="cs"/>
          <w:sz w:val="24"/>
          <w:szCs w:val="24"/>
          <w:cs/>
          <w:lang w:bidi="bn-BD"/>
        </w:rPr>
        <w:t>মহব্বত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যেন</w:t>
      </w:r>
      <w:r w:rsidRPr="00733F24">
        <w:rPr>
          <w:rFonts w:ascii="Kalpurush" w:hAnsi="Kalpurush" w:cs="Kalpurush"/>
          <w:sz w:val="24"/>
          <w:szCs w:val="24"/>
          <w:cs/>
          <w:lang w:bidi="bn-BD"/>
        </w:rPr>
        <w:t xml:space="preserve"> </w:t>
      </w:r>
      <w:r w:rsidR="00DB7786" w:rsidRPr="00733F24">
        <w:rPr>
          <w:rFonts w:ascii="Kalpurush" w:hAnsi="Kalpurush" w:cs="Kalpurush" w:hint="cs"/>
          <w:sz w:val="24"/>
          <w:szCs w:val="24"/>
          <w:cs/>
          <w:lang w:bidi="bn-BD"/>
        </w:rPr>
        <w:t>তার 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বিদ্বেষ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DB7786" w:rsidRPr="00733F24">
        <w:rPr>
          <w:rFonts w:ascii="Kalpurush" w:hAnsi="Kalpurush" w:cs="Kalpurush" w:hint="cs"/>
          <w:sz w:val="24"/>
          <w:szCs w:val="24"/>
          <w:cs/>
          <w:lang w:bidi="bn-BD"/>
        </w:rPr>
        <w:t xml:space="preserve">অসন্তুষ্টি সৃষ্টি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রাসূল</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ইসলাম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মুসলিমদের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মহব্বত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r w:rsidRPr="00733F24">
        <w:rPr>
          <w:rFonts w:ascii="Kalpurush" w:hAnsi="Kalpurush" w:cs="Kalpurush"/>
          <w:sz w:val="24"/>
          <w:szCs w:val="24"/>
          <w:lang w:bidi="bn-BD"/>
        </w:rPr>
        <w:t xml:space="preserve">, </w:t>
      </w:r>
      <w:r w:rsidR="00BA4331" w:rsidRPr="00733F24">
        <w:rPr>
          <w:rFonts w:ascii="Kalpurush" w:hAnsi="Kalpurush" w:cs="Kalpurush" w:hint="cs"/>
          <w:sz w:val="24"/>
          <w:szCs w:val="24"/>
          <w:cs/>
          <w:lang w:bidi="bn-BD"/>
        </w:rPr>
        <w:t>যেসব</w:t>
      </w:r>
      <w:r w:rsidR="00BA4331" w:rsidRPr="00733F24">
        <w:rPr>
          <w:rFonts w:ascii="Kalpurush" w:hAnsi="Kalpurush" w:cs="Kalpurush" w:hint="cs"/>
          <w:sz w:val="24"/>
          <w:szCs w:val="24"/>
          <w:lang w:bidi="bn-BD"/>
        </w:rPr>
        <w:t xml:space="preserve"> </w:t>
      </w:r>
      <w:r w:rsidR="00BA4331" w:rsidRPr="00733F24">
        <w:rPr>
          <w:rFonts w:ascii="Kalpurush" w:hAnsi="Kalpurush" w:cs="Kalpurush" w:hint="cs"/>
          <w:sz w:val="24"/>
          <w:szCs w:val="24"/>
          <w:cs/>
          <w:lang w:bidi="bn-BD"/>
        </w:rPr>
        <w:t>মুসলিম</w:t>
      </w:r>
      <w:r w:rsidR="00BA4331"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নির্দেশ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বাস্তবায়ন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সীমালঙ্ঘন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পক্ষান্তরে</w:t>
      </w:r>
      <w:r w:rsidRPr="00733F24">
        <w:rPr>
          <w:rFonts w:ascii="Kalpurush" w:hAnsi="Kalpurush" w:cs="Kalpurush"/>
          <w:sz w:val="24"/>
          <w:szCs w:val="24"/>
          <w:cs/>
          <w:lang w:bidi="bn-BD"/>
        </w:rPr>
        <w:t xml:space="preserve"> </w:t>
      </w:r>
      <w:r w:rsidR="00BA4331"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বিরোধিতা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লিপ্ত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710D4D" w:rsidRPr="00733F24">
        <w:rPr>
          <w:rFonts w:ascii="Kalpurush" w:hAnsi="Kalpurush" w:cs="Kalpurush"/>
          <w:sz w:val="24"/>
          <w:szCs w:val="24"/>
          <w:cs/>
          <w:lang w:bidi="bn-BD"/>
        </w:rPr>
        <w:t xml:space="preserve"> শির্ক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কুফর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তাদেরকে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অপছন্দ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DB7786" w:rsidRPr="00733F24">
        <w:rPr>
          <w:rFonts w:ascii="Kalpurush" w:hAnsi="Kalpurush" w:cs="Kalpurush" w:hint="cs"/>
          <w:sz w:val="24"/>
          <w:szCs w:val="24"/>
          <w:cs/>
          <w:lang w:bidi="bn-BD"/>
        </w:rPr>
        <w:t>অতএব</w:t>
      </w:r>
      <w:r w:rsidR="005E4980" w:rsidRPr="00733F24">
        <w:rPr>
          <w:rFonts w:ascii="Kalpurush" w:hAnsi="Kalpurush" w:cs="Kalpurush" w:hint="cs"/>
          <w:sz w:val="24"/>
          <w:szCs w:val="24"/>
          <w:cs/>
          <w:lang w:bidi="bn-BD"/>
        </w:rPr>
        <w:t>,</w:t>
      </w:r>
      <w:r w:rsidR="00710D4D" w:rsidRPr="00733F24">
        <w:rPr>
          <w:rFonts w:ascii="Kalpurush" w:hAnsi="Kalpurush" w:cs="Kalpurush" w:hint="cs"/>
          <w:sz w:val="24"/>
          <w:szCs w:val="24"/>
          <w:cs/>
          <w:lang w:bidi="bn-BD"/>
        </w:rPr>
        <w:t xml:space="preserve"> কালেমা</w:t>
      </w:r>
      <w:r w:rsidR="00DB7786" w:rsidRPr="00733F24">
        <w:rPr>
          <w:rFonts w:ascii="Kalpurush" w:hAnsi="Kalpurush" w:cs="Kalpurush" w:hint="cs"/>
          <w:sz w:val="24"/>
          <w:szCs w:val="24"/>
          <w:cs/>
          <w:lang w:bidi="bn-BD"/>
        </w:rPr>
        <w:t xml:space="preserve">র </w:t>
      </w:r>
      <w:r w:rsidRPr="00733F24">
        <w:rPr>
          <w:rFonts w:ascii="Kalpurush" w:hAnsi="Kalpurush" w:cs="Kalpurush" w:hint="cs"/>
          <w:sz w:val="24"/>
          <w:szCs w:val="24"/>
          <w:cs/>
          <w:lang w:bidi="bn-BD"/>
        </w:rPr>
        <w:t>ঈমানের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মহব্বত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জরুরি</w:t>
      </w:r>
      <w:r w:rsidR="005E4980"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005E4980" w:rsidRPr="00733F24">
        <w:rPr>
          <w:rFonts w:ascii="Kalpurush" w:hAnsi="Kalpurush" w:cs="Kalpurush" w:hint="cs"/>
          <w:sz w:val="24"/>
          <w:szCs w:val="24"/>
          <w:cs/>
          <w:lang w:bidi="bn-BD"/>
        </w:rPr>
        <w:t>দলী</w:t>
      </w:r>
      <w:r w:rsidRPr="00733F24">
        <w:rPr>
          <w:rFonts w:ascii="Kalpurush" w:hAnsi="Kalpurush" w:cs="Kalpurush" w:hint="cs"/>
          <w:sz w:val="24"/>
          <w:szCs w:val="24"/>
          <w:cs/>
          <w:lang w:bidi="bn-BD"/>
        </w:rPr>
        <w:t>ল</w:t>
      </w:r>
      <w:r w:rsidR="005E4980"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বাণী</w:t>
      </w:r>
      <w:r w:rsidRPr="00733F24">
        <w:rPr>
          <w:rFonts w:ascii="Kalpurush" w:hAnsi="Kalpurush" w:cs="Kalpurush"/>
          <w:sz w:val="24"/>
          <w:szCs w:val="24"/>
          <w:cs/>
          <w:lang w:bidi="bn-BD"/>
        </w:rPr>
        <w:t>:</w:t>
      </w:r>
    </w:p>
    <w:p w:rsidR="00877E0C" w:rsidRPr="00733F24" w:rsidRDefault="00877E0C" w:rsidP="005E498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ٱلنَّاسِ</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يَتَّخِذُ</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أَندَادٗا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يُحِبُّونَهُمۡ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كَحُبِّ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١٦٥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البقرة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١٦٥</w:t>
      </w:r>
      <w:r w:rsidRPr="00733F24">
        <w:rPr>
          <w:rFonts w:ascii="KFGQPC Uthman Taha Naskh" w:cs="KFGQPC Uthman Taha Naskh"/>
          <w:color w:val="008000"/>
          <w:sz w:val="24"/>
          <w:szCs w:val="24"/>
          <w:rtl/>
        </w:rPr>
        <w:t xml:space="preserve">]  </w:t>
      </w:r>
    </w:p>
    <w:p w:rsidR="005E4980" w:rsidRPr="00733F24" w:rsidRDefault="00DB7786" w:rsidP="00FC6F93">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মানুষের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মধ্যে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এমনও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সমকক্ষরূপে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গ্রহণ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ভালোবাসার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মত</w:t>
      </w:r>
      <w:r w:rsidR="005E4980"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ভাল</w:t>
      </w:r>
      <w:r w:rsidR="005E4980"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বাসে</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আল</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বাকারা</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১৬৫]</w:t>
      </w:r>
      <w:r w:rsidR="008A6EC4" w:rsidRPr="00733F24">
        <w:rPr>
          <w:rFonts w:ascii="Kalpurush" w:hAnsi="Kalpurush" w:cs="Kalpurush"/>
          <w:sz w:val="24"/>
          <w:szCs w:val="24"/>
          <w:cs/>
          <w:lang w:bidi="bn-BD"/>
        </w:rPr>
        <w:t xml:space="preserve"> </w:t>
      </w:r>
    </w:p>
    <w:p w:rsidR="00295115" w:rsidRPr="00733F24" w:rsidRDefault="008A6EC4" w:rsidP="005E4980">
      <w:pPr>
        <w:bidi w:val="0"/>
        <w:jc w:val="both"/>
        <w:rPr>
          <w:rFonts w:ascii="Kalpurush" w:hAnsi="Kalpurush" w:cs="Kalpurush"/>
          <w:sz w:val="24"/>
          <w:szCs w:val="24"/>
          <w:lang w:bidi="bn-BD"/>
        </w:rPr>
      </w:pPr>
      <w:r w:rsidRPr="00733F24">
        <w:rPr>
          <w:rFonts w:ascii="Kalpurush" w:hAnsi="Kalpurush" w:cs="Kalpurush"/>
          <w:sz w:val="24"/>
          <w:szCs w:val="24"/>
          <w:cs/>
          <w:lang w:bidi="bn-BD"/>
        </w:rPr>
        <w:t>হাদীসে</w:t>
      </w:r>
      <w:r w:rsidR="00DB7786"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এসেছে</w:t>
      </w:r>
      <w:r w:rsidR="00295115" w:rsidRPr="00733F24">
        <w:rPr>
          <w:rFonts w:ascii="Kalpurush" w:hAnsi="Kalpurush" w:cs="Kalpurush"/>
          <w:sz w:val="24"/>
          <w:szCs w:val="24"/>
          <w:cs/>
          <w:lang w:bidi="bn-BD"/>
        </w:rPr>
        <w:t>:</w:t>
      </w:r>
    </w:p>
    <w:p w:rsidR="00295115" w:rsidRPr="00733F24" w:rsidRDefault="00F61B37" w:rsidP="00DB7786">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3399"/>
          <w:sz w:val="24"/>
          <w:szCs w:val="24"/>
          <w:rtl/>
          <w:lang w:bidi="ar-EG"/>
        </w:rPr>
        <w:t>«</w:t>
      </w:r>
      <w:r w:rsidR="00295115" w:rsidRPr="00733F24">
        <w:rPr>
          <w:rFonts w:ascii="Kalpurush" w:hAnsi="Kalpurush" w:cs="KFGQPC Uthman Taha Naskh" w:hint="cs"/>
          <w:color w:val="003399"/>
          <w:sz w:val="24"/>
          <w:szCs w:val="24"/>
          <w:rtl/>
        </w:rPr>
        <w:t>أَوْثَقُ</w:t>
      </w:r>
      <w:r w:rsidR="00295115" w:rsidRPr="00733F24">
        <w:rPr>
          <w:rFonts w:ascii="Kalpurush" w:hAnsi="Kalpurush" w:cs="KFGQPC Uthman Taha Naskh"/>
          <w:color w:val="003399"/>
          <w:sz w:val="24"/>
          <w:szCs w:val="24"/>
          <w:rtl/>
        </w:rPr>
        <w:t xml:space="preserve"> عُرَى الإِيمَانِ، الْحَبُّ فِي اللَّهِ، وَالْبُغْضُ فِي اللَّهِ</w:t>
      </w:r>
      <w:r w:rsidR="00192AD2" w:rsidRPr="00733F24">
        <w:rPr>
          <w:rFonts w:ascii="Arial" w:eastAsia="Times New Roman" w:hAnsi="Arial" w:cs="KFGQPC Uthman Taha Naskh" w:hint="cs"/>
          <w:color w:val="003399"/>
          <w:sz w:val="24"/>
          <w:szCs w:val="24"/>
          <w:rtl/>
          <w:lang w:bidi="ar-EG"/>
        </w:rPr>
        <w:t>»</w:t>
      </w:r>
    </w:p>
    <w:p w:rsidR="00295115" w:rsidRPr="00733F24" w:rsidRDefault="00DB7786" w:rsidP="00DB7786">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ঈমানের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মজবুত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মহব্বত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বিদ্বেষ</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পোষণ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3A24BE" w:rsidRPr="00733F24">
        <w:rPr>
          <w:rStyle w:val="FootnoteReference"/>
          <w:rFonts w:ascii="Kalpurush" w:hAnsi="Kalpurush" w:cs="SolaimanLipi"/>
          <w:sz w:val="24"/>
          <w:szCs w:val="24"/>
          <w:cs/>
          <w:lang w:bidi="hi-IN"/>
        </w:rPr>
        <w:footnoteReference w:id="32"/>
      </w:r>
      <w:r w:rsidR="00295115" w:rsidRPr="00733F24">
        <w:rPr>
          <w:rFonts w:ascii="Kalpurush" w:hAnsi="Kalpurush" w:cs="Kalpurush"/>
          <w:sz w:val="24"/>
          <w:szCs w:val="24"/>
          <w:cs/>
          <w:lang w:bidi="bn-BD"/>
        </w:rPr>
        <w:t xml:space="preserve"> </w:t>
      </w:r>
    </w:p>
    <w:p w:rsidR="00295115" w:rsidRPr="00733F24" w:rsidRDefault="00295115" w:rsidP="00BA4331">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lastRenderedPageBreak/>
        <w:t>ষষ্ঠ</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শর্ত</w:t>
      </w:r>
      <w:r w:rsidRPr="00733F24">
        <w:rPr>
          <w:rFonts w:ascii="Kalpurush" w:hAnsi="Kalpurush" w:cs="Kalpurush"/>
          <w:b/>
          <w:bCs/>
          <w:color w:val="C00000"/>
          <w:sz w:val="24"/>
          <w:szCs w:val="24"/>
          <w:cs/>
          <w:lang w:bidi="bn-BD"/>
        </w:rPr>
        <w:t>:</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গ্রহণ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প্রত্যাখ্যান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সত্যিকার</w:t>
      </w:r>
      <w:r w:rsidR="00A20572" w:rsidRPr="00733F24">
        <w:rPr>
          <w:rFonts w:ascii="Kalpurush" w:hAnsi="Kalpurush" w:cs="Kalpurush" w:hint="cs"/>
          <w:sz w:val="24"/>
          <w:szCs w:val="24"/>
          <w:cs/>
          <w:lang w:bidi="bn-BD"/>
        </w:rPr>
        <w:t>ভাবে</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গ্রহণ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জরুরি।</w:t>
      </w:r>
      <w:r w:rsidR="00A20572" w:rsidRPr="00733F24">
        <w:rPr>
          <w:rFonts w:ascii="Kalpurush" w:hAnsi="Kalpurush" w:cs="Kalpurush" w:hint="cs"/>
          <w:sz w:val="24"/>
          <w:szCs w:val="24"/>
          <w:cs/>
          <w:lang w:bidi="bn-BD"/>
        </w:rPr>
        <w:t xml:space="preserve"> যারা লা</w:t>
      </w:r>
      <w:r w:rsidR="00A20572" w:rsidRPr="00733F24">
        <w:rPr>
          <w:rFonts w:ascii="Kalpurush" w:hAnsi="Kalpurush" w:cs="Kalpurush"/>
          <w:sz w:val="24"/>
          <w:szCs w:val="24"/>
          <w:cs/>
          <w:lang w:bidi="bn-BD"/>
        </w:rPr>
        <w:t>-</w:t>
      </w:r>
      <w:r w:rsidR="00A20572" w:rsidRPr="00733F24">
        <w:rPr>
          <w:rFonts w:ascii="Kalpurush" w:hAnsi="Kalpurush" w:cs="Kalpurush" w:hint="cs"/>
          <w:sz w:val="24"/>
          <w:szCs w:val="24"/>
          <w:cs/>
          <w:lang w:bidi="bn-BD"/>
        </w:rPr>
        <w:t>ইলাহা</w:t>
      </w:r>
      <w:r w:rsidR="00A20572" w:rsidRPr="00733F24">
        <w:rPr>
          <w:rFonts w:ascii="Kalpurush" w:hAnsi="Kalpurush" w:cs="Kalpurush"/>
          <w:sz w:val="24"/>
          <w:szCs w:val="24"/>
          <w:cs/>
          <w:lang w:bidi="bn-BD"/>
        </w:rPr>
        <w:t xml:space="preserve"> </w:t>
      </w:r>
      <w:r w:rsidR="00A20572" w:rsidRPr="00733F24">
        <w:rPr>
          <w:rFonts w:ascii="Kalpurush" w:hAnsi="Kalpurush" w:cs="Kalpurush" w:hint="cs"/>
          <w:sz w:val="24"/>
          <w:szCs w:val="24"/>
          <w:cs/>
          <w:lang w:bidi="bn-BD"/>
        </w:rPr>
        <w:t>ইল্লাল্লাহ</w:t>
      </w:r>
      <w:r w:rsidR="00A20572" w:rsidRPr="00733F24">
        <w:rPr>
          <w:rFonts w:ascii="Kalpurush" w:hAnsi="Kalpurush" w:cs="Kalpurush"/>
          <w:sz w:val="24"/>
          <w:szCs w:val="24"/>
          <w:cs/>
          <w:lang w:bidi="bn-BD"/>
        </w:rPr>
        <w:t xml:space="preserve"> </w:t>
      </w:r>
      <w:r w:rsidR="00A20572" w:rsidRPr="00733F24">
        <w:rPr>
          <w:rFonts w:ascii="Kalpurush" w:hAnsi="Kalpurush" w:cs="Kalpurush" w:hint="cs"/>
          <w:sz w:val="24"/>
          <w:szCs w:val="24"/>
          <w:cs/>
          <w:lang w:bidi="bn-BD"/>
        </w:rPr>
        <w:t>গ্রহণ</w:t>
      </w:r>
      <w:r w:rsidR="00A20572" w:rsidRPr="00733F24">
        <w:rPr>
          <w:rFonts w:ascii="Kalpurush" w:hAnsi="Kalpurush" w:cs="Kalpurush"/>
          <w:sz w:val="24"/>
          <w:szCs w:val="24"/>
          <w:cs/>
          <w:lang w:bidi="bn-BD"/>
        </w:rPr>
        <w:t xml:space="preserve"> </w:t>
      </w:r>
      <w:r w:rsidR="00BA4331" w:rsidRPr="00733F24">
        <w:rPr>
          <w:rFonts w:ascii="Kalpurush" w:hAnsi="Kalpurush" w:cs="Kalpurush" w:hint="cs"/>
          <w:sz w:val="24"/>
          <w:szCs w:val="24"/>
          <w:cs/>
          <w:lang w:bidi="bn-BD"/>
        </w:rPr>
        <w:t>করবে</w:t>
      </w:r>
      <w:r w:rsidR="00A20572" w:rsidRPr="00733F24">
        <w:rPr>
          <w:rFonts w:ascii="Kalpurush" w:hAnsi="Kalpurush" w:cs="Kalpurush" w:hint="cs"/>
          <w:sz w:val="24"/>
          <w:szCs w:val="24"/>
          <w:cs/>
          <w:lang w:bidi="bn-BD"/>
        </w:rPr>
        <w:t xml:space="preserve"> আল্লাহ</w:t>
      </w:r>
      <w:r w:rsidR="007B05A4" w:rsidRPr="00733F24">
        <w:rPr>
          <w:rFonts w:ascii="Kalpurush" w:hAnsi="Kalpurush" w:cs="Kalpurush" w:hint="cs"/>
          <w:sz w:val="24"/>
          <w:szCs w:val="24"/>
          <w:cs/>
          <w:lang w:bidi="bn-BD"/>
        </w:rPr>
        <w:t xml:space="preserve"> তা</w:t>
      </w:r>
      <w:r w:rsidR="007B05A4" w:rsidRPr="00733F24">
        <w:rPr>
          <w:rFonts w:ascii="Kalpurush" w:hAnsi="Kalpurush" w:cs="Kalpurush" w:hint="cs"/>
          <w:sz w:val="24"/>
          <w:szCs w:val="24"/>
          <w:lang w:bidi="bn-BD"/>
        </w:rPr>
        <w:t>‘</w:t>
      </w:r>
      <w:r w:rsidR="007B05A4" w:rsidRPr="00733F24">
        <w:rPr>
          <w:rFonts w:ascii="Kalpurush" w:hAnsi="Kalpurush" w:cs="Kalpurush" w:hint="cs"/>
          <w:sz w:val="24"/>
          <w:szCs w:val="24"/>
          <w:cs/>
          <w:lang w:bidi="bn-BD"/>
        </w:rPr>
        <w:t xml:space="preserve">আলা </w:t>
      </w:r>
      <w:r w:rsidR="00A20572" w:rsidRPr="00733F24">
        <w:rPr>
          <w:rFonts w:ascii="Kalpurush" w:hAnsi="Kalpurush" w:cs="Kalpurush" w:hint="cs"/>
          <w:sz w:val="24"/>
          <w:szCs w:val="24"/>
          <w:cs/>
          <w:lang w:bidi="bn-BD"/>
        </w:rPr>
        <w:t>তাদের মুক্তি</w:t>
      </w:r>
      <w:r w:rsidR="00A20572" w:rsidRPr="00733F24">
        <w:rPr>
          <w:rFonts w:ascii="Kalpurush" w:hAnsi="Kalpurush" w:cs="Kalpurush"/>
          <w:sz w:val="24"/>
          <w:szCs w:val="24"/>
          <w:cs/>
          <w:lang w:bidi="bn-BD"/>
        </w:rPr>
        <w:t xml:space="preserve"> </w:t>
      </w:r>
      <w:r w:rsidR="009440D8">
        <w:rPr>
          <w:rFonts w:ascii="Kalpurush" w:hAnsi="Kalpurush" w:cs="Kalpurush" w:hint="cs"/>
          <w:sz w:val="24"/>
          <w:szCs w:val="24"/>
          <w:cs/>
          <w:lang w:bidi="bn-BD"/>
        </w:rPr>
        <w:t>দি</w:t>
      </w:r>
      <w:r w:rsidR="00BA4331" w:rsidRPr="00733F24">
        <w:rPr>
          <w:rFonts w:ascii="Kalpurush" w:hAnsi="Kalpurush" w:cs="Kalpurush" w:hint="cs"/>
          <w:sz w:val="24"/>
          <w:szCs w:val="24"/>
          <w:cs/>
          <w:lang w:bidi="bn-BD"/>
        </w:rPr>
        <w:t>বেন</w:t>
      </w:r>
      <w:r w:rsidR="00A20572" w:rsidRPr="00733F24">
        <w:rPr>
          <w:rFonts w:ascii="Kalpurush" w:hAnsi="Kalpurush" w:cs="SolaimanLipi" w:hint="cs"/>
          <w:sz w:val="24"/>
          <w:szCs w:val="24"/>
          <w:cs/>
          <w:lang w:bidi="hi-IN"/>
        </w:rPr>
        <w:t xml:space="preserve">। </w:t>
      </w:r>
      <w:r w:rsidR="00A20572" w:rsidRPr="00733F24">
        <w:rPr>
          <w:rFonts w:ascii="Kalpurush" w:hAnsi="Kalpurush" w:cs="Kalpurush"/>
          <w:sz w:val="24"/>
          <w:szCs w:val="24"/>
          <w:cs/>
          <w:lang w:bidi="bn-IN"/>
        </w:rPr>
        <w:t>পক্ষান্তরে</w:t>
      </w:r>
      <w:r w:rsidR="00D819D9" w:rsidRPr="00733F24">
        <w:rPr>
          <w:rFonts w:ascii="Kalpurush" w:hAnsi="Kalpurush" w:cs="Kalpurush" w:hint="cs"/>
          <w:sz w:val="24"/>
          <w:szCs w:val="24"/>
          <w:cs/>
          <w:lang w:bidi="bn-BD"/>
        </w:rPr>
        <w:t>,</w:t>
      </w:r>
      <w:r w:rsidR="00A20572" w:rsidRPr="00733F24">
        <w:rPr>
          <w:rFonts w:ascii="Kalpurush" w:hAnsi="Kalpurush" w:cs="Kalpurush" w:hint="cs"/>
          <w:sz w:val="24"/>
          <w:szCs w:val="24"/>
          <w:cs/>
          <w:lang w:bidi="bn-IN"/>
        </w:rPr>
        <w:t xml:space="preserve"> </w:t>
      </w:r>
      <w:r w:rsidRPr="00733F24">
        <w:rPr>
          <w:rFonts w:ascii="Kalpurush" w:hAnsi="Kalpurush" w:cs="Kalpurush" w:hint="cs"/>
          <w:sz w:val="24"/>
          <w:szCs w:val="24"/>
          <w:cs/>
          <w:lang w:bidi="bn-BD"/>
        </w:rPr>
        <w:t>যারা</w:t>
      </w:r>
      <w:r w:rsidR="00710D4D" w:rsidRPr="00733F24">
        <w:rPr>
          <w:rFonts w:ascii="Kalpurush" w:hAnsi="Kalpurush" w:cs="Kalpurush"/>
          <w:sz w:val="24"/>
          <w:szCs w:val="24"/>
          <w:cs/>
          <w:lang w:bidi="bn-BD"/>
        </w:rPr>
        <w:t xml:space="preserve"> কালেমা</w:t>
      </w:r>
      <w:r w:rsidR="00A20572"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গ্রহণ</w:t>
      </w:r>
      <w:r w:rsidRPr="00733F24">
        <w:rPr>
          <w:rFonts w:ascii="Kalpurush" w:hAnsi="Kalpurush" w:cs="Kalpurush"/>
          <w:sz w:val="24"/>
          <w:szCs w:val="24"/>
          <w:cs/>
          <w:lang w:bidi="bn-BD"/>
        </w:rPr>
        <w:t xml:space="preserve"> </w:t>
      </w:r>
      <w:r w:rsidR="00BA4331" w:rsidRPr="00733F24">
        <w:rPr>
          <w:rFonts w:ascii="Kalpurush" w:hAnsi="Kalpurush" w:cs="Kalpurush" w:hint="cs"/>
          <w:sz w:val="24"/>
          <w:szCs w:val="24"/>
          <w:cs/>
          <w:lang w:bidi="bn-BD"/>
        </w:rPr>
        <w:t>করবে</w:t>
      </w:r>
      <w:r w:rsidR="00A20572" w:rsidRPr="00733F24">
        <w:rPr>
          <w:rFonts w:ascii="Kalpurush" w:hAnsi="Kalpurush" w:cs="Kalpurush" w:hint="cs"/>
          <w:sz w:val="24"/>
          <w:szCs w:val="24"/>
          <w:cs/>
          <w:lang w:bidi="bn-BD"/>
        </w:rPr>
        <w:t xml:space="preserve"> না, </w:t>
      </w:r>
      <w:r w:rsidRPr="00733F24">
        <w:rPr>
          <w:rFonts w:ascii="Kalpurush" w:hAnsi="Kalpurush" w:cs="Kalpurush" w:hint="cs"/>
          <w:sz w:val="24"/>
          <w:szCs w:val="24"/>
          <w:cs/>
          <w:lang w:bidi="bn-BD"/>
        </w:rPr>
        <w:t>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প্রত্যাখ্যান</w:t>
      </w:r>
      <w:r w:rsidRPr="00733F24">
        <w:rPr>
          <w:rFonts w:ascii="Kalpurush" w:hAnsi="Kalpurush" w:cs="Kalpurush"/>
          <w:sz w:val="24"/>
          <w:szCs w:val="24"/>
          <w:cs/>
          <w:lang w:bidi="bn-BD"/>
        </w:rPr>
        <w:t xml:space="preserve"> </w:t>
      </w:r>
      <w:r w:rsidR="00BA4331" w:rsidRPr="00733F24">
        <w:rPr>
          <w:rFonts w:ascii="Kalpurush" w:hAnsi="Kalpurush" w:cs="Kalpurush" w:hint="cs"/>
          <w:sz w:val="24"/>
          <w:szCs w:val="24"/>
          <w:cs/>
          <w:lang w:bidi="bn-BD"/>
        </w:rPr>
        <w:t>করবে</w:t>
      </w:r>
      <w:r w:rsidR="00A20572"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7C4710" w:rsidRPr="00733F24">
        <w:rPr>
          <w:rFonts w:ascii="Kalpurush" w:hAnsi="Kalpurush" w:cs="Kalpurush" w:hint="cs"/>
          <w:sz w:val="24"/>
          <w:szCs w:val="24"/>
          <w:cs/>
          <w:lang w:bidi="bn-BD"/>
        </w:rPr>
        <w:t xml:space="preserve">তিনি </w:t>
      </w:r>
      <w:r w:rsidRPr="00733F24">
        <w:rPr>
          <w:rFonts w:ascii="Kalpurush" w:hAnsi="Kalpurush" w:cs="Kalpurush" w:hint="cs"/>
          <w:sz w:val="24"/>
          <w:szCs w:val="24"/>
          <w:cs/>
          <w:lang w:bidi="bn-BD"/>
        </w:rPr>
        <w:t>প্রতিশোধ</w:t>
      </w:r>
      <w:r w:rsidRPr="00733F24">
        <w:rPr>
          <w:rFonts w:ascii="Kalpurush" w:hAnsi="Kalpurush" w:cs="Kalpurush"/>
          <w:sz w:val="24"/>
          <w:szCs w:val="24"/>
          <w:cs/>
          <w:lang w:bidi="bn-BD"/>
        </w:rPr>
        <w:t xml:space="preserve"> </w:t>
      </w:r>
      <w:r w:rsidR="00BA4331" w:rsidRPr="00733F24">
        <w:rPr>
          <w:rFonts w:ascii="Kalpurush" w:hAnsi="Kalpurush" w:cs="Kalpurush" w:hint="cs"/>
          <w:sz w:val="24"/>
          <w:szCs w:val="24"/>
          <w:cs/>
          <w:lang w:bidi="bn-BD"/>
        </w:rPr>
        <w:t>গ্রহণ</w:t>
      </w:r>
      <w:r w:rsidR="00A20572"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ধ্বংস</w:t>
      </w:r>
      <w:r w:rsidRPr="00733F24">
        <w:rPr>
          <w:rFonts w:ascii="Kalpurush" w:hAnsi="Kalpurush" w:cs="Kalpurush"/>
          <w:sz w:val="24"/>
          <w:szCs w:val="24"/>
          <w:cs/>
          <w:lang w:bidi="bn-BD"/>
        </w:rPr>
        <w:t xml:space="preserve"> </w:t>
      </w:r>
      <w:r w:rsidR="00A20572"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ন।</w:t>
      </w:r>
      <w:r w:rsidR="007C4710"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D819D9">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ثُمَّ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نُنَجِّي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رُسُلَنَا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وَٱلَّذِينَ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ءَامَنُواْۚ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كَذَٰلِكَ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حَقًّا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عَلَيۡنَا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نُنجِ</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ٱلۡمُؤۡمِنِينَ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١٠٣</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يونس</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١٠٣</w:t>
      </w:r>
      <w:r w:rsidRPr="00733F24">
        <w:rPr>
          <w:rFonts w:ascii="KFGQPC Uthman Taha Naskh" w:cs="KFGQPC Uthman Taha Naskh"/>
          <w:color w:val="008000"/>
          <w:sz w:val="24"/>
          <w:szCs w:val="24"/>
          <w:rtl/>
        </w:rPr>
        <w:t xml:space="preserve">] </w:t>
      </w:r>
    </w:p>
    <w:p w:rsidR="00D819D9" w:rsidRPr="00733F24" w:rsidRDefault="007C4710" w:rsidP="00FC6F93">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অতঃপর</w:t>
      </w:r>
      <w:r w:rsidRPr="00733F24">
        <w:rPr>
          <w:rFonts w:ascii="Kalpurush" w:hAnsi="Kalpurush" w:cs="Kalpurush"/>
          <w:sz w:val="24"/>
          <w:szCs w:val="24"/>
          <w:lang w:bidi="bn-BD"/>
        </w:rPr>
        <w:t>,</w:t>
      </w:r>
      <w:r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নাজাত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তাদেরকেও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ঈমান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এনেছে।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মুমিনদের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নাজাত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দেই</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ইউনুস</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১০৩]</w:t>
      </w:r>
      <w:r w:rsidRPr="00733F24">
        <w:rPr>
          <w:rFonts w:ascii="Kalpurush" w:hAnsi="Kalpurush" w:cs="SolaimanLipi" w:hint="cs"/>
          <w:sz w:val="24"/>
          <w:szCs w:val="24"/>
          <w:cs/>
          <w:lang w:bidi="hi-IN"/>
        </w:rPr>
        <w:t xml:space="preserve"> </w:t>
      </w:r>
    </w:p>
    <w:p w:rsidR="00295115" w:rsidRPr="00733F24" w:rsidRDefault="00295115" w:rsidP="00D819D9">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007C4710"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তিনি</w:t>
      </w:r>
      <w:r w:rsidR="007C4710"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মুশরিকদের</w:t>
      </w:r>
      <w:r w:rsidR="007C4710"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সম্পর্কে</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D819D9">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إِنَّهُمۡ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كَانُوٓاْ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إِذَا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قِيلَ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يَسۡتَكۡبِرُونَ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٣٥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وَيَقُولُونَ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أَئِنَّا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لَتَارِكُوٓاْ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ءَالِهَتِنَا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لِشَاعِرٖ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مَّجۡنُونِۢ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٣٦</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الصافات</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٣٥،</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٣٦</w:t>
      </w:r>
      <w:r w:rsidRPr="00733F24">
        <w:rPr>
          <w:rFonts w:ascii="KFGQPC Uthman Taha Naskh" w:cs="KFGQPC Uthman Taha Naskh"/>
          <w:color w:val="008000"/>
          <w:sz w:val="24"/>
          <w:szCs w:val="24"/>
          <w:rtl/>
        </w:rPr>
        <w:t xml:space="preserve">]  </w:t>
      </w:r>
    </w:p>
    <w:p w:rsidR="00295115" w:rsidRPr="00733F24" w:rsidRDefault="009D0C6C" w:rsidP="00FC6F93">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তাদেরকে</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হত</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সত্য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B4B45"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তখন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অহংকার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পাগল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উপাস্যদের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w:t>
      </w:r>
      <w:r w:rsidR="002B4B45"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আস</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সাফফাত</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৩৫</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৩৬]</w:t>
      </w:r>
      <w:r w:rsidR="00295115" w:rsidRPr="00733F24">
        <w:rPr>
          <w:rFonts w:ascii="Kalpurush" w:hAnsi="Kalpurush" w:cs="Kalpurush"/>
          <w:sz w:val="24"/>
          <w:szCs w:val="24"/>
          <w:cs/>
          <w:lang w:bidi="bn-BD"/>
        </w:rPr>
        <w:t xml:space="preserve"> </w:t>
      </w:r>
    </w:p>
    <w:p w:rsidR="00295115" w:rsidRPr="00733F24" w:rsidRDefault="00295115" w:rsidP="00D819D9">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সপ্তম</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শর্ত</w:t>
      </w:r>
      <w:r w:rsidRPr="00733F24">
        <w:rPr>
          <w:rFonts w:ascii="Kalpurush" w:hAnsi="Kalpurush" w:cs="Kalpurush"/>
          <w:b/>
          <w:bCs/>
          <w:color w:val="C00000"/>
          <w:sz w:val="24"/>
          <w:szCs w:val="24"/>
          <w:cs/>
          <w:lang w:bidi="bn-BD"/>
        </w:rPr>
        <w:t>:</w:t>
      </w:r>
      <w:r w:rsidR="00710D4D" w:rsidRPr="00733F24">
        <w:rPr>
          <w:rFonts w:ascii="Kalpurush" w:hAnsi="Kalpurush" w:cs="Kalpurush"/>
          <w:color w:val="C00000"/>
          <w:sz w:val="24"/>
          <w:szCs w:val="24"/>
          <w:cs/>
          <w:lang w:bidi="bn-BD"/>
        </w:rPr>
        <w:t xml:space="preserve"> </w:t>
      </w:r>
      <w:r w:rsidR="00710D4D" w:rsidRPr="00733F24">
        <w:rPr>
          <w:rFonts w:ascii="Kalpurush" w:hAnsi="Kalpurush" w:cs="Kalpurush"/>
          <w:sz w:val="24"/>
          <w:szCs w:val="24"/>
          <w:cs/>
          <w:lang w:bidi="bn-BD"/>
        </w:rPr>
        <w:t>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বশ্যতা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00710D4D" w:rsidRPr="00733F24">
        <w:rPr>
          <w:rFonts w:ascii="Kalpurush" w:hAnsi="Kalpurush" w:cs="Kalpurush"/>
          <w:sz w:val="24"/>
          <w:szCs w:val="24"/>
          <w:cs/>
          <w:lang w:bidi="bn-BD"/>
        </w:rPr>
        <w:t xml:space="preserve"> কালেমা</w:t>
      </w:r>
      <w:r w:rsidR="00BA4331"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ত্যাগ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বিপরীত</w:t>
      </w:r>
      <w:r w:rsidR="00D819D9"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কারণ</w:t>
      </w:r>
      <w:r w:rsidR="00D819D9"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00BA4331" w:rsidRPr="00733F24">
        <w:rPr>
          <w:rFonts w:ascii="Kalpurush" w:hAnsi="Kalpurush" w:cs="Kalpurush" w:hint="cs"/>
          <w:sz w:val="24"/>
          <w:szCs w:val="24"/>
          <w:cs/>
          <w:lang w:bidi="bn-BD"/>
        </w:rPr>
        <w:t xml:space="preserve">উচ্চারণ করার অর্থ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w:t>
      </w:r>
      <w:r w:rsidR="00D819D9" w:rsidRPr="00733F24">
        <w:rPr>
          <w:rFonts w:ascii="Kalpurush" w:hAnsi="Kalpurush" w:cs="Kalpurush" w:hint="cs"/>
          <w:sz w:val="24"/>
          <w:szCs w:val="24"/>
          <w:cs/>
          <w:lang w:bidi="bn-BD"/>
        </w:rPr>
        <w:t>‘আ</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আনুগত্য</w:t>
      </w:r>
      <w:r w:rsidRPr="00733F24">
        <w:rPr>
          <w:rFonts w:ascii="Kalpurush" w:hAnsi="Kalpurush" w:cs="Kalpurush"/>
          <w:sz w:val="24"/>
          <w:szCs w:val="24"/>
          <w:cs/>
          <w:lang w:bidi="bn-BD"/>
        </w:rPr>
        <w:t xml:space="preserve"> </w:t>
      </w:r>
      <w:r w:rsidR="002E022D" w:rsidRPr="00733F24">
        <w:rPr>
          <w:rFonts w:ascii="Kalpurush" w:hAnsi="Kalpurush" w:cs="Kalpurush" w:hint="cs"/>
          <w:sz w:val="24"/>
          <w:szCs w:val="24"/>
          <w:cs/>
          <w:lang w:bidi="bn-BD"/>
        </w:rPr>
        <w:t xml:space="preserve">প্রকাশ </w:t>
      </w:r>
      <w:r w:rsidRPr="00733F24">
        <w:rPr>
          <w:rFonts w:ascii="Kalpurush" w:hAnsi="Kalpurush" w:cs="Kalpurush" w:hint="cs"/>
          <w:sz w:val="24"/>
          <w:szCs w:val="24"/>
          <w:cs/>
          <w:lang w:bidi="bn-BD"/>
        </w:rPr>
        <w:t>করা</w:t>
      </w:r>
      <w:r w:rsidR="002E022D" w:rsidRPr="00733F24">
        <w:rPr>
          <w:rFonts w:ascii="Kalpurush" w:hAnsi="Kalpurush" w:cs="Kalpurush"/>
          <w:sz w:val="24"/>
          <w:szCs w:val="24"/>
          <w:lang w:bidi="bn-BD"/>
        </w:rPr>
        <w:t>,</w:t>
      </w:r>
      <w:r w:rsidR="002E022D"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বিধানকে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নেওয়া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চেহারাকে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ধাবিত</w:t>
      </w:r>
      <w:r w:rsidRPr="00733F24">
        <w:rPr>
          <w:rFonts w:ascii="Kalpurush" w:hAnsi="Kalpurush" w:cs="Kalpurush"/>
          <w:sz w:val="24"/>
          <w:szCs w:val="24"/>
          <w:cs/>
          <w:lang w:bidi="bn-BD"/>
        </w:rPr>
        <w:t xml:space="preserve"> </w:t>
      </w:r>
      <w:r w:rsidR="00834181" w:rsidRPr="00733F24">
        <w:rPr>
          <w:rFonts w:ascii="Kalpurush" w:hAnsi="Kalpurush" w:cs="Kalpurush" w:hint="cs"/>
          <w:sz w:val="24"/>
          <w:szCs w:val="24"/>
          <w:cs/>
          <w:lang w:bidi="bn-BD"/>
        </w:rPr>
        <w:t xml:space="preserve">করা </w:t>
      </w:r>
      <w:r w:rsidR="00620E7B" w:rsidRPr="00733F24">
        <w:rPr>
          <w:rFonts w:ascii="Kalpurush" w:hAnsi="Kalpurush" w:cs="Kalpurush" w:hint="cs"/>
          <w:sz w:val="24"/>
          <w:szCs w:val="24"/>
          <w:cs/>
          <w:lang w:bidi="bn-BD"/>
        </w:rPr>
        <w:t>জরুরি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আঁকড়ে</w:t>
      </w:r>
      <w:r w:rsidR="00620E7B" w:rsidRPr="00733F24">
        <w:rPr>
          <w:rFonts w:ascii="Kalpurush" w:hAnsi="Kalpurush" w:cs="Kalpurush" w:hint="cs"/>
          <w:sz w:val="24"/>
          <w:szCs w:val="24"/>
          <w:cs/>
          <w:lang w:bidi="bn-BD"/>
        </w:rPr>
        <w:t xml:space="preserve"> ধরার অর্থ এটাই</w:t>
      </w:r>
      <w:r w:rsidRPr="00733F24">
        <w:rPr>
          <w:rFonts w:ascii="Kalpurush" w:hAnsi="Kalpurush" w:cs="SolaimanLipi" w:hint="cs"/>
          <w:sz w:val="24"/>
          <w:szCs w:val="24"/>
          <w:cs/>
          <w:lang w:bidi="hi-IN"/>
        </w:rPr>
        <w:t>।</w:t>
      </w:r>
      <w:r w:rsidR="00620E7B"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877E0C" w:rsidRPr="00733F24" w:rsidRDefault="00877E0C" w:rsidP="00084702">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lastRenderedPageBreak/>
        <w:t>﴿</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يُسۡلِمۡ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وَجۡهَهُۥٓ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مُحۡسِنٞ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فَقَدِ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ٱسۡتَمۡسَكَ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بِٱلۡعُرۡوَةِ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ٱلۡوُثۡقَىٰۗ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٢٢</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لقمان</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٢٢</w:t>
      </w:r>
      <w:r w:rsidRPr="00733F24">
        <w:rPr>
          <w:rFonts w:ascii="KFGQPC Uthman Taha Naskh" w:cs="KFGQPC Uthman Taha Naskh"/>
          <w:color w:val="008000"/>
          <w:sz w:val="24"/>
          <w:szCs w:val="24"/>
          <w:rtl/>
        </w:rPr>
        <w:t xml:space="preserve">] </w:t>
      </w:r>
    </w:p>
    <w:p w:rsidR="00295115" w:rsidRPr="00733F24" w:rsidRDefault="00871071" w:rsidP="00FC6F93">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একনিষ্ঠ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বিশুদ্ধচিত্তে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নিজকে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সমর্পণ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আঁকড়ে</w:t>
      </w:r>
      <w:r w:rsidR="00295115" w:rsidRPr="00733F24">
        <w:rPr>
          <w:rFonts w:ascii="Kalpurush" w:hAnsi="Kalpurush" w:cs="Kalpurush"/>
          <w:sz w:val="24"/>
          <w:szCs w:val="24"/>
          <w:cs/>
          <w:lang w:bidi="bn-BD"/>
        </w:rPr>
        <w:t xml:space="preserve"> </w:t>
      </w:r>
      <w:r w:rsidR="00834181" w:rsidRPr="00733F24">
        <w:rPr>
          <w:rFonts w:ascii="Kalpurush" w:hAnsi="Kalpurush" w:cs="Kalpurush" w:hint="cs"/>
          <w:sz w:val="24"/>
          <w:szCs w:val="24"/>
          <w:cs/>
          <w:lang w:bidi="bn-BD"/>
        </w:rPr>
        <w:t>ধরল</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লুকমান</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২২]</w:t>
      </w:r>
      <w:r w:rsidRPr="00733F24">
        <w:rPr>
          <w:rFonts w:ascii="Kalpurush" w:hAnsi="Kalpurush" w:cs="SolaimanLipi" w:hint="cs"/>
          <w:sz w:val="24"/>
          <w:szCs w:val="24"/>
          <w:cs/>
          <w:lang w:bidi="hi-IN"/>
        </w:rPr>
        <w:t xml:space="preserve"> </w:t>
      </w:r>
      <w:r w:rsidR="00295115" w:rsidRPr="00733F24">
        <w:rPr>
          <w:rFonts w:ascii="Kalpurush" w:hAnsi="Kalpurush" w:cs="Kalpurush" w:hint="cs"/>
          <w:sz w:val="24"/>
          <w:szCs w:val="24"/>
          <w:cs/>
          <w:lang w:bidi="bn-BD"/>
        </w:rPr>
        <w:t>অর্থাৎ</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আঁকড়ে</w:t>
      </w:r>
      <w:r w:rsidR="00295115" w:rsidRPr="00733F24">
        <w:rPr>
          <w:rFonts w:ascii="Kalpurush" w:hAnsi="Kalpurush" w:cs="Kalpurush"/>
          <w:sz w:val="24"/>
          <w:szCs w:val="24"/>
          <w:cs/>
          <w:lang w:bidi="bn-BD"/>
        </w:rPr>
        <w:t xml:space="preserve"> </w:t>
      </w:r>
      <w:r w:rsidR="00834181" w:rsidRPr="00733F24">
        <w:rPr>
          <w:rFonts w:ascii="Kalpurush" w:hAnsi="Kalpurush" w:cs="Kalpurush" w:hint="cs"/>
          <w:sz w:val="24"/>
          <w:szCs w:val="24"/>
          <w:cs/>
          <w:lang w:bidi="bn-BD"/>
        </w:rPr>
        <w:t>ধরা</w:t>
      </w:r>
      <w:r w:rsidR="00295115" w:rsidRPr="00733F24">
        <w:rPr>
          <w:rFonts w:ascii="Kalpurush" w:hAnsi="Kalpurush" w:cs="SolaimanLipi" w:hint="cs"/>
          <w:sz w:val="24"/>
          <w:szCs w:val="24"/>
          <w:cs/>
          <w:lang w:bidi="hi-IN"/>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w:t>
      </w:r>
      <w:r w:rsidR="00710D4D" w:rsidRPr="00733F24">
        <w:rPr>
          <w:rFonts w:ascii="Kalpurush" w:hAnsi="Kalpurush" w:cs="Kalpurush"/>
          <w:sz w:val="24"/>
          <w:szCs w:val="24"/>
          <w:cs/>
          <w:lang w:bidi="bn-BD"/>
        </w:rPr>
        <w:t xml:space="preserve"> কালেমা</w:t>
      </w:r>
      <w:r w:rsidR="00834181" w:rsidRPr="00733F24">
        <w:rPr>
          <w:rFonts w:ascii="Kalpurush" w:hAnsi="Kalpurush" w:cs="Kalpurush" w:hint="cs"/>
          <w:sz w:val="24"/>
          <w:szCs w:val="24"/>
          <w:cs/>
          <w:lang w:bidi="bn-BD"/>
        </w:rPr>
        <w:t>র সাথে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w:t>
      </w:r>
      <w:r w:rsidR="00D819D9" w:rsidRPr="00733F24">
        <w:rPr>
          <w:rFonts w:ascii="Kalpurush" w:hAnsi="Kalpurush" w:cs="Kalpurush" w:hint="cs"/>
          <w:sz w:val="24"/>
          <w:szCs w:val="24"/>
          <w:cs/>
          <w:lang w:bidi="bn-BD"/>
        </w:rPr>
        <w:t>‘আ</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আনুগত্য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প্রদানকে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r w:rsidR="00295115" w:rsidRPr="00733F24">
        <w:rPr>
          <w:rFonts w:ascii="Kalpurush" w:hAnsi="Kalpurush" w:cs="Kalpurush"/>
          <w:sz w:val="24"/>
          <w:szCs w:val="24"/>
          <w:lang w:bidi="bn-BD"/>
        </w:rPr>
        <w:t xml:space="preserve">, </w:t>
      </w:r>
      <w:r w:rsidR="00834181" w:rsidRPr="00733F24">
        <w:rPr>
          <w:rFonts w:ascii="Kalpurush" w:hAnsi="Kalpurush" w:cs="Kalpurush" w:hint="cs"/>
          <w:sz w:val="24"/>
          <w:szCs w:val="24"/>
          <w:cs/>
          <w:lang w:bidi="bn-BD"/>
        </w:rPr>
        <w:t>অর্থাৎ</w:t>
      </w:r>
      <w:r w:rsidR="00834181"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আত্মসমর্পণ</w:t>
      </w:r>
      <w:r w:rsidR="00295115" w:rsidRPr="00733F24">
        <w:rPr>
          <w:rFonts w:ascii="Kalpurush" w:hAnsi="Kalpurush" w:cs="Kalpurush"/>
          <w:sz w:val="24"/>
          <w:szCs w:val="24"/>
          <w:cs/>
          <w:lang w:bidi="bn-BD"/>
        </w:rPr>
        <w:t xml:space="preserve"> </w:t>
      </w:r>
      <w:r w:rsidR="00834181"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p>
    <w:p w:rsidR="00295115" w:rsidRPr="00733F24" w:rsidRDefault="00295115" w:rsidP="00A149DF">
      <w:pPr>
        <w:bidi w:val="0"/>
        <w:jc w:val="both"/>
        <w:rPr>
          <w:rFonts w:ascii="Kalpurush" w:hAnsi="Kalpurush" w:cs="Kalpurush"/>
          <w:sz w:val="24"/>
          <w:szCs w:val="24"/>
          <w:lang w:bidi="bn-BD"/>
        </w:rPr>
      </w:pP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00871071" w:rsidRPr="00733F24">
        <w:rPr>
          <w:rFonts w:ascii="Kalpurush" w:hAnsi="Kalpurush" w:cs="Kalpurush" w:hint="cs"/>
          <w:sz w:val="24"/>
          <w:szCs w:val="24"/>
          <w:cs/>
          <w:lang w:bidi="bn-BD"/>
        </w:rPr>
        <w:t>এসব</w:t>
      </w:r>
      <w:r w:rsidR="00871071" w:rsidRPr="00733F24">
        <w:rPr>
          <w:rFonts w:ascii="Kalpurush" w:hAnsi="Kalpurush" w:cs="Kalpurush"/>
          <w:sz w:val="24"/>
          <w:szCs w:val="24"/>
          <w:cs/>
          <w:lang w:bidi="bn-BD"/>
        </w:rPr>
        <w:t xml:space="preserve"> </w:t>
      </w:r>
      <w:r w:rsidR="00871071" w:rsidRPr="00733F24">
        <w:rPr>
          <w:rFonts w:ascii="Kalpurush" w:hAnsi="Kalpurush" w:cs="Kalpurush" w:hint="cs"/>
          <w:sz w:val="24"/>
          <w:szCs w:val="24"/>
          <w:cs/>
          <w:lang w:bidi="bn-BD"/>
        </w:rPr>
        <w:t xml:space="preserve">শর্ত </w:t>
      </w:r>
      <w:r w:rsidRPr="00733F24">
        <w:rPr>
          <w:rFonts w:ascii="Kalpurush" w:hAnsi="Kalpurush" w:cs="Kalpurush" w:hint="cs"/>
          <w:sz w:val="24"/>
          <w:szCs w:val="24"/>
          <w:cs/>
          <w:lang w:bidi="bn-BD"/>
        </w:rPr>
        <w:t>জরুরি।</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উদ্দেশ্য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বাক্য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মুখস্থ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00871071" w:rsidRPr="00733F24">
        <w:rPr>
          <w:rFonts w:ascii="Kalpurush" w:hAnsi="Kalpurush" w:cs="Kalpurush" w:hint="cs"/>
          <w:sz w:val="24"/>
          <w:szCs w:val="24"/>
          <w:cs/>
          <w:lang w:bidi="bn-BD"/>
        </w:rPr>
        <w:t xml:space="preserve"> </w:t>
      </w:r>
      <w:r w:rsidR="00A149DF" w:rsidRPr="00733F24">
        <w:rPr>
          <w:rFonts w:ascii="Kalpurush" w:hAnsi="Kalpurush" w:cs="Kalpurush" w:hint="cs"/>
          <w:sz w:val="24"/>
          <w:szCs w:val="24"/>
          <w:cs/>
          <w:lang w:bidi="bn-BD"/>
        </w:rPr>
        <w:t xml:space="preserve">এমন অনেক </w:t>
      </w:r>
      <w:r w:rsidRPr="00733F24">
        <w:rPr>
          <w:rFonts w:ascii="Kalpurush" w:hAnsi="Kalpurush" w:cs="Kalpurush" w:hint="cs"/>
          <w:sz w:val="24"/>
          <w:szCs w:val="24"/>
          <w:cs/>
          <w:lang w:bidi="bn-BD"/>
        </w:rPr>
        <w:t>সাধারণ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লোক</w:t>
      </w:r>
      <w:r w:rsidRPr="00733F24">
        <w:rPr>
          <w:rFonts w:ascii="Kalpurush" w:hAnsi="Kalpurush" w:cs="Kalpurush"/>
          <w:sz w:val="24"/>
          <w:szCs w:val="24"/>
          <w:cs/>
          <w:lang w:bidi="bn-BD"/>
        </w:rPr>
        <w:t xml:space="preserve"> </w:t>
      </w:r>
      <w:r w:rsidR="00871071" w:rsidRPr="00733F24">
        <w:rPr>
          <w:rFonts w:ascii="Kalpurush" w:hAnsi="Kalpurush" w:cs="Kalpurush" w:hint="cs"/>
          <w:sz w:val="24"/>
          <w:szCs w:val="24"/>
          <w:cs/>
          <w:lang w:bidi="bn-BD"/>
        </w:rPr>
        <w:t>আছে</w:t>
      </w:r>
      <w:r w:rsidRPr="00733F24">
        <w:rPr>
          <w:rFonts w:ascii="Kalpurush" w:hAnsi="Kalpurush" w:cs="Kalpurush"/>
          <w:sz w:val="24"/>
          <w:szCs w:val="24"/>
          <w:lang w:bidi="bn-BD"/>
        </w:rPr>
        <w:t xml:space="preserve">, </w:t>
      </w:r>
      <w:r w:rsidR="00871071" w:rsidRPr="00733F24">
        <w:rPr>
          <w:rFonts w:ascii="Kalpurush" w:hAnsi="Kalpurush" w:cs="Kalpurush" w:hint="cs"/>
          <w:sz w:val="24"/>
          <w:szCs w:val="24"/>
          <w:cs/>
          <w:lang w:bidi="bn-BD"/>
        </w:rPr>
        <w:t>যা</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ভেতর</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সবক</w:t>
      </w:r>
      <w:r w:rsidR="00871071"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টি</w:t>
      </w:r>
      <w:r w:rsidRPr="00733F24">
        <w:rPr>
          <w:rFonts w:ascii="Kalpurush" w:hAnsi="Kalpurush" w:cs="Kalpurush"/>
          <w:sz w:val="24"/>
          <w:szCs w:val="24"/>
          <w:cs/>
          <w:lang w:bidi="bn-BD"/>
        </w:rPr>
        <w:t xml:space="preserve"> </w:t>
      </w:r>
      <w:r w:rsidR="00871071" w:rsidRPr="00733F24">
        <w:rPr>
          <w:rFonts w:ascii="Kalpurush" w:hAnsi="Kalpurush" w:cs="Kalpurush" w:hint="cs"/>
          <w:sz w:val="24"/>
          <w:szCs w:val="24"/>
          <w:cs/>
          <w:lang w:bidi="bn-BD"/>
        </w:rPr>
        <w:t>শর্ত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বিদ্যমান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00871071"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00871071" w:rsidRPr="00733F24">
        <w:rPr>
          <w:rFonts w:ascii="Kalpurush" w:hAnsi="Kalpurush" w:cs="Kalpurush" w:hint="cs"/>
          <w:sz w:val="24"/>
          <w:szCs w:val="24"/>
          <w:cs/>
          <w:lang w:bidi="bn-BD"/>
        </w:rPr>
        <w:t xml:space="preserve">তা </w:t>
      </w:r>
      <w:r w:rsidRPr="00733F24">
        <w:rPr>
          <w:rFonts w:ascii="Kalpurush" w:hAnsi="Kalpurush" w:cs="Kalpurush" w:hint="cs"/>
          <w:sz w:val="24"/>
          <w:szCs w:val="24"/>
          <w:cs/>
          <w:lang w:bidi="bn-BD"/>
        </w:rPr>
        <w:t>আঁকড়ে</w:t>
      </w:r>
      <w:r w:rsidRPr="00733F24">
        <w:rPr>
          <w:rFonts w:ascii="Kalpurush" w:hAnsi="Kalpurush" w:cs="Kalpurush"/>
          <w:sz w:val="24"/>
          <w:szCs w:val="24"/>
          <w:cs/>
          <w:lang w:bidi="bn-BD"/>
        </w:rPr>
        <w:t xml:space="preserve"> </w:t>
      </w:r>
      <w:r w:rsidR="00871071" w:rsidRPr="00733F24">
        <w:rPr>
          <w:rFonts w:ascii="Kalpurush" w:hAnsi="Kalpurush" w:cs="Kalpurush" w:hint="cs"/>
          <w:sz w:val="24"/>
          <w:szCs w:val="24"/>
          <w:cs/>
          <w:lang w:bidi="bn-BD"/>
        </w:rPr>
        <w:t>ধরেছে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পক্ষান্তরে</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মুখস্থকারী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আছে</w:t>
      </w:r>
      <w:r w:rsidRPr="00733F24">
        <w:rPr>
          <w:rFonts w:ascii="Kalpurush" w:hAnsi="Kalpurush" w:cs="Kalpurush"/>
          <w:sz w:val="24"/>
          <w:szCs w:val="24"/>
          <w:lang w:bidi="bn-BD"/>
        </w:rPr>
        <w:t xml:space="preserve">, </w:t>
      </w:r>
      <w:r w:rsidR="00197CF8" w:rsidRPr="00733F24">
        <w:rPr>
          <w:rFonts w:ascii="Kalpurush" w:hAnsi="Kalpurush" w:cs="Kalpurush" w:hint="cs"/>
          <w:sz w:val="24"/>
          <w:szCs w:val="24"/>
          <w:cs/>
          <w:lang w:bidi="bn-BD"/>
        </w:rPr>
        <w:t>যে</w:t>
      </w:r>
      <w:r w:rsidR="00197CF8"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তীরের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মত</w:t>
      </w:r>
      <w:r w:rsidR="00710D4D" w:rsidRPr="00733F24">
        <w:rPr>
          <w:rFonts w:ascii="Kalpurush" w:hAnsi="Kalpurush" w:cs="Kalpurush"/>
          <w:sz w:val="24"/>
          <w:szCs w:val="24"/>
          <w:cs/>
          <w:lang w:bidi="bn-BD"/>
        </w:rPr>
        <w:t xml:space="preserve"> কালেমা</w:t>
      </w:r>
      <w:r w:rsidR="00A149D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00197CF8" w:rsidRPr="00733F24">
        <w:rPr>
          <w:rFonts w:ascii="Kalpurush" w:hAnsi="Kalpurush" w:cs="Kalpurush" w:hint="cs"/>
          <w:sz w:val="24"/>
          <w:szCs w:val="24"/>
          <w:cs/>
          <w:lang w:bidi="bn-BD"/>
        </w:rPr>
        <w:t>করতে সক্ষম</w:t>
      </w:r>
      <w:r w:rsidR="00197CF8" w:rsidRPr="00733F24">
        <w:rPr>
          <w:rFonts w:ascii="Kalpurush" w:hAnsi="Kalpurush" w:cs="Kalpurush"/>
          <w:sz w:val="24"/>
          <w:szCs w:val="24"/>
          <w:lang w:bidi="bn-BD"/>
        </w:rPr>
        <w:t>,</w:t>
      </w:r>
      <w:r w:rsidR="00197CF8" w:rsidRPr="00733F24">
        <w:rPr>
          <w:rFonts w:ascii="Kalpurush" w:hAnsi="Kalpurush" w:cs="Kalpurush" w:hint="cs"/>
          <w:sz w:val="24"/>
          <w:szCs w:val="24"/>
          <w:lang w:bidi="bn-BD"/>
        </w:rPr>
        <w:t xml:space="preserve"> </w:t>
      </w:r>
      <w:r w:rsidR="00A149DF" w:rsidRPr="00733F24">
        <w:rPr>
          <w:rFonts w:ascii="Kalpurush" w:hAnsi="Kalpurush" w:cs="Kalpurush" w:hint="cs"/>
          <w:sz w:val="24"/>
          <w:szCs w:val="24"/>
          <w:cs/>
          <w:lang w:bidi="bn-BD"/>
        </w:rPr>
        <w:t>তবে</w:t>
      </w:r>
      <w:r w:rsidR="00A149DF" w:rsidRPr="00733F24">
        <w:rPr>
          <w:rFonts w:ascii="Kalpurush" w:hAnsi="Kalpurush" w:cs="Kalpurush" w:hint="cs"/>
          <w:sz w:val="24"/>
          <w:szCs w:val="24"/>
          <w:lang w:bidi="bn-BD"/>
        </w:rPr>
        <w:t xml:space="preserve"> </w:t>
      </w:r>
      <w:r w:rsidR="008F0E9E" w:rsidRPr="00733F24">
        <w:rPr>
          <w:rFonts w:ascii="Kalpurush" w:hAnsi="Kalpurush" w:cs="Kalpurush" w:hint="cs"/>
          <w:sz w:val="24"/>
          <w:szCs w:val="24"/>
          <w:cs/>
          <w:lang w:bidi="bn-BD"/>
        </w:rPr>
        <w:t>তাদের</w:t>
      </w:r>
      <w:r w:rsidR="008F0E9E" w:rsidRPr="00733F24">
        <w:rPr>
          <w:rFonts w:ascii="Kalpurush" w:hAnsi="Kalpurush" w:cs="Kalpurush"/>
          <w:sz w:val="24"/>
          <w:szCs w:val="24"/>
          <w:cs/>
          <w:lang w:bidi="bn-BD"/>
        </w:rPr>
        <w:t xml:space="preserve"> </w:t>
      </w:r>
      <w:r w:rsidR="008F0E9E" w:rsidRPr="00733F24">
        <w:rPr>
          <w:rFonts w:ascii="Kalpurush" w:hAnsi="Kalpurush" w:cs="Kalpurush" w:hint="cs"/>
          <w:sz w:val="24"/>
          <w:szCs w:val="24"/>
          <w:cs/>
          <w:lang w:bidi="bn-BD"/>
        </w:rPr>
        <w:t>অনেক</w:t>
      </w:r>
      <w:r w:rsidR="00A149DF" w:rsidRPr="00733F24">
        <w:rPr>
          <w:rFonts w:ascii="Kalpurush" w:hAnsi="Kalpurush" w:cs="Kalpurush" w:hint="cs"/>
          <w:sz w:val="24"/>
          <w:szCs w:val="24"/>
          <w:cs/>
          <w:lang w:bidi="bn-BD"/>
        </w:rPr>
        <w:t>ে</w:t>
      </w:r>
      <w:r w:rsidR="00710D4D" w:rsidRPr="00733F24">
        <w:rPr>
          <w:rFonts w:ascii="Kalpurush" w:hAnsi="Kalpurush" w:cs="Kalpurush" w:hint="cs"/>
          <w:sz w:val="24"/>
          <w:szCs w:val="24"/>
          <w:cs/>
          <w:lang w:bidi="bn-BD"/>
        </w:rPr>
        <w:t xml:space="preserve"> কালেমা</w:t>
      </w:r>
      <w:r w:rsidR="00A149DF" w:rsidRPr="00733F24">
        <w:rPr>
          <w:rFonts w:ascii="Kalpurush" w:hAnsi="Kalpurush" w:cs="Kalpurush" w:hint="cs"/>
          <w:sz w:val="24"/>
          <w:szCs w:val="24"/>
          <w:cs/>
          <w:lang w:bidi="bn-BD"/>
        </w:rPr>
        <w:t xml:space="preserve"> পরিপন্থী </w:t>
      </w:r>
      <w:r w:rsidRPr="00733F24">
        <w:rPr>
          <w:rFonts w:ascii="Kalpurush" w:hAnsi="Kalpurush" w:cs="Kalpurush" w:hint="cs"/>
          <w:sz w:val="24"/>
          <w:szCs w:val="24"/>
          <w:cs/>
          <w:lang w:bidi="bn-BD"/>
        </w:rPr>
        <w:t>বস্তুতে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লিপ্ত</w:t>
      </w:r>
      <w:r w:rsidR="008F0E9E" w:rsidRPr="00733F24">
        <w:rPr>
          <w:rFonts w:ascii="Kalpurush" w:hAnsi="Kalpurush" w:cs="SolaimanLipi" w:hint="cs"/>
          <w:sz w:val="24"/>
          <w:szCs w:val="24"/>
          <w:cs/>
          <w:lang w:bidi="hi-IN"/>
        </w:rPr>
        <w:t xml:space="preserve">। </w:t>
      </w:r>
      <w:r w:rsidRPr="00733F24">
        <w:rPr>
          <w:rFonts w:ascii="Kalpurush" w:hAnsi="Kalpurush" w:cs="Kalpurush" w:hint="cs"/>
          <w:sz w:val="24"/>
          <w:szCs w:val="24"/>
          <w:cs/>
          <w:lang w:bidi="bn-BD"/>
        </w:rPr>
        <w:t>অতএব</w:t>
      </w:r>
      <w:r w:rsidR="00710D4D" w:rsidRPr="00733F24">
        <w:rPr>
          <w:rFonts w:ascii="Kalpurush" w:hAnsi="Kalpurush" w:cs="Kalpurush"/>
          <w:sz w:val="24"/>
          <w:szCs w:val="24"/>
          <w:cs/>
          <w:lang w:bidi="bn-BD"/>
        </w:rPr>
        <w:t xml:space="preserve"> কালেমা</w:t>
      </w:r>
      <w:r w:rsidR="007D4A13" w:rsidRPr="00733F24">
        <w:rPr>
          <w:rFonts w:ascii="Kalpurush" w:hAnsi="Kalpurush" w:cs="Kalpurush" w:hint="cs"/>
          <w:sz w:val="24"/>
          <w:szCs w:val="24"/>
          <w:cs/>
          <w:lang w:bidi="bn-BD"/>
        </w:rPr>
        <w:t xml:space="preserve">র জন্য </w:t>
      </w:r>
      <w:r w:rsidRPr="00733F24">
        <w:rPr>
          <w:rFonts w:ascii="Kalpurush" w:hAnsi="Kalpurush" w:cs="Kalpurush" w:hint="cs"/>
          <w:sz w:val="24"/>
          <w:szCs w:val="24"/>
          <w:cs/>
          <w:lang w:bidi="bn-BD"/>
        </w:rPr>
        <w:t>ইলম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উভয়</w:t>
      </w:r>
      <w:r w:rsidR="007D4A13" w:rsidRPr="00733F24">
        <w:rPr>
          <w:rFonts w:ascii="Kalpurush" w:hAnsi="Kalpurush" w:cs="Kalpurush" w:hint="cs"/>
          <w:sz w:val="24"/>
          <w:szCs w:val="24"/>
          <w:cs/>
          <w:lang w:bidi="bn-BD"/>
        </w:rPr>
        <w:t xml:space="preserve"> জরুরি, তবেই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সত্যিকা</w:t>
      </w:r>
      <w:r w:rsidR="007D4A13" w:rsidRPr="00733F24">
        <w:rPr>
          <w:rFonts w:ascii="Kalpurush" w:hAnsi="Kalpurush" w:cs="Kalpurush" w:hint="cs"/>
          <w:sz w:val="24"/>
          <w:szCs w:val="24"/>
          <w:cs/>
          <w:lang w:bidi="bn-BD"/>
        </w:rPr>
        <w:t xml:space="preserve">রভাবে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007D4A13" w:rsidRPr="00733F24">
        <w:rPr>
          <w:rFonts w:ascii="Kalpurush" w:hAnsi="Kalpurush" w:cs="Kalpurush" w:hint="cs"/>
          <w:sz w:val="24"/>
          <w:szCs w:val="24"/>
          <w:cs/>
          <w:lang w:bidi="bn-BD"/>
        </w:rPr>
        <w:t xml:space="preserve">বা </w:t>
      </w:r>
      <w:r w:rsidRPr="00733F24">
        <w:rPr>
          <w:rFonts w:ascii="Kalpurush" w:hAnsi="Kalpurush" w:cs="Kalpurush" w:hint="cs"/>
          <w:sz w:val="24"/>
          <w:szCs w:val="24"/>
          <w:cs/>
          <w:lang w:bidi="bn-BD"/>
        </w:rPr>
        <w:t>তাওহীদের</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পরিবারভুক্ত</w:t>
      </w:r>
      <w:r w:rsidRPr="00733F24">
        <w:rPr>
          <w:rFonts w:ascii="Kalpurush" w:hAnsi="Kalpurush" w:cs="Kalpurush"/>
          <w:sz w:val="24"/>
          <w:szCs w:val="24"/>
          <w:cs/>
          <w:lang w:bidi="bn-BD"/>
        </w:rPr>
        <w:t xml:space="preserve"> </w:t>
      </w:r>
      <w:r w:rsidR="007D4A13" w:rsidRPr="00733F24">
        <w:rPr>
          <w:rFonts w:ascii="Kalpurush" w:hAnsi="Kalpurush" w:cs="Kalpurush" w:hint="cs"/>
          <w:sz w:val="24"/>
          <w:szCs w:val="24"/>
          <w:cs/>
          <w:lang w:bidi="bn-BD"/>
        </w:rPr>
        <w:t>হবে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তাওফী</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00A149DF" w:rsidRPr="00733F24">
        <w:rPr>
          <w:rFonts w:ascii="Kalpurush" w:hAnsi="Kalpurush" w:cs="Kalpurush" w:hint="cs"/>
          <w:sz w:val="24"/>
          <w:szCs w:val="24"/>
          <w:cs/>
          <w:lang w:bidi="bn-BD"/>
        </w:rPr>
        <w:t xml:space="preserve">দাতা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সাহায্যকারী</w:t>
      </w:r>
      <w:r w:rsidRPr="00733F24">
        <w:rPr>
          <w:rFonts w:ascii="Kalpurush" w:hAnsi="Kalpurush" w:cs="Kalpurush"/>
          <w:sz w:val="24"/>
          <w:szCs w:val="24"/>
          <w:cs/>
          <w:lang w:bidi="bn-BD"/>
        </w:rPr>
        <w:t xml:space="preserve"> </w:t>
      </w:r>
      <w:r w:rsidR="009440D8">
        <w:rPr>
          <w:rFonts w:ascii="Kalpurush" w:hAnsi="Kalpurush" w:cs="Kalpurush" w:hint="cs"/>
          <w:sz w:val="24"/>
          <w:szCs w:val="24"/>
          <w:cs/>
          <w:lang w:bidi="bn-BD"/>
        </w:rPr>
        <w:t>সত্তা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একমাত্র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তাআলা।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প্রার্থনা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আমাদেরকে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তাওফিক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প্রশংসা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একমাত্র</w:t>
      </w:r>
      <w:r w:rsidRPr="00733F24">
        <w:rPr>
          <w:rFonts w:ascii="Kalpurush" w:hAnsi="Kalpurush" w:cs="Kalpurush"/>
          <w:sz w:val="24"/>
          <w:szCs w:val="24"/>
          <w:cs/>
          <w:lang w:bidi="bn-BD"/>
        </w:rPr>
        <w:t xml:space="preserve"> </w:t>
      </w:r>
      <w:r w:rsidR="007D4A13" w:rsidRPr="00733F24">
        <w:rPr>
          <w:rFonts w:ascii="Kalpurush" w:hAnsi="Kalpurush" w:cs="Kalpurush" w:hint="cs"/>
          <w:sz w:val="24"/>
          <w:szCs w:val="24"/>
          <w:cs/>
          <w:lang w:bidi="bn-BD"/>
        </w:rPr>
        <w:t>তা</w:t>
      </w:r>
      <w:r w:rsidR="00A81C35">
        <w:rPr>
          <w:rFonts w:ascii="Kalpurush" w:hAnsi="Kalpurush" w:cs="Kalpurush" w:hint="cs"/>
          <w:sz w:val="24"/>
          <w:szCs w:val="24"/>
          <w:cs/>
          <w:lang w:bidi="bn-BD"/>
        </w:rPr>
        <w:t>ঁ</w:t>
      </w:r>
      <w:r w:rsidR="007D4A13" w:rsidRPr="00733F24">
        <w:rPr>
          <w:rFonts w:ascii="Kalpurush" w:hAnsi="Kalpurush" w:cs="Kalpurush" w:hint="cs"/>
          <w:sz w:val="24"/>
          <w:szCs w:val="24"/>
          <w:cs/>
          <w:lang w:bidi="bn-BD"/>
        </w:rPr>
        <w:t xml:space="preserve">র </w:t>
      </w:r>
      <w:r w:rsidRPr="00733F24">
        <w:rPr>
          <w:rFonts w:ascii="Kalpurush" w:hAnsi="Kalpurush" w:cs="Kalpurush" w:hint="cs"/>
          <w:sz w:val="24"/>
          <w:szCs w:val="24"/>
          <w:cs/>
          <w:lang w:bidi="bn-BD"/>
        </w:rPr>
        <w:t>জন্যই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নিবেদিত।</w:t>
      </w:r>
    </w:p>
    <w:p w:rsidR="00295115" w:rsidRPr="00733F24" w:rsidRDefault="00295115" w:rsidP="00295115">
      <w:pPr>
        <w:bidi w:val="0"/>
        <w:jc w:val="both"/>
        <w:rPr>
          <w:rFonts w:ascii="Kalpurush" w:hAnsi="Kalpurush" w:cs="Kalpurush"/>
          <w:sz w:val="24"/>
          <w:szCs w:val="24"/>
          <w:rtl/>
          <w:cs/>
          <w:lang w:bidi="bn-BD"/>
        </w:rPr>
      </w:pPr>
    </w:p>
    <w:p w:rsidR="00295115" w:rsidRPr="00733F24" w:rsidRDefault="00295115" w:rsidP="00295115">
      <w:pPr>
        <w:bidi w:val="0"/>
        <w:jc w:val="both"/>
        <w:rPr>
          <w:rFonts w:ascii="Kalpurush" w:hAnsi="Kalpurush" w:cs="Kalpurush"/>
          <w:sz w:val="24"/>
          <w:szCs w:val="24"/>
          <w:rtl/>
          <w:cs/>
          <w:lang w:bidi="bn-BD"/>
        </w:rPr>
      </w:pPr>
    </w:p>
    <w:p w:rsidR="00D819D9" w:rsidRPr="00733F24" w:rsidRDefault="00D819D9">
      <w:pPr>
        <w:bidi w:val="0"/>
        <w:rPr>
          <w:rFonts w:ascii="Kalpurush" w:hAnsi="Kalpurush" w:cs="Kalpurush"/>
          <w:color w:val="C00000"/>
          <w:sz w:val="24"/>
          <w:szCs w:val="24"/>
          <w:cs/>
          <w:lang w:bidi="bn-BD"/>
        </w:rPr>
      </w:pPr>
      <w:r w:rsidRPr="00733F24">
        <w:rPr>
          <w:rFonts w:ascii="Kalpurush" w:hAnsi="Kalpurush" w:cs="Kalpurush"/>
          <w:color w:val="C00000"/>
          <w:sz w:val="24"/>
          <w:szCs w:val="24"/>
          <w:cs/>
          <w:lang w:bidi="bn-BD"/>
        </w:rPr>
        <w:br w:type="page"/>
      </w:r>
    </w:p>
    <w:p w:rsidR="00295115" w:rsidRPr="00733F24" w:rsidRDefault="00295115" w:rsidP="003E162A">
      <w:pPr>
        <w:bidi w:val="0"/>
        <w:jc w:val="center"/>
        <w:rPr>
          <w:rFonts w:ascii="Kalpurush" w:hAnsi="Kalpurush" w:cs="Kalpurush"/>
          <w:b/>
          <w:bCs/>
          <w:color w:val="C00000"/>
          <w:sz w:val="24"/>
          <w:szCs w:val="24"/>
          <w:lang w:bidi="bn-BD"/>
        </w:rPr>
      </w:pPr>
      <w:r w:rsidRPr="00733F24">
        <w:rPr>
          <w:rFonts w:ascii="Kalpurush" w:hAnsi="Kalpurush" w:cs="Kalpurush" w:hint="cs"/>
          <w:b/>
          <w:bCs/>
          <w:color w:val="C00000"/>
          <w:sz w:val="24"/>
          <w:szCs w:val="24"/>
          <w:cs/>
          <w:lang w:bidi="bn-BD"/>
        </w:rPr>
        <w:lastRenderedPageBreak/>
        <w:t>লা</w:t>
      </w:r>
      <w:r w:rsidRPr="00733F24">
        <w:rPr>
          <w:rFonts w:ascii="Kalpurush" w:hAnsi="Kalpurush" w:cs="Kalpurush"/>
          <w:b/>
          <w:bCs/>
          <w:color w:val="C00000"/>
          <w:sz w:val="24"/>
          <w:szCs w:val="24"/>
          <w:cs/>
          <w:lang w:bidi="bn-BD"/>
        </w:rPr>
        <w:t>-</w:t>
      </w:r>
      <w:r w:rsidRPr="00733F24">
        <w:rPr>
          <w:rFonts w:ascii="Kalpurush" w:hAnsi="Kalpurush" w:cs="Kalpurush" w:hint="cs"/>
          <w:b/>
          <w:bCs/>
          <w:color w:val="C00000"/>
          <w:sz w:val="24"/>
          <w:szCs w:val="24"/>
          <w:cs/>
          <w:lang w:bidi="bn-BD"/>
        </w:rPr>
        <w:t>ইলাহা</w:t>
      </w:r>
      <w:r w:rsidR="008A6EC4" w:rsidRPr="00733F24">
        <w:rPr>
          <w:rFonts w:ascii="Kalpurush" w:hAnsi="Kalpurush" w:cs="Kalpurush"/>
          <w:b/>
          <w:bCs/>
          <w:color w:val="C00000"/>
          <w:sz w:val="24"/>
          <w:szCs w:val="24"/>
          <w:cs/>
          <w:lang w:bidi="bn-BD"/>
        </w:rPr>
        <w:t xml:space="preserve"> ইল্লাল্লাহর</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অর্থ</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ও</w:t>
      </w:r>
      <w:r w:rsidRPr="00733F24">
        <w:rPr>
          <w:rFonts w:ascii="Kalpurush" w:hAnsi="Kalpurush" w:cs="Kalpurush"/>
          <w:b/>
          <w:bCs/>
          <w:color w:val="C00000"/>
          <w:sz w:val="24"/>
          <w:szCs w:val="24"/>
          <w:cs/>
          <w:lang w:bidi="bn-BD"/>
        </w:rPr>
        <w:t xml:space="preserve"> </w:t>
      </w:r>
      <w:r w:rsidR="003E162A" w:rsidRPr="00733F24">
        <w:rPr>
          <w:rFonts w:ascii="Kalpurush" w:hAnsi="Kalpurush" w:cs="Kalpurush" w:hint="cs"/>
          <w:b/>
          <w:bCs/>
          <w:color w:val="C00000"/>
          <w:sz w:val="24"/>
          <w:szCs w:val="24"/>
          <w:cs/>
          <w:lang w:bidi="bn-BD"/>
        </w:rPr>
        <w:t>বক্তব্য</w:t>
      </w:r>
    </w:p>
    <w:p w:rsidR="00295115" w:rsidRPr="00733F24" w:rsidRDefault="00295115" w:rsidP="00AA4564">
      <w:pPr>
        <w:bidi w:val="0"/>
        <w:jc w:val="both"/>
        <w:rPr>
          <w:rFonts w:ascii="Kalpurush" w:hAnsi="Kalpurush" w:cs="Kalpurush"/>
          <w:sz w:val="24"/>
          <w:szCs w:val="24"/>
          <w:lang w:bidi="bn-BD"/>
        </w:rPr>
      </w:pP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003B5555" w:rsidRPr="00733F24">
        <w:rPr>
          <w:rFonts w:ascii="Kalpurush" w:hAnsi="Kalpurush" w:cs="Kalpurush"/>
          <w:sz w:val="24"/>
          <w:szCs w:val="24"/>
          <w:lang w:bidi="bn-BD"/>
        </w:rPr>
        <w:t>,</w:t>
      </w:r>
      <w:r w:rsidR="003B5555"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3B5555"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ইল্লাল্লাহ</w:t>
      </w:r>
      <w:r w:rsidR="003B5555"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সর্বোত্তম</w:t>
      </w:r>
      <w:r w:rsidR="003B5555" w:rsidRPr="00733F24">
        <w:rPr>
          <w:rFonts w:ascii="Kalpurush" w:hAnsi="Kalpurush" w:cs="Kalpurush"/>
          <w:sz w:val="24"/>
          <w:szCs w:val="24"/>
          <w:lang w:bidi="bn-BD"/>
        </w:rPr>
        <w:t>,</w:t>
      </w:r>
      <w:r w:rsidR="003B5555"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সর্বশ্রেষ্ঠ</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সবচেয়ে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পরিপূর্ণ</w:t>
      </w:r>
      <w:r w:rsidR="000B2F16" w:rsidRPr="00733F24">
        <w:rPr>
          <w:rFonts w:ascii="Kalpurush" w:hAnsi="Kalpurush" w:cs="Kalpurush"/>
          <w:sz w:val="24"/>
          <w:szCs w:val="24"/>
          <w:cs/>
          <w:lang w:bidi="bn-BD"/>
        </w:rPr>
        <w:t xml:space="preserve"> যিকির</w:t>
      </w:r>
      <w:r w:rsidR="00FF2BC2" w:rsidRPr="00733F24">
        <w:rPr>
          <w:rFonts w:ascii="Kalpurush" w:hAnsi="Kalpurush" w:cs="Kalpurush" w:hint="cs"/>
          <w:sz w:val="24"/>
          <w:szCs w:val="24"/>
          <w:cs/>
          <w:lang w:bidi="bn-BD"/>
        </w:rPr>
        <w:t xml:space="preserve">, </w:t>
      </w:r>
      <w:r w:rsidR="00EB5E98" w:rsidRPr="00733F24">
        <w:rPr>
          <w:rFonts w:ascii="Kalpurush" w:hAnsi="Kalpurush" w:cs="Kalpurush" w:hint="cs"/>
          <w:sz w:val="24"/>
          <w:szCs w:val="24"/>
          <w:cs/>
          <w:lang w:bidi="bn-BD"/>
        </w:rPr>
        <w:t xml:space="preserve">যা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গ্রহণযোগ্য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w:t>
      </w:r>
      <w:r w:rsidR="00AE3BCE" w:rsidRPr="00733F24">
        <w:rPr>
          <w:rFonts w:ascii="Kalpurush" w:hAnsi="Kalpurush" w:cs="Kalpurush" w:hint="cs"/>
          <w:sz w:val="24"/>
          <w:szCs w:val="24"/>
          <w:cs/>
          <w:lang w:bidi="bn-BD"/>
        </w:rPr>
        <w:t>ওয়ার জন্য</w:t>
      </w:r>
      <w:r w:rsidR="00EB5E98" w:rsidRPr="00733F24">
        <w:rPr>
          <w:rFonts w:ascii="Kalpurush" w:hAnsi="Kalpurush" w:cs="Kalpurush" w:hint="cs"/>
          <w:sz w:val="24"/>
          <w:szCs w:val="24"/>
          <w:cs/>
          <w:lang w:bidi="bn-BD"/>
        </w:rPr>
        <w:t xml:space="preserve"> </w:t>
      </w:r>
      <w:r w:rsidR="00A96D3C" w:rsidRPr="00733F24">
        <w:rPr>
          <w:rFonts w:ascii="Kalpurush" w:hAnsi="Kalpurush" w:cs="Kalpurush" w:hint="cs"/>
          <w:sz w:val="24"/>
          <w:szCs w:val="24"/>
          <w:cs/>
          <w:lang w:bidi="bn-BD"/>
        </w:rPr>
        <w:t>মুখে</w:t>
      </w:r>
      <w:r w:rsidR="00A96D3C" w:rsidRPr="00733F24">
        <w:rPr>
          <w:rFonts w:ascii="Kalpurush" w:hAnsi="Kalpurush" w:cs="Kalpurush"/>
          <w:sz w:val="24"/>
          <w:szCs w:val="24"/>
          <w:cs/>
          <w:lang w:bidi="bn-BD"/>
        </w:rPr>
        <w:t xml:space="preserve"> </w:t>
      </w:r>
      <w:r w:rsidR="00A96D3C" w:rsidRPr="00733F24">
        <w:rPr>
          <w:rFonts w:ascii="Kalpurush" w:hAnsi="Kalpurush" w:cs="Kalpurush" w:hint="cs"/>
          <w:sz w:val="24"/>
          <w:szCs w:val="24"/>
          <w:cs/>
          <w:lang w:bidi="bn-BD"/>
        </w:rPr>
        <w:t>উচ্চারণ</w:t>
      </w:r>
      <w:r w:rsidR="00A96D3C" w:rsidRPr="00733F24">
        <w:rPr>
          <w:rFonts w:ascii="Kalpurush" w:hAnsi="Kalpurush" w:cs="Kalpurush"/>
          <w:sz w:val="24"/>
          <w:szCs w:val="24"/>
          <w:cs/>
          <w:lang w:bidi="bn-BD"/>
        </w:rPr>
        <w:t xml:space="preserve"> </w:t>
      </w:r>
      <w:r w:rsidR="00A96D3C" w:rsidRPr="00733F24">
        <w:rPr>
          <w:rFonts w:ascii="Kalpurush" w:hAnsi="Kalpurush" w:cs="Kalpurush" w:hint="cs"/>
          <w:sz w:val="24"/>
          <w:szCs w:val="24"/>
          <w:cs/>
          <w:lang w:bidi="bn-BD"/>
        </w:rPr>
        <w:t xml:space="preserve">করাই </w:t>
      </w:r>
      <w:r w:rsidR="00FF2BC2" w:rsidRPr="00733F24">
        <w:rPr>
          <w:rFonts w:ascii="Kalpurush" w:hAnsi="Kalpurush" w:cs="Kalpurush" w:hint="cs"/>
          <w:sz w:val="24"/>
          <w:szCs w:val="24"/>
          <w:cs/>
          <w:lang w:bidi="bn-BD"/>
        </w:rPr>
        <w:t xml:space="preserve">যথেষ্ট নয়, </w:t>
      </w:r>
      <w:r w:rsidR="00EB5E98" w:rsidRPr="00733F24">
        <w:rPr>
          <w:rFonts w:ascii="Kalpurush" w:hAnsi="Kalpurush" w:cs="Kalpurush" w:hint="cs"/>
          <w:sz w:val="24"/>
          <w:szCs w:val="24"/>
          <w:cs/>
          <w:lang w:bidi="bn-BD"/>
        </w:rPr>
        <w:t xml:space="preserve">বরং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শিক্ষা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বাস্তবায়ন</w:t>
      </w:r>
      <w:r w:rsidRPr="00733F24">
        <w:rPr>
          <w:rFonts w:ascii="Kalpurush" w:hAnsi="Kalpurush" w:cs="Kalpurush"/>
          <w:sz w:val="24"/>
          <w:szCs w:val="24"/>
          <w:cs/>
          <w:lang w:bidi="bn-BD"/>
        </w:rPr>
        <w:t xml:space="preserve"> </w:t>
      </w:r>
      <w:r w:rsidR="00EB5E98" w:rsidRPr="00733F24">
        <w:rPr>
          <w:rFonts w:ascii="Kalpurush" w:hAnsi="Kalpurush" w:cs="Kalpurush" w:hint="cs"/>
          <w:sz w:val="24"/>
          <w:szCs w:val="24"/>
          <w:cs/>
          <w:lang w:bidi="bn-BD"/>
        </w:rPr>
        <w:t>করা জরুরি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710D4D" w:rsidRPr="00733F24">
        <w:rPr>
          <w:rFonts w:ascii="Kalpurush" w:hAnsi="Kalpurush" w:cs="Kalpurush"/>
          <w:sz w:val="24"/>
          <w:szCs w:val="24"/>
          <w:cs/>
          <w:lang w:bidi="bn-BD"/>
        </w:rPr>
        <w:t xml:space="preserve"> শির্ক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প্রত্যাখ্যান</w:t>
      </w:r>
      <w:r w:rsidRPr="00733F24">
        <w:rPr>
          <w:rFonts w:ascii="Kalpurush" w:hAnsi="Kalpurush" w:cs="Kalpurush"/>
          <w:sz w:val="24"/>
          <w:szCs w:val="24"/>
          <w:cs/>
          <w:lang w:bidi="bn-BD"/>
        </w:rPr>
        <w:t xml:space="preserve"> </w:t>
      </w:r>
      <w:r w:rsidR="00511CC0" w:rsidRPr="00733F24">
        <w:rPr>
          <w:rFonts w:ascii="Kalpurush" w:hAnsi="Kalpurush" w:cs="Kalpurush" w:hint="cs"/>
          <w:sz w:val="24"/>
          <w:szCs w:val="24"/>
          <w:cs/>
          <w:lang w:bidi="bn-BD"/>
        </w:rPr>
        <w:t>করা,</w:t>
      </w:r>
      <w:r w:rsidR="006347A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সকল</w:t>
      </w:r>
      <w:r w:rsidR="00903EB6"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ইবাদতের</w:t>
      </w:r>
      <w:r w:rsidR="00903EB6"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মালিকানা</w:t>
      </w:r>
      <w:r w:rsidR="00903EB6" w:rsidRPr="00733F24">
        <w:rPr>
          <w:rFonts w:ascii="Kalpurush" w:hAnsi="Kalpurush" w:cs="Kalpurush" w:hint="cs"/>
          <w:sz w:val="24"/>
          <w:szCs w:val="24"/>
          <w:cs/>
          <w:lang w:bidi="bn-BD"/>
        </w:rPr>
        <w:t xml:space="preserve"> </w:t>
      </w:r>
      <w:r w:rsidR="002C5E8B" w:rsidRPr="00733F24">
        <w:rPr>
          <w:rFonts w:ascii="Kalpurush" w:hAnsi="Kalpurush" w:cs="Kalpurush" w:hint="cs"/>
          <w:sz w:val="24"/>
          <w:szCs w:val="24"/>
          <w:cs/>
          <w:lang w:bidi="bn-BD"/>
        </w:rPr>
        <w:t xml:space="preserve">আল্লাহর জন্য </w:t>
      </w:r>
      <w:r w:rsidRPr="00733F24">
        <w:rPr>
          <w:rFonts w:ascii="Kalpurush" w:hAnsi="Kalpurush" w:cs="Kalpurush" w:hint="cs"/>
          <w:sz w:val="24"/>
          <w:szCs w:val="24"/>
          <w:cs/>
          <w:lang w:bidi="bn-BD"/>
        </w:rPr>
        <w:t>সাব্যস্ত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ED6D00" w:rsidRPr="00733F24">
        <w:rPr>
          <w:rFonts w:ascii="Kalpurush" w:hAnsi="Kalpurush" w:cs="Kalpurush"/>
          <w:sz w:val="24"/>
          <w:szCs w:val="24"/>
          <w:lang w:bidi="bn-BD"/>
        </w:rPr>
        <w:t>,</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র</w:t>
      </w:r>
      <w:r w:rsidR="00457FF3" w:rsidRPr="00733F24">
        <w:rPr>
          <w:rFonts w:ascii="Kalpurush" w:hAnsi="Kalpurush" w:cs="Kalpurush" w:hint="cs"/>
          <w:sz w:val="24"/>
          <w:szCs w:val="24"/>
          <w:cs/>
          <w:lang w:bidi="bn-BD"/>
        </w:rPr>
        <w:t xml:space="preserve"> </w:t>
      </w:r>
      <w:r w:rsidR="008E1277" w:rsidRPr="00733F24">
        <w:rPr>
          <w:rFonts w:ascii="Kalpurush" w:hAnsi="Kalpurush" w:cs="Kalpurush" w:hint="cs"/>
          <w:sz w:val="24"/>
          <w:szCs w:val="24"/>
          <w:cs/>
          <w:lang w:bidi="bn-BD"/>
        </w:rPr>
        <w:t>সংশ্লিষ্ট</w:t>
      </w:r>
      <w:r w:rsidR="006347A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বিষয়কে</w:t>
      </w:r>
      <w:r w:rsidR="00276B59"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দৃঢ়ভাবে</w:t>
      </w:r>
      <w:r w:rsidR="00B3291D"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বিশ্বাস</w:t>
      </w:r>
      <w:r w:rsidR="005716C1"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করা।</w:t>
      </w:r>
      <w:r w:rsidR="001635D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এভাবে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পরিবারভুক্ত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p>
    <w:p w:rsidR="00295115" w:rsidRPr="00733F24" w:rsidRDefault="00A81C35" w:rsidP="00D819D9">
      <w:pPr>
        <w:bidi w:val="0"/>
        <w:jc w:val="both"/>
        <w:rPr>
          <w:rFonts w:ascii="Kalpurush" w:hAnsi="Kalpurush" w:cs="Kalpurush"/>
          <w:sz w:val="24"/>
          <w:szCs w:val="24"/>
          <w:lang w:bidi="bn-BD"/>
        </w:rPr>
      </w:pPr>
      <w:r>
        <w:rPr>
          <w:rFonts w:ascii="Kalpurush" w:hAnsi="Kalpurush" w:cs="Kalpurush" w:hint="cs"/>
          <w:sz w:val="24"/>
          <w:szCs w:val="24"/>
          <w:cs/>
          <w:lang w:bidi="bn-BD"/>
        </w:rPr>
        <w:t>‘</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w:t>
      </w:r>
      <w:r>
        <w:rPr>
          <w:rFonts w:ascii="Kalpurush" w:hAnsi="Kalpurush" w:cs="Kalpurush" w:hint="cs"/>
          <w:sz w:val="24"/>
          <w:szCs w:val="24"/>
          <w:cs/>
          <w:lang w:bidi="bn-BD"/>
        </w:rPr>
        <w:t>’</w:t>
      </w:r>
      <w:r w:rsidR="008A6EC4" w:rsidRPr="00733F24">
        <w:rPr>
          <w:rFonts w:ascii="Kalpurush" w:hAnsi="Kalpurush" w:cs="Kalpurush"/>
          <w:sz w:val="24"/>
          <w:szCs w:val="24"/>
          <w:cs/>
          <w:lang w:bidi="bn-BD"/>
        </w:rPr>
        <w:t>র</w:t>
      </w:r>
      <w:r w:rsidR="004455A1" w:rsidRPr="00733F24">
        <w:rPr>
          <w:rFonts w:ascii="Kalpurush" w:hAnsi="Kalpurush" w:cs="Kalpurush" w:hint="cs"/>
          <w:sz w:val="24"/>
          <w:szCs w:val="24"/>
          <w:cs/>
          <w:lang w:bidi="bn-BD"/>
        </w:rPr>
        <w:t xml:space="preserve"> অর্থ</w:t>
      </w:r>
      <w:r>
        <w:rPr>
          <w:rFonts w:ascii="Kalpurush" w:hAnsi="Kalpurush" w:cs="Kalpurush" w:hint="cs"/>
          <w:sz w:val="24"/>
          <w:szCs w:val="24"/>
          <w:cs/>
          <w:lang w:bidi="bn-BD"/>
        </w:rPr>
        <w:t>,</w:t>
      </w:r>
      <w:r w:rsidR="004455A1"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বস্তু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9440D8">
        <w:rPr>
          <w:rFonts w:ascii="Kalpurush" w:hAnsi="Kalpurush" w:cs="Kalpurush" w:hint="cs"/>
          <w:sz w:val="24"/>
          <w:szCs w:val="24"/>
          <w:cs/>
          <w:lang w:bidi="bn-BD"/>
        </w:rPr>
        <w:t>সত্তা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হওয়ার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যোগ্যতা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বস্তুর</w:t>
      </w:r>
      <w:r w:rsidR="00295115" w:rsidRPr="00733F24">
        <w:rPr>
          <w:rFonts w:ascii="Kalpurush" w:hAnsi="Kalpurush" w:cs="Kalpurush"/>
          <w:sz w:val="24"/>
          <w:szCs w:val="24"/>
          <w:cs/>
          <w:lang w:bidi="bn-BD"/>
        </w:rPr>
        <w:t xml:space="preserve"> </w:t>
      </w:r>
      <w:r w:rsidR="009E197A" w:rsidRPr="00733F24">
        <w:rPr>
          <w:rFonts w:ascii="Kalpurush" w:hAnsi="Kalpurush" w:cs="Kalpurush" w:hint="cs"/>
          <w:sz w:val="24"/>
          <w:szCs w:val="24"/>
          <w:cs/>
          <w:lang w:bidi="bn-BD"/>
        </w:rPr>
        <w:t>উপাসনা</w:t>
      </w:r>
      <w:r w:rsidR="004455A1" w:rsidRPr="00733F24">
        <w:rPr>
          <w:rFonts w:ascii="Kalpurush" w:hAnsi="Kalpurush" w:cs="Kalpurush" w:hint="cs"/>
          <w:sz w:val="24"/>
          <w:szCs w:val="24"/>
          <w:cs/>
          <w:lang w:bidi="bn-BD"/>
        </w:rPr>
        <w:t xml:space="preserve"> পথভ্রষ্টতা, </w:t>
      </w:r>
      <w:r w:rsidR="00295115" w:rsidRPr="00733F24">
        <w:rPr>
          <w:rFonts w:ascii="Kalpurush" w:hAnsi="Kalpurush" w:cs="Kalpurush" w:hint="cs"/>
          <w:sz w:val="24"/>
          <w:szCs w:val="24"/>
          <w:cs/>
          <w:lang w:bidi="bn-BD"/>
        </w:rPr>
        <w:t>বড়</w:t>
      </w:r>
      <w:r w:rsidR="00295115" w:rsidRPr="00733F24">
        <w:rPr>
          <w:rFonts w:ascii="Kalpurush" w:hAnsi="Kalpurush" w:cs="Kalpurush"/>
          <w:sz w:val="24"/>
          <w:szCs w:val="24"/>
          <w:cs/>
          <w:lang w:bidi="bn-BD"/>
        </w:rPr>
        <w:t xml:space="preserve"> </w:t>
      </w:r>
      <w:r w:rsidR="00D819D9"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ল</w:t>
      </w:r>
      <w:r w:rsidR="00D819D9"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চূড়ান্ত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পর্যায়ের</w:t>
      </w:r>
      <w:r w:rsidR="00295115" w:rsidRPr="00733F24">
        <w:rPr>
          <w:rFonts w:ascii="Kalpurush" w:hAnsi="Kalpurush" w:cs="Kalpurush"/>
          <w:sz w:val="24"/>
          <w:szCs w:val="24"/>
          <w:cs/>
          <w:lang w:bidi="bn-BD"/>
        </w:rPr>
        <w:t xml:space="preserve"> </w:t>
      </w:r>
      <w:r w:rsidR="00D819D9" w:rsidRPr="00733F24">
        <w:rPr>
          <w:rFonts w:ascii="Kalpurush" w:hAnsi="Kalpurush" w:cs="Kalpurush" w:hint="cs"/>
          <w:sz w:val="24"/>
          <w:szCs w:val="24"/>
          <w:cs/>
          <w:lang w:bidi="bn-BD"/>
        </w:rPr>
        <w:t>গোমরাহী</w:t>
      </w:r>
      <w:r w:rsidR="00295115" w:rsidRPr="00357BE5">
        <w:rPr>
          <w:rFonts w:ascii="Kalpurush" w:hAnsi="Kalpurush" w:cs="SolaimanLipi" w:hint="cs"/>
          <w:sz w:val="24"/>
          <w:szCs w:val="24"/>
          <w:cs/>
          <w:lang w:bidi="hi-IN"/>
        </w:rPr>
        <w:t>।</w:t>
      </w:r>
      <w:r w:rsidR="009E197A"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D819D9">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أَضَلُّ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يَدۡعُواْ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يَسۡتَجِيبُ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يَوۡمِ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ٱلۡقِيَٰمَةِ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دُعَآئِهِمۡ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غَٰفِلُونَ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وَإِذَا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حُشِرَ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ٱلنَّاسُ</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كَانُواْ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أَعۡدَآءٗ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وَكَانُواْ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بِعِبَادَتِهِمۡ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كَٰفِرِينَ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٦</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الاحقاف</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٥،</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٦</w:t>
      </w:r>
      <w:r w:rsidRPr="00733F24">
        <w:rPr>
          <w:rFonts w:ascii="KFGQPC Uthman Taha Naskh" w:cs="KFGQPC Uthman Taha Naskh"/>
          <w:color w:val="008000"/>
          <w:sz w:val="24"/>
          <w:szCs w:val="24"/>
          <w:rtl/>
        </w:rPr>
        <w:t xml:space="preserve">]  </w:t>
      </w:r>
    </w:p>
    <w:p w:rsidR="00D819D9" w:rsidRPr="00733F24" w:rsidRDefault="00F8289D" w:rsidP="00FC6F93">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অধিক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পথভ্রষ্ট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কাউকে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কিয়ামত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পর্যন্তও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আহ্বান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সম্পর্কে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উদাসীন।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মানুষকে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উপাস্যগুলো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অস্বীকার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Pr="00733F24">
        <w:rPr>
          <w:rFonts w:ascii="Kalpurush" w:hAnsi="Kalpurush" w:cs="Kalpurush" w:hint="cs"/>
          <w:sz w:val="24"/>
          <w:szCs w:val="24"/>
          <w:cs/>
          <w:lang w:bidi="bn-BD"/>
        </w:rPr>
        <w:t>”</w:t>
      </w:r>
      <w:r w:rsidR="00FC6F93" w:rsidRPr="00357BE5">
        <w:rPr>
          <w:rFonts w:ascii="Kalpurush" w:hAnsi="Kalpurush" w:cs="SolaimanLipi" w:hint="cs"/>
          <w:sz w:val="24"/>
          <w:szCs w:val="24"/>
          <w:cs/>
          <w:lang w:bidi="hi-IN"/>
        </w:rPr>
        <w:t xml:space="preserve">। </w:t>
      </w:r>
      <w:r w:rsidR="00FC6F93" w:rsidRPr="00733F24">
        <w:rPr>
          <w:rFonts w:ascii="Kalpurush" w:hAnsi="Kalpurush" w:cs="Kalpurush" w:hint="cs"/>
          <w:sz w:val="24"/>
          <w:szCs w:val="24"/>
          <w:cs/>
          <w:lang w:bidi="bn-BD"/>
        </w:rPr>
        <w:t>[</w:t>
      </w:r>
      <w:r w:rsidR="00FC6F93" w:rsidRPr="00357BE5">
        <w:rPr>
          <w:rFonts w:ascii="Kalpurush" w:hAnsi="Kalpurush" w:cs="Kalpurush" w:hint="cs"/>
          <w:sz w:val="24"/>
          <w:szCs w:val="24"/>
          <w:cs/>
          <w:lang w:bidi="bn-IN"/>
        </w:rPr>
        <w:t>সূরা</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আল</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আহকাফ</w:t>
      </w:r>
      <w:r w:rsidR="00FC6F93" w:rsidRPr="00733F24">
        <w:rPr>
          <w:rFonts w:ascii="Kalpurush" w:hAnsi="Kalpurush" w:cs="Kalpurush"/>
          <w:sz w:val="24"/>
          <w:szCs w:val="24"/>
          <w:lang w:bidi="bn-BD"/>
        </w:rPr>
        <w:t xml:space="preserve">, </w:t>
      </w:r>
      <w:r w:rsidR="00FC6F93" w:rsidRPr="00733F24">
        <w:rPr>
          <w:rFonts w:ascii="Kalpurush" w:hAnsi="Kalpurush" w:cs="Kalpurush" w:hint="cs"/>
          <w:sz w:val="24"/>
          <w:szCs w:val="24"/>
          <w:cs/>
          <w:lang w:bidi="bn-BD"/>
        </w:rPr>
        <w:t>আয়াত</w:t>
      </w:r>
      <w:r w:rsidR="00FC6F93" w:rsidRPr="00733F24">
        <w:rPr>
          <w:rFonts w:ascii="Kalpurush" w:hAnsi="Kalpurush" w:cs="Kalpurush"/>
          <w:sz w:val="24"/>
          <w:szCs w:val="24"/>
          <w:cs/>
          <w:lang w:bidi="bn-BD"/>
        </w:rPr>
        <w:t xml:space="preserve">: </w:t>
      </w:r>
      <w:r w:rsidR="00FC6F93" w:rsidRPr="00733F24">
        <w:rPr>
          <w:rFonts w:ascii="Kalpurush" w:hAnsi="Kalpurush" w:cs="Kalpurush" w:hint="cs"/>
          <w:sz w:val="24"/>
          <w:szCs w:val="24"/>
          <w:cs/>
          <w:lang w:bidi="bn-BD"/>
        </w:rPr>
        <w:t>৫</w:t>
      </w:r>
      <w:r w:rsidR="00FC6F93" w:rsidRPr="00733F24">
        <w:rPr>
          <w:rFonts w:ascii="Kalpurush" w:hAnsi="Kalpurush" w:cs="Kalpurush"/>
          <w:sz w:val="24"/>
          <w:szCs w:val="24"/>
          <w:cs/>
          <w:lang w:bidi="bn-BD"/>
        </w:rPr>
        <w:t>-</w:t>
      </w:r>
      <w:r w:rsidR="00FC6F93" w:rsidRPr="00733F24">
        <w:rPr>
          <w:rFonts w:ascii="Kalpurush" w:hAnsi="Kalpurush" w:cs="Kalpurush" w:hint="cs"/>
          <w:sz w:val="24"/>
          <w:szCs w:val="24"/>
          <w:cs/>
          <w:lang w:bidi="bn-BD"/>
        </w:rPr>
        <w:t>৬]</w:t>
      </w:r>
      <w:r w:rsidRPr="00733F24">
        <w:rPr>
          <w:rFonts w:ascii="Kalpurush" w:hAnsi="Kalpurush" w:cs="SolaimanLipi" w:hint="cs"/>
          <w:sz w:val="24"/>
          <w:szCs w:val="24"/>
          <w:cs/>
          <w:lang w:bidi="hi-IN"/>
        </w:rPr>
        <w:t xml:space="preserve"> </w:t>
      </w:r>
    </w:p>
    <w:p w:rsidR="00295115" w:rsidRPr="00733F24" w:rsidRDefault="00295115" w:rsidP="00D819D9">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877E0C">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ذَٰلِكَ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ٱلۡحَقُّ</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يَدۡعُونَ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دُونِهِۦ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ٱلۡبَٰطِلُ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ٱلۡعَلِيُّ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ٱلۡكَبِيرُ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٦٢</w:t>
      </w:r>
      <w:r w:rsidRPr="00733F24">
        <w:rPr>
          <w:rFonts w:ascii="KFGQPC Uthmanic Script HAFS" w:cs="KFGQPC Uthmanic Script HAFS"/>
          <w:color w:val="008000"/>
          <w:sz w:val="24"/>
          <w:szCs w:val="24"/>
          <w:rtl/>
        </w:rPr>
        <w:t xml:space="preserve"> </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الحج</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٦٢</w:t>
      </w:r>
      <w:r w:rsidRPr="00733F24">
        <w:rPr>
          <w:rFonts w:ascii="KFGQPC Uthman Taha Naskh" w:cs="KFGQPC Uthman Taha Naskh"/>
          <w:color w:val="008000"/>
          <w:sz w:val="24"/>
          <w:szCs w:val="24"/>
          <w:rtl/>
        </w:rPr>
        <w:t xml:space="preserve">]  </w:t>
      </w:r>
    </w:p>
    <w:p w:rsidR="00D819D9" w:rsidRPr="00733F24" w:rsidRDefault="00F8289D" w:rsidP="00A271AA">
      <w:pPr>
        <w:bidi w:val="0"/>
        <w:jc w:val="both"/>
        <w:rPr>
          <w:rFonts w:ascii="Kalpurush" w:hAnsi="Kalpurush" w:cs="SolaimanLipi"/>
          <w:sz w:val="24"/>
          <w:szCs w:val="24"/>
          <w:lang w:bidi="hi-IN"/>
        </w:rPr>
      </w:pPr>
      <w:r w:rsidRPr="00733F24">
        <w:rPr>
          <w:rFonts w:ascii="Kalpurush" w:hAnsi="Kalpurush" w:cs="Kalpurush" w:hint="cs"/>
          <w:sz w:val="24"/>
          <w:szCs w:val="24"/>
          <w:lang w:bidi="bn-BD"/>
        </w:rPr>
        <w:lastRenderedPageBreak/>
        <w:t>“</w:t>
      </w:r>
      <w:r w:rsidR="00295115" w:rsidRPr="00733F24">
        <w:rPr>
          <w:rFonts w:ascii="Kalpurush" w:hAnsi="Kalpurush" w:cs="Kalpurush" w:hint="cs"/>
          <w:sz w:val="24"/>
          <w:szCs w:val="24"/>
          <w:cs/>
          <w:lang w:bidi="bn-BD"/>
        </w:rPr>
        <w:t>আর</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এটা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বাতিল।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সমুচ্চ</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সুমহান</w:t>
      </w:r>
      <w:r w:rsidR="005B6E87" w:rsidRPr="00733F24">
        <w:rPr>
          <w:rFonts w:ascii="Kalpurush" w:hAnsi="Kalpurush" w:cs="Kalpurush" w:hint="cs"/>
          <w:sz w:val="24"/>
          <w:szCs w:val="24"/>
          <w:cs/>
          <w:lang w:bidi="bn-BD"/>
        </w:rPr>
        <w:t>”</w:t>
      </w:r>
      <w:r w:rsidR="00A271AA" w:rsidRPr="00357BE5">
        <w:rPr>
          <w:rFonts w:ascii="Kalpurush" w:hAnsi="Kalpurush" w:cs="SolaimanLipi" w:hint="cs"/>
          <w:sz w:val="24"/>
          <w:szCs w:val="24"/>
          <w:cs/>
          <w:lang w:bidi="hi-IN"/>
        </w:rPr>
        <w:t xml:space="preserve">। </w:t>
      </w:r>
      <w:r w:rsidR="00A271AA" w:rsidRPr="00733F24">
        <w:rPr>
          <w:rFonts w:ascii="Kalpurush" w:hAnsi="Kalpurush" w:cs="Kalpurush" w:hint="cs"/>
          <w:sz w:val="24"/>
          <w:szCs w:val="24"/>
          <w:cs/>
          <w:lang w:bidi="bn-BD"/>
        </w:rPr>
        <w:t>[</w:t>
      </w:r>
      <w:r w:rsidR="00A271AA" w:rsidRPr="00357BE5">
        <w:rPr>
          <w:rFonts w:ascii="Kalpurush" w:hAnsi="Kalpurush" w:cs="Kalpurush" w:hint="cs"/>
          <w:sz w:val="24"/>
          <w:szCs w:val="24"/>
          <w:cs/>
          <w:lang w:bidi="bn-IN"/>
        </w:rPr>
        <w:t>সূরা</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আল</w:t>
      </w:r>
      <w:r w:rsidR="00A271AA" w:rsidRPr="00733F24">
        <w:rPr>
          <w:rFonts w:ascii="Kalpurush" w:hAnsi="Kalpurush" w:cs="Kalpurush"/>
          <w:sz w:val="24"/>
          <w:szCs w:val="24"/>
          <w:cs/>
          <w:lang w:bidi="bn-BD"/>
        </w:rPr>
        <w:t>-</w:t>
      </w:r>
      <w:r w:rsidR="00A271AA" w:rsidRPr="00733F24">
        <w:rPr>
          <w:rFonts w:ascii="Kalpurush" w:hAnsi="Kalpurush" w:cs="Kalpurush" w:hint="cs"/>
          <w:sz w:val="24"/>
          <w:szCs w:val="24"/>
          <w:cs/>
          <w:lang w:bidi="bn-BD"/>
        </w:rPr>
        <w:t>হাজ</w:t>
      </w:r>
      <w:r w:rsidR="00A271AA" w:rsidRPr="00733F24">
        <w:rPr>
          <w:rFonts w:ascii="Kalpurush" w:hAnsi="Kalpurush" w:cs="Kalpurush"/>
          <w:sz w:val="24"/>
          <w:szCs w:val="24"/>
          <w:lang w:bidi="bn-BD"/>
        </w:rPr>
        <w:t xml:space="preserve">, </w:t>
      </w:r>
      <w:r w:rsidR="00A271AA" w:rsidRPr="00733F24">
        <w:rPr>
          <w:rFonts w:ascii="Kalpurush" w:hAnsi="Kalpurush" w:cs="Kalpurush" w:hint="cs"/>
          <w:sz w:val="24"/>
          <w:szCs w:val="24"/>
          <w:cs/>
          <w:lang w:bidi="bn-BD"/>
        </w:rPr>
        <w:t>আয়াত</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৬২]</w:t>
      </w:r>
      <w:r w:rsidR="005B6E87" w:rsidRPr="00733F24">
        <w:rPr>
          <w:rFonts w:ascii="Kalpurush" w:hAnsi="Kalpurush" w:cs="SolaimanLipi" w:hint="cs"/>
          <w:sz w:val="24"/>
          <w:szCs w:val="24"/>
          <w:cs/>
          <w:lang w:bidi="hi-IN"/>
        </w:rPr>
        <w:t xml:space="preserve"> </w:t>
      </w:r>
    </w:p>
    <w:p w:rsidR="00295115" w:rsidRPr="00733F24" w:rsidRDefault="00295115" w:rsidP="00D819D9">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877E0C">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ٱلشِّرۡكَ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لَظُلۡمٌ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عَظِيمٞ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١٣</w:t>
      </w:r>
      <w:r w:rsidRPr="00733F24">
        <w:rPr>
          <w:rFonts w:ascii="KFGQPC Uthmanic Script HAFS" w:cs="KFGQPC Uthmanic Script HAFS"/>
          <w:color w:val="008000"/>
          <w:sz w:val="24"/>
          <w:szCs w:val="24"/>
          <w:rtl/>
        </w:rPr>
        <w:t xml:space="preserve"> </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لقمان</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١٣</w:t>
      </w:r>
      <w:r w:rsidRPr="00733F24">
        <w:rPr>
          <w:rFonts w:ascii="KFGQPC Uthman Taha Naskh" w:cs="KFGQPC Uthman Taha Naskh"/>
          <w:color w:val="008000"/>
          <w:sz w:val="24"/>
          <w:szCs w:val="24"/>
          <w:rtl/>
        </w:rPr>
        <w:t xml:space="preserve">]  </w:t>
      </w:r>
    </w:p>
    <w:p w:rsidR="00D819D9" w:rsidRPr="00733F24" w:rsidRDefault="005B6E87" w:rsidP="00A271AA">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নিশ্চয়</w:t>
      </w:r>
      <w:r w:rsidR="00710D4D" w:rsidRPr="00733F24">
        <w:rPr>
          <w:rFonts w:ascii="Kalpurush" w:hAnsi="Kalpurush" w:cs="Kalpurush"/>
          <w:sz w:val="24"/>
          <w:szCs w:val="24"/>
          <w:cs/>
          <w:lang w:bidi="bn-BD"/>
        </w:rPr>
        <w:t xml:space="preserve"> শির্ক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হল</w:t>
      </w:r>
      <w:r w:rsidR="00D819D9"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বড়</w:t>
      </w:r>
      <w:r w:rsidR="00295115" w:rsidRPr="00733F24">
        <w:rPr>
          <w:rFonts w:ascii="Kalpurush" w:hAnsi="Kalpurush" w:cs="Kalpurush"/>
          <w:sz w:val="24"/>
          <w:szCs w:val="24"/>
          <w:cs/>
          <w:lang w:bidi="bn-BD"/>
        </w:rPr>
        <w:t xml:space="preserve"> </w:t>
      </w:r>
      <w:r w:rsidR="00D819D9"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ল</w:t>
      </w:r>
      <w:r w:rsidR="00D819D9"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ম</w:t>
      </w:r>
      <w:r w:rsidRPr="00733F24">
        <w:rPr>
          <w:rFonts w:ascii="Kalpurush" w:hAnsi="Kalpurush" w:cs="Kalpurush" w:hint="cs"/>
          <w:sz w:val="24"/>
          <w:szCs w:val="24"/>
          <w:cs/>
          <w:lang w:bidi="bn-BD"/>
        </w:rPr>
        <w:t>”</w:t>
      </w:r>
      <w:r w:rsidR="00A271AA" w:rsidRPr="00357BE5">
        <w:rPr>
          <w:rFonts w:ascii="Kalpurush" w:hAnsi="Kalpurush" w:cs="SolaimanLipi" w:hint="cs"/>
          <w:sz w:val="24"/>
          <w:szCs w:val="24"/>
          <w:cs/>
          <w:lang w:bidi="hi-IN"/>
        </w:rPr>
        <w:t xml:space="preserve">। </w:t>
      </w:r>
      <w:r w:rsidR="00A271AA" w:rsidRPr="00733F24">
        <w:rPr>
          <w:rFonts w:ascii="Kalpurush" w:hAnsi="Kalpurush" w:cs="Kalpurush" w:hint="cs"/>
          <w:sz w:val="24"/>
          <w:szCs w:val="24"/>
          <w:cs/>
          <w:lang w:bidi="bn-BD"/>
        </w:rPr>
        <w:t>[</w:t>
      </w:r>
      <w:r w:rsidR="00A271AA" w:rsidRPr="00357BE5">
        <w:rPr>
          <w:rFonts w:ascii="Kalpurush" w:hAnsi="Kalpurush" w:cs="Kalpurush" w:hint="cs"/>
          <w:sz w:val="24"/>
          <w:szCs w:val="24"/>
          <w:cs/>
          <w:lang w:bidi="bn-IN"/>
        </w:rPr>
        <w:t>সূরা</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লুকমান</w:t>
      </w:r>
      <w:r w:rsidR="00A271AA" w:rsidRPr="00733F24">
        <w:rPr>
          <w:rFonts w:ascii="Kalpurush" w:hAnsi="Kalpurush" w:cs="Kalpurush"/>
          <w:sz w:val="24"/>
          <w:szCs w:val="24"/>
          <w:lang w:bidi="bn-BD"/>
        </w:rPr>
        <w:t xml:space="preserve">, </w:t>
      </w:r>
      <w:r w:rsidR="00A271AA" w:rsidRPr="00733F24">
        <w:rPr>
          <w:rFonts w:ascii="Kalpurush" w:hAnsi="Kalpurush" w:cs="Kalpurush" w:hint="cs"/>
          <w:sz w:val="24"/>
          <w:szCs w:val="24"/>
          <w:cs/>
          <w:lang w:bidi="bn-BD"/>
        </w:rPr>
        <w:t>আয়াত</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১৩]</w:t>
      </w:r>
      <w:r w:rsidRPr="00733F24">
        <w:rPr>
          <w:rFonts w:ascii="Kalpurush" w:hAnsi="Kalpurush" w:cs="SolaimanLipi" w:hint="cs"/>
          <w:sz w:val="24"/>
          <w:szCs w:val="24"/>
          <w:cs/>
          <w:lang w:bidi="hi-IN"/>
        </w:rPr>
        <w:t xml:space="preserve"> </w:t>
      </w:r>
    </w:p>
    <w:p w:rsidR="00295115" w:rsidRPr="00733F24" w:rsidRDefault="00295115" w:rsidP="00D819D9">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877E0C">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وَٱلۡكَٰفِرُونَ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ٱلظَّٰلِمُونَ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٢٥٤</w:t>
      </w:r>
      <w:r w:rsidRPr="00733F24">
        <w:rPr>
          <w:rFonts w:ascii="KFGQPC Uthmanic Script HAFS" w:cs="KFGQPC Uthmanic Script HAFS"/>
          <w:color w:val="008000"/>
          <w:sz w:val="24"/>
          <w:szCs w:val="24"/>
          <w:rtl/>
        </w:rPr>
        <w:t xml:space="preserve"> </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البقرة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٢٥٤</w:t>
      </w:r>
      <w:r w:rsidRPr="00733F24">
        <w:rPr>
          <w:rFonts w:ascii="KFGQPC Uthman Taha Naskh" w:cs="KFGQPC Uthman Taha Naskh"/>
          <w:color w:val="008000"/>
          <w:sz w:val="24"/>
          <w:szCs w:val="24"/>
          <w:rtl/>
        </w:rPr>
        <w:t xml:space="preserve">]  </w:t>
      </w:r>
    </w:p>
    <w:p w:rsidR="00D819D9" w:rsidRPr="00733F24" w:rsidRDefault="005B6E87" w:rsidP="00A271AA">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কাফিররাই</w:t>
      </w:r>
      <w:r w:rsidR="00295115" w:rsidRPr="00733F24">
        <w:rPr>
          <w:rFonts w:ascii="Kalpurush" w:hAnsi="Kalpurush" w:cs="Kalpurush"/>
          <w:sz w:val="24"/>
          <w:szCs w:val="24"/>
          <w:cs/>
          <w:lang w:bidi="bn-BD"/>
        </w:rPr>
        <w:t xml:space="preserve"> </w:t>
      </w:r>
      <w:r w:rsidR="00D819D9"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লিম</w:t>
      </w:r>
      <w:r w:rsidR="003A24BE" w:rsidRPr="00733F24">
        <w:rPr>
          <w:rFonts w:ascii="Kalpurush" w:hAnsi="Kalpurush" w:cs="Kalpurush" w:hint="cs"/>
          <w:sz w:val="24"/>
          <w:szCs w:val="24"/>
          <w:cs/>
          <w:lang w:bidi="bn-BD"/>
        </w:rPr>
        <w:t>”</w:t>
      </w:r>
      <w:r w:rsidR="00A271AA" w:rsidRPr="00357BE5">
        <w:rPr>
          <w:rFonts w:ascii="Kalpurush" w:hAnsi="Kalpurush" w:cs="SolaimanLipi" w:hint="cs"/>
          <w:sz w:val="24"/>
          <w:szCs w:val="24"/>
          <w:cs/>
          <w:lang w:bidi="hi-IN"/>
        </w:rPr>
        <w:t xml:space="preserve">। </w:t>
      </w:r>
      <w:r w:rsidR="00A271AA" w:rsidRPr="00733F24">
        <w:rPr>
          <w:rFonts w:ascii="Kalpurush" w:hAnsi="Kalpurush" w:cs="Kalpurush" w:hint="cs"/>
          <w:sz w:val="24"/>
          <w:szCs w:val="24"/>
          <w:cs/>
          <w:lang w:bidi="bn-BD"/>
        </w:rPr>
        <w:t>[</w:t>
      </w:r>
      <w:r w:rsidR="00A271AA" w:rsidRPr="00357BE5">
        <w:rPr>
          <w:rFonts w:ascii="Kalpurush" w:hAnsi="Kalpurush" w:cs="Kalpurush" w:hint="cs"/>
          <w:sz w:val="24"/>
          <w:szCs w:val="24"/>
          <w:cs/>
          <w:lang w:bidi="bn-IN"/>
        </w:rPr>
        <w:t>সূরা</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আল</w:t>
      </w:r>
      <w:r w:rsidR="00A271AA" w:rsidRPr="00733F24">
        <w:rPr>
          <w:rFonts w:ascii="Kalpurush" w:hAnsi="Kalpurush" w:cs="Kalpurush"/>
          <w:sz w:val="24"/>
          <w:szCs w:val="24"/>
          <w:cs/>
          <w:lang w:bidi="bn-BD"/>
        </w:rPr>
        <w:t>-</w:t>
      </w:r>
      <w:r w:rsidR="00A271AA" w:rsidRPr="00733F24">
        <w:rPr>
          <w:rFonts w:ascii="Kalpurush" w:hAnsi="Kalpurush" w:cs="Kalpurush" w:hint="cs"/>
          <w:sz w:val="24"/>
          <w:szCs w:val="24"/>
          <w:cs/>
          <w:lang w:bidi="bn-BD"/>
        </w:rPr>
        <w:t>বাকারা</w:t>
      </w:r>
      <w:r w:rsidR="00A271AA" w:rsidRPr="00733F24">
        <w:rPr>
          <w:rFonts w:ascii="Kalpurush" w:hAnsi="Kalpurush" w:cs="Kalpurush"/>
          <w:sz w:val="24"/>
          <w:szCs w:val="24"/>
          <w:lang w:bidi="bn-BD"/>
        </w:rPr>
        <w:t xml:space="preserve">, </w:t>
      </w:r>
      <w:r w:rsidR="00A271AA" w:rsidRPr="00733F24">
        <w:rPr>
          <w:rFonts w:ascii="Kalpurush" w:hAnsi="Kalpurush" w:cs="Kalpurush" w:hint="cs"/>
          <w:sz w:val="24"/>
          <w:szCs w:val="24"/>
          <w:cs/>
          <w:lang w:bidi="bn-BD"/>
        </w:rPr>
        <w:t>আয়াত</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২৫৪]</w:t>
      </w:r>
      <w:r w:rsidR="003A24BE" w:rsidRPr="00733F24">
        <w:rPr>
          <w:rFonts w:ascii="Kalpurush" w:hAnsi="Kalpurush" w:cs="Kalpurush" w:hint="cs"/>
          <w:sz w:val="24"/>
          <w:szCs w:val="24"/>
          <w:cs/>
          <w:lang w:bidi="bn-BD"/>
        </w:rPr>
        <w:t xml:space="preserve"> </w:t>
      </w:r>
    </w:p>
    <w:p w:rsidR="00295115" w:rsidRPr="00733F24" w:rsidRDefault="00D819D9" w:rsidP="00D819D9">
      <w:pPr>
        <w:bidi w:val="0"/>
        <w:jc w:val="both"/>
        <w:rPr>
          <w:rFonts w:ascii="Kalpurush" w:hAnsi="Kalpurush" w:cs="Kalpurush"/>
          <w:sz w:val="24"/>
          <w:szCs w:val="24"/>
          <w:lang w:bidi="bn-BD"/>
        </w:rPr>
      </w:pPr>
      <w:r w:rsidRPr="00733F24">
        <w:rPr>
          <w:rFonts w:ascii="Kalpurush" w:hAnsi="Kalpurush" w:cs="Kalpurush" w:hint="cs"/>
          <w:sz w:val="24"/>
          <w:szCs w:val="24"/>
          <w:cs/>
          <w:lang w:bidi="bn-BD"/>
        </w:rPr>
        <w:t>যু</w:t>
      </w:r>
      <w:r w:rsidR="003A24BE" w:rsidRPr="00733F24">
        <w:rPr>
          <w:rFonts w:ascii="Kalpurush" w:hAnsi="Kalpurush" w:cs="Kalpurush" w:hint="cs"/>
          <w:sz w:val="24"/>
          <w:szCs w:val="24"/>
          <w:cs/>
          <w:lang w:bidi="bn-BD"/>
        </w:rPr>
        <w:t>ল</w:t>
      </w:r>
      <w:r w:rsidRPr="00733F24">
        <w:rPr>
          <w:rFonts w:ascii="Kalpurush" w:hAnsi="Kalpurush" w:cs="Kalpurush" w:hint="cs"/>
          <w:sz w:val="24"/>
          <w:szCs w:val="24"/>
          <w:cs/>
          <w:lang w:bidi="bn-BD"/>
        </w:rPr>
        <w:t>ু</w:t>
      </w:r>
      <w:r w:rsidR="003A24BE" w:rsidRPr="00733F24">
        <w:rPr>
          <w:rFonts w:ascii="Kalpurush" w:hAnsi="Kalpurush" w:cs="Kalpurush" w:hint="cs"/>
          <w:sz w:val="24"/>
          <w:szCs w:val="24"/>
          <w:cs/>
          <w:lang w:bidi="bn-BD"/>
        </w:rPr>
        <w:t>ম অর্থ</w:t>
      </w:r>
      <w:r w:rsidR="007B05A4" w:rsidRPr="00733F24">
        <w:rPr>
          <w:rFonts w:ascii="Kalpurush" w:hAnsi="Kalpurush" w:cs="Kalpurush" w:hint="cs"/>
          <w:sz w:val="24"/>
          <w:szCs w:val="24"/>
          <w:cs/>
          <w:lang w:bidi="bn-BD"/>
        </w:rPr>
        <w:t xml:space="preserve"> কোনো </w:t>
      </w:r>
      <w:r w:rsidR="00295115" w:rsidRPr="00733F24">
        <w:rPr>
          <w:rFonts w:ascii="Kalpurush" w:hAnsi="Kalpurush" w:cs="Kalpurush" w:hint="cs"/>
          <w:sz w:val="24"/>
          <w:szCs w:val="24"/>
          <w:cs/>
          <w:lang w:bidi="bn-BD"/>
        </w:rPr>
        <w:t>বস্তুকে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উপযুক্ত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জায়গায়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w:t>
      </w:r>
      <w:r w:rsidR="005B6E87" w:rsidRPr="00733F24">
        <w:rPr>
          <w:rFonts w:ascii="Kalpurush" w:hAnsi="Kalpurush" w:cs="SolaimanLipi" w:hint="cs"/>
          <w:sz w:val="24"/>
          <w:szCs w:val="24"/>
          <w:cs/>
          <w:lang w:bidi="hi-IN"/>
        </w:rPr>
        <w:t xml:space="preserve">। </w:t>
      </w:r>
      <w:r w:rsidR="00187B52" w:rsidRPr="00733F24">
        <w:rPr>
          <w:rFonts w:ascii="Kalpurush" w:hAnsi="Kalpurush" w:cs="Kalpurush" w:hint="cs"/>
          <w:sz w:val="24"/>
          <w:szCs w:val="24"/>
          <w:cs/>
          <w:lang w:bidi="bn-BD"/>
        </w:rPr>
        <w:t>ইবাদ</w:t>
      </w:r>
      <w:r w:rsidRPr="00733F24">
        <w:rPr>
          <w:rFonts w:ascii="Kalpurush" w:hAnsi="Kalpurush" w:cs="Kalpurush" w:hint="cs"/>
          <w:sz w:val="24"/>
          <w:szCs w:val="24"/>
          <w:cs/>
          <w:lang w:bidi="bn-BD"/>
        </w:rPr>
        <w:t>া</w:t>
      </w:r>
      <w:r w:rsidR="00187B52" w:rsidRPr="00733F24">
        <w:rPr>
          <w:rFonts w:ascii="Kalpurush" w:hAnsi="Kalpurush" w:cs="Kalpurush" w:hint="cs"/>
          <w:sz w:val="24"/>
          <w:szCs w:val="24"/>
          <w:cs/>
          <w:lang w:bidi="bn-BD"/>
        </w:rPr>
        <w:t>তের উপযুক্ত হকদার আল্লাহ তা</w:t>
      </w:r>
      <w:r w:rsidRPr="00733F24">
        <w:rPr>
          <w:rFonts w:ascii="Kalpurush" w:hAnsi="Kalpurush" w:cs="Kalpurush" w:hint="cs"/>
          <w:sz w:val="24"/>
          <w:szCs w:val="24"/>
          <w:cs/>
          <w:lang w:bidi="bn-BD"/>
        </w:rPr>
        <w:t>‘</w:t>
      </w:r>
      <w:r w:rsidR="00187B52" w:rsidRPr="00733F24">
        <w:rPr>
          <w:rFonts w:ascii="Kalpurush" w:hAnsi="Kalpurush" w:cs="Kalpurush" w:hint="cs"/>
          <w:sz w:val="24"/>
          <w:szCs w:val="24"/>
          <w:cs/>
          <w:lang w:bidi="bn-BD"/>
        </w:rPr>
        <w:t xml:space="preserve">আলা, তাই তাকে ত্যাগ করে </w:t>
      </w:r>
      <w:r w:rsidR="00295115" w:rsidRPr="00733F24">
        <w:rPr>
          <w:rFonts w:ascii="Kalpurush" w:hAnsi="Kalpurush" w:cs="Kalpurush" w:hint="cs"/>
          <w:sz w:val="24"/>
          <w:szCs w:val="24"/>
          <w:cs/>
          <w:lang w:bidi="bn-BD"/>
        </w:rPr>
        <w:t>গায়রুল্লাহকে</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সোপর্দ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814E70" w:rsidRPr="00733F24">
        <w:rPr>
          <w:rFonts w:ascii="Kalpurush" w:hAnsi="Kalpurush" w:cs="Kalpurush" w:hint="cs"/>
          <w:sz w:val="24"/>
          <w:szCs w:val="24"/>
          <w:cs/>
          <w:lang w:bidi="bn-BD"/>
        </w:rPr>
        <w:t xml:space="preserve">সবচেয়ে </w:t>
      </w:r>
      <w:r w:rsidR="00295115" w:rsidRPr="00733F24">
        <w:rPr>
          <w:rFonts w:ascii="Kalpurush" w:hAnsi="Kalpurush" w:cs="Kalpurush" w:hint="cs"/>
          <w:sz w:val="24"/>
          <w:szCs w:val="24"/>
          <w:cs/>
          <w:lang w:bidi="bn-BD"/>
        </w:rPr>
        <w:t>বড়</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005B6E87" w:rsidRPr="00733F24">
        <w:rPr>
          <w:rFonts w:ascii="Kalpurush" w:hAnsi="Kalpurush" w:cs="Kalpurush" w:hint="cs"/>
          <w:sz w:val="24"/>
          <w:szCs w:val="24"/>
          <w:cs/>
          <w:lang w:bidi="bn-BD"/>
        </w:rPr>
        <w:t>ল</w:t>
      </w:r>
      <w:r w:rsidRPr="00733F24">
        <w:rPr>
          <w:rFonts w:ascii="Kalpurush" w:hAnsi="Kalpurush" w:cs="Kalpurush" w:hint="cs"/>
          <w:sz w:val="24"/>
          <w:szCs w:val="24"/>
          <w:cs/>
          <w:lang w:bidi="bn-BD"/>
        </w:rPr>
        <w:t>ু</w:t>
      </w:r>
      <w:r w:rsidR="005B6E87" w:rsidRPr="00733F24">
        <w:rPr>
          <w:rFonts w:ascii="Kalpurush" w:hAnsi="Kalpurush" w:cs="Kalpurush" w:hint="cs"/>
          <w:sz w:val="24"/>
          <w:szCs w:val="24"/>
          <w:cs/>
          <w:lang w:bidi="bn-BD"/>
        </w:rPr>
        <w:t>ম</w:t>
      </w:r>
      <w:r w:rsidRPr="00733F24">
        <w:rPr>
          <w:rFonts w:ascii="Kalpurush" w:hAnsi="Kalpurush" w:cs="Kalpurush" w:hint="cs"/>
          <w:sz w:val="24"/>
          <w:szCs w:val="24"/>
          <w:cs/>
          <w:lang w:bidi="bn-BD"/>
        </w:rPr>
        <w:t xml:space="preserve"> বা কুফ</w:t>
      </w:r>
      <w:r w:rsidR="004238FB">
        <w:rPr>
          <w:rFonts w:ascii="Kalpurush" w:hAnsi="Kalpurush" w:cs="Kalpurush" w:hint="cs"/>
          <w:sz w:val="24"/>
          <w:szCs w:val="24"/>
          <w:cs/>
          <w:lang w:bidi="bn-BD"/>
        </w:rPr>
        <w:t>ু</w:t>
      </w:r>
      <w:r w:rsidRPr="00733F24">
        <w:rPr>
          <w:rFonts w:ascii="Kalpurush" w:hAnsi="Kalpurush" w:cs="Kalpurush" w:hint="cs"/>
          <w:sz w:val="24"/>
          <w:szCs w:val="24"/>
          <w:cs/>
          <w:lang w:bidi="bn-BD"/>
        </w:rPr>
        <w:t>রী</w:t>
      </w:r>
      <w:r w:rsidR="00295115" w:rsidRPr="00733F24">
        <w:rPr>
          <w:rFonts w:ascii="Kalpurush" w:hAnsi="Kalpurush" w:cs="SolaimanLipi" w:hint="cs"/>
          <w:sz w:val="24"/>
          <w:szCs w:val="24"/>
          <w:cs/>
          <w:lang w:bidi="hi-IN"/>
        </w:rPr>
        <w:t>।</w:t>
      </w:r>
      <w:r w:rsidR="00187B52"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কারণ</w:t>
      </w:r>
      <w:r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187B52" w:rsidRPr="00733F24">
        <w:rPr>
          <w:rFonts w:ascii="Kalpurush" w:hAnsi="Kalpurush" w:cs="Kalpurush" w:hint="cs"/>
          <w:sz w:val="24"/>
          <w:szCs w:val="24"/>
          <w:cs/>
          <w:lang w:bidi="bn-BD"/>
        </w:rPr>
        <w:t xml:space="preserve">গায়রুল্লাহকে </w:t>
      </w:r>
      <w:r w:rsidR="00295115" w:rsidRPr="00733F24">
        <w:rPr>
          <w:rFonts w:ascii="Kalpurush" w:hAnsi="Kalpurush" w:cs="Kalpurush" w:hint="cs"/>
          <w:sz w:val="24"/>
          <w:szCs w:val="24"/>
          <w:cs/>
          <w:lang w:bidi="bn-BD"/>
        </w:rPr>
        <w:t>ইবাদ</w:t>
      </w:r>
      <w:r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DC280D" w:rsidRPr="00733F24">
        <w:rPr>
          <w:rFonts w:ascii="Kalpurush" w:hAnsi="Kalpurush" w:cs="Kalpurush" w:hint="cs"/>
          <w:sz w:val="24"/>
          <w:szCs w:val="24"/>
          <w:cs/>
          <w:lang w:bidi="bn-BD"/>
        </w:rPr>
        <w:t xml:space="preserve"> সোপর্দ করলে </w:t>
      </w:r>
      <w:r w:rsidR="00BC7E3A" w:rsidRPr="00733F24">
        <w:rPr>
          <w:rFonts w:ascii="Kalpurush" w:hAnsi="Kalpurush" w:cs="Kalpurush" w:hint="cs"/>
          <w:sz w:val="24"/>
          <w:szCs w:val="24"/>
          <w:cs/>
          <w:lang w:bidi="bn-BD"/>
        </w:rPr>
        <w:t>ইবাদ</w:t>
      </w:r>
      <w:r w:rsidRPr="00733F24">
        <w:rPr>
          <w:rFonts w:ascii="Kalpurush" w:hAnsi="Kalpurush" w:cs="Kalpurush" w:hint="cs"/>
          <w:sz w:val="24"/>
          <w:szCs w:val="24"/>
          <w:cs/>
          <w:lang w:bidi="bn-BD"/>
        </w:rPr>
        <w:t>া</w:t>
      </w:r>
      <w:r w:rsidR="00BC7E3A" w:rsidRPr="00733F24">
        <w:rPr>
          <w:rFonts w:ascii="Kalpurush" w:hAnsi="Kalpurush" w:cs="Kalpurush" w:hint="cs"/>
          <w:sz w:val="24"/>
          <w:szCs w:val="24"/>
          <w:cs/>
          <w:lang w:bidi="bn-BD"/>
        </w:rPr>
        <w:t xml:space="preserve">ত </w:t>
      </w:r>
      <w:r w:rsidR="00187B52" w:rsidRPr="00733F24">
        <w:rPr>
          <w:rFonts w:ascii="Kalpurush" w:hAnsi="Kalpurush" w:cs="Kalpurush" w:hint="cs"/>
          <w:sz w:val="24"/>
          <w:szCs w:val="24"/>
          <w:cs/>
          <w:lang w:bidi="bn-BD"/>
        </w:rPr>
        <w:t xml:space="preserve">সঠিক স্থান </w:t>
      </w:r>
      <w:r w:rsidR="00BC7E3A" w:rsidRPr="00733F24">
        <w:rPr>
          <w:rFonts w:ascii="Kalpurush" w:hAnsi="Kalpurush" w:cs="Kalpurush" w:hint="cs"/>
          <w:sz w:val="24"/>
          <w:szCs w:val="24"/>
          <w:cs/>
          <w:lang w:bidi="bn-BD"/>
        </w:rPr>
        <w:t>থেকে বিচ্যুত</w:t>
      </w:r>
      <w:r w:rsidR="00804B11"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হয়</w:t>
      </w:r>
      <w:r w:rsidR="00E56F4B" w:rsidRPr="00733F24">
        <w:rPr>
          <w:rFonts w:ascii="Kalpurush" w:hAnsi="Kalpurush" w:cs="Kalpurush" w:hint="cs"/>
          <w:sz w:val="24"/>
          <w:szCs w:val="24"/>
          <w:cs/>
          <w:lang w:bidi="bn-BD"/>
        </w:rPr>
        <w:t>,</w:t>
      </w:r>
      <w:r w:rsidR="0066305D" w:rsidRPr="00733F24">
        <w:rPr>
          <w:rFonts w:ascii="Kalpurush" w:hAnsi="Kalpurush" w:cs="Kalpurush" w:hint="cs"/>
          <w:sz w:val="24"/>
          <w:szCs w:val="24"/>
          <w:cs/>
          <w:lang w:bidi="bn-BD"/>
        </w:rPr>
        <w:t xml:space="preserve"> </w:t>
      </w:r>
      <w:r w:rsidR="00C07185" w:rsidRPr="00733F24">
        <w:rPr>
          <w:rFonts w:ascii="Kalpurush" w:hAnsi="Kalpurush" w:cs="Kalpurush" w:hint="cs"/>
          <w:sz w:val="24"/>
          <w:szCs w:val="24"/>
          <w:cs/>
          <w:lang w:bidi="bn-BD"/>
        </w:rPr>
        <w:t>যা</w:t>
      </w:r>
      <w:r w:rsidR="000027CA" w:rsidRPr="00733F24">
        <w:rPr>
          <w:rFonts w:ascii="Kalpurush" w:hAnsi="Kalpurush" w:cs="Kalpurush" w:hint="cs"/>
          <w:sz w:val="24"/>
          <w:szCs w:val="24"/>
          <w:cs/>
          <w:lang w:bidi="bn-BD"/>
        </w:rPr>
        <w:t>র</w:t>
      </w:r>
      <w:r w:rsidR="00C07185" w:rsidRPr="00733F24">
        <w:rPr>
          <w:rFonts w:ascii="Kalpurush" w:hAnsi="Kalpurush" w:cs="Kalpurush" w:hint="cs"/>
          <w:sz w:val="24"/>
          <w:szCs w:val="24"/>
          <w:cs/>
          <w:lang w:bidi="bn-BD"/>
        </w:rPr>
        <w:t xml:space="preserve"> থেকে </w:t>
      </w:r>
      <w:r w:rsidR="00295115" w:rsidRPr="00733F24">
        <w:rPr>
          <w:rFonts w:ascii="Kalpurush" w:hAnsi="Kalpurush" w:cs="Kalpurush" w:hint="cs"/>
          <w:sz w:val="24"/>
          <w:szCs w:val="24"/>
          <w:cs/>
          <w:lang w:bidi="bn-BD"/>
        </w:rPr>
        <w:t>বড়</w:t>
      </w:r>
      <w:r w:rsidR="00E56F4B"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ল</w:t>
      </w:r>
      <w:r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ম</w:t>
      </w:r>
      <w:r w:rsidR="000027CA" w:rsidRPr="00733F24">
        <w:rPr>
          <w:rFonts w:ascii="Kalpurush" w:hAnsi="Kalpurush" w:cs="Kalpurush" w:hint="cs"/>
          <w:sz w:val="24"/>
          <w:szCs w:val="24"/>
          <w:cs/>
          <w:lang w:bidi="bn-BD"/>
        </w:rPr>
        <w:t xml:space="preserve"> আর </w:t>
      </w:r>
      <w:r w:rsidR="00C07185" w:rsidRPr="00733F24">
        <w:rPr>
          <w:rFonts w:ascii="Kalpurush" w:hAnsi="Kalpurush" w:cs="Kalpurush" w:hint="cs"/>
          <w:sz w:val="24"/>
          <w:szCs w:val="24"/>
          <w:cs/>
          <w:lang w:bidi="bn-BD"/>
        </w:rPr>
        <w:t>নেই</w:t>
      </w:r>
      <w:r w:rsidR="00295115" w:rsidRPr="00733F24">
        <w:rPr>
          <w:rFonts w:ascii="Kalpurush" w:hAnsi="Kalpurush" w:cs="SolaimanLipi" w:hint="cs"/>
          <w:sz w:val="24"/>
          <w:szCs w:val="24"/>
          <w:cs/>
          <w:lang w:bidi="hi-IN"/>
        </w:rPr>
        <w:t>।</w:t>
      </w:r>
    </w:p>
    <w:p w:rsidR="00295115" w:rsidRPr="00733F24" w:rsidRDefault="00295115" w:rsidP="00DC280D">
      <w:pPr>
        <w:bidi w:val="0"/>
        <w:jc w:val="both"/>
        <w:rPr>
          <w:rFonts w:ascii="Kalpurush" w:hAnsi="Kalpurush" w:cs="Kalpurush"/>
          <w:sz w:val="24"/>
          <w:szCs w:val="24"/>
          <w:lang w:bidi="bn-BD"/>
        </w:rPr>
      </w:pPr>
      <w:r w:rsidRPr="00733F24">
        <w:rPr>
          <w:rFonts w:ascii="Kalpurush" w:hAnsi="Kalpurush" w:cs="Kalpurush" w:hint="cs"/>
          <w:sz w:val="24"/>
          <w:szCs w:val="24"/>
          <w:cs/>
          <w:lang w:bidi="bn-BD"/>
        </w:rPr>
        <w:t>এতে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বুঝা</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জরুরি</w:t>
      </w:r>
      <w:r w:rsidR="00D819D9"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কারণ</w:t>
      </w:r>
      <w:r w:rsidR="00D819D9"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একমত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lang w:bidi="bn-BD"/>
        </w:rPr>
        <w:t>,</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বুঝা</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8956B5" w:rsidRPr="00733F24">
        <w:rPr>
          <w:rFonts w:ascii="Kalpurush" w:hAnsi="Kalpurush" w:cs="Kalpurush" w:hint="cs"/>
          <w:sz w:val="24"/>
          <w:szCs w:val="24"/>
          <w:cs/>
          <w:lang w:bidi="bn-BD"/>
        </w:rPr>
        <w:t xml:space="preserve">ছাড়া </w:t>
      </w:r>
      <w:r w:rsidRPr="00733F24">
        <w:rPr>
          <w:rFonts w:ascii="Kalpurush" w:hAnsi="Kalpurush" w:cs="Kalpurush" w:hint="cs"/>
          <w:sz w:val="24"/>
          <w:szCs w:val="24"/>
          <w:cs/>
          <w:lang w:bidi="bn-BD"/>
        </w:rPr>
        <w:t>শুধু</w:t>
      </w:r>
      <w:r w:rsidRPr="00733F24">
        <w:rPr>
          <w:rFonts w:ascii="Kalpurush" w:hAnsi="Kalpurush" w:cs="Kalpurush"/>
          <w:sz w:val="24"/>
          <w:szCs w:val="24"/>
          <w:cs/>
          <w:lang w:bidi="bn-BD"/>
        </w:rPr>
        <w:t xml:space="preserve"> </w:t>
      </w:r>
      <w:r w:rsidR="009408EA" w:rsidRPr="00733F24">
        <w:rPr>
          <w:rFonts w:ascii="Kalpurush" w:hAnsi="Kalpurush" w:cs="Kalpurush" w:hint="cs"/>
          <w:sz w:val="24"/>
          <w:szCs w:val="24"/>
          <w:cs/>
          <w:lang w:bidi="bn-BD"/>
        </w:rPr>
        <w:t xml:space="preserve">তার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00DC280D" w:rsidRPr="00733F24">
        <w:rPr>
          <w:rFonts w:ascii="Kalpurush" w:hAnsi="Kalpurush" w:cs="Kalpurush" w:hint="cs"/>
          <w:sz w:val="24"/>
          <w:szCs w:val="24"/>
          <w:cs/>
          <w:lang w:bidi="bn-BD"/>
        </w:rPr>
        <w:t xml:space="preserve">কারো জন্য কল্যাণ বয়ে আনবে </w:t>
      </w:r>
      <w:r w:rsidRPr="00733F24">
        <w:rPr>
          <w:rFonts w:ascii="Kalpurush" w:hAnsi="Kalpurush" w:cs="Kalpurush" w:hint="cs"/>
          <w:sz w:val="24"/>
          <w:szCs w:val="24"/>
          <w:cs/>
          <w:lang w:bidi="bn-BD"/>
        </w:rPr>
        <w:t>না</w:t>
      </w:r>
      <w:r w:rsidR="00D819D9"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D819D9"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D819D9">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يَمۡلِكُ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ٱلَّذِينَ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يَدۡعُونَ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دُونِهِ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ٱلشَّفَٰعَةَ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شَهِدَ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بِٱلۡحَقِّ</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يَعۡلَمُونَ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٨٦</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الزخرف</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٨٦</w:t>
      </w:r>
      <w:r w:rsidRPr="00733F24">
        <w:rPr>
          <w:rFonts w:ascii="KFGQPC Uthman Taha Naskh" w:cs="KFGQPC Uthman Taha Naskh"/>
          <w:color w:val="008000"/>
          <w:sz w:val="24"/>
          <w:szCs w:val="24"/>
          <w:rtl/>
        </w:rPr>
        <w:t xml:space="preserve">]  </w:t>
      </w:r>
    </w:p>
    <w:p w:rsidR="00295115" w:rsidRPr="00733F24" w:rsidRDefault="009408EA" w:rsidP="00A271AA">
      <w:pPr>
        <w:bidi w:val="0"/>
        <w:jc w:val="both"/>
        <w:rPr>
          <w:rFonts w:ascii="Kalpurush" w:hAnsi="Kalpurush" w:cs="Kalpurush"/>
          <w:sz w:val="24"/>
          <w:szCs w:val="24"/>
          <w:lang w:bidi="bn-BD"/>
        </w:rPr>
      </w:pPr>
      <w:r w:rsidRPr="00733F24">
        <w:rPr>
          <w:rFonts w:ascii="Kalpurush" w:hAnsi="Kalpurush" w:cs="Kalpurush" w:hint="cs"/>
          <w:sz w:val="24"/>
          <w:szCs w:val="24"/>
          <w:lang w:bidi="bn-BD"/>
        </w:rPr>
        <w:lastRenderedPageBreak/>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আহ্বান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সুপারিশের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মালিক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শুনে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সাক্ষ্য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w:t>
      </w:r>
      <w:r w:rsidRPr="00733F24">
        <w:rPr>
          <w:rFonts w:ascii="Kalpurush" w:hAnsi="Kalpurush" w:cs="Kalpurush" w:hint="cs"/>
          <w:sz w:val="24"/>
          <w:szCs w:val="24"/>
          <w:cs/>
          <w:lang w:bidi="bn-BD"/>
        </w:rPr>
        <w:t>”</w:t>
      </w:r>
      <w:r w:rsidR="00A271AA" w:rsidRPr="00357BE5">
        <w:rPr>
          <w:rFonts w:ascii="Kalpurush" w:hAnsi="Kalpurush" w:cs="SolaimanLipi" w:hint="cs"/>
          <w:sz w:val="24"/>
          <w:szCs w:val="24"/>
          <w:cs/>
          <w:lang w:bidi="hi-IN"/>
        </w:rPr>
        <w:t xml:space="preserve">। </w:t>
      </w:r>
      <w:r w:rsidR="00A271AA" w:rsidRPr="00733F24">
        <w:rPr>
          <w:rFonts w:ascii="Kalpurush" w:hAnsi="Kalpurush" w:cs="Kalpurush" w:hint="cs"/>
          <w:sz w:val="24"/>
          <w:szCs w:val="24"/>
          <w:cs/>
          <w:lang w:bidi="bn-BD"/>
        </w:rPr>
        <w:t>[</w:t>
      </w:r>
      <w:r w:rsidR="00A271AA" w:rsidRPr="00357BE5">
        <w:rPr>
          <w:rFonts w:ascii="Kalpurush" w:hAnsi="Kalpurush" w:cs="Kalpurush" w:hint="cs"/>
          <w:sz w:val="24"/>
          <w:szCs w:val="24"/>
          <w:cs/>
          <w:lang w:bidi="bn-IN"/>
        </w:rPr>
        <w:t>সূরা</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আয</w:t>
      </w:r>
      <w:r w:rsidR="00A271AA" w:rsidRPr="00733F24">
        <w:rPr>
          <w:rFonts w:ascii="Kalpurush" w:hAnsi="Kalpurush" w:cs="Kalpurush"/>
          <w:sz w:val="24"/>
          <w:szCs w:val="24"/>
          <w:cs/>
          <w:lang w:bidi="bn-BD"/>
        </w:rPr>
        <w:t>-</w:t>
      </w:r>
      <w:r w:rsidR="00A271AA" w:rsidRPr="00733F24">
        <w:rPr>
          <w:rFonts w:ascii="Kalpurush" w:hAnsi="Kalpurush" w:cs="Kalpurush" w:hint="cs"/>
          <w:sz w:val="24"/>
          <w:szCs w:val="24"/>
          <w:cs/>
          <w:lang w:bidi="bn-BD"/>
        </w:rPr>
        <w:t>যুখরুফ</w:t>
      </w:r>
      <w:r w:rsidR="00A271AA" w:rsidRPr="00733F24">
        <w:rPr>
          <w:rFonts w:ascii="Kalpurush" w:hAnsi="Kalpurush" w:cs="Kalpurush"/>
          <w:sz w:val="24"/>
          <w:szCs w:val="24"/>
          <w:lang w:bidi="bn-BD"/>
        </w:rPr>
        <w:t xml:space="preserve">, </w:t>
      </w:r>
      <w:r w:rsidR="00A271AA" w:rsidRPr="00733F24">
        <w:rPr>
          <w:rFonts w:ascii="Kalpurush" w:hAnsi="Kalpurush" w:cs="Kalpurush" w:hint="cs"/>
          <w:sz w:val="24"/>
          <w:szCs w:val="24"/>
          <w:cs/>
          <w:lang w:bidi="bn-BD"/>
        </w:rPr>
        <w:t>আয়াত</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৮৬]</w:t>
      </w:r>
      <w:r w:rsidR="00295115" w:rsidRPr="00733F24">
        <w:rPr>
          <w:rFonts w:ascii="Kalpurush" w:hAnsi="Kalpurush" w:cs="Kalpurush"/>
          <w:sz w:val="24"/>
          <w:szCs w:val="24"/>
          <w:cs/>
          <w:lang w:bidi="bn-BD"/>
        </w:rPr>
        <w:t xml:space="preserve"> </w:t>
      </w:r>
    </w:p>
    <w:p w:rsidR="00295115" w:rsidRPr="00733F24" w:rsidRDefault="00295115" w:rsidP="00DC280D">
      <w:pPr>
        <w:bidi w:val="0"/>
        <w:jc w:val="both"/>
        <w:rPr>
          <w:rFonts w:ascii="Kalpurush" w:hAnsi="Kalpurush" w:cs="Kalpurush"/>
          <w:sz w:val="24"/>
          <w:szCs w:val="24"/>
          <w:lang w:bidi="bn-BD"/>
        </w:rPr>
      </w:pPr>
      <w:r w:rsidRPr="00733F24">
        <w:rPr>
          <w:rFonts w:ascii="Kalpurush" w:hAnsi="Kalpurush" w:cs="Kalpurush" w:hint="cs"/>
          <w:sz w:val="24"/>
          <w:szCs w:val="24"/>
          <w:cs/>
          <w:lang w:bidi="bn-BD"/>
        </w:rPr>
        <w:t>মুফাসসিরদের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বুঝে</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সাক্ষ্য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r w:rsidRPr="00733F24">
        <w:rPr>
          <w:rFonts w:ascii="Kalpurush" w:hAnsi="Kalpurush" w:cs="Kalpurush"/>
          <w:sz w:val="24"/>
          <w:szCs w:val="24"/>
          <w:cs/>
          <w:lang w:bidi="bn-BD"/>
        </w:rPr>
        <w:t xml:space="preserve"> </w:t>
      </w:r>
      <w:r w:rsidR="007B10F3" w:rsidRPr="00733F24">
        <w:rPr>
          <w:rFonts w:ascii="Kalpurush" w:hAnsi="Kalpurush" w:cs="Kalpurush" w:hint="cs"/>
          <w:sz w:val="24"/>
          <w:szCs w:val="24"/>
          <w:cs/>
          <w:lang w:bidi="bn-BD"/>
        </w:rPr>
        <w:t xml:space="preserve">এখানে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কথাই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কারণ</w:t>
      </w:r>
      <w:r w:rsidRPr="00733F24">
        <w:rPr>
          <w:rFonts w:ascii="Kalpurush" w:hAnsi="Kalpurush" w:cs="Kalpurush"/>
          <w:sz w:val="24"/>
          <w:szCs w:val="24"/>
          <w:cs/>
          <w:lang w:bidi="bn-BD"/>
        </w:rPr>
        <w:t xml:space="preserve"> </w:t>
      </w:r>
      <w:r w:rsidR="00A81C35">
        <w:rPr>
          <w:rFonts w:ascii="Kalpurush" w:hAnsi="Kalpurush" w:cs="Kalpurush" w:hint="cs"/>
          <w:sz w:val="24"/>
          <w:szCs w:val="24"/>
          <w:cs/>
          <w:lang w:bidi="bn-BD"/>
        </w:rPr>
        <w:t>সাক্ষ্য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হচ্ছে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সাক্ষীদাতা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সাক্ষ্য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সম্পর্কে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জ্ঞাত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মূর্খতা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A81C35">
        <w:rPr>
          <w:rFonts w:ascii="Kalpurush" w:hAnsi="Kalpurush" w:cs="Kalpurush" w:hint="cs"/>
          <w:sz w:val="24"/>
          <w:szCs w:val="24"/>
          <w:cs/>
          <w:lang w:bidi="bn-BD"/>
        </w:rPr>
        <w:t>সাক্ষ্য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তাহলে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এটা</w:t>
      </w:r>
      <w:r w:rsidRPr="00733F24">
        <w:rPr>
          <w:rFonts w:ascii="Kalpurush" w:hAnsi="Kalpurush" w:cs="Kalpurush"/>
          <w:sz w:val="24"/>
          <w:szCs w:val="24"/>
          <w:cs/>
          <w:lang w:bidi="bn-BD"/>
        </w:rPr>
        <w:t xml:space="preserve"> </w:t>
      </w:r>
      <w:r w:rsidR="00A81C35">
        <w:rPr>
          <w:rFonts w:ascii="Kalpurush" w:hAnsi="Kalpurush" w:cs="Kalpurush" w:hint="cs"/>
          <w:sz w:val="24"/>
          <w:szCs w:val="24"/>
          <w:cs/>
          <w:lang w:bidi="bn-BD"/>
        </w:rPr>
        <w:t>সাক্ষ্য</w:t>
      </w:r>
      <w:r w:rsidRPr="00733F24">
        <w:rPr>
          <w:rFonts w:ascii="Kalpurush" w:hAnsi="Kalpurush" w:cs="Kalpurush" w:hint="cs"/>
          <w:sz w:val="24"/>
          <w:szCs w:val="24"/>
          <w:cs/>
          <w:lang w:bidi="bn-BD"/>
        </w:rPr>
        <w:t>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অনুরূপ</w:t>
      </w:r>
      <w:r w:rsidRPr="00733F24">
        <w:rPr>
          <w:rFonts w:ascii="Kalpurush" w:hAnsi="Kalpurush" w:cs="Kalpurush"/>
          <w:sz w:val="24"/>
          <w:szCs w:val="24"/>
          <w:cs/>
          <w:lang w:bidi="bn-BD"/>
        </w:rPr>
        <w:t xml:space="preserve"> </w:t>
      </w:r>
      <w:r w:rsidR="00A81C35">
        <w:rPr>
          <w:rFonts w:ascii="Kalpurush" w:hAnsi="Kalpurush" w:cs="Kalpurush" w:hint="cs"/>
          <w:sz w:val="24"/>
          <w:szCs w:val="24"/>
          <w:cs/>
          <w:lang w:bidi="bn-BD"/>
        </w:rPr>
        <w:t>সাক্ষ্য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ঘটনার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7B10F3" w:rsidRPr="00733F24">
        <w:rPr>
          <w:rFonts w:ascii="Kalpurush" w:hAnsi="Kalpurush" w:cs="Kalpurush" w:hint="cs"/>
          <w:sz w:val="24"/>
          <w:szCs w:val="24"/>
          <w:cs/>
          <w:lang w:bidi="bn-BD"/>
        </w:rPr>
        <w:t xml:space="preserve">আমল </w:t>
      </w:r>
      <w:r w:rsidRPr="00733F24">
        <w:rPr>
          <w:rFonts w:ascii="Kalpurush" w:hAnsi="Kalpurush" w:cs="Kalpurush" w:hint="cs"/>
          <w:sz w:val="24"/>
          <w:szCs w:val="24"/>
          <w:cs/>
          <w:lang w:bidi="bn-BD"/>
        </w:rPr>
        <w:t>দাবি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7B10F3"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w:t>
      </w:r>
      <w:r w:rsidRPr="00733F24">
        <w:rPr>
          <w:rFonts w:ascii="Kalpurush" w:hAnsi="Kalpurush" w:cs="Kalpurush"/>
          <w:sz w:val="24"/>
          <w:szCs w:val="24"/>
          <w:cs/>
          <w:lang w:bidi="bn-BD"/>
        </w:rPr>
        <w:t xml:space="preserve"> </w:t>
      </w:r>
      <w:r w:rsidR="007B10F3"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007B10F3" w:rsidRPr="00733F24">
        <w:rPr>
          <w:rFonts w:ascii="Kalpurush" w:hAnsi="Kalpurush" w:cs="Kalpurush"/>
          <w:sz w:val="24"/>
          <w:szCs w:val="24"/>
          <w:lang w:bidi="bn-BD"/>
        </w:rPr>
        <w:t>,</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জ্ঞানার্জনের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বাহ্যিক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তবেই</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খৃস্টানদের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7B10F3" w:rsidRPr="00733F24">
        <w:rPr>
          <w:rFonts w:ascii="Kalpurush" w:hAnsi="Kalpurush" w:cs="Kalpurush" w:hint="cs"/>
          <w:sz w:val="24"/>
          <w:szCs w:val="24"/>
          <w:cs/>
          <w:lang w:bidi="bn-BD"/>
        </w:rPr>
        <w:t xml:space="preserve">পরিত্রাণ পাবে,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অনুরূপ</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w:t>
      </w:r>
      <w:r w:rsidR="00D819D9" w:rsidRPr="00733F24">
        <w:rPr>
          <w:rFonts w:ascii="Kalpurush" w:hAnsi="Kalpurush" w:cs="Kalpurush" w:hint="cs"/>
          <w:sz w:val="24"/>
          <w:szCs w:val="24"/>
          <w:cs/>
          <w:lang w:bidi="bn-BD"/>
        </w:rPr>
        <w:t>য়াহূদী</w:t>
      </w:r>
      <w:r w:rsidRPr="00733F24">
        <w:rPr>
          <w:rFonts w:ascii="Kalpurush" w:hAnsi="Kalpurush" w:cs="Kalpurush" w:hint="cs"/>
          <w:sz w:val="24"/>
          <w:szCs w:val="24"/>
          <w:cs/>
          <w:lang w:bidi="bn-BD"/>
        </w:rPr>
        <w:t>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সত্ত্বেও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প্রকাশ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মুনাফিকদের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দিয়ে</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বিশ্বাস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তবেই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সিরাতে</w:t>
      </w:r>
      <w:r w:rsidRPr="00733F24">
        <w:rPr>
          <w:rFonts w:ascii="Kalpurush" w:hAnsi="Kalpurush" w:cs="Kalpurush"/>
          <w:sz w:val="24"/>
          <w:szCs w:val="24"/>
          <w:cs/>
          <w:lang w:bidi="bn-BD"/>
        </w:rPr>
        <w:t xml:space="preserve"> </w:t>
      </w:r>
      <w:r w:rsidR="00D819D9" w:rsidRPr="00733F24">
        <w:rPr>
          <w:rFonts w:ascii="Kalpurush" w:hAnsi="Kalpurush" w:cs="Kalpurush" w:hint="cs"/>
          <w:sz w:val="24"/>
          <w:szCs w:val="24"/>
          <w:cs/>
          <w:lang w:bidi="bn-BD"/>
        </w:rPr>
        <w:t>মুস্তাকী</w:t>
      </w:r>
      <w:r w:rsidRPr="00733F24">
        <w:rPr>
          <w:rFonts w:ascii="Kalpurush" w:hAnsi="Kalpurush" w:cs="Kalpurush" w:hint="cs"/>
          <w:sz w:val="24"/>
          <w:szCs w:val="24"/>
          <w:cs/>
          <w:lang w:bidi="bn-BD"/>
        </w:rPr>
        <w:t>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পরিবারভুক্ত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যাদের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নি</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আমত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0098259D" w:rsidRPr="00733F24">
        <w:rPr>
          <w:rFonts w:ascii="Kalpurush" w:hAnsi="Kalpurush" w:cs="Kalpurush"/>
          <w:sz w:val="24"/>
          <w:szCs w:val="24"/>
          <w:cs/>
          <w:lang w:bidi="bn-BD"/>
        </w:rPr>
        <w:t xml:space="preserve"> এবং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অভিশপ্ত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পথভ্রষ্ট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p>
    <w:p w:rsidR="00295115" w:rsidRPr="00733F24" w:rsidRDefault="00A81C35" w:rsidP="00DC280D">
      <w:pPr>
        <w:bidi w:val="0"/>
        <w:jc w:val="both"/>
        <w:rPr>
          <w:rFonts w:ascii="Kalpurush" w:hAnsi="Kalpurush" w:cs="Kalpurush"/>
          <w:sz w:val="24"/>
          <w:szCs w:val="24"/>
          <w:lang w:bidi="bn-BD"/>
        </w:rPr>
      </w:pPr>
      <w:r>
        <w:rPr>
          <w:rFonts w:ascii="Kalpurush" w:hAnsi="Kalpurush" w:cs="Kalpurush" w:hint="cs"/>
          <w:sz w:val="24"/>
          <w:szCs w:val="24"/>
          <w:cs/>
          <w:lang w:bidi="bn-BD"/>
        </w:rPr>
        <w:t>মো</w:t>
      </w:r>
      <w:r w:rsidR="00295115" w:rsidRPr="00733F24">
        <w:rPr>
          <w:rFonts w:ascii="Kalpurush" w:hAnsi="Kalpurush" w:cs="Kalpurush" w:hint="cs"/>
          <w:sz w:val="24"/>
          <w:szCs w:val="24"/>
          <w:cs/>
          <w:lang w:bidi="bn-BD"/>
        </w:rPr>
        <w:t>দ্দাকথা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তাকেই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w:t>
      </w:r>
      <w:r w:rsidR="00710D4D" w:rsidRPr="00733F24">
        <w:rPr>
          <w:rFonts w:ascii="Kalpurush" w:hAnsi="Kalpurush" w:cs="Kalpurush"/>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প্রমাণ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প্রত্যাখ্যান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98259D" w:rsidRPr="00733F24">
        <w:rPr>
          <w:rFonts w:ascii="Kalpurush" w:hAnsi="Kalpurush" w:cs="Kalpurush"/>
          <w:sz w:val="24"/>
          <w:szCs w:val="24"/>
          <w:cs/>
          <w:lang w:bidi="bn-BD"/>
        </w:rPr>
        <w:t xml:space="preserve"> এবং </w:t>
      </w:r>
      <w:r w:rsidR="00DC280D"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প্রাণে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বিশ্বাস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পক্ষান্তরে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বিশ্বাস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710D4D" w:rsidRPr="00733F24">
        <w:rPr>
          <w:rFonts w:ascii="Kalpurush" w:hAnsi="Kalpurush" w:cs="Kalpurush" w:hint="cs"/>
          <w:sz w:val="24"/>
          <w:szCs w:val="24"/>
          <w:cs/>
          <w:lang w:bidi="bn-BD"/>
        </w:rPr>
        <w:t xml:space="preserve"> কালেমা</w:t>
      </w:r>
      <w:r w:rsidR="00295115" w:rsidRPr="00733F24">
        <w:rPr>
          <w:rFonts w:ascii="Kalpurush" w:hAnsi="Kalpurush" w:cs="Kalpurush"/>
          <w:sz w:val="24"/>
          <w:szCs w:val="24"/>
          <w:cs/>
          <w:lang w:bidi="bn-BD"/>
        </w:rPr>
        <w:t xml:space="preserve"> </w:t>
      </w:r>
      <w:r w:rsidR="0040235A" w:rsidRPr="00733F24">
        <w:rPr>
          <w:rFonts w:ascii="Kalpurush" w:hAnsi="Kalpurush" w:cs="Kalpurush" w:hint="cs"/>
          <w:sz w:val="24"/>
          <w:szCs w:val="24"/>
          <w:cs/>
          <w:lang w:bidi="bn-BD"/>
        </w:rPr>
        <w:t xml:space="preserve">বলে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মুনাফিক।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710D4D" w:rsidRPr="00733F24">
        <w:rPr>
          <w:rFonts w:ascii="Kalpurush" w:hAnsi="Kalpurush" w:cs="Kalpurush"/>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উচ্চারণ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পরিপন্থী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বস্তু</w:t>
      </w:r>
      <w:r w:rsidR="00710D4D" w:rsidRPr="00733F24">
        <w:rPr>
          <w:rFonts w:ascii="Kalpurush" w:hAnsi="Kalpurush" w:cs="Kalpurush"/>
          <w:sz w:val="24"/>
          <w:szCs w:val="24"/>
          <w:cs/>
          <w:lang w:bidi="bn-BD"/>
        </w:rPr>
        <w:t xml:space="preserve"> শির্কে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লিপ্ত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কাফির।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কেউ</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যদি</w:t>
      </w:r>
      <w:r w:rsidR="00710D4D" w:rsidRPr="00733F24">
        <w:rPr>
          <w:rFonts w:ascii="Kalpurush" w:hAnsi="Kalpurush" w:cs="Kalpurush"/>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উচ্চারণ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মুরতাদ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অবশ্য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জরুরি</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বিষয়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অস্বীকার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তাকেও</w:t>
      </w:r>
      <w:r w:rsidR="00710D4D" w:rsidRPr="00733F24">
        <w:rPr>
          <w:rFonts w:ascii="Kalpurush" w:hAnsi="Kalpurush" w:cs="Kalpurush"/>
          <w:sz w:val="24"/>
          <w:szCs w:val="24"/>
          <w:cs/>
          <w:lang w:bidi="bn-BD"/>
        </w:rPr>
        <w:t xml:space="preserve"> কালেমা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যদিও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710D4D" w:rsidRPr="00733F24">
        <w:rPr>
          <w:rFonts w:ascii="Kalpurush" w:hAnsi="Kalpurush" w:cs="Kalpurush"/>
          <w:sz w:val="24"/>
          <w:szCs w:val="24"/>
          <w:cs/>
          <w:lang w:bidi="bn-BD"/>
        </w:rPr>
        <w:t xml:space="preserve"> কালেমা</w:t>
      </w:r>
      <w:r w:rsidR="00DC280D"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হাজার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উচ্চারণ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lastRenderedPageBreak/>
        <w:t>করে</w:t>
      </w:r>
      <w:r w:rsidR="00DC280D" w:rsidRPr="00733F24">
        <w:rPr>
          <w:rFonts w:ascii="Kalpurush" w:hAnsi="Kalpurush" w:cs="SolaimanLipi" w:hint="cs"/>
          <w:sz w:val="24"/>
          <w:szCs w:val="24"/>
          <w:cs/>
          <w:lang w:bidi="hi-IN"/>
        </w:rPr>
        <w:t xml:space="preserve">। </w:t>
      </w:r>
      <w:r w:rsidR="00295115" w:rsidRPr="00733F24">
        <w:rPr>
          <w:rFonts w:ascii="Kalpurush" w:hAnsi="Kalpurush" w:cs="Kalpurush" w:hint="cs"/>
          <w:sz w:val="24"/>
          <w:szCs w:val="24"/>
          <w:cs/>
          <w:lang w:bidi="bn-BD"/>
        </w:rPr>
        <w:t>অনুরূপ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কেউ</w:t>
      </w:r>
      <w:r w:rsidR="00295115" w:rsidRPr="00733F24">
        <w:rPr>
          <w:rFonts w:ascii="Kalpurush" w:hAnsi="Kalpurush" w:cs="Kalpurush"/>
          <w:sz w:val="24"/>
          <w:szCs w:val="24"/>
          <w:cs/>
          <w:lang w:bidi="bn-BD"/>
        </w:rPr>
        <w:t xml:space="preserve"> </w:t>
      </w:r>
      <w:r w:rsidR="00DC280D" w:rsidRPr="00733F24">
        <w:rPr>
          <w:rFonts w:ascii="Kalpurush" w:hAnsi="Kalpurush" w:cs="Kalpurush" w:hint="cs"/>
          <w:sz w:val="24"/>
          <w:szCs w:val="24"/>
          <w:cs/>
          <w:lang w:bidi="bn-BD"/>
        </w:rPr>
        <w:t>যদি</w:t>
      </w:r>
      <w:r w:rsidR="00710D4D" w:rsidRPr="00733F24">
        <w:rPr>
          <w:rFonts w:ascii="Kalpurush" w:hAnsi="Kalpurush" w:cs="Kalpurush" w:hint="cs"/>
          <w:sz w:val="24"/>
          <w:szCs w:val="24"/>
          <w:cs/>
          <w:lang w:bidi="bn-BD"/>
        </w:rPr>
        <w:t xml:space="preserve"> কালেমা</w:t>
      </w:r>
      <w:r>
        <w:rPr>
          <w:rFonts w:ascii="Kalpurush" w:hAnsi="Kalpurush" w:cs="Kalpurush" w:hint="cs"/>
          <w:sz w:val="24"/>
          <w:szCs w:val="24"/>
          <w:cs/>
          <w:lang w:bidi="bn-BD"/>
        </w:rPr>
        <w:t>র সাক্ষ্য</w:t>
      </w:r>
      <w:r w:rsidR="00DC280D" w:rsidRPr="00733F24">
        <w:rPr>
          <w:rFonts w:ascii="Kalpurush" w:hAnsi="Kalpurush" w:cs="Kalpurush" w:hint="cs"/>
          <w:sz w:val="24"/>
          <w:szCs w:val="24"/>
          <w:cs/>
          <w:lang w:bidi="bn-BD"/>
        </w:rPr>
        <w:t xml:space="preserve"> প্রদান করে</w:t>
      </w:r>
      <w:r w:rsidR="007B05A4" w:rsidRPr="00733F24">
        <w:rPr>
          <w:rFonts w:ascii="Kalpurush" w:hAnsi="Kalpurush" w:cs="Kalpurush" w:hint="cs"/>
          <w:sz w:val="24"/>
          <w:szCs w:val="24"/>
          <w:cs/>
          <w:lang w:bidi="bn-BD"/>
        </w:rPr>
        <w:t xml:space="preserve"> কোনো </w:t>
      </w:r>
      <w:r w:rsidR="00295115" w:rsidRPr="00733F24">
        <w:rPr>
          <w:rFonts w:ascii="Kalpurush" w:hAnsi="Kalpurush" w:cs="Kalpurush" w:hint="cs"/>
          <w:sz w:val="24"/>
          <w:szCs w:val="24"/>
          <w:cs/>
          <w:lang w:bidi="bn-BD"/>
        </w:rPr>
        <w:t>প্রকার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4C53B1" w:rsidRPr="00733F24">
        <w:rPr>
          <w:rFonts w:ascii="Kalpurush" w:hAnsi="Kalpurush" w:cs="Kalpurush" w:hint="cs"/>
          <w:sz w:val="24"/>
          <w:szCs w:val="24"/>
          <w:cs/>
          <w:lang w:bidi="bn-BD"/>
        </w:rPr>
        <w:t>গায়রুল্লাকে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D819D9"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যেমন</w:t>
      </w:r>
      <w:r w:rsidR="00D819D9" w:rsidRPr="00733F24">
        <w:rPr>
          <w:rFonts w:ascii="Kalpurush" w:hAnsi="Kalpurush" w:cs="Kalpurush" w:hint="cs"/>
          <w:sz w:val="24"/>
          <w:szCs w:val="24"/>
          <w:cs/>
          <w:lang w:bidi="bn-BD"/>
        </w:rPr>
        <w:t>,</w:t>
      </w:r>
      <w:r w:rsidR="008A6EC4" w:rsidRPr="00733F24">
        <w:rPr>
          <w:rFonts w:ascii="Kalpurush" w:hAnsi="Kalpurush" w:cs="Kalpurush"/>
          <w:sz w:val="24"/>
          <w:szCs w:val="24"/>
          <w:cs/>
          <w:lang w:bidi="bn-BD"/>
        </w:rPr>
        <w:t xml:space="preserve"> দো</w:t>
      </w:r>
      <w:r w:rsidR="008A6EC4" w:rsidRPr="00733F24">
        <w:rPr>
          <w:rFonts w:ascii="Kalpurush" w:hAnsi="Kalpurush" w:cs="Kalpurush"/>
          <w:sz w:val="24"/>
          <w:szCs w:val="24"/>
          <w:lang w:bidi="bn-BD"/>
        </w:rPr>
        <w:t>‘</w:t>
      </w:r>
      <w:r w:rsidR="008A6EC4" w:rsidRPr="00733F24">
        <w:rPr>
          <w:rFonts w:ascii="Kalpurush" w:hAnsi="Kalpurush" w:cs="Kalpurush"/>
          <w:sz w:val="24"/>
          <w:szCs w:val="24"/>
          <w:cs/>
          <w:lang w:bidi="bn-BD"/>
        </w:rPr>
        <w:t>আ</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জবেহ</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মান্নত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ফরিয়াদ</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তাওয়াক্কুল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প্রত্যাবর্তন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আশা</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ভয়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মহব্বত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জাতীয়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অন্যান্য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প্রযোজ্য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lang w:bidi="bn-BD"/>
        </w:rPr>
        <w:t xml:space="preserve">, </w:t>
      </w:r>
      <w:r>
        <w:rPr>
          <w:rFonts w:ascii="Kalpurush" w:hAnsi="Kalpurush" w:cs="Kalpurush" w:hint="cs"/>
          <w:sz w:val="24"/>
          <w:szCs w:val="24"/>
          <w:cs/>
          <w:lang w:bidi="bn-BD"/>
        </w:rPr>
        <w:t xml:space="preserve">তার কোনোটি যদি আল্লাহ ছাড়া অন্য কারো জন্য প্রদান করে, তবে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710D4D" w:rsidRPr="00733F24">
        <w:rPr>
          <w:rFonts w:ascii="Kalpurush" w:hAnsi="Kalpurush" w:cs="Kalpurush"/>
          <w:sz w:val="24"/>
          <w:szCs w:val="24"/>
          <w:cs/>
          <w:lang w:bidi="bn-BD"/>
        </w:rPr>
        <w:t xml:space="preserve"> শির্ক</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মুশরিক</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যদিও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উচ্চারণ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D819D9"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কারণ</w:t>
      </w:r>
      <w:r w:rsidR="00D819D9"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710D4D" w:rsidRPr="00733F24">
        <w:rPr>
          <w:rFonts w:ascii="Kalpurush" w:hAnsi="Kalpurush" w:cs="Kalpurush"/>
          <w:sz w:val="24"/>
          <w:szCs w:val="24"/>
          <w:cs/>
          <w:lang w:bidi="bn-BD"/>
        </w:rPr>
        <w:t xml:space="preserve"> কালেমা</w:t>
      </w:r>
      <w:r w:rsidR="00DC280D"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তাওহীদ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ইখলাসের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D819D9"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710D4D" w:rsidRPr="00733F24">
        <w:rPr>
          <w:rFonts w:ascii="Kalpurush" w:hAnsi="Kalpurush" w:cs="Kalpurush"/>
          <w:sz w:val="24"/>
          <w:szCs w:val="24"/>
          <w:cs/>
          <w:lang w:bidi="bn-BD"/>
        </w:rPr>
        <w:t xml:space="preserve"> কালেমা</w:t>
      </w:r>
      <w:r w:rsidR="00295115"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মৌলিক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শিক্ষা।</w:t>
      </w:r>
      <w:r w:rsidR="003A24BE" w:rsidRPr="00733F24">
        <w:rPr>
          <w:rStyle w:val="FootnoteReference"/>
          <w:rFonts w:ascii="Kalpurush" w:hAnsi="Kalpurush" w:cs="Kalpurush"/>
          <w:sz w:val="24"/>
          <w:szCs w:val="24"/>
          <w:cs/>
          <w:lang w:bidi="bn-BD"/>
        </w:rPr>
        <w:footnoteReference w:id="33"/>
      </w:r>
    </w:p>
    <w:p w:rsidR="00295115" w:rsidRPr="00733F24" w:rsidRDefault="00295115" w:rsidP="004C53B1">
      <w:pPr>
        <w:bidi w:val="0"/>
        <w:jc w:val="both"/>
        <w:rPr>
          <w:rFonts w:ascii="Kalpurush" w:hAnsi="Kalpurush" w:cs="Kalpurush"/>
          <w:sz w:val="24"/>
          <w:szCs w:val="24"/>
          <w:lang w:bidi="bn-BD"/>
        </w:rPr>
      </w:pPr>
      <w:r w:rsidRPr="00733F24">
        <w:rPr>
          <w:rFonts w:ascii="Kalpurush" w:hAnsi="Kalpurush" w:cs="Kalpurush" w:hint="cs"/>
          <w:b/>
          <w:bCs/>
          <w:sz w:val="24"/>
          <w:szCs w:val="24"/>
          <w:cs/>
          <w:lang w:bidi="bn-BD"/>
        </w:rPr>
        <w:t>লা</w:t>
      </w:r>
      <w:r w:rsidRPr="00733F24">
        <w:rPr>
          <w:rFonts w:ascii="Kalpurush" w:hAnsi="Kalpurush" w:cs="Kalpurush"/>
          <w:b/>
          <w:bCs/>
          <w:sz w:val="24"/>
          <w:szCs w:val="24"/>
          <w:cs/>
          <w:lang w:bidi="bn-BD"/>
        </w:rPr>
        <w:t>-</w:t>
      </w:r>
      <w:r w:rsidRPr="00733F24">
        <w:rPr>
          <w:rFonts w:ascii="Kalpurush" w:hAnsi="Kalpurush" w:cs="Kalpurush" w:hint="cs"/>
          <w:b/>
          <w:bCs/>
          <w:sz w:val="24"/>
          <w:szCs w:val="24"/>
          <w:cs/>
          <w:lang w:bidi="bn-BD"/>
        </w:rPr>
        <w:t>ইলাহা</w:t>
      </w:r>
      <w:r w:rsidR="008A6EC4" w:rsidRPr="00733F24">
        <w:rPr>
          <w:rFonts w:ascii="Kalpurush" w:hAnsi="Kalpurush" w:cs="Kalpurush"/>
          <w:b/>
          <w:bCs/>
          <w:sz w:val="24"/>
          <w:szCs w:val="24"/>
          <w:cs/>
          <w:lang w:bidi="bn-BD"/>
        </w:rPr>
        <w:t xml:space="preserve"> ইল্লাল্লাহর</w:t>
      </w:r>
      <w:r w:rsidRPr="00733F24">
        <w:rPr>
          <w:rFonts w:ascii="Kalpurush" w:hAnsi="Kalpurush" w:cs="Kalpurush"/>
          <w:b/>
          <w:bCs/>
          <w:sz w:val="24"/>
          <w:szCs w:val="24"/>
          <w:cs/>
          <w:lang w:bidi="bn-BD"/>
        </w:rPr>
        <w:t xml:space="preserve"> </w:t>
      </w:r>
      <w:r w:rsidRPr="00733F24">
        <w:rPr>
          <w:rFonts w:ascii="Kalpurush" w:hAnsi="Kalpurush" w:cs="Kalpurush" w:hint="cs"/>
          <w:b/>
          <w:bCs/>
          <w:sz w:val="24"/>
          <w:szCs w:val="24"/>
          <w:cs/>
          <w:lang w:bidi="bn-BD"/>
        </w:rPr>
        <w:t>অর্থ</w:t>
      </w:r>
      <w:r w:rsidRPr="00733F24">
        <w:rPr>
          <w:rFonts w:ascii="Kalpurush" w:hAnsi="Kalpurush" w:cs="Kalpurush"/>
          <w:b/>
          <w:b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সত্যিকার</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মা</w:t>
      </w:r>
      <w:r w:rsidR="00D819D9"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শরীক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অভিধানগত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w:t>
      </w:r>
      <w:r w:rsidR="00D819D9"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w:t>
      </w:r>
      <w:r w:rsidR="007B05A4" w:rsidRPr="00733F24">
        <w:rPr>
          <w:rFonts w:ascii="Kalpurush" w:hAnsi="Kalpurush" w:cs="Kalpurush"/>
          <w:sz w:val="24"/>
          <w:szCs w:val="24"/>
          <w:cs/>
          <w:lang w:bidi="bn-BD"/>
        </w:rPr>
        <w:t xml:space="preserve"> কোনো</w:t>
      </w:r>
      <w:r w:rsidR="00D819D9" w:rsidRPr="00733F24">
        <w:rPr>
          <w:rFonts w:ascii="Kalpurush" w:hAnsi="Kalpurush" w:cs="Kalpurush"/>
          <w:sz w:val="24"/>
          <w:szCs w:val="24"/>
          <w:cs/>
          <w:lang w:bidi="bn-BD"/>
        </w:rPr>
        <w:t xml:space="preserve"> মা</w:t>
      </w:r>
      <w:r w:rsidR="00D819D9" w:rsidRPr="00733F24">
        <w:rPr>
          <w:rFonts w:ascii="Kalpurush" w:hAnsi="Kalpurush" w:cs="Kalpurush"/>
          <w:sz w:val="24"/>
          <w:szCs w:val="24"/>
          <w:lang w:bidi="bn-BD"/>
        </w:rPr>
        <w:t>‘</w:t>
      </w:r>
      <w:r w:rsidR="00D819D9" w:rsidRPr="00733F24">
        <w:rPr>
          <w:rFonts w:ascii="Kalpurush" w:hAnsi="Kalpurush" w:cs="Kalpurush"/>
          <w:sz w:val="24"/>
          <w:szCs w:val="24"/>
          <w:cs/>
          <w:lang w:bidi="bn-BD"/>
        </w:rPr>
        <w:t>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যেমন</w:t>
      </w:r>
      <w:r w:rsidR="00D819D9"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877E0C" w:rsidRPr="00733F24" w:rsidRDefault="00877E0C" w:rsidP="00084702">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أَرۡسَلۡنَا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قَبۡلِكَ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رَّسُولٍ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نُوحِيٓ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إِلَيۡهِ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فَٱعۡبُدُونِ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الانبياء</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٢٥</w:t>
      </w:r>
      <w:r w:rsidRPr="00733F24">
        <w:rPr>
          <w:rFonts w:ascii="KFGQPC Uthman Taha Naskh" w:cs="KFGQPC Uthman Taha Naskh"/>
          <w:color w:val="008000"/>
          <w:sz w:val="24"/>
          <w:szCs w:val="24"/>
          <w:rtl/>
        </w:rPr>
        <w:t xml:space="preserve">]  </w:t>
      </w:r>
    </w:p>
    <w:p w:rsidR="00D819D9" w:rsidRPr="00733F24" w:rsidRDefault="004C53B1" w:rsidP="00A81C35">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এমন</w:t>
      </w:r>
      <w:r w:rsidR="007B05A4" w:rsidRPr="00733F24">
        <w:rPr>
          <w:rFonts w:ascii="Kalpurush" w:hAnsi="Kalpurush" w:cs="Kalpurush"/>
          <w:sz w:val="24"/>
          <w:szCs w:val="24"/>
          <w:cs/>
          <w:lang w:bidi="bn-BD"/>
        </w:rPr>
        <w:t xml:space="preserve"> </w:t>
      </w:r>
      <w:r w:rsidR="00A81C35">
        <w:rPr>
          <w:rFonts w:ascii="Kalpurush" w:hAnsi="Kalpurush" w:cs="Kalpurush" w:hint="cs"/>
          <w:sz w:val="24"/>
          <w:szCs w:val="24"/>
          <w:cs/>
          <w:lang w:bidi="bn-BD"/>
        </w:rPr>
        <w:t>যে</w:t>
      </w:r>
      <w:r w:rsidR="007B05A4"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w:t>
      </w:r>
      <w:r w:rsidR="00A81C35">
        <w:rPr>
          <w:rFonts w:ascii="Kalpurush" w:hAnsi="Kalpurush" w:cs="Kalpurush" w:hint="cs"/>
          <w:sz w:val="24"/>
          <w:szCs w:val="24"/>
          <w:cs/>
          <w:lang w:bidi="bn-BD"/>
        </w:rPr>
        <w:t>ই</w:t>
      </w:r>
      <w:r w:rsidR="00295115" w:rsidRPr="00733F24">
        <w:rPr>
          <w:rFonts w:ascii="Kalpurush" w:hAnsi="Kalpurush" w:cs="Kalpurush"/>
          <w:sz w:val="24"/>
          <w:szCs w:val="24"/>
          <w:cs/>
          <w:lang w:bidi="bn-BD"/>
        </w:rPr>
        <w:t xml:space="preserve"> </w:t>
      </w:r>
      <w:r w:rsidR="00D819D9"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A81C35">
        <w:rPr>
          <w:rFonts w:ascii="Kalpurush" w:hAnsi="Kalpurush" w:cs="Kalpurush" w:hint="cs"/>
          <w:sz w:val="24"/>
          <w:szCs w:val="24"/>
          <w:cs/>
          <w:lang w:bidi="bn-BD"/>
        </w:rPr>
        <w:t>পাঠিয়েছি</w:t>
      </w:r>
      <w:r w:rsidR="00D819D9"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w:t>
      </w:r>
      <w:r w:rsidR="00295115" w:rsidRPr="00733F24">
        <w:rPr>
          <w:rFonts w:ascii="Kalpurush" w:hAnsi="Kalpurush" w:cs="Kalpurush"/>
          <w:sz w:val="24"/>
          <w:szCs w:val="24"/>
          <w:cs/>
          <w:lang w:bidi="bn-BD"/>
        </w:rPr>
        <w:t xml:space="preserve"> </w:t>
      </w:r>
      <w:r w:rsidR="00D819D9"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নাযিল</w:t>
      </w:r>
      <w:r w:rsidR="00295115" w:rsidRPr="00733F24">
        <w:rPr>
          <w:rFonts w:ascii="Kalpurush" w:hAnsi="Kalpurush" w:cs="Kalpurush"/>
          <w:sz w:val="24"/>
          <w:szCs w:val="24"/>
          <w:cs/>
          <w:lang w:bidi="bn-BD"/>
        </w:rPr>
        <w:t xml:space="preserve"> </w:t>
      </w:r>
      <w:r w:rsidR="00A81C35">
        <w:rPr>
          <w:rFonts w:ascii="Kalpurush" w:hAnsi="Kalpurush" w:cs="Kalpurush" w:hint="cs"/>
          <w:sz w:val="24"/>
          <w:szCs w:val="24"/>
          <w:cs/>
          <w:lang w:bidi="bn-BD"/>
        </w:rPr>
        <w:t>করেছি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 </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সত্য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D819D9"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3A7870">
        <w:rPr>
          <w:rFonts w:ascii="Kalpurush" w:hAnsi="Kalpurush" w:cs="Kalpurush" w:hint="cs"/>
          <w:sz w:val="24"/>
          <w:szCs w:val="24"/>
          <w:cs/>
          <w:lang w:bidi="bn-BD"/>
        </w:rPr>
        <w:t xml:space="preserve">কেবল </w:t>
      </w:r>
      <w:r w:rsidR="00295115" w:rsidRPr="00733F24">
        <w:rPr>
          <w:rFonts w:ascii="Kalpurush" w:hAnsi="Kalpurush" w:cs="Kalpurush" w:hint="cs"/>
          <w:sz w:val="24"/>
          <w:szCs w:val="24"/>
          <w:cs/>
          <w:lang w:bidi="bn-BD"/>
        </w:rPr>
        <w:t>আমার</w:t>
      </w:r>
      <w:r w:rsidR="003A7870">
        <w:rPr>
          <w:rFonts w:ascii="Kalpurush" w:hAnsi="Kalpurush" w:cs="Kalpurush" w:hint="cs"/>
          <w:sz w:val="24"/>
          <w:szCs w:val="24"/>
          <w:cs/>
          <w:lang w:bidi="bn-BD"/>
        </w:rPr>
        <w:t>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w:t>
      </w:r>
      <w:r w:rsidR="00A271AA" w:rsidRPr="00357BE5">
        <w:rPr>
          <w:rFonts w:ascii="Kalpurush" w:hAnsi="Kalpurush" w:cs="SolaimanLipi" w:hint="cs"/>
          <w:sz w:val="24"/>
          <w:szCs w:val="24"/>
          <w:cs/>
          <w:lang w:bidi="hi-IN"/>
        </w:rPr>
        <w:t xml:space="preserve">। </w:t>
      </w:r>
      <w:r w:rsidR="00A271AA" w:rsidRPr="00733F24">
        <w:rPr>
          <w:rFonts w:ascii="Kalpurush" w:hAnsi="Kalpurush" w:cs="Kalpurush" w:hint="cs"/>
          <w:sz w:val="24"/>
          <w:szCs w:val="24"/>
          <w:cs/>
          <w:lang w:bidi="bn-BD"/>
        </w:rPr>
        <w:t>[</w:t>
      </w:r>
      <w:r w:rsidR="00A271AA" w:rsidRPr="00357BE5">
        <w:rPr>
          <w:rFonts w:ascii="Kalpurush" w:hAnsi="Kalpurush" w:cs="Kalpurush" w:hint="cs"/>
          <w:sz w:val="24"/>
          <w:szCs w:val="24"/>
          <w:cs/>
          <w:lang w:bidi="bn-IN"/>
        </w:rPr>
        <w:t>সূরা</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আল</w:t>
      </w:r>
      <w:r w:rsidR="00A271AA" w:rsidRPr="00733F24">
        <w:rPr>
          <w:rFonts w:ascii="Kalpurush" w:hAnsi="Kalpurush" w:cs="Kalpurush"/>
          <w:sz w:val="24"/>
          <w:szCs w:val="24"/>
          <w:cs/>
          <w:lang w:bidi="bn-BD"/>
        </w:rPr>
        <w:t>-</w:t>
      </w:r>
      <w:r w:rsidR="00A271AA" w:rsidRPr="00733F24">
        <w:rPr>
          <w:rFonts w:ascii="Kalpurush" w:hAnsi="Kalpurush" w:cs="Kalpurush" w:hint="cs"/>
          <w:sz w:val="24"/>
          <w:szCs w:val="24"/>
          <w:cs/>
          <w:lang w:bidi="bn-BD"/>
        </w:rPr>
        <w:t>আম্বিয়া</w:t>
      </w:r>
      <w:r w:rsidR="00A271AA" w:rsidRPr="00733F24">
        <w:rPr>
          <w:rFonts w:ascii="Kalpurush" w:hAnsi="Kalpurush" w:cs="Kalpurush"/>
          <w:sz w:val="24"/>
          <w:szCs w:val="24"/>
          <w:lang w:bidi="bn-BD"/>
        </w:rPr>
        <w:t xml:space="preserve">, </w:t>
      </w:r>
      <w:r w:rsidR="00A271AA" w:rsidRPr="00733F24">
        <w:rPr>
          <w:rFonts w:ascii="Kalpurush" w:hAnsi="Kalpurush" w:cs="Kalpurush" w:hint="cs"/>
          <w:sz w:val="24"/>
          <w:szCs w:val="24"/>
          <w:cs/>
          <w:lang w:bidi="bn-BD"/>
        </w:rPr>
        <w:t>আয়াত</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২৫]</w:t>
      </w:r>
      <w:r w:rsidR="00295115" w:rsidRPr="00733F24">
        <w:rPr>
          <w:rFonts w:ascii="Kalpurush" w:hAnsi="Kalpurush" w:cs="Kalpurush"/>
          <w:sz w:val="24"/>
          <w:szCs w:val="24"/>
          <w:cs/>
          <w:lang w:bidi="bn-BD"/>
        </w:rPr>
        <w:t xml:space="preserve"> </w:t>
      </w:r>
    </w:p>
    <w:p w:rsidR="00295115" w:rsidRPr="00733F24" w:rsidRDefault="00295115" w:rsidP="00D819D9">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D819D9">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وَلَقَدۡ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بَعَثۡنَا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أُمَّةٖ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رَّسُولًا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ٱعۡبُدُواْ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وَٱجۡتَنِبُواْ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ٱلطَّٰغُوتَۖ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٣٦</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النحل</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٣٦</w:t>
      </w:r>
      <w:r w:rsidRPr="00733F24">
        <w:rPr>
          <w:rFonts w:ascii="KFGQPC Uthman Taha Naskh" w:cs="KFGQPC Uthman Taha Naskh"/>
          <w:color w:val="008000"/>
          <w:sz w:val="24"/>
          <w:szCs w:val="24"/>
          <w:rtl/>
        </w:rPr>
        <w:t xml:space="preserve">]  </w:t>
      </w:r>
    </w:p>
    <w:p w:rsidR="00295115" w:rsidRPr="00733F24" w:rsidRDefault="004C53B1"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lastRenderedPageBreak/>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D819D9"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তাগুতকে</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আন</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নাহল</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৩৬]</w:t>
      </w:r>
      <w:r w:rsidR="00295115" w:rsidRPr="00733F24">
        <w:rPr>
          <w:rFonts w:ascii="Kalpurush" w:hAnsi="Kalpurush" w:cs="Kalpurush"/>
          <w:sz w:val="24"/>
          <w:szCs w:val="24"/>
          <w:cs/>
          <w:lang w:bidi="bn-BD"/>
        </w:rPr>
        <w:t xml:space="preserve"> </w:t>
      </w:r>
    </w:p>
    <w:p w:rsidR="00295115" w:rsidRPr="00733F24" w:rsidRDefault="00295115" w:rsidP="00636CE2">
      <w:pPr>
        <w:bidi w:val="0"/>
        <w:jc w:val="both"/>
        <w:rPr>
          <w:rFonts w:ascii="Kalpurush" w:hAnsi="Kalpurush" w:cs="Kalpurush"/>
          <w:sz w:val="24"/>
          <w:szCs w:val="24"/>
          <w:rtl/>
          <w:cs/>
          <w:lang w:bidi="bn-BD"/>
        </w:rPr>
      </w:pP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হল</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00D819D9" w:rsidRPr="00733F24">
        <w:rPr>
          <w:rFonts w:ascii="Kalpurush" w:hAnsi="Kalpurush" w:cs="Kalpurush"/>
          <w:sz w:val="24"/>
          <w:szCs w:val="24"/>
          <w:cs/>
          <w:lang w:bidi="bn-BD"/>
        </w:rPr>
        <w:t xml:space="preserve"> মা</w:t>
      </w:r>
      <w:r w:rsidR="00D819D9" w:rsidRPr="00733F24">
        <w:rPr>
          <w:rFonts w:ascii="Kalpurush" w:hAnsi="Kalpurush" w:cs="Kalpurush"/>
          <w:sz w:val="24"/>
          <w:szCs w:val="24"/>
          <w:lang w:bidi="bn-BD"/>
        </w:rPr>
        <w:t>‘</w:t>
      </w:r>
      <w:r w:rsidR="00D819D9" w:rsidRPr="00733F24">
        <w:rPr>
          <w:rFonts w:ascii="Kalpurush" w:hAnsi="Kalpurush" w:cs="Kalpurush"/>
          <w:sz w:val="24"/>
          <w:szCs w:val="24"/>
          <w:cs/>
          <w:lang w:bidi="bn-BD"/>
        </w:rPr>
        <w:t>বুদ</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003A7870">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একনিষ্ঠভাবে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সোপর্দ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4C53B1"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তাগুতের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প্রত্যাখ্যান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636CE2" w:rsidRPr="00733F24">
        <w:rPr>
          <w:rFonts w:ascii="Kalpurush" w:hAnsi="Kalpurush" w:cs="Kalpurush" w:hint="cs"/>
          <w:sz w:val="24"/>
          <w:szCs w:val="24"/>
          <w:cs/>
          <w:lang w:bidi="bn-BD"/>
        </w:rPr>
        <w:t xml:space="preserve">এ জন্যই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মক্কার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কাফেরদের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তোমরা</w:t>
      </w:r>
      <w:r w:rsidRPr="00733F24">
        <w:rPr>
          <w:rFonts w:ascii="Kalpurush" w:hAnsi="Kalpurush" w:cs="Kalpurush"/>
          <w:sz w:val="24"/>
          <w:szCs w:val="24"/>
          <w:cs/>
          <w:lang w:bidi="bn-BD"/>
        </w:rPr>
        <w:t xml:space="preserve"> </w:t>
      </w:r>
      <w:r w:rsidR="003A7870">
        <w:rPr>
          <w:rFonts w:ascii="Kalpurush" w:hAnsi="Kalpurush" w:cs="Kalpurush" w:hint="cs"/>
          <w:sz w:val="24"/>
          <w:szCs w:val="24"/>
          <w:cs/>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3A7870">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বলেছিল</w:t>
      </w:r>
      <w:r w:rsidRPr="00733F24">
        <w:rPr>
          <w:rFonts w:ascii="Kalpurush" w:hAnsi="Kalpurush" w:cs="Kalpurush"/>
          <w:sz w:val="24"/>
          <w:szCs w:val="24"/>
          <w:cs/>
          <w:lang w:bidi="bn-BD"/>
        </w:rPr>
        <w:t>:</w:t>
      </w:r>
    </w:p>
    <w:p w:rsidR="00877E0C" w:rsidRPr="00733F24" w:rsidRDefault="00877E0C" w:rsidP="00877E0C">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أَجَعَلَ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ٱلۡأٓلِهَةَ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وَٰحِدًاۖ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هَٰذَا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لَشَيۡءٌ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عُجَابٞ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ص</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٥</w:t>
      </w:r>
      <w:r w:rsidRPr="00733F24">
        <w:rPr>
          <w:rFonts w:ascii="KFGQPC Uthman Taha Naskh" w:cs="KFGQPC Uthman Taha Naskh"/>
          <w:color w:val="008000"/>
          <w:sz w:val="24"/>
          <w:szCs w:val="24"/>
          <w:rtl/>
        </w:rPr>
        <w:t xml:space="preserve">]  </w:t>
      </w:r>
    </w:p>
    <w:p w:rsidR="00A271AA" w:rsidRPr="00733F24" w:rsidRDefault="004C53B1" w:rsidP="00A271AA">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উপাস্যকে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উপাস্য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আশ্চর্য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বিষয়</w:t>
      </w:r>
      <w:r w:rsidRPr="00733F24">
        <w:rPr>
          <w:rFonts w:ascii="Kalpurush" w:hAnsi="Kalpurush" w:cs="Kalpurush" w:hint="cs"/>
          <w:sz w:val="24"/>
          <w:szCs w:val="24"/>
          <w:cs/>
          <w:lang w:bidi="bn-BD"/>
        </w:rPr>
        <w:t>”</w:t>
      </w:r>
      <w:r w:rsidR="00A271AA" w:rsidRPr="00357BE5">
        <w:rPr>
          <w:rFonts w:ascii="Kalpurush" w:hAnsi="Kalpurush" w:cs="SolaimanLipi" w:hint="cs"/>
          <w:sz w:val="24"/>
          <w:szCs w:val="24"/>
          <w:cs/>
          <w:lang w:bidi="hi-IN"/>
        </w:rPr>
        <w:t xml:space="preserve">। </w:t>
      </w:r>
      <w:r w:rsidR="00A271AA" w:rsidRPr="00733F24">
        <w:rPr>
          <w:rFonts w:ascii="Kalpurush" w:hAnsi="Kalpurush" w:cs="Kalpurush" w:hint="cs"/>
          <w:sz w:val="24"/>
          <w:szCs w:val="24"/>
          <w:cs/>
          <w:lang w:bidi="bn-BD"/>
        </w:rPr>
        <w:t>[</w:t>
      </w:r>
      <w:r w:rsidR="00A271AA" w:rsidRPr="00357BE5">
        <w:rPr>
          <w:rFonts w:ascii="Kalpurush" w:hAnsi="Kalpurush" w:cs="Kalpurush" w:hint="cs"/>
          <w:sz w:val="24"/>
          <w:szCs w:val="24"/>
          <w:cs/>
          <w:lang w:bidi="bn-IN"/>
        </w:rPr>
        <w:t>সূরা</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সাদ</w:t>
      </w:r>
      <w:r w:rsidR="00A271AA" w:rsidRPr="00733F24">
        <w:rPr>
          <w:rFonts w:ascii="Kalpurush" w:hAnsi="Kalpurush" w:cs="Kalpurush"/>
          <w:sz w:val="24"/>
          <w:szCs w:val="24"/>
          <w:lang w:bidi="bn-BD"/>
        </w:rPr>
        <w:t xml:space="preserve">, </w:t>
      </w:r>
      <w:r w:rsidR="00A271AA" w:rsidRPr="00733F24">
        <w:rPr>
          <w:rFonts w:ascii="Kalpurush" w:hAnsi="Kalpurush" w:cs="Kalpurush" w:hint="cs"/>
          <w:sz w:val="24"/>
          <w:szCs w:val="24"/>
          <w:cs/>
          <w:lang w:bidi="bn-BD"/>
        </w:rPr>
        <w:t>আয়াত</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৫]</w:t>
      </w:r>
    </w:p>
    <w:p w:rsidR="00295115" w:rsidRPr="00733F24" w:rsidRDefault="00295115" w:rsidP="00A271AA">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অনুরূপ</w:t>
      </w:r>
      <w:r w:rsidRPr="00733F24">
        <w:rPr>
          <w:rFonts w:ascii="Kalpurush" w:hAnsi="Kalpurush" w:cs="Kalpurush"/>
          <w:sz w:val="24"/>
          <w:szCs w:val="24"/>
          <w:cs/>
          <w:lang w:bidi="bn-BD"/>
        </w:rPr>
        <w:t xml:space="preserve"> </w:t>
      </w:r>
      <w:r w:rsidR="00D819D9" w:rsidRPr="00733F24">
        <w:rPr>
          <w:rFonts w:ascii="Kalpurush" w:hAnsi="Kalpurush" w:cs="Kalpurush" w:hint="cs"/>
          <w:sz w:val="24"/>
          <w:szCs w:val="24"/>
          <w:cs/>
          <w:lang w:bidi="bn-BD"/>
        </w:rPr>
        <w:t>হূ</w:t>
      </w:r>
      <w:r w:rsidRPr="00733F24">
        <w:rPr>
          <w:rFonts w:ascii="Kalpurush" w:hAnsi="Kalpurush" w:cs="Kalpurush" w:hint="cs"/>
          <w:sz w:val="24"/>
          <w:szCs w:val="24"/>
          <w:cs/>
          <w:lang w:bidi="bn-BD"/>
        </w:rPr>
        <w:t>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w:t>
      </w:r>
      <w:r w:rsidR="00D819D9"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ওম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নবীকে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বলেছিল</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তোমরা</w:t>
      </w:r>
      <w:r w:rsidRPr="00733F24">
        <w:rPr>
          <w:rFonts w:ascii="Kalpurush" w:hAnsi="Kalpurush" w:cs="Kalpurush"/>
          <w:sz w:val="24"/>
          <w:szCs w:val="24"/>
          <w:cs/>
          <w:lang w:bidi="bn-BD"/>
        </w:rPr>
        <w:t xml:space="preserve"> </w:t>
      </w:r>
      <w:r w:rsidR="003A7870">
        <w:rPr>
          <w:rFonts w:ascii="Kalpurush" w:hAnsi="Kalpurush" w:cs="Kalpurush" w:hint="cs"/>
          <w:sz w:val="24"/>
          <w:szCs w:val="24"/>
          <w:cs/>
          <w:lang w:bidi="bn-BD"/>
        </w:rPr>
        <w:t>‘</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3A7870">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w:t>
      </w:r>
    </w:p>
    <w:p w:rsidR="00877E0C" w:rsidRPr="00733F24" w:rsidRDefault="00877E0C" w:rsidP="00D819D9">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قَالُوٓاْ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أَجِئۡتَنَا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لِنَعۡبُدَ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وَحۡدَهُۥ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وَنَذَرَ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كَانَ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يَعۡبُدُ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ءَابَآؤُنَا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٧٠</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الاعراف</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٦٩</w:t>
      </w:r>
      <w:r w:rsidRPr="00733F24">
        <w:rPr>
          <w:rFonts w:ascii="KFGQPC Uthman Taha Naskh" w:cs="KFGQPC Uthman Taha Naskh"/>
          <w:color w:val="008000"/>
          <w:sz w:val="24"/>
          <w:szCs w:val="24"/>
          <w:rtl/>
        </w:rPr>
        <w:t xml:space="preserve">]  </w:t>
      </w:r>
    </w:p>
    <w:p w:rsidR="00295115" w:rsidRPr="00733F24" w:rsidRDefault="004C53B1" w:rsidP="003A7870">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বলল</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এসেছ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ত্যাগ</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পিতৃপুরুষগণ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করত</w:t>
      </w:r>
      <w:r w:rsidRPr="00733F24">
        <w:rPr>
          <w:rFonts w:ascii="Kalpurush" w:hAnsi="Kalpurush" w:cs="Kalpurush" w:hint="cs"/>
          <w:sz w:val="24"/>
          <w:szCs w:val="24"/>
          <w:cs/>
          <w:lang w:bidi="bn-BD"/>
        </w:rPr>
        <w:t>”</w:t>
      </w:r>
      <w:r w:rsidR="00A3449E" w:rsidRPr="00733F24">
        <w:rPr>
          <w:rFonts w:ascii="Kalpurush" w:hAnsi="Kalpurush" w:cs="Kalpurush"/>
          <w:sz w:val="24"/>
          <w:szCs w:val="24"/>
          <w:lang w:bidi="bn-BD"/>
        </w:rPr>
        <w:t>?</w:t>
      </w:r>
      <w:r w:rsidR="00A271AA" w:rsidRPr="00733F24">
        <w:rPr>
          <w:rFonts w:ascii="Kalpurush" w:hAnsi="Kalpurush" w:cs="Kalpurush" w:hint="cs"/>
          <w:sz w:val="24"/>
          <w:szCs w:val="24"/>
          <w:cs/>
          <w:lang w:bidi="bn-BD"/>
        </w:rPr>
        <w:t xml:space="preserve"> [সূরা</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আল</w:t>
      </w:r>
      <w:r w:rsidR="00A271AA" w:rsidRPr="00733F24">
        <w:rPr>
          <w:rFonts w:ascii="Kalpurush" w:hAnsi="Kalpurush" w:cs="Kalpurush"/>
          <w:sz w:val="24"/>
          <w:szCs w:val="24"/>
          <w:cs/>
          <w:lang w:bidi="bn-BD"/>
        </w:rPr>
        <w:t>-</w:t>
      </w:r>
      <w:r w:rsidR="00A271AA" w:rsidRPr="00733F24">
        <w:rPr>
          <w:rFonts w:ascii="Kalpurush" w:hAnsi="Kalpurush" w:cs="Kalpurush" w:hint="cs"/>
          <w:sz w:val="24"/>
          <w:szCs w:val="24"/>
          <w:cs/>
          <w:lang w:bidi="bn-BD"/>
        </w:rPr>
        <w:t>আ</w:t>
      </w:r>
      <w:r w:rsidR="003A7870">
        <w:rPr>
          <w:rFonts w:ascii="Kalpurush" w:hAnsi="Kalpurush" w:cs="Kalpurush" w:hint="cs"/>
          <w:sz w:val="24"/>
          <w:szCs w:val="24"/>
          <w:cs/>
          <w:lang w:bidi="bn-BD"/>
        </w:rPr>
        <w:t>‘</w:t>
      </w:r>
      <w:r w:rsidR="00A271AA" w:rsidRPr="00733F24">
        <w:rPr>
          <w:rFonts w:ascii="Kalpurush" w:hAnsi="Kalpurush" w:cs="Kalpurush" w:hint="cs"/>
          <w:sz w:val="24"/>
          <w:szCs w:val="24"/>
          <w:cs/>
          <w:lang w:bidi="bn-BD"/>
        </w:rPr>
        <w:t>রাফ</w:t>
      </w:r>
      <w:r w:rsidR="00A271AA" w:rsidRPr="00733F24">
        <w:rPr>
          <w:rFonts w:ascii="Kalpurush" w:hAnsi="Kalpurush" w:cs="Kalpurush"/>
          <w:sz w:val="24"/>
          <w:szCs w:val="24"/>
          <w:lang w:bidi="bn-BD"/>
        </w:rPr>
        <w:t xml:space="preserve">, </w:t>
      </w:r>
      <w:r w:rsidR="00A271AA" w:rsidRPr="00733F24">
        <w:rPr>
          <w:rFonts w:ascii="Kalpurush" w:hAnsi="Kalpurush" w:cs="Kalpurush" w:hint="cs"/>
          <w:sz w:val="24"/>
          <w:szCs w:val="24"/>
          <w:cs/>
          <w:lang w:bidi="bn-BD"/>
        </w:rPr>
        <w:t>আয়াত</w:t>
      </w:r>
      <w:r w:rsidR="00A271AA" w:rsidRPr="00733F24">
        <w:rPr>
          <w:rFonts w:ascii="Kalpurush" w:hAnsi="Kalpurush" w:cs="Kalpurush"/>
          <w:sz w:val="24"/>
          <w:szCs w:val="24"/>
          <w:cs/>
          <w:lang w:bidi="bn-BD"/>
        </w:rPr>
        <w:t xml:space="preserve">: </w:t>
      </w:r>
      <w:r w:rsidR="00A271AA" w:rsidRPr="00733F24">
        <w:rPr>
          <w:rFonts w:ascii="Kalpurush" w:hAnsi="Kalpurush" w:cs="Kalpurush" w:hint="cs"/>
          <w:sz w:val="24"/>
          <w:szCs w:val="24"/>
          <w:cs/>
          <w:lang w:bidi="bn-BD"/>
        </w:rPr>
        <w:t>৭০]</w:t>
      </w:r>
    </w:p>
    <w:p w:rsidR="00295115" w:rsidRPr="00733F24" w:rsidRDefault="00295115" w:rsidP="00E316F0">
      <w:pPr>
        <w:bidi w:val="0"/>
        <w:jc w:val="both"/>
        <w:rPr>
          <w:rFonts w:ascii="Kalpurush" w:hAnsi="Kalpurush" w:cs="Kalpurush"/>
          <w:sz w:val="24"/>
          <w:szCs w:val="24"/>
          <w:lang w:bidi="bn-BD"/>
        </w:rPr>
      </w:pPr>
      <w:r w:rsidRPr="00733F24">
        <w:rPr>
          <w:rFonts w:ascii="Kalpurush" w:hAnsi="Kalpurush" w:cs="Kalpurush" w:hint="cs"/>
          <w:sz w:val="24"/>
          <w:szCs w:val="24"/>
          <w:cs/>
          <w:lang w:bidi="bn-BD"/>
        </w:rPr>
        <w:t>নবীগণ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যখন</w:t>
      </w:r>
      <w:r w:rsidR="00AB0AB2"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কওমকে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0037449A" w:rsidRPr="00733F24">
        <w:rPr>
          <w:rFonts w:ascii="Kalpurush" w:hAnsi="Kalpurush" w:cs="Kalpurush" w:hint="cs"/>
          <w:sz w:val="24"/>
          <w:szCs w:val="24"/>
          <w:cs/>
          <w:lang w:bidi="bn-BD"/>
        </w:rPr>
        <w:t xml:space="preserve">দাওয়াত দিয়েছেন, </w:t>
      </w:r>
      <w:r w:rsidR="006F5309" w:rsidRPr="00733F24">
        <w:rPr>
          <w:rFonts w:ascii="Kalpurush" w:hAnsi="Kalpurush" w:cs="Kalpurush" w:hint="cs"/>
          <w:sz w:val="24"/>
          <w:szCs w:val="24"/>
          <w:cs/>
          <w:lang w:bidi="bn-BD"/>
        </w:rPr>
        <w:t>তখন কওম</w:t>
      </w:r>
      <w:r w:rsidR="00AB0AB2" w:rsidRPr="00733F24">
        <w:rPr>
          <w:rFonts w:ascii="Kalpurush" w:hAnsi="Kalpurush" w:cs="Kalpurush" w:hint="cs"/>
          <w:sz w:val="24"/>
          <w:szCs w:val="24"/>
          <w:cs/>
          <w:lang w:bidi="bn-BD"/>
        </w:rPr>
        <w:t xml:space="preserve"> এসব </w:t>
      </w:r>
      <w:r w:rsidR="00CF1891" w:rsidRPr="00733F24">
        <w:rPr>
          <w:rFonts w:ascii="Kalpurush" w:hAnsi="Kalpurush" w:cs="Kalpurush" w:hint="cs"/>
          <w:sz w:val="24"/>
          <w:szCs w:val="24"/>
          <w:cs/>
          <w:lang w:bidi="bn-BD"/>
        </w:rPr>
        <w:t xml:space="preserve">উত্তর দিয়েছে। </w:t>
      </w:r>
      <w:r w:rsidRPr="00733F24">
        <w:rPr>
          <w:rFonts w:ascii="Kalpurush" w:hAnsi="Kalpurush" w:cs="Kalpurush" w:hint="cs"/>
          <w:sz w:val="24"/>
          <w:szCs w:val="24"/>
          <w:cs/>
          <w:lang w:bidi="bn-BD"/>
        </w:rPr>
        <w:t>কারণ</w:t>
      </w:r>
      <w:r w:rsidR="00D819D9"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006F5309" w:rsidRPr="00733F24">
        <w:rPr>
          <w:rFonts w:ascii="Kalpurush" w:hAnsi="Kalpurush" w:cs="Kalpurush" w:hint="cs"/>
          <w:sz w:val="24"/>
          <w:szCs w:val="24"/>
          <w:cs/>
          <w:lang w:bidi="bn-BD"/>
        </w:rPr>
        <w:t>জানত</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003A7870">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009440D8">
        <w:rPr>
          <w:rFonts w:ascii="Kalpurush" w:hAnsi="Kalpurush" w:cs="Kalpurush" w:hint="cs"/>
          <w:sz w:val="24"/>
          <w:szCs w:val="24"/>
          <w:cs/>
          <w:lang w:bidi="bn-BD"/>
        </w:rPr>
        <w:t>সত্তা</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006F5309" w:rsidRPr="00733F24">
        <w:rPr>
          <w:rFonts w:ascii="Kalpurush" w:hAnsi="Kalpurush" w:cs="Kalpurush" w:hint="cs"/>
          <w:sz w:val="24"/>
          <w:szCs w:val="24"/>
          <w:cs/>
          <w:lang w:bidi="bn-BD"/>
        </w:rPr>
        <w:t>উপাসনা</w:t>
      </w:r>
      <w:r w:rsidRPr="00733F24">
        <w:rPr>
          <w:rFonts w:ascii="Kalpurush" w:hAnsi="Kalpurush" w:cs="Kalpurush"/>
          <w:sz w:val="24"/>
          <w:szCs w:val="24"/>
          <w:cs/>
          <w:lang w:bidi="bn-BD"/>
        </w:rPr>
        <w:t xml:space="preserve"> </w:t>
      </w:r>
      <w:r w:rsidR="006F5309" w:rsidRPr="00733F24">
        <w:rPr>
          <w:rFonts w:ascii="Kalpurush" w:hAnsi="Kalpurush" w:cs="Kalpurush" w:hint="cs"/>
          <w:sz w:val="24"/>
          <w:szCs w:val="24"/>
          <w:cs/>
          <w:lang w:bidi="bn-BD"/>
        </w:rPr>
        <w:t xml:space="preserve">ত্যাগ </w:t>
      </w:r>
      <w:r w:rsidRPr="00733F24">
        <w:rPr>
          <w:rFonts w:ascii="Kalpurush" w:hAnsi="Kalpurush" w:cs="Kalpurush" w:hint="cs"/>
          <w:sz w:val="24"/>
          <w:szCs w:val="24"/>
          <w:cs/>
          <w:lang w:bidi="bn-BD"/>
        </w:rPr>
        <w:t>করা</w:t>
      </w:r>
      <w:r w:rsidR="006F5309"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006F5309" w:rsidRPr="00733F24">
        <w:rPr>
          <w:rFonts w:ascii="Kalpurush" w:hAnsi="Kalpurush" w:cs="Kalpurush" w:hint="cs"/>
          <w:sz w:val="24"/>
          <w:szCs w:val="24"/>
          <w:cs/>
          <w:lang w:bidi="bn-BD"/>
        </w:rPr>
        <w:t xml:space="preserve">যিনি </w:t>
      </w:r>
      <w:r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হকদার</w:t>
      </w:r>
      <w:r w:rsidRPr="00733F24">
        <w:rPr>
          <w:rFonts w:ascii="Kalpurush" w:hAnsi="Kalpurush" w:cs="Kalpurush"/>
          <w:sz w:val="24"/>
          <w:szCs w:val="24"/>
          <w:cs/>
          <w:lang w:bidi="bn-BD"/>
        </w:rPr>
        <w:t xml:space="preserve"> </w:t>
      </w:r>
      <w:r w:rsidR="00E610D1" w:rsidRPr="00733F24">
        <w:rPr>
          <w:rFonts w:ascii="Kalpurush" w:hAnsi="Kalpurush" w:cs="Kalpurush" w:hint="cs"/>
          <w:sz w:val="24"/>
          <w:szCs w:val="24"/>
          <w:cs/>
          <w:lang w:bidi="bn-BD"/>
        </w:rPr>
        <w:t>তা</w:t>
      </w:r>
      <w:r w:rsidR="00EF6156" w:rsidRPr="00733F24">
        <w:rPr>
          <w:rFonts w:ascii="Kalpurush" w:hAnsi="Kalpurush" w:cs="Kalpurush" w:hint="cs"/>
          <w:sz w:val="24"/>
          <w:szCs w:val="24"/>
          <w:cs/>
          <w:lang w:bidi="bn-BD"/>
        </w:rPr>
        <w:t>র জন্যই</w:t>
      </w:r>
      <w:r w:rsidR="00E610D1" w:rsidRPr="00733F24">
        <w:rPr>
          <w:rFonts w:ascii="Kalpurush" w:hAnsi="Kalpurush" w:cs="Kalpurush" w:hint="cs"/>
          <w:sz w:val="24"/>
          <w:szCs w:val="24"/>
          <w:cs/>
          <w:lang w:bidi="bn-BD"/>
        </w:rPr>
        <w:t xml:space="preserve"> </w:t>
      </w:r>
      <w:r w:rsidR="00EF6156" w:rsidRPr="00733F24">
        <w:rPr>
          <w:rFonts w:ascii="Kalpurush" w:hAnsi="Kalpurush" w:cs="Kalpurush" w:hint="cs"/>
          <w:sz w:val="24"/>
          <w:szCs w:val="24"/>
          <w:cs/>
          <w:lang w:bidi="bn-BD"/>
        </w:rPr>
        <w:t xml:space="preserve">সকল </w:t>
      </w:r>
      <w:r w:rsidR="006F5309" w:rsidRPr="00733F24">
        <w:rPr>
          <w:rFonts w:ascii="Kalpurush" w:hAnsi="Kalpurush" w:cs="Kalpurush" w:hint="cs"/>
          <w:sz w:val="24"/>
          <w:szCs w:val="24"/>
          <w:cs/>
          <w:lang w:bidi="bn-BD"/>
        </w:rPr>
        <w:t>ইবাদ</w:t>
      </w:r>
      <w:r w:rsidR="00D819D9" w:rsidRPr="00733F24">
        <w:rPr>
          <w:rFonts w:ascii="Kalpurush" w:hAnsi="Kalpurush" w:cs="Kalpurush" w:hint="cs"/>
          <w:sz w:val="24"/>
          <w:szCs w:val="24"/>
          <w:cs/>
          <w:lang w:bidi="bn-BD"/>
        </w:rPr>
        <w:t>া</w:t>
      </w:r>
      <w:r w:rsidR="006F5309" w:rsidRPr="00733F24">
        <w:rPr>
          <w:rFonts w:ascii="Kalpurush" w:hAnsi="Kalpurush" w:cs="Kalpurush" w:hint="cs"/>
          <w:sz w:val="24"/>
          <w:szCs w:val="24"/>
          <w:cs/>
          <w:lang w:bidi="bn-BD"/>
        </w:rPr>
        <w:t xml:space="preserve">ত </w:t>
      </w:r>
      <w:r w:rsidR="00EF6156" w:rsidRPr="00733F24">
        <w:rPr>
          <w:rFonts w:ascii="Kalpurush" w:hAnsi="Kalpurush" w:cs="Kalpurush" w:hint="cs"/>
          <w:sz w:val="24"/>
          <w:szCs w:val="24"/>
          <w:cs/>
          <w:lang w:bidi="bn-BD"/>
        </w:rPr>
        <w:t xml:space="preserve">সাব্যস্ত </w:t>
      </w:r>
      <w:r w:rsidRPr="00733F24">
        <w:rPr>
          <w:rFonts w:ascii="Kalpurush" w:hAnsi="Kalpurush" w:cs="Kalpurush" w:hint="cs"/>
          <w:sz w:val="24"/>
          <w:szCs w:val="24"/>
          <w:cs/>
          <w:lang w:bidi="bn-BD"/>
        </w:rPr>
        <w:t>করা।</w:t>
      </w:r>
      <w:r w:rsidR="00E610D1"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অতএব</w:t>
      </w:r>
      <w:r w:rsidR="00D819D9"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w:t>
      </w:r>
      <w:r w:rsidR="006F5309" w:rsidRPr="00733F24">
        <w:rPr>
          <w:rFonts w:ascii="Kalpurush" w:hAnsi="Kalpurush" w:cs="Kalpurush" w:hint="cs"/>
          <w:sz w:val="24"/>
          <w:szCs w:val="24"/>
          <w:lang w:bidi="bn-BD"/>
        </w:rPr>
        <w:t>’</w:t>
      </w:r>
      <w:r w:rsidRPr="00733F24">
        <w:rPr>
          <w:rFonts w:ascii="Kalpurush" w:hAnsi="Kalpurush" w:cs="Kalpurush" w:hint="cs"/>
          <w:sz w:val="24"/>
          <w:szCs w:val="24"/>
          <w:cs/>
          <w:lang w:bidi="bn-BD"/>
        </w:rPr>
        <w:t>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অন্তর্ভুক্ত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অস্বীকার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lastRenderedPageBreak/>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সাব্যস্ত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অস্বীকার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D6301C"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00552D65" w:rsidRPr="00733F24">
        <w:rPr>
          <w:rFonts w:ascii="Kalpurush" w:hAnsi="Kalpurush" w:cs="Kalpurush" w:hint="cs"/>
          <w:sz w:val="24"/>
          <w:szCs w:val="24"/>
          <w:cs/>
          <w:lang w:bidi="bn-BD"/>
        </w:rPr>
        <w:t xml:space="preserve">ছাড়া </w:t>
      </w:r>
      <w:r w:rsidRPr="00733F24">
        <w:rPr>
          <w:rFonts w:ascii="Kalpurush" w:hAnsi="Kalpurush" w:cs="Kalpurush" w:hint="cs"/>
          <w:sz w:val="24"/>
          <w:szCs w:val="24"/>
          <w:cs/>
          <w:lang w:bidi="bn-BD"/>
        </w:rPr>
        <w:t>যেসব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মালায়েকা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নবীগণ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রয়েছেন</w:t>
      </w:r>
      <w:r w:rsidR="00D6301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অন্যদের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w:t>
      </w:r>
      <w:r w:rsidR="00D6301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কেউ</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ইবাদ</w:t>
      </w:r>
      <w:r w:rsidR="00D6301C"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00552D65" w:rsidRPr="00733F24">
        <w:rPr>
          <w:rFonts w:ascii="Kalpurush" w:hAnsi="Kalpurush" w:cs="Kalpurush" w:hint="cs"/>
          <w:sz w:val="24"/>
          <w:szCs w:val="24"/>
          <w:cs/>
          <w:lang w:bidi="bn-BD"/>
        </w:rPr>
        <w:t xml:space="preserve">অধিকার </w:t>
      </w:r>
      <w:r w:rsidRPr="00733F24">
        <w:rPr>
          <w:rFonts w:ascii="Kalpurush" w:hAnsi="Kalpurush" w:cs="Kalpurush" w:hint="cs"/>
          <w:sz w:val="24"/>
          <w:szCs w:val="24"/>
          <w:cs/>
          <w:lang w:bidi="bn-BD"/>
        </w:rPr>
        <w:t>নেই।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সাব্যস্ত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r w:rsidR="006F5309" w:rsidRPr="00733F24">
        <w:rPr>
          <w:rFonts w:ascii="Kalpurush" w:hAnsi="Kalpurush" w:cs="Kalpurush" w:hint="cs"/>
          <w:sz w:val="24"/>
          <w:szCs w:val="24"/>
          <w:cs/>
          <w:lang w:bidi="bn-BD"/>
        </w:rPr>
        <w:t xml:space="preserve">না,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বস্তুর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একনিষ্ঠভাবে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মনোযোগী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এটাই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মনোযোগ</w:t>
      </w:r>
      <w:r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বস্তু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009440D8">
        <w:rPr>
          <w:rFonts w:ascii="Kalpurush" w:hAnsi="Kalpurush" w:cs="Kalpurush" w:hint="cs"/>
          <w:sz w:val="24"/>
          <w:szCs w:val="24"/>
          <w:cs/>
          <w:lang w:bidi="bn-BD"/>
        </w:rPr>
        <w:t>সত্তা</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00552D65" w:rsidRPr="00733F24">
        <w:rPr>
          <w:rFonts w:ascii="Kalpurush" w:hAnsi="Kalpurush" w:cs="Kalpurush" w:hint="cs"/>
          <w:sz w:val="24"/>
          <w:szCs w:val="24"/>
          <w:cs/>
          <w:lang w:bidi="bn-BD"/>
        </w:rPr>
        <w:t xml:space="preserve">জাতীয় </w:t>
      </w:r>
      <w:r w:rsidRPr="00733F24">
        <w:rPr>
          <w:rFonts w:ascii="Kalpurush" w:hAnsi="Kalpurush" w:cs="Kalpurush" w:hint="cs"/>
          <w:sz w:val="24"/>
          <w:szCs w:val="24"/>
          <w:cs/>
          <w:lang w:bidi="bn-BD"/>
        </w:rPr>
        <w:t>মনোযোগ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উৎসর্গে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প্রলুব্ধ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Pr="00733F24">
        <w:rPr>
          <w:rFonts w:ascii="Kalpurush" w:hAnsi="Kalpurush" w:cs="Kalpurush"/>
          <w:sz w:val="24"/>
          <w:szCs w:val="24"/>
          <w:cs/>
          <w:lang w:bidi="bn-BD"/>
        </w:rPr>
        <w:t xml:space="preserve"> </w:t>
      </w:r>
      <w:r w:rsidR="00D6301C" w:rsidRPr="00733F24">
        <w:rPr>
          <w:rFonts w:ascii="Kalpurush" w:hAnsi="Kalpurush" w:cs="Kalpurush" w:hint="cs"/>
          <w:sz w:val="24"/>
          <w:szCs w:val="24"/>
          <w:cs/>
          <w:lang w:bidi="bn-BD"/>
        </w:rPr>
        <w:t>দো‘</w:t>
      </w:r>
      <w:r w:rsidRPr="00733F24">
        <w:rPr>
          <w:rFonts w:ascii="Kalpurush" w:hAnsi="Kalpurush" w:cs="Kalpurush" w:hint="cs"/>
          <w:sz w:val="24"/>
          <w:szCs w:val="24"/>
          <w:cs/>
          <w:lang w:bidi="bn-BD"/>
        </w:rPr>
        <w:t>আ</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জবেহ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ইত্যাদি।</w:t>
      </w:r>
      <w:r w:rsidRPr="00733F24">
        <w:rPr>
          <w:rFonts w:ascii="Kalpurush" w:hAnsi="Kalpurush" w:cs="Kalpurush"/>
          <w:sz w:val="24"/>
          <w:szCs w:val="24"/>
          <w:lang w:bidi="bn-BD"/>
        </w:rPr>
        <w:cr/>
      </w:r>
      <w:r w:rsidRPr="00733F24">
        <w:rPr>
          <w:rFonts w:ascii="Kalpurush" w:hAnsi="Kalpurush" w:cs="Kalpurush" w:hint="cs"/>
          <w:sz w:val="24"/>
          <w:szCs w:val="24"/>
          <w:cs/>
          <w:lang w:bidi="bn-BD"/>
        </w:rPr>
        <w:t>কুরআনুল</w:t>
      </w:r>
      <w:r w:rsidRPr="00733F24">
        <w:rPr>
          <w:rFonts w:ascii="Kalpurush" w:hAnsi="Kalpurush" w:cs="Kalpurush"/>
          <w:sz w:val="24"/>
          <w:szCs w:val="24"/>
          <w:cs/>
          <w:lang w:bidi="bn-BD"/>
        </w:rPr>
        <w:t xml:space="preserve"> </w:t>
      </w:r>
      <w:r w:rsidR="00D6301C"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মের</w:t>
      </w:r>
      <w:r w:rsidRPr="00733F24">
        <w:rPr>
          <w:rFonts w:ascii="Kalpurush" w:hAnsi="Kalpurush" w:cs="Kalpurush"/>
          <w:sz w:val="24"/>
          <w:szCs w:val="24"/>
          <w:cs/>
          <w:lang w:bidi="bn-BD"/>
        </w:rPr>
        <w:t xml:space="preserve"> </w:t>
      </w:r>
      <w:r w:rsidR="00552D65" w:rsidRPr="00733F24">
        <w:rPr>
          <w:rFonts w:ascii="Kalpurush" w:hAnsi="Kalpurush" w:cs="Kalpurush" w:hint="cs"/>
          <w:sz w:val="24"/>
          <w:szCs w:val="24"/>
          <w:cs/>
          <w:lang w:bidi="bn-BD"/>
        </w:rPr>
        <w:t xml:space="preserve">বহু জায়গায়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দাবি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উদ্দেশ্য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w:t>
      </w:r>
      <w:r w:rsidR="00E316F0"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E316F0"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E316F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وَإِلَٰهُكُمۡ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وَٰحِدٞۖ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ٱلرَّحۡمَٰنُ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ٱلرَّحِيمُ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١٦٣</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البقرة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١٦٣</w:t>
      </w:r>
      <w:r w:rsidRPr="00733F24">
        <w:rPr>
          <w:rFonts w:ascii="KFGQPC Uthman Taha Naskh" w:cs="KFGQPC Uthman Taha Naskh"/>
          <w:color w:val="008000"/>
          <w:sz w:val="24"/>
          <w:szCs w:val="24"/>
          <w:rtl/>
        </w:rPr>
        <w:t xml:space="preserve">]  </w:t>
      </w:r>
    </w:p>
    <w:p w:rsidR="00E316F0" w:rsidRPr="00733F24" w:rsidRDefault="006F5309" w:rsidP="00FC49BD">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তোমাদের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3A7870">
        <w:rPr>
          <w:rFonts w:ascii="Kalpurush" w:hAnsi="Kalpurush" w:cs="Kalpurush" w:hint="cs"/>
          <w:sz w:val="24"/>
          <w:szCs w:val="24"/>
          <w:cs/>
          <w:lang w:bidi="bn-BD"/>
        </w:rPr>
        <w:t xml:space="preserve">কোনো </w:t>
      </w:r>
      <w:r w:rsidR="00295115" w:rsidRPr="00733F24">
        <w:rPr>
          <w:rFonts w:ascii="Kalpurush" w:hAnsi="Kalpurush" w:cs="Kalpurush" w:hint="cs"/>
          <w:sz w:val="24"/>
          <w:szCs w:val="24"/>
          <w:cs/>
          <w:lang w:bidi="bn-BD"/>
        </w:rPr>
        <w:t>সত্য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দয়াময়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পরম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দয়ালু</w:t>
      </w:r>
      <w:r w:rsidR="00963A53"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বাকারা</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১৬৩]</w:t>
      </w:r>
      <w:r w:rsidR="00963A53" w:rsidRPr="00733F24">
        <w:rPr>
          <w:rFonts w:ascii="Kalpurush" w:hAnsi="Kalpurush" w:cs="SolaimanLipi" w:hint="cs"/>
          <w:sz w:val="24"/>
          <w:szCs w:val="24"/>
          <w:cs/>
          <w:lang w:bidi="hi-IN"/>
        </w:rPr>
        <w:t xml:space="preserve"> </w:t>
      </w:r>
    </w:p>
    <w:p w:rsidR="00295115" w:rsidRPr="00733F24" w:rsidRDefault="00295115" w:rsidP="00E316F0">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E316F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أُمِرُوٓاْ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لِيَعۡبُدُواْ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مُخۡلِصِينَ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ٱلدِّينَ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حُنَفَآءَ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البينة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٥</w:t>
      </w:r>
      <w:r w:rsidRPr="00733F24">
        <w:rPr>
          <w:rFonts w:ascii="KFGQPC Uthman Taha Naskh" w:cs="KFGQPC Uthman Taha Naskh"/>
          <w:color w:val="008000"/>
          <w:sz w:val="24"/>
          <w:szCs w:val="24"/>
          <w:rtl/>
        </w:rPr>
        <w:t xml:space="preserve">]  </w:t>
      </w:r>
    </w:p>
    <w:p w:rsidR="00E316F0" w:rsidRPr="00733F24" w:rsidRDefault="00963A53" w:rsidP="00FC49BD">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কেবল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নির্দেশ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দেওয়া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হয়েছিল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E316F0"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একনিষ্ঠ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বাইয়্যিনাহ</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৫]</w:t>
      </w:r>
      <w:r w:rsidRPr="00733F24">
        <w:rPr>
          <w:rFonts w:ascii="Kalpurush" w:hAnsi="Kalpurush" w:cs="SolaimanLipi" w:hint="cs"/>
          <w:sz w:val="24"/>
          <w:szCs w:val="24"/>
          <w:cs/>
          <w:lang w:bidi="hi-IN"/>
        </w:rPr>
        <w:t xml:space="preserve"> </w:t>
      </w:r>
    </w:p>
    <w:p w:rsidR="00295115" w:rsidRPr="00733F24" w:rsidRDefault="00295115" w:rsidP="00E316F0">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E316F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lastRenderedPageBreak/>
        <w:t>﴿</w:t>
      </w:r>
      <w:r w:rsidRPr="00733F24">
        <w:rPr>
          <w:rFonts w:ascii="KFGQPC Uthmanic Script HAFS" w:cs="KFGQPC Uthmanic Script HAFS" w:hint="cs"/>
          <w:color w:val="008000"/>
          <w:sz w:val="24"/>
          <w:szCs w:val="24"/>
          <w:rtl/>
        </w:rPr>
        <w:t>وَإِذۡ</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قَالَ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إِبۡرَٰهِيمُ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لِأَبِيهِ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وَقَوۡمِهِۦٓ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بَرَآءٞ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تَعۡبُدُونَ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ٱلَّذِي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فَطَرَنِي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فَإِنَّهُۥ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سَيَهۡدِينِ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وَجَعَلَهَا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كَلِمَةَۢ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بَاقِيَةٗ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عَقِبِهِۦ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لَعَلَّهُمۡ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يَرۡجِعُونَ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٢٨</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الزخرف</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٢٦،</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٢٨</w:t>
      </w:r>
      <w:r w:rsidRPr="00733F24">
        <w:rPr>
          <w:rFonts w:ascii="KFGQPC Uthman Taha Naskh" w:cs="KFGQPC Uthman Taha Naskh"/>
          <w:color w:val="008000"/>
          <w:sz w:val="24"/>
          <w:szCs w:val="24"/>
          <w:rtl/>
        </w:rPr>
        <w:t xml:space="preserve">]  </w:t>
      </w:r>
    </w:p>
    <w:p w:rsidR="00E316F0" w:rsidRPr="00733F24" w:rsidRDefault="00963A53"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E316F0" w:rsidRPr="00733F24">
        <w:rPr>
          <w:rFonts w:ascii="Kalpurush" w:hAnsi="Kalpurush" w:cs="Kalpurush" w:hint="cs"/>
          <w:sz w:val="24"/>
          <w:szCs w:val="24"/>
          <w:cs/>
          <w:lang w:bidi="bn-BD"/>
        </w:rPr>
        <w:t>ইবরাহী</w:t>
      </w:r>
      <w:r w:rsidR="00295115" w:rsidRPr="00733F24">
        <w:rPr>
          <w:rFonts w:ascii="Kalpurush" w:hAnsi="Kalpurush" w:cs="Kalpurush" w:hint="cs"/>
          <w:sz w:val="24"/>
          <w:szCs w:val="24"/>
          <w:cs/>
          <w:lang w:bidi="bn-BD"/>
        </w:rPr>
        <w:t>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E316F0"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ওমকে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বলেছিল</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যেগুলোর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E316F0"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সম্পর্কমুক্ত।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অতঃপর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শীঘ্রই</w:t>
      </w:r>
      <w:r w:rsidR="000B2F16" w:rsidRPr="00733F24">
        <w:rPr>
          <w:rFonts w:ascii="Kalpurush" w:hAnsi="Kalpurush" w:cs="Kalpurush"/>
          <w:sz w:val="24"/>
          <w:szCs w:val="24"/>
          <w:cs/>
          <w:lang w:bidi="bn-BD"/>
        </w:rPr>
        <w:t xml:space="preserve"> হিদায়াত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এটিকে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উত্তরসূরিদের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মধ্যে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চিরন্তন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প্রত্যাবর্তন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আয</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যুখরুফ</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২৮]</w:t>
      </w:r>
      <w:r w:rsidR="00295115" w:rsidRPr="00733F24">
        <w:rPr>
          <w:rFonts w:ascii="Kalpurush" w:hAnsi="Kalpurush" w:cs="Kalpurush"/>
          <w:sz w:val="24"/>
          <w:szCs w:val="24"/>
          <w:cs/>
          <w:lang w:bidi="bn-BD"/>
        </w:rPr>
        <w:t xml:space="preserve"> </w:t>
      </w:r>
    </w:p>
    <w:p w:rsidR="00295115" w:rsidRPr="00733F24" w:rsidRDefault="00E316F0" w:rsidP="003A7870">
      <w:pPr>
        <w:bidi w:val="0"/>
        <w:jc w:val="both"/>
        <w:rPr>
          <w:rFonts w:ascii="Kalpurush" w:hAnsi="Kalpurush" w:cs="Kalpurush"/>
          <w:sz w:val="24"/>
          <w:szCs w:val="24"/>
          <w:lang w:bidi="bn-BD"/>
        </w:rPr>
      </w:pPr>
      <w:r w:rsidRPr="00733F24">
        <w:rPr>
          <w:rFonts w:ascii="Kalpurush" w:hAnsi="Kalpurush" w:cs="Kalpurush" w:hint="cs"/>
          <w:sz w:val="24"/>
          <w:szCs w:val="24"/>
          <w:cs/>
          <w:lang w:bidi="bn-BD"/>
        </w:rPr>
        <w:t>সূরা ইয়াসী</w:t>
      </w:r>
      <w:r w:rsidR="00295115" w:rsidRPr="00733F24">
        <w:rPr>
          <w:rFonts w:ascii="Kalpurush" w:hAnsi="Kalpurush" w:cs="Kalpurush" w:hint="cs"/>
          <w:sz w:val="24"/>
          <w:szCs w:val="24"/>
          <w:cs/>
          <w:lang w:bidi="bn-BD"/>
        </w:rPr>
        <w:t>ন</w:t>
      </w:r>
      <w:r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ব্যক্তির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কথা</w:t>
      </w:r>
      <w:r w:rsidR="00295115" w:rsidRPr="00733F24">
        <w:rPr>
          <w:rFonts w:ascii="Kalpurush" w:hAnsi="Kalpurush" w:cs="Kalpurush"/>
          <w:sz w:val="24"/>
          <w:szCs w:val="24"/>
          <w:cs/>
          <w:lang w:bidi="bn-BD"/>
        </w:rPr>
        <w:t xml:space="preserve"> </w:t>
      </w:r>
      <w:r w:rsidR="003A7870">
        <w:rPr>
          <w:rFonts w:ascii="Kalpurush" w:hAnsi="Kalpurush" w:cs="Kalpurush" w:hint="cs"/>
          <w:sz w:val="24"/>
          <w:szCs w:val="24"/>
          <w:cs/>
          <w:lang w:bidi="bn-BD"/>
        </w:rPr>
        <w:t>উদ্ধৃত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E316F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أَعۡبُدُ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ٱلَّذِي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فَطَرَنِي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وَإِلَيۡهِ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تُرۡجَعُونَ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٢٢</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ءَأَتَّخِذُ</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دُونِهِۦٓ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ءَالِهَةً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يُرِدۡنِ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ٱلرَّحۡمَٰنُ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بِضُرّٖ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تُغۡنِ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شَفَٰعَتُهُمۡ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شَيۡ‍ٔٗا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يُنقِذُونِ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٢٣</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إِذٗا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ضَلَٰلٖ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مُّبِينٍ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٢٤</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يس</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٢٢،</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٢٤</w:t>
      </w:r>
      <w:r w:rsidRPr="00733F24">
        <w:rPr>
          <w:rFonts w:ascii="KFGQPC Uthman Taha Naskh" w:cs="KFGQPC Uthman Taha Naskh"/>
          <w:color w:val="008000"/>
          <w:sz w:val="24"/>
          <w:szCs w:val="24"/>
          <w:rtl/>
        </w:rPr>
        <w:t xml:space="preserve">]  </w:t>
      </w:r>
    </w:p>
    <w:p w:rsidR="00E316F0" w:rsidRPr="00733F24" w:rsidRDefault="00963A53" w:rsidP="00FC49BD">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E316F0"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ফিরিয়ে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নেওয়া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গ্রহণ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করুণাময়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ক্ষতি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ইচ্ছা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তাহলে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কাজে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উদ্ধারও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বিভ্রান্তিতে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ইয়াসীন</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২২</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২৪]</w:t>
      </w:r>
      <w:r w:rsidRPr="00733F24">
        <w:rPr>
          <w:rFonts w:ascii="Kalpurush" w:hAnsi="Kalpurush" w:cs="SolaimanLipi" w:hint="cs"/>
          <w:sz w:val="24"/>
          <w:szCs w:val="24"/>
          <w:cs/>
          <w:lang w:bidi="hi-IN"/>
        </w:rPr>
        <w:t xml:space="preserve"> </w:t>
      </w:r>
    </w:p>
    <w:p w:rsidR="00295115" w:rsidRPr="00733F24" w:rsidRDefault="00295115" w:rsidP="00E316F0">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E316F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lastRenderedPageBreak/>
        <w:t>﴿</w:t>
      </w:r>
      <w:r w:rsidRPr="00733F24">
        <w:rPr>
          <w:rFonts w:ascii="KFGQPC Uthmanic Script HAFS" w:cs="KFGQPC Uthmanic Script HAFS" w:hint="cs"/>
          <w:color w:val="008000"/>
          <w:sz w:val="24"/>
          <w:szCs w:val="24"/>
          <w:rtl/>
        </w:rPr>
        <w:t>قُلۡ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أُمِرۡتُ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أَعۡبُدَ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مُخۡلِصٗا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ٱلدِّينَ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وَأُمِرۡتُ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أَكُونَ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أَوَّلَ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ٱلۡمُسۡلِمِينَ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١٢</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أَخَافُ</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عَصَيۡتُ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رَبِّي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عَذَابَ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يَوۡمٍ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عَظِيمٖ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١٣</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أَعۡبُدُ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مُخۡلِصٗا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دِينِي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١٤</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الزمر</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١١،</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١٤</w:t>
      </w:r>
      <w:r w:rsidRPr="00733F24">
        <w:rPr>
          <w:rFonts w:ascii="KFGQPC Uthman Taha Naskh" w:cs="KFGQPC Uthman Taha Naskh"/>
          <w:color w:val="008000"/>
          <w:sz w:val="24"/>
          <w:szCs w:val="24"/>
          <w:rtl/>
        </w:rPr>
        <w:t xml:space="preserve">]  </w:t>
      </w:r>
    </w:p>
    <w:p w:rsidR="00E316F0" w:rsidRPr="00733F24" w:rsidRDefault="00963A53"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নির্দেশ</w:t>
      </w:r>
      <w:r w:rsidR="005E4980" w:rsidRPr="00733F24">
        <w:rPr>
          <w:rFonts w:ascii="Kalpurush" w:hAnsi="Kalpurush" w:cs="Kalpurush"/>
          <w:sz w:val="24"/>
          <w:szCs w:val="24"/>
          <w:cs/>
          <w:lang w:bidi="bn-BD"/>
        </w:rPr>
        <w:t xml:space="preserve"> দেওয়া </w:t>
      </w:r>
      <w:r w:rsidR="00295115" w:rsidRPr="00733F24">
        <w:rPr>
          <w:rFonts w:ascii="Kalpurush" w:hAnsi="Kalpurush" w:cs="Kalpurush" w:hint="cs"/>
          <w:sz w:val="24"/>
          <w:szCs w:val="24"/>
          <w:cs/>
          <w:lang w:bidi="bn-BD"/>
        </w:rPr>
        <w:t>হয়েছে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E316F0"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আনুগত্যকে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একনিষ্ঠ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নির্দেশ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দেওয়া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প্রথম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মুসলিম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অবাধ্য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মহা</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দিবসের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আজাবের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আশঙ্কা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আনুগত্য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একনিষ্ঠ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আয</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যুমার</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১১</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১৪]</w:t>
      </w:r>
      <w:r w:rsidR="00234BC4" w:rsidRPr="00733F24">
        <w:rPr>
          <w:rFonts w:ascii="Kalpurush" w:hAnsi="Kalpurush" w:cs="Kalpurush" w:hint="cs"/>
          <w:sz w:val="24"/>
          <w:szCs w:val="24"/>
          <w:cs/>
          <w:lang w:bidi="bn-BD"/>
        </w:rPr>
        <w:t xml:space="preserve"> </w:t>
      </w:r>
    </w:p>
    <w:p w:rsidR="00295115" w:rsidRPr="00733F24" w:rsidRDefault="00295115" w:rsidP="003A7870">
      <w:pPr>
        <w:bidi w:val="0"/>
        <w:jc w:val="both"/>
        <w:rPr>
          <w:rFonts w:ascii="Kalpurush" w:hAnsi="Kalpurush" w:cs="Kalpurush"/>
          <w:sz w:val="24"/>
          <w:szCs w:val="24"/>
          <w:lang w:bidi="bn-BD"/>
        </w:rPr>
      </w:pPr>
      <w:r w:rsidRPr="00733F24">
        <w:rPr>
          <w:rFonts w:ascii="Kalpurush" w:hAnsi="Kalpurush" w:cs="Kalpurush" w:hint="cs"/>
          <w:sz w:val="24"/>
          <w:szCs w:val="24"/>
          <w:cs/>
          <w:lang w:bidi="bn-BD"/>
        </w:rPr>
        <w:t>ফির</w:t>
      </w:r>
      <w:r w:rsidR="00E316F0"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আউনের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ব্যক্তির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কথা</w:t>
      </w:r>
      <w:r w:rsidRPr="00733F24">
        <w:rPr>
          <w:rFonts w:ascii="Kalpurush" w:hAnsi="Kalpurush" w:cs="Kalpurush"/>
          <w:sz w:val="24"/>
          <w:szCs w:val="24"/>
          <w:cs/>
          <w:lang w:bidi="bn-BD"/>
        </w:rPr>
        <w:t xml:space="preserve"> </w:t>
      </w:r>
      <w:r w:rsidR="003A7870">
        <w:rPr>
          <w:rFonts w:ascii="Kalpurush" w:hAnsi="Kalpurush" w:cs="Kalpurush" w:hint="cs"/>
          <w:sz w:val="24"/>
          <w:szCs w:val="24"/>
          <w:cs/>
          <w:lang w:bidi="bn-BD"/>
        </w:rPr>
        <w:t>উদ্ধৃত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234BC4" w:rsidRPr="00733F24">
        <w:rPr>
          <w:rFonts w:ascii="Kalpurush" w:hAnsi="Kalpurush" w:cs="Kalpurush" w:hint="cs"/>
          <w:sz w:val="24"/>
          <w:szCs w:val="24"/>
          <w:cs/>
          <w:lang w:bidi="bn-BD"/>
        </w:rPr>
        <w:t>আল্লাহ</w:t>
      </w:r>
      <w:r w:rsidR="007B05A4" w:rsidRPr="00733F24">
        <w:rPr>
          <w:rFonts w:ascii="Kalpurush" w:hAnsi="Kalpurush" w:cs="Kalpurush" w:hint="cs"/>
          <w:sz w:val="24"/>
          <w:szCs w:val="24"/>
          <w:cs/>
          <w:lang w:bidi="bn-BD"/>
        </w:rPr>
        <w:t xml:space="preserve"> বলেন</w:t>
      </w:r>
      <w:r w:rsidR="007B05A4" w:rsidRPr="00733F24">
        <w:rPr>
          <w:rFonts w:ascii="Kalpurush" w:hAnsi="Kalpurush" w:cs="Kalpurush" w:hint="cs"/>
          <w:sz w:val="24"/>
          <w:szCs w:val="24"/>
          <w:lang w:bidi="bn-BD"/>
        </w:rPr>
        <w:t>,</w:t>
      </w:r>
    </w:p>
    <w:p w:rsidR="00877E0C" w:rsidRPr="00733F24" w:rsidRDefault="00877E0C" w:rsidP="00E316F0">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وَيَٰقَوۡمِ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أَدۡعُوكُمۡ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ٱلنَّجَوٰةِ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وَتَدۡعُونَنِيٓ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ٱلنَّارِ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٤١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تَدۡعُونَنِي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لِأَكۡفُرَ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وَأُشۡرِكَ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لَيۡسَ</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أَدۡعُوكُمۡ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ٱلۡعَزِيزِ</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ٱلۡغَفَّٰرِ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٤٢</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جَرَمَ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تَدۡعُونَنِيٓ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إِلَيۡهِ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لَيۡسَ</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دَعۡوَةٞ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ٱلدُّنۡيَا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ٱلۡأٓخِرَةِ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مَرَدَّنَآ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ٱلۡمُسۡرِفِينَ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أَصۡحَٰبُ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ٱلنَّارِ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٤٣</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غافر</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٤١،</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٤٣</w:t>
      </w:r>
      <w:r w:rsidRPr="00733F24">
        <w:rPr>
          <w:rFonts w:ascii="KFGQPC Uthman Taha Naskh" w:cs="KFGQPC Uthman Taha Naskh"/>
          <w:color w:val="008000"/>
          <w:sz w:val="24"/>
          <w:szCs w:val="24"/>
          <w:rtl/>
        </w:rPr>
        <w:t xml:space="preserve">]  </w:t>
      </w:r>
    </w:p>
    <w:p w:rsidR="00295115" w:rsidRPr="00733F24" w:rsidRDefault="00963A53"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E316F0"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ওম</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হল</w:t>
      </w:r>
      <w:r w:rsidR="00E316F0"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মুক্তির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আগুনের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295115" w:rsidRPr="00733F24">
        <w:rPr>
          <w:rFonts w:ascii="Kalpurush" w:hAnsi="Kalpurush" w:cs="Kalpurush"/>
          <w:sz w:val="24"/>
          <w:szCs w:val="24"/>
          <w:cs/>
          <w:lang w:bidi="bn-BD"/>
        </w:rPr>
        <w:t xml:space="preserve"> </w:t>
      </w:r>
      <w:r w:rsidR="00E316F0" w:rsidRPr="00733F24">
        <w:rPr>
          <w:rFonts w:ascii="Kalpurush" w:hAnsi="Kalpurush" w:cs="Kalpurush" w:hint="cs"/>
          <w:sz w:val="24"/>
          <w:szCs w:val="24"/>
          <w:cs/>
          <w:lang w:bidi="bn-BD"/>
        </w:rPr>
        <w:t>কুফ</w:t>
      </w:r>
      <w:r w:rsidR="00FC49BD" w:rsidRPr="00733F24">
        <w:rPr>
          <w:rFonts w:ascii="Kalpurush" w:hAnsi="Kalpurush" w:cs="Kalpurush" w:hint="cs"/>
          <w:sz w:val="24"/>
          <w:szCs w:val="24"/>
          <w:cs/>
          <w:lang w:bidi="bn-BD"/>
        </w:rPr>
        <w:t>ু</w:t>
      </w:r>
      <w:r w:rsidR="00E316F0"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জ্ঞান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মহা</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পরাক্রমশালী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ক্ষমাশীলের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ব্যাপারে</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সন্দেহ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আখিরাতে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ডাকের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যোগ্য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lastRenderedPageBreak/>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প্রত্যাবর্তন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সীমালংঘনকারীরা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আগুনের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গাফির, আয়াত: ৪১</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৪৩]</w:t>
      </w:r>
      <w:r w:rsidR="00295115" w:rsidRPr="00733F24">
        <w:rPr>
          <w:rFonts w:ascii="Kalpurush" w:hAnsi="Kalpurush" w:cs="Kalpurush"/>
          <w:sz w:val="24"/>
          <w:szCs w:val="24"/>
          <w:cs/>
          <w:lang w:bidi="bn-BD"/>
        </w:rPr>
        <w:t xml:space="preserve"> </w:t>
      </w:r>
    </w:p>
    <w:p w:rsidR="00295115" w:rsidRPr="00733F24" w:rsidRDefault="00295115" w:rsidP="00522E14">
      <w:pPr>
        <w:bidi w:val="0"/>
        <w:jc w:val="both"/>
        <w:rPr>
          <w:rFonts w:ascii="Kalpurush" w:hAnsi="Kalpurush" w:cs="Kalpurush"/>
          <w:sz w:val="24"/>
          <w:szCs w:val="24"/>
          <w:lang w:bidi="bn-BD"/>
        </w:rPr>
      </w:pPr>
      <w:r w:rsidRPr="00733F24">
        <w:rPr>
          <w:rFonts w:ascii="Kalpurush" w:hAnsi="Kalpurush" w:cs="Kalpurush" w:hint="cs"/>
          <w:sz w:val="24"/>
          <w:szCs w:val="24"/>
          <w:cs/>
          <w:lang w:bidi="bn-BD"/>
        </w:rPr>
        <w:t>এরূপ</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প্রদান</w:t>
      </w:r>
      <w:r w:rsidR="00FC4D61" w:rsidRPr="00733F24">
        <w:rPr>
          <w:rFonts w:ascii="Kalpurush" w:hAnsi="Kalpurush" w:cs="Kalpurush" w:hint="cs"/>
          <w:sz w:val="24"/>
          <w:szCs w:val="24"/>
          <w:cs/>
          <w:lang w:bidi="bn-BD"/>
        </w:rPr>
        <w:t xml:space="preserve">কারী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00FC4D61" w:rsidRPr="00733F24">
        <w:rPr>
          <w:rFonts w:ascii="Kalpurush" w:hAnsi="Kalpurush" w:cs="Kalpurush" w:hint="cs"/>
          <w:sz w:val="24"/>
          <w:szCs w:val="24"/>
          <w:cs/>
          <w:lang w:bidi="bn-BD"/>
        </w:rPr>
        <w:t xml:space="preserve">অনেক </w:t>
      </w:r>
      <w:r w:rsidRPr="00733F24">
        <w:rPr>
          <w:rFonts w:ascii="Kalpurush" w:hAnsi="Kalpurush" w:cs="Kalpurush" w:hint="cs"/>
          <w:sz w:val="24"/>
          <w:szCs w:val="24"/>
          <w:cs/>
          <w:lang w:bidi="bn-BD"/>
        </w:rPr>
        <w:t>রয়েছে</w:t>
      </w:r>
      <w:r w:rsidRPr="00733F24">
        <w:rPr>
          <w:rFonts w:ascii="Kalpurush" w:hAnsi="Kalpurush" w:cs="Kalpurush"/>
          <w:sz w:val="24"/>
          <w:szCs w:val="24"/>
          <w:lang w:bidi="bn-BD"/>
        </w:rPr>
        <w:t xml:space="preserve">, </w:t>
      </w:r>
      <w:r w:rsidR="00FC4D61" w:rsidRPr="00733F24">
        <w:rPr>
          <w:rFonts w:ascii="Kalpurush" w:hAnsi="Kalpurush" w:cs="Kalpurush" w:hint="cs"/>
          <w:sz w:val="24"/>
          <w:szCs w:val="24"/>
          <w:cs/>
          <w:lang w:bidi="bn-BD"/>
        </w:rPr>
        <w:t xml:space="preserve">যা থেকে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সুপারিশকারী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অংশীদারদের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ত্যাগ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একমাত্র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সোপর্দ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এটাই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হচ্ছে</w:t>
      </w:r>
      <w:r w:rsidR="000B2F16" w:rsidRPr="00733F24">
        <w:rPr>
          <w:rFonts w:ascii="Kalpurush" w:hAnsi="Kalpurush" w:cs="Kalpurush"/>
          <w:sz w:val="24"/>
          <w:szCs w:val="24"/>
          <w:cs/>
          <w:lang w:bidi="bn-BD"/>
        </w:rPr>
        <w:t xml:space="preserve"> হিদায়াত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রাসূলদের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নাযিল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মোতাবেক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গায়রুল্লাহকে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কতিপয়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সোপর্দ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E316F0"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E316F0" w:rsidRPr="00733F24">
        <w:rPr>
          <w:rFonts w:ascii="Kalpurush" w:hAnsi="Kalpurush" w:cs="Kalpurush" w:hint="cs"/>
          <w:sz w:val="24"/>
          <w:szCs w:val="24"/>
          <w:cs/>
          <w:lang w:bidi="bn-BD"/>
        </w:rPr>
        <w:t>,</w:t>
      </w:r>
      <w:r w:rsidR="008A6EC4" w:rsidRPr="00733F24">
        <w:rPr>
          <w:rFonts w:ascii="Kalpurush" w:hAnsi="Kalpurush" w:cs="Kalpurush"/>
          <w:sz w:val="24"/>
          <w:szCs w:val="24"/>
          <w:cs/>
          <w:lang w:bidi="bn-BD"/>
        </w:rPr>
        <w:t xml:space="preserve"> দো</w:t>
      </w:r>
      <w:r w:rsidR="008A6EC4" w:rsidRPr="00733F24">
        <w:rPr>
          <w:rFonts w:ascii="Kalpurush" w:hAnsi="Kalpurush" w:cs="Kalpurush"/>
          <w:sz w:val="24"/>
          <w:szCs w:val="24"/>
          <w:lang w:bidi="bn-BD"/>
        </w:rPr>
        <w:t>‘</w:t>
      </w:r>
      <w:r w:rsidR="008A6EC4" w:rsidRPr="00733F24">
        <w:rPr>
          <w:rFonts w:ascii="Kalpurush" w:hAnsi="Kalpurush" w:cs="Kalpurush"/>
          <w:sz w:val="24"/>
          <w:szCs w:val="24"/>
          <w:cs/>
          <w:lang w:bidi="bn-BD"/>
        </w:rPr>
        <w:t>আ</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ভয়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জবেহ</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মান্নত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অন্যান্য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E316F0"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lang w:bidi="bn-BD"/>
        </w:rPr>
        <w:t>,</w:t>
      </w:r>
      <w:r w:rsidR="00710D4D" w:rsidRPr="00733F24">
        <w:rPr>
          <w:rFonts w:ascii="Kalpurush" w:hAnsi="Kalpurush" w:cs="Kalpurush"/>
          <w:sz w:val="24"/>
          <w:szCs w:val="24"/>
          <w:cs/>
          <w:lang w:bidi="bn-BD"/>
        </w:rPr>
        <w:t xml:space="preserve"> কালেমা</w:t>
      </w:r>
      <w:r w:rsidR="00234BC4" w:rsidRPr="00733F24">
        <w:rPr>
          <w:rFonts w:ascii="Kalpurush" w:hAnsi="Kalpurush" w:cs="Kalpurush" w:hint="cs"/>
          <w:sz w:val="24"/>
          <w:szCs w:val="24"/>
          <w:cs/>
          <w:lang w:bidi="bn-BD"/>
        </w:rPr>
        <w:t>র</w:t>
      </w:r>
      <w:r w:rsidR="00234BC4"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00234BC4" w:rsidRPr="00733F24">
        <w:rPr>
          <w:rFonts w:ascii="Kalpurush" w:hAnsi="Kalpurush" w:cs="Kalpurush" w:hint="cs"/>
          <w:sz w:val="24"/>
          <w:szCs w:val="24"/>
          <w:cs/>
          <w:lang w:bidi="bn-BD"/>
        </w:rPr>
        <w:t xml:space="preserve">জাতীয় </w:t>
      </w:r>
      <w:r w:rsidRPr="00733F24">
        <w:rPr>
          <w:rFonts w:ascii="Kalpurush" w:hAnsi="Kalpurush" w:cs="Kalpurush" w:hint="cs"/>
          <w:sz w:val="24"/>
          <w:szCs w:val="24"/>
          <w:cs/>
          <w:lang w:bidi="bn-BD"/>
        </w:rPr>
        <w:t>উচ্চারণ</w:t>
      </w:r>
      <w:r w:rsidR="00234BC4" w:rsidRPr="00733F24">
        <w:rPr>
          <w:rFonts w:ascii="Kalpurush" w:hAnsi="Kalpurush" w:cs="Kalpurush" w:hint="cs"/>
          <w:sz w:val="24"/>
          <w:szCs w:val="24"/>
          <w:cs/>
          <w:lang w:bidi="bn-BD"/>
        </w:rPr>
        <w:t xml:space="preserve"> </w:t>
      </w:r>
      <w:r w:rsidR="00522E14" w:rsidRPr="00733F24">
        <w:rPr>
          <w:rFonts w:ascii="Kalpurush" w:hAnsi="Kalpurush" w:cs="Kalpurush" w:hint="cs"/>
          <w:sz w:val="24"/>
          <w:szCs w:val="24"/>
          <w:cs/>
          <w:lang w:bidi="bn-BD"/>
        </w:rPr>
        <w:t xml:space="preserve">তাদেরকে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পরিবারভুক্ত</w:t>
      </w:r>
      <w:r w:rsidRPr="00733F24">
        <w:rPr>
          <w:rFonts w:ascii="Kalpurush" w:hAnsi="Kalpurush" w:cs="Kalpurush"/>
          <w:sz w:val="24"/>
          <w:szCs w:val="24"/>
          <w:cs/>
          <w:lang w:bidi="bn-BD"/>
        </w:rPr>
        <w:t xml:space="preserve"> </w:t>
      </w:r>
      <w:r w:rsidR="00E316F0" w:rsidRPr="00733F24">
        <w:rPr>
          <w:rFonts w:ascii="Kalpurush" w:hAnsi="Kalpurush" w:cs="Kalpurush" w:hint="cs"/>
          <w:sz w:val="24"/>
          <w:szCs w:val="24"/>
          <w:cs/>
          <w:lang w:bidi="bn-BD"/>
        </w:rPr>
        <w:t>করবে না</w:t>
      </w:r>
      <w:r w:rsidR="00522E14" w:rsidRPr="00733F24">
        <w:rPr>
          <w:rFonts w:ascii="Kalpurush" w:hAnsi="Kalpurush" w:cs="Kalpurush" w:hint="cs"/>
          <w:sz w:val="24"/>
          <w:szCs w:val="24"/>
          <w:cs/>
          <w:lang w:bidi="bn-BD"/>
        </w:rPr>
        <w:t xml:space="preserve"> এবং </w:t>
      </w:r>
      <w:r w:rsidRPr="00733F24">
        <w:rPr>
          <w:rFonts w:ascii="Kalpurush" w:hAnsi="Kalpurush" w:cs="Kalpurush" w:hint="cs"/>
          <w:sz w:val="24"/>
          <w:szCs w:val="24"/>
          <w:cs/>
          <w:lang w:bidi="bn-BD"/>
        </w:rPr>
        <w:t>কিয়ামতের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00522E14"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মুক্তি</w:t>
      </w:r>
      <w:r w:rsidR="00522E14" w:rsidRPr="00733F24">
        <w:rPr>
          <w:rFonts w:ascii="Kalpurush" w:hAnsi="Kalpurush" w:cs="Kalpurush" w:hint="cs"/>
          <w:sz w:val="24"/>
          <w:szCs w:val="24"/>
          <w:cs/>
          <w:lang w:bidi="bn-BD"/>
        </w:rPr>
        <w:t xml:space="preserve"> পাবে </w:t>
      </w:r>
      <w:r w:rsidRPr="00733F24">
        <w:rPr>
          <w:rFonts w:ascii="Kalpurush" w:hAnsi="Kalpurush" w:cs="Kalpurush" w:hint="cs"/>
          <w:sz w:val="24"/>
          <w:szCs w:val="24"/>
          <w:cs/>
          <w:lang w:bidi="bn-BD"/>
        </w:rPr>
        <w:t>না।</w:t>
      </w:r>
      <w:r w:rsidR="00187653" w:rsidRPr="00733F24">
        <w:rPr>
          <w:rStyle w:val="FootnoteReference"/>
          <w:rFonts w:ascii="Kalpurush" w:hAnsi="Kalpurush" w:cs="Kalpurush"/>
          <w:sz w:val="24"/>
          <w:szCs w:val="24"/>
          <w:cs/>
          <w:lang w:bidi="bn-BD"/>
        </w:rPr>
        <w:footnoteReference w:id="34"/>
      </w:r>
    </w:p>
    <w:p w:rsidR="00295115" w:rsidRPr="00733F24" w:rsidRDefault="00295115" w:rsidP="00E316F0">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অতএব</w:t>
      </w:r>
      <w:r w:rsidR="00E316F0"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অর্থহীন</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নাম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বাস্তবতাহীন</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কথা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অথবা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বাক্য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সুনির্দিষ্ট</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বিষয়বস্তু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ধারণা।</w:t>
      </w:r>
      <w:r w:rsidRPr="00733F24">
        <w:rPr>
          <w:rFonts w:ascii="Kalpurush" w:hAnsi="Kalpurush" w:cs="Kalpurush"/>
          <w:sz w:val="24"/>
          <w:szCs w:val="24"/>
          <w:cs/>
          <w:lang w:bidi="bn-BD"/>
        </w:rPr>
        <w:t xml:space="preserve"> </w:t>
      </w:r>
      <w:r w:rsidR="00A213FB" w:rsidRPr="00733F24">
        <w:rPr>
          <w:rFonts w:ascii="Kalpurush" w:hAnsi="Kalpurush" w:cs="Kalpurush" w:hint="cs"/>
          <w:sz w:val="24"/>
          <w:szCs w:val="24"/>
          <w:cs/>
          <w:lang w:bidi="bn-BD"/>
        </w:rPr>
        <w:t xml:space="preserve">তাদের </w:t>
      </w:r>
      <w:r w:rsidRPr="00733F24">
        <w:rPr>
          <w:rFonts w:ascii="Kalpurush" w:hAnsi="Kalpurush" w:cs="Kalpurush" w:hint="cs"/>
          <w:sz w:val="24"/>
          <w:szCs w:val="24"/>
          <w:cs/>
          <w:lang w:bidi="bn-BD"/>
        </w:rPr>
        <w:t>ধারণা</w:t>
      </w:r>
      <w:r w:rsidR="00A213FB" w:rsidRPr="00733F24">
        <w:rPr>
          <w:rFonts w:ascii="Kalpurush" w:hAnsi="Kalpurush" w:cs="Kalpurush"/>
          <w:sz w:val="24"/>
          <w:szCs w:val="24"/>
          <w:lang w:bidi="bn-BD"/>
        </w:rPr>
        <w:t>,</w:t>
      </w:r>
      <w:r w:rsidR="00710D4D" w:rsidRPr="00733F24">
        <w:rPr>
          <w:rFonts w:ascii="Kalpurush" w:hAnsi="Kalpurush" w:cs="Kalpurush" w:hint="cs"/>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উদ্দেশ্য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অন্তরে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বিশ্বাস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অথবা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যথেষ্ট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বাস্তবায়ন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ধারণা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সঠিক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কখনো</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ধারক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বিরাট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বাক্য</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বাক্যের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বড়।</w:t>
      </w:r>
    </w:p>
    <w:p w:rsidR="00295115" w:rsidRPr="00733F24" w:rsidRDefault="00295115" w:rsidP="00E316F0">
      <w:pPr>
        <w:bidi w:val="0"/>
        <w:jc w:val="both"/>
        <w:rPr>
          <w:rFonts w:ascii="Kalpurush" w:hAnsi="Kalpurush" w:cs="Kalpurush"/>
          <w:sz w:val="24"/>
          <w:szCs w:val="24"/>
          <w:lang w:bidi="bn-BD"/>
        </w:rPr>
      </w:pPr>
      <w:r w:rsidRPr="00733F24">
        <w:rPr>
          <w:rFonts w:ascii="Kalpurush" w:hAnsi="Kalpurush" w:cs="Kalpurush" w:hint="cs"/>
          <w:sz w:val="24"/>
          <w:szCs w:val="24"/>
          <w:cs/>
          <w:lang w:bidi="bn-BD"/>
        </w:rPr>
        <w:lastRenderedPageBreak/>
        <w:t>পূর্বের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আলোচনা</w:t>
      </w:r>
      <w:r w:rsidR="00CE0EC5" w:rsidRPr="00733F24">
        <w:rPr>
          <w:rFonts w:ascii="Kalpurush" w:hAnsi="Kalpurush" w:cs="Kalpurush" w:hint="cs"/>
          <w:sz w:val="24"/>
          <w:szCs w:val="24"/>
          <w:cs/>
          <w:lang w:bidi="bn-BD"/>
        </w:rPr>
        <w:t xml:space="preserve">র </w:t>
      </w:r>
      <w:r w:rsidRPr="00733F24">
        <w:rPr>
          <w:rFonts w:ascii="Kalpurush" w:hAnsi="Kalpurush" w:cs="Kalpurush" w:hint="cs"/>
          <w:sz w:val="24"/>
          <w:szCs w:val="24"/>
          <w:cs/>
          <w:lang w:bidi="bn-BD"/>
        </w:rPr>
        <w:t>সারাংশ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003A7870">
        <w:rPr>
          <w:rFonts w:ascii="Kalpurush" w:hAnsi="Kalpurush" w:cs="Kalpurush" w:hint="cs"/>
          <w:sz w:val="24"/>
          <w:szCs w:val="24"/>
          <w:cs/>
          <w:lang w:bidi="bn-BD"/>
        </w:rPr>
        <w:t>কিছু</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E316F0"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হওয়া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আনুগত্য</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আশা</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প্রত্যাশা</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মনোযোগ</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তাওয়াক্কুল</w:t>
      </w:r>
      <w:r w:rsidRPr="00733F24">
        <w:rPr>
          <w:rFonts w:ascii="Kalpurush" w:hAnsi="Kalpurush" w:cs="Kalpurush"/>
          <w:sz w:val="24"/>
          <w:szCs w:val="24"/>
          <w:lang w:bidi="bn-BD"/>
        </w:rPr>
        <w:t>,</w:t>
      </w:r>
      <w:r w:rsidR="008A6EC4" w:rsidRPr="00733F24">
        <w:rPr>
          <w:rFonts w:ascii="Kalpurush" w:hAnsi="Kalpurush" w:cs="Kalpurush"/>
          <w:sz w:val="24"/>
          <w:szCs w:val="24"/>
          <w:cs/>
          <w:lang w:bidi="bn-BD"/>
        </w:rPr>
        <w:t xml:space="preserve"> দো</w:t>
      </w:r>
      <w:r w:rsidR="008A6EC4" w:rsidRPr="00733F24">
        <w:rPr>
          <w:rFonts w:ascii="Kalpurush" w:hAnsi="Kalpurush" w:cs="Kalpurush"/>
          <w:sz w:val="24"/>
          <w:szCs w:val="24"/>
          <w:lang w:bidi="bn-BD"/>
        </w:rPr>
        <w:t>‘</w:t>
      </w:r>
      <w:r w:rsidR="008A6EC4" w:rsidRPr="00733F24">
        <w:rPr>
          <w:rFonts w:ascii="Kalpurush" w:hAnsi="Kalpurush" w:cs="Kalpurush"/>
          <w:sz w:val="24"/>
          <w:szCs w:val="24"/>
          <w:cs/>
          <w:lang w:bidi="bn-BD"/>
        </w:rPr>
        <w:t>আ</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প্রার্থনাসহ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মনোনিবেশ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ধারক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প্রার্থনা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ফরিয়াদ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তাওয়াক্কুল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003A7870">
        <w:rPr>
          <w:rFonts w:ascii="Kalpurush" w:hAnsi="Kalpurush" w:cs="Kalpurush" w:hint="cs"/>
          <w:sz w:val="24"/>
          <w:szCs w:val="24"/>
          <w:cs/>
          <w:lang w:bidi="bn-BD"/>
        </w:rPr>
        <w:t>কারো কাছে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জবেহ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0098259D" w:rsidRPr="00733F24">
        <w:rPr>
          <w:rFonts w:ascii="Kalpurush" w:hAnsi="Kalpurush" w:cs="Kalpurush"/>
          <w:sz w:val="24"/>
          <w:szCs w:val="24"/>
          <w:cs/>
          <w:lang w:bidi="bn-BD"/>
        </w:rPr>
        <w:t xml:space="preserve"> এবং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কাউকে</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প্রকার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উৎসর্গ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98259D"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সবাইকে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অস্বীকার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একমাত্র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প্রত্যর্পণ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p>
    <w:p w:rsidR="00295115" w:rsidRPr="00733F24" w:rsidRDefault="00295115" w:rsidP="001F1EB2">
      <w:pPr>
        <w:bidi w:val="0"/>
        <w:jc w:val="both"/>
        <w:rPr>
          <w:rFonts w:ascii="Kalpurush" w:hAnsi="Kalpurush" w:cs="Kalpurush"/>
          <w:sz w:val="24"/>
          <w:szCs w:val="24"/>
          <w:lang w:bidi="bn-BD"/>
        </w:rPr>
      </w:pPr>
      <w:r w:rsidRPr="00733F24">
        <w:rPr>
          <w:rFonts w:ascii="Kalpurush" w:hAnsi="Kalpurush" w:cs="Kalpurush" w:hint="cs"/>
          <w:sz w:val="24"/>
          <w:szCs w:val="24"/>
          <w:cs/>
          <w:lang w:bidi="bn-BD"/>
        </w:rPr>
        <w:t>লক্ষ্য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দ্ব্যর্থহীন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তবে</w:t>
      </w:r>
      <w:r w:rsidR="00C4790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তাআলার</w:t>
      </w:r>
      <w:r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তাওফী</w:t>
      </w:r>
      <w:r w:rsidR="00C4790F" w:rsidRPr="00733F24">
        <w:rPr>
          <w:rFonts w:ascii="Kalpurush" w:hAnsi="Kalpurush" w:cs="Kalpurush" w:hint="cs"/>
          <w:sz w:val="24"/>
          <w:szCs w:val="24"/>
          <w:cs/>
          <w:lang w:bidi="bn-BD"/>
        </w:rPr>
        <w:t>ক</w:t>
      </w:r>
      <w:r w:rsidR="00C4790F" w:rsidRPr="00733F24">
        <w:rPr>
          <w:rFonts w:ascii="Kalpurush" w:hAnsi="Kalpurush" w:cs="Kalpurush"/>
          <w:sz w:val="24"/>
          <w:szCs w:val="24"/>
          <w:cs/>
          <w:lang w:bidi="bn-BD"/>
        </w:rPr>
        <w:t xml:space="preserve"> </w:t>
      </w:r>
      <w:r w:rsidR="001F1EB2" w:rsidRPr="00733F24">
        <w:rPr>
          <w:rFonts w:ascii="Kalpurush" w:hAnsi="Kalpurush" w:cs="Kalpurush" w:hint="cs"/>
          <w:sz w:val="24"/>
          <w:szCs w:val="24"/>
          <w:cs/>
          <w:lang w:bidi="bn-BD"/>
        </w:rPr>
        <w:t xml:space="preserve">ব্যতীত তা </w:t>
      </w:r>
      <w:r w:rsidR="00C4790F" w:rsidRPr="00733F24">
        <w:rPr>
          <w:rFonts w:ascii="Kalpurush" w:hAnsi="Kalpurush" w:cs="Kalpurush" w:hint="cs"/>
          <w:sz w:val="24"/>
          <w:szCs w:val="24"/>
          <w:cs/>
          <w:lang w:bidi="bn-BD"/>
        </w:rPr>
        <w:t>অর্জন</w:t>
      </w:r>
      <w:r w:rsidR="001F1EB2" w:rsidRPr="00733F24">
        <w:rPr>
          <w:rFonts w:ascii="Kalpurush" w:hAnsi="Kalpurush" w:cs="Kalpurush" w:hint="cs"/>
          <w:sz w:val="24"/>
          <w:szCs w:val="24"/>
          <w:cs/>
          <w:lang w:bidi="bn-BD"/>
        </w:rPr>
        <w:t xml:space="preserve"> করা সম্ভব নয়। একমাত্র</w:t>
      </w:r>
      <w:r w:rsidR="00C4790F" w:rsidRPr="00733F24">
        <w:rPr>
          <w:rFonts w:ascii="Kalpurush" w:hAnsi="Kalpurush" w:cs="Kalpurush" w:hint="cs"/>
          <w:sz w:val="24"/>
          <w:szCs w:val="24"/>
          <w:cs/>
          <w:lang w:bidi="bn-BD"/>
        </w:rPr>
        <w:t xml:space="preserve"> তিনি</w:t>
      </w:r>
      <w:r w:rsidR="001F1EB2" w:rsidRPr="00733F24">
        <w:rPr>
          <w:rFonts w:ascii="Kalpurush" w:hAnsi="Kalpurush" w:cs="Kalpurush" w:hint="cs"/>
          <w:sz w:val="24"/>
          <w:szCs w:val="24"/>
          <w:cs/>
          <w:lang w:bidi="bn-BD"/>
        </w:rPr>
        <w:t>ই</w:t>
      </w:r>
      <w:r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তাওফী</w:t>
      </w:r>
      <w:r w:rsidR="001F1EB2" w:rsidRPr="00733F24">
        <w:rPr>
          <w:rFonts w:ascii="Kalpurush" w:hAnsi="Kalpurush" w:cs="Kalpurush" w:hint="cs"/>
          <w:sz w:val="24"/>
          <w:szCs w:val="24"/>
          <w:cs/>
          <w:lang w:bidi="bn-BD"/>
        </w:rPr>
        <w:t>ক</w:t>
      </w:r>
      <w:r w:rsidR="0098259D" w:rsidRPr="00733F24">
        <w:rPr>
          <w:rFonts w:ascii="Kalpurush" w:hAnsi="Kalpurush" w:cs="Kalpurush" w:hint="cs"/>
          <w:sz w:val="24"/>
          <w:szCs w:val="24"/>
          <w:cs/>
          <w:lang w:bidi="bn-BD"/>
        </w:rPr>
        <w:t xml:space="preserve"> </w:t>
      </w:r>
      <w:r w:rsidR="001F1EB2" w:rsidRPr="00733F24">
        <w:rPr>
          <w:rFonts w:ascii="Kalpurush" w:hAnsi="Kalpurush" w:cs="Kalpurush" w:hint="cs"/>
          <w:sz w:val="24"/>
          <w:szCs w:val="24"/>
          <w:cs/>
          <w:lang w:bidi="bn-BD"/>
        </w:rPr>
        <w:t>দাতা।</w:t>
      </w:r>
    </w:p>
    <w:p w:rsidR="00295115" w:rsidRPr="00733F24" w:rsidRDefault="00295115" w:rsidP="00295115">
      <w:pPr>
        <w:bidi w:val="0"/>
        <w:jc w:val="both"/>
        <w:rPr>
          <w:rFonts w:ascii="Kalpurush" w:hAnsi="Kalpurush" w:cs="Kalpurush"/>
          <w:sz w:val="24"/>
          <w:szCs w:val="24"/>
          <w:rtl/>
          <w:cs/>
          <w:lang w:bidi="bn-BD"/>
        </w:rPr>
      </w:pPr>
    </w:p>
    <w:p w:rsidR="0079334F" w:rsidRPr="00733F24" w:rsidRDefault="0079334F">
      <w:pPr>
        <w:bidi w:val="0"/>
        <w:rPr>
          <w:rFonts w:ascii="Kalpurush" w:hAnsi="Kalpurush" w:cs="Kalpurush"/>
          <w:color w:val="FF0000"/>
          <w:sz w:val="24"/>
          <w:szCs w:val="24"/>
          <w:cs/>
          <w:lang w:bidi="bn-BD"/>
        </w:rPr>
      </w:pPr>
      <w:r w:rsidRPr="00733F24">
        <w:rPr>
          <w:rFonts w:ascii="Kalpurush" w:hAnsi="Kalpurush" w:cs="Kalpurush"/>
          <w:color w:val="FF0000"/>
          <w:sz w:val="24"/>
          <w:szCs w:val="24"/>
          <w:cs/>
          <w:lang w:bidi="bn-BD"/>
        </w:rPr>
        <w:br w:type="page"/>
      </w:r>
    </w:p>
    <w:p w:rsidR="00295115" w:rsidRPr="00733F24" w:rsidRDefault="00295115" w:rsidP="001F1EB2">
      <w:pPr>
        <w:bidi w:val="0"/>
        <w:jc w:val="center"/>
        <w:rPr>
          <w:rFonts w:ascii="Kalpurush" w:hAnsi="Kalpurush" w:cs="Kalpurush"/>
          <w:b/>
          <w:bCs/>
          <w:color w:val="C00000"/>
          <w:sz w:val="24"/>
          <w:szCs w:val="24"/>
          <w:lang w:bidi="bn-BD"/>
        </w:rPr>
      </w:pPr>
      <w:r w:rsidRPr="00733F24">
        <w:rPr>
          <w:rFonts w:ascii="Kalpurush" w:hAnsi="Kalpurush" w:cs="Kalpurush" w:hint="cs"/>
          <w:b/>
          <w:bCs/>
          <w:color w:val="C00000"/>
          <w:sz w:val="24"/>
          <w:szCs w:val="24"/>
          <w:cs/>
          <w:lang w:bidi="bn-BD"/>
        </w:rPr>
        <w:lastRenderedPageBreak/>
        <w:t>লা</w:t>
      </w:r>
      <w:r w:rsidRPr="00733F24">
        <w:rPr>
          <w:rFonts w:ascii="Kalpurush" w:hAnsi="Kalpurush" w:cs="Kalpurush"/>
          <w:b/>
          <w:bCs/>
          <w:color w:val="C00000"/>
          <w:sz w:val="24"/>
          <w:szCs w:val="24"/>
          <w:cs/>
          <w:lang w:bidi="bn-BD"/>
        </w:rPr>
        <w:t>-</w:t>
      </w:r>
      <w:r w:rsidRPr="00733F24">
        <w:rPr>
          <w:rFonts w:ascii="Kalpurush" w:hAnsi="Kalpurush" w:cs="Kalpurush" w:hint="cs"/>
          <w:b/>
          <w:bCs/>
          <w:color w:val="C00000"/>
          <w:sz w:val="24"/>
          <w:szCs w:val="24"/>
          <w:cs/>
          <w:lang w:bidi="bn-BD"/>
        </w:rPr>
        <w:t>ইলাহা</w:t>
      </w:r>
      <w:r w:rsidR="008A6EC4" w:rsidRPr="00733F24">
        <w:rPr>
          <w:rFonts w:ascii="Kalpurush" w:hAnsi="Kalpurush" w:cs="Kalpurush"/>
          <w:b/>
          <w:bCs/>
          <w:color w:val="C00000"/>
          <w:sz w:val="24"/>
          <w:szCs w:val="24"/>
          <w:cs/>
          <w:lang w:bidi="bn-BD"/>
        </w:rPr>
        <w:t xml:space="preserve"> ইল্লাল্লাহর</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সাক্ষী</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ভঙ্গকারী</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কারণসমূহ</w:t>
      </w:r>
    </w:p>
    <w:p w:rsidR="00295115" w:rsidRPr="00733F24" w:rsidRDefault="00295115" w:rsidP="007063D5">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জানলাম</w:t>
      </w:r>
      <w:r w:rsidR="007131BC"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007131BC" w:rsidRPr="00733F24">
        <w:rPr>
          <w:rFonts w:ascii="Kalpurush" w:hAnsi="Kalpurush" w:cs="Kalpurush" w:hint="cs"/>
          <w:sz w:val="24"/>
          <w:szCs w:val="24"/>
          <w:cs/>
          <w:lang w:bidi="bn-BD"/>
        </w:rPr>
        <w:t xml:space="preserve">যা বান্দার ভেতর অবশ্যই </w:t>
      </w:r>
      <w:r w:rsidR="00083357" w:rsidRPr="00733F24">
        <w:rPr>
          <w:rFonts w:ascii="Kalpurush" w:hAnsi="Kalpurush" w:cs="Kalpurush" w:hint="cs"/>
          <w:sz w:val="24"/>
          <w:szCs w:val="24"/>
          <w:cs/>
          <w:lang w:bidi="bn-BD"/>
        </w:rPr>
        <w:t xml:space="preserve">থাকা </w:t>
      </w:r>
      <w:r w:rsidR="007131BC" w:rsidRPr="00733F24">
        <w:rPr>
          <w:rFonts w:ascii="Kalpurush" w:hAnsi="Kalpurush" w:cs="Kalpurush" w:hint="cs"/>
          <w:sz w:val="24"/>
          <w:szCs w:val="24"/>
          <w:cs/>
          <w:lang w:bidi="bn-BD"/>
        </w:rPr>
        <w:t>জরুরি,</w:t>
      </w:r>
      <w:r w:rsidR="0008335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তবেই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w:t>
      </w:r>
      <w:r w:rsidRPr="00733F24">
        <w:rPr>
          <w:rFonts w:ascii="Kalpurush" w:hAnsi="Kalpurush" w:cs="Kalpurush"/>
          <w:sz w:val="24"/>
          <w:szCs w:val="24"/>
          <w:cs/>
          <w:lang w:bidi="bn-BD"/>
        </w:rPr>
        <w:t xml:space="preserve"> </w:t>
      </w:r>
      <w:r w:rsidR="00073F2B" w:rsidRPr="00733F24">
        <w:rPr>
          <w:rFonts w:ascii="Kalpurush" w:hAnsi="Kalpurush" w:cs="Kalpurush" w:hint="cs"/>
          <w:sz w:val="24"/>
          <w:szCs w:val="24"/>
          <w:cs/>
          <w:lang w:bidi="bn-BD"/>
        </w:rPr>
        <w:t>এ</w:t>
      </w:r>
      <w:r w:rsidR="00710D4D" w:rsidRPr="00733F24">
        <w:rPr>
          <w:rFonts w:ascii="Kalpurush" w:hAnsi="Kalpurush" w:cs="Kalpurush" w:hint="cs"/>
          <w:sz w:val="24"/>
          <w:szCs w:val="24"/>
          <w:cs/>
          <w:lang w:bidi="bn-BD"/>
        </w:rPr>
        <w:t xml:space="preserve"> কালেমা</w:t>
      </w:r>
      <w:r w:rsidR="00073F2B"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গ্রহণযোগ্য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00710D4D" w:rsidRPr="00733F24">
        <w:rPr>
          <w:rFonts w:ascii="Kalpurush" w:hAnsi="Kalpurush" w:cs="Kalpurush"/>
          <w:sz w:val="24"/>
          <w:szCs w:val="24"/>
          <w:cs/>
          <w:lang w:bidi="bn-BD"/>
        </w:rPr>
        <w:t xml:space="preserve"> কালেমা</w:t>
      </w:r>
      <w:r w:rsidR="006C4104" w:rsidRPr="00733F24">
        <w:rPr>
          <w:rFonts w:ascii="Kalpurush" w:hAnsi="Kalpurush" w:cs="Kalpurush" w:hint="cs"/>
          <w:sz w:val="24"/>
          <w:szCs w:val="24"/>
          <w:cs/>
          <w:lang w:bidi="bn-BD"/>
        </w:rPr>
        <w:t xml:space="preserve">র এসব অর্থ ও শর্ত খুব </w:t>
      </w:r>
      <w:r w:rsidRPr="00733F24">
        <w:rPr>
          <w:rFonts w:ascii="Kalpurush" w:hAnsi="Kalpurush" w:cs="Kalpurush" w:hint="cs"/>
          <w:sz w:val="24"/>
          <w:szCs w:val="24"/>
          <w:cs/>
          <w:lang w:bidi="bn-BD"/>
        </w:rPr>
        <w:t>গুরুত্বপূর্ণ</w:t>
      </w:r>
      <w:r w:rsidR="006C4104" w:rsidRPr="00733F24">
        <w:rPr>
          <w:rFonts w:ascii="Kalpurush" w:hAnsi="Kalpurush" w:cs="Kalpurush" w:hint="cs"/>
          <w:sz w:val="24"/>
          <w:szCs w:val="24"/>
          <w:cs/>
          <w:lang w:bidi="bn-BD"/>
        </w:rPr>
        <w:t>,</w:t>
      </w:r>
      <w:r w:rsidR="006C4104"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006C4104" w:rsidRPr="00733F24">
        <w:rPr>
          <w:rFonts w:ascii="Kalpurush" w:hAnsi="Kalpurush" w:cs="Kalpurush" w:hint="cs"/>
          <w:sz w:val="24"/>
          <w:szCs w:val="24"/>
          <w:cs/>
          <w:lang w:bidi="bn-BD"/>
        </w:rPr>
        <w:t xml:space="preserve">লালন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প্রত্যেক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মুসলিমের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জরুরি।</w:t>
      </w:r>
      <w:r w:rsidR="00710D4D" w:rsidRPr="00733F24">
        <w:rPr>
          <w:rFonts w:ascii="Kalpurush" w:hAnsi="Kalpurush" w:cs="Kalpurush"/>
          <w:sz w:val="24"/>
          <w:szCs w:val="24"/>
          <w:cs/>
          <w:lang w:bidi="bn-BD"/>
        </w:rPr>
        <w:t xml:space="preserve"> কালেমা</w:t>
      </w:r>
      <w:r w:rsidR="006C4104" w:rsidRPr="00733F24">
        <w:rPr>
          <w:rFonts w:ascii="Kalpurush" w:hAnsi="Kalpurush" w:cs="Kalpurush" w:hint="cs"/>
          <w:sz w:val="24"/>
          <w:szCs w:val="24"/>
          <w:cs/>
          <w:lang w:bidi="bn-BD"/>
        </w:rPr>
        <w:t xml:space="preserve"> প্রসঙ্গে </w:t>
      </w:r>
      <w:r w:rsidRPr="00733F24">
        <w:rPr>
          <w:rFonts w:ascii="Kalpurush" w:hAnsi="Kalpurush" w:cs="Kalpurush" w:hint="cs"/>
          <w:sz w:val="24"/>
          <w:szCs w:val="24"/>
          <w:cs/>
          <w:lang w:bidi="bn-BD"/>
        </w:rPr>
        <w:t>আরেকটি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বিষয়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গুরুত্বের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জরুরি</w:t>
      </w:r>
      <w:r w:rsidR="00A87B31" w:rsidRPr="00733F24">
        <w:rPr>
          <w:rFonts w:ascii="Kalpurush" w:hAnsi="Kalpurush" w:cs="Kalpurush"/>
          <w:sz w:val="24"/>
          <w:szCs w:val="24"/>
          <w:lang w:bidi="bn-BD"/>
        </w:rPr>
        <w:t>,</w:t>
      </w:r>
      <w:r w:rsidR="00A87B31" w:rsidRPr="00733F24">
        <w:rPr>
          <w:rFonts w:ascii="Kalpurush" w:hAnsi="Kalpurush" w:cs="Kalpurush" w:hint="cs"/>
          <w:sz w:val="24"/>
          <w:szCs w:val="24"/>
          <w:lang w:bidi="bn-BD"/>
        </w:rPr>
        <w:t xml:space="preserve"> </w:t>
      </w:r>
      <w:r w:rsidR="00A87B31" w:rsidRPr="00733F24">
        <w:rPr>
          <w:rFonts w:ascii="Kalpurush" w:hAnsi="Kalpurush" w:cs="Kalpurush" w:hint="cs"/>
          <w:sz w:val="24"/>
          <w:szCs w:val="24"/>
          <w:cs/>
          <w:lang w:bidi="bn-BD"/>
        </w:rPr>
        <w:t>যা</w:t>
      </w:r>
      <w:r w:rsidR="00710D4D" w:rsidRPr="00733F24">
        <w:rPr>
          <w:rFonts w:ascii="Kalpurush" w:hAnsi="Kalpurush" w:cs="Kalpurush" w:hint="cs"/>
          <w:sz w:val="24"/>
          <w:szCs w:val="24"/>
          <w:cs/>
          <w:lang w:bidi="bn-BD"/>
        </w:rPr>
        <w:t xml:space="preserve"> কালেমা</w:t>
      </w:r>
      <w:r w:rsidRPr="00733F24">
        <w:rPr>
          <w:rFonts w:ascii="Kalpurush" w:hAnsi="Kalpurush" w:cs="Kalpurush"/>
          <w:sz w:val="24"/>
          <w:szCs w:val="24"/>
          <w:cs/>
          <w:lang w:bidi="bn-BD"/>
        </w:rPr>
        <w:t xml:space="preserve"> </w:t>
      </w:r>
      <w:r w:rsidR="00783951" w:rsidRPr="00733F24">
        <w:rPr>
          <w:rFonts w:ascii="Kalpurush" w:hAnsi="Kalpurush" w:cs="Kalpurush" w:hint="cs"/>
          <w:sz w:val="24"/>
          <w:szCs w:val="24"/>
          <w:cs/>
          <w:lang w:bidi="bn-BD"/>
        </w:rPr>
        <w:t xml:space="preserve">পরিপন্থী </w:t>
      </w:r>
      <w:r w:rsidR="00A87B31" w:rsidRPr="00733F24">
        <w:rPr>
          <w:rFonts w:ascii="Kalpurush" w:hAnsi="Kalpurush" w:cs="Kalpurush" w:hint="cs"/>
          <w:sz w:val="24"/>
          <w:szCs w:val="24"/>
          <w:cs/>
          <w:lang w:bidi="bn-BD"/>
        </w:rPr>
        <w:t xml:space="preserve">বা ইসলাম ভঙ্গকারী </w:t>
      </w:r>
      <w:r w:rsidR="00783951" w:rsidRPr="00733F24">
        <w:rPr>
          <w:rFonts w:ascii="Kalpurush" w:hAnsi="Kalpurush" w:cs="Kalpurush" w:hint="cs"/>
          <w:sz w:val="24"/>
          <w:szCs w:val="24"/>
          <w:cs/>
          <w:lang w:bidi="bn-BD"/>
        </w:rPr>
        <w:t xml:space="preserve">বিষয় </w:t>
      </w:r>
      <w:r w:rsidR="00A87B31" w:rsidRPr="00733F24">
        <w:rPr>
          <w:rFonts w:ascii="Kalpurush" w:hAnsi="Kalpurush" w:cs="Kalpurush" w:hint="cs"/>
          <w:sz w:val="24"/>
          <w:szCs w:val="24"/>
          <w:cs/>
          <w:lang w:bidi="bn-BD"/>
        </w:rPr>
        <w:t xml:space="preserve">হিসেবে পরিচিত, </w:t>
      </w:r>
      <w:r w:rsidRPr="00733F24">
        <w:rPr>
          <w:rFonts w:ascii="Kalpurush" w:hAnsi="Kalpurush" w:cs="Kalpurush" w:hint="cs"/>
          <w:sz w:val="24"/>
          <w:szCs w:val="24"/>
          <w:cs/>
          <w:lang w:bidi="bn-BD"/>
        </w:rPr>
        <w:t>তাহলে</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সম্পর্কে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সচেতন</w:t>
      </w:r>
      <w:r w:rsidR="00C6743C"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00783951" w:rsidRPr="00733F24">
        <w:rPr>
          <w:rFonts w:ascii="Kalpurush" w:hAnsi="Kalpurush" w:cs="Kalpurush" w:hint="cs"/>
          <w:sz w:val="24"/>
          <w:szCs w:val="24"/>
          <w:cs/>
          <w:lang w:bidi="bn-BD"/>
        </w:rPr>
        <w:t xml:space="preserve">বৃদ্ধি </w:t>
      </w:r>
      <w:r w:rsidR="00253286" w:rsidRPr="00733F24">
        <w:rPr>
          <w:rFonts w:ascii="Kalpurush" w:hAnsi="Kalpurush" w:cs="Kalpurush" w:hint="cs"/>
          <w:sz w:val="24"/>
          <w:szCs w:val="24"/>
          <w:cs/>
          <w:lang w:bidi="bn-BD"/>
        </w:rPr>
        <w:t xml:space="preserve">পাবে। </w:t>
      </w:r>
      <w:r w:rsidRPr="00733F24">
        <w:rPr>
          <w:rFonts w:ascii="Kalpurush" w:hAnsi="Kalpurush" w:cs="Kalpurush" w:hint="cs"/>
          <w:sz w:val="24"/>
          <w:szCs w:val="24"/>
          <w:cs/>
          <w:lang w:bidi="bn-BD"/>
        </w:rPr>
        <w:t>কারণ</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Pr="00733F24">
        <w:rPr>
          <w:rFonts w:ascii="Kalpurush" w:hAnsi="Kalpurush" w:cs="Kalpurush" w:hint="cs"/>
          <w:sz w:val="24"/>
          <w:szCs w:val="24"/>
          <w:cs/>
          <w:lang w:bidi="bn-BD"/>
        </w:rPr>
        <w:t>স্বীয়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মুমিনদের</w:t>
      </w:r>
      <w:r w:rsidRPr="00733F24">
        <w:rPr>
          <w:rFonts w:ascii="Kalpurush" w:hAnsi="Kalpurush" w:cs="Kalpurush"/>
          <w:sz w:val="24"/>
          <w:szCs w:val="24"/>
          <w:cs/>
          <w:lang w:bidi="bn-BD"/>
        </w:rPr>
        <w:t xml:space="preserve"> </w:t>
      </w:r>
      <w:r w:rsidR="00253286" w:rsidRPr="00733F24">
        <w:rPr>
          <w:rFonts w:ascii="Kalpurush" w:hAnsi="Kalpurush" w:cs="Kalpurush" w:hint="cs"/>
          <w:sz w:val="24"/>
          <w:szCs w:val="24"/>
          <w:cs/>
          <w:lang w:bidi="bn-BD"/>
        </w:rPr>
        <w:t xml:space="preserve">পথ, </w:t>
      </w:r>
      <w:r w:rsidRPr="00733F24">
        <w:rPr>
          <w:rFonts w:ascii="Kalpurush" w:hAnsi="Kalpurush" w:cs="Kalpurush" w:hint="cs"/>
          <w:sz w:val="24"/>
          <w:szCs w:val="24"/>
          <w:cs/>
          <w:lang w:bidi="bn-BD"/>
        </w:rPr>
        <w:t>যারা</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দাবিকে</w:t>
      </w:r>
      <w:r w:rsidR="00E23D70"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বাস্তবায়ন</w:t>
      </w:r>
      <w:r w:rsidRPr="00733F24">
        <w:rPr>
          <w:rFonts w:ascii="Kalpurush" w:hAnsi="Kalpurush" w:cs="Kalpurush"/>
          <w:sz w:val="24"/>
          <w:szCs w:val="24"/>
          <w:cs/>
          <w:lang w:bidi="bn-BD"/>
        </w:rPr>
        <w:t xml:space="preserve"> </w:t>
      </w:r>
      <w:r w:rsidR="00C6743C" w:rsidRPr="00733F24">
        <w:rPr>
          <w:rFonts w:ascii="Kalpurush" w:hAnsi="Kalpurush" w:cs="Kalpurush" w:hint="cs"/>
          <w:sz w:val="24"/>
          <w:szCs w:val="24"/>
          <w:cs/>
          <w:lang w:bidi="bn-BD"/>
        </w:rPr>
        <w:t>করেছে</w:t>
      </w:r>
      <w:r w:rsidR="00025D7E" w:rsidRPr="00733F24">
        <w:rPr>
          <w:rFonts w:ascii="Kalpurush" w:hAnsi="Kalpurush" w:cs="Kalpurush" w:hint="cs"/>
          <w:sz w:val="24"/>
          <w:szCs w:val="24"/>
          <w:cs/>
          <w:lang w:bidi="bn-BD"/>
        </w:rPr>
        <w:t xml:space="preserve">, </w:t>
      </w:r>
      <w:r w:rsidR="000D61AD" w:rsidRPr="00733F24">
        <w:rPr>
          <w:rFonts w:ascii="Kalpurush" w:hAnsi="Kalpurush" w:cs="Kalpurush" w:hint="cs"/>
          <w:sz w:val="24"/>
          <w:szCs w:val="24"/>
          <w:cs/>
          <w:lang w:bidi="bn-BD"/>
        </w:rPr>
        <w:t xml:space="preserve">স্পষ্ট </w:t>
      </w:r>
      <w:r w:rsidR="00C6743C" w:rsidRPr="00733F24">
        <w:rPr>
          <w:rFonts w:ascii="Kalpurush" w:hAnsi="Kalpurush" w:cs="Kalpurush" w:hint="cs"/>
          <w:sz w:val="24"/>
          <w:szCs w:val="24"/>
          <w:cs/>
          <w:lang w:bidi="bn-BD"/>
        </w:rPr>
        <w:t>করেছেন।</w:t>
      </w:r>
      <w:r w:rsidR="00D33A64" w:rsidRPr="00733F24">
        <w:rPr>
          <w:rFonts w:ascii="Kalpurush" w:hAnsi="Kalpurush" w:cs="Kalpurush" w:hint="cs"/>
          <w:sz w:val="24"/>
          <w:szCs w:val="24"/>
          <w:cs/>
          <w:lang w:bidi="bn-BD"/>
        </w:rPr>
        <w:t xml:space="preserve"> </w:t>
      </w:r>
      <w:r w:rsidR="000D61AD" w:rsidRPr="00733F24">
        <w:rPr>
          <w:rFonts w:ascii="Kalpurush" w:hAnsi="Kalpurush" w:cs="Kalpurush" w:hint="cs"/>
          <w:sz w:val="24"/>
          <w:szCs w:val="24"/>
          <w:cs/>
          <w:lang w:bidi="bn-BD"/>
        </w:rPr>
        <w:t xml:space="preserve">আবার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পথও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বিরোধিতা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অতঃপর</w:t>
      </w:r>
      <w:r w:rsidRPr="00733F24">
        <w:rPr>
          <w:rFonts w:ascii="Kalpurush" w:hAnsi="Kalpurush" w:cs="Kalpurush"/>
          <w:sz w:val="24"/>
          <w:szCs w:val="24"/>
          <w:cs/>
          <w:lang w:bidi="bn-BD"/>
        </w:rPr>
        <w:t xml:space="preserve"> </w:t>
      </w:r>
      <w:r w:rsidR="00253286" w:rsidRPr="00733F24">
        <w:rPr>
          <w:rFonts w:ascii="Kalpurush" w:hAnsi="Kalpurush" w:cs="Kalpurush" w:hint="cs"/>
          <w:sz w:val="24"/>
          <w:szCs w:val="24"/>
          <w:cs/>
          <w:lang w:bidi="bn-BD"/>
        </w:rPr>
        <w:t xml:space="preserve">জানিয়ে দিয়েছেন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পরিণতি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পরিণতি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উপকরণ</w:t>
      </w:r>
      <w:r w:rsidRPr="00733F24">
        <w:rPr>
          <w:rFonts w:ascii="Kalpurush" w:hAnsi="Kalpurush" w:cs="Kalpurush"/>
          <w:sz w:val="24"/>
          <w:szCs w:val="24"/>
          <w:lang w:bidi="bn-BD"/>
        </w:rPr>
        <w:t xml:space="preserve">, </w:t>
      </w:r>
      <w:r w:rsidR="00E23D70" w:rsidRPr="00733F24">
        <w:rPr>
          <w:rFonts w:ascii="Kalpurush" w:hAnsi="Kalpurush" w:cs="Kalpurush" w:hint="cs"/>
          <w:sz w:val="24"/>
          <w:szCs w:val="24"/>
          <w:cs/>
          <w:lang w:bidi="bn-BD"/>
        </w:rPr>
        <w:t>যে</w:t>
      </w:r>
      <w:r w:rsidR="00253286" w:rsidRPr="00733F24">
        <w:rPr>
          <w:rFonts w:ascii="Kalpurush" w:hAnsi="Kalpurush" w:cs="Kalpurush" w:hint="cs"/>
          <w:sz w:val="24"/>
          <w:szCs w:val="24"/>
          <w:lang w:bidi="bn-BD"/>
        </w:rPr>
        <w:t xml:space="preserve"> </w:t>
      </w:r>
      <w:r w:rsidR="00E23D70" w:rsidRPr="00733F24">
        <w:rPr>
          <w:rFonts w:ascii="Kalpurush" w:hAnsi="Kalpurush" w:cs="Kalpurush" w:hint="cs"/>
          <w:sz w:val="24"/>
          <w:szCs w:val="24"/>
          <w:cs/>
          <w:lang w:bidi="bn-BD"/>
        </w:rPr>
        <w:t>কারণে</w:t>
      </w:r>
      <w:r w:rsidR="00E23D70"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সৌভাগ্যবান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w:t>
      </w:r>
      <w:r w:rsidR="00E23D70" w:rsidRPr="00733F24">
        <w:rPr>
          <w:rFonts w:ascii="Kalpurush" w:hAnsi="Kalpurush" w:cs="Kalpurush" w:hint="cs"/>
          <w:sz w:val="24"/>
          <w:szCs w:val="24"/>
          <w:cs/>
          <w:lang w:bidi="bn-BD"/>
        </w:rPr>
        <w:t xml:space="preserve">, আর </w:t>
      </w:r>
      <w:r w:rsidRPr="00733F24">
        <w:rPr>
          <w:rFonts w:ascii="Kalpurush" w:hAnsi="Kalpurush" w:cs="Kalpurush" w:hint="cs"/>
          <w:sz w:val="24"/>
          <w:szCs w:val="24"/>
          <w:cs/>
          <w:lang w:bidi="bn-BD"/>
        </w:rPr>
        <w:t>এরা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হতভাগা।</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Pr="00733F24">
        <w:rPr>
          <w:rFonts w:ascii="Kalpurush" w:hAnsi="Kalpurush" w:cs="Kalpurush" w:hint="cs"/>
          <w:sz w:val="24"/>
          <w:szCs w:val="24"/>
          <w:cs/>
          <w:lang w:bidi="bn-BD"/>
        </w:rPr>
        <w:t>স্বীয়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কিতাবে</w:t>
      </w:r>
      <w:r w:rsidRPr="00733F24">
        <w:rPr>
          <w:rFonts w:ascii="Kalpurush" w:hAnsi="Kalpurush" w:cs="Kalpurush"/>
          <w:sz w:val="24"/>
          <w:szCs w:val="24"/>
          <w:cs/>
          <w:lang w:bidi="bn-BD"/>
        </w:rPr>
        <w:t xml:space="preserve"> </w:t>
      </w:r>
      <w:r w:rsidR="007063D5" w:rsidRPr="00733F24">
        <w:rPr>
          <w:rFonts w:ascii="Kalpurush" w:hAnsi="Kalpurush" w:cs="Kalpurush" w:hint="cs"/>
          <w:sz w:val="24"/>
          <w:szCs w:val="24"/>
          <w:cs/>
          <w:lang w:bidi="bn-BD"/>
        </w:rPr>
        <w:t xml:space="preserve">দু’টি পথই </w:t>
      </w:r>
      <w:r w:rsidRPr="00733F24">
        <w:rPr>
          <w:rFonts w:ascii="Kalpurush" w:hAnsi="Kalpurush" w:cs="Kalpurush" w:hint="cs"/>
          <w:sz w:val="24"/>
          <w:szCs w:val="24"/>
          <w:cs/>
          <w:lang w:bidi="bn-BD"/>
        </w:rPr>
        <w:t>স্পষ্ট</w:t>
      </w:r>
      <w:r w:rsidR="00130B66"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করেছেন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0098259D" w:rsidRPr="00733F24">
        <w:rPr>
          <w:rFonts w:ascii="Kalpurush" w:hAnsi="Kalpurush" w:cs="Kalpurush" w:hint="cs"/>
          <w:sz w:val="24"/>
          <w:szCs w:val="24"/>
          <w:cs/>
          <w:lang w:bidi="bn-BD"/>
        </w:rPr>
        <w:t>,</w:t>
      </w:r>
    </w:p>
    <w:p w:rsidR="00877E0C" w:rsidRPr="00733F24" w:rsidRDefault="00877E0C" w:rsidP="0098259D">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وَكَذَٰلِكَ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نُفَصِّلُ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ٱلۡأٓيَٰتِ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وَلِتَسۡتَبِينَ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سَبِيلُ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ٱلۡمُجۡرِمِينَ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٥٥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الانعام</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٥٥</w:t>
      </w:r>
      <w:r w:rsidRPr="00733F24">
        <w:rPr>
          <w:rFonts w:ascii="KFGQPC Uthman Taha Naskh" w:cs="KFGQPC Uthman Taha Naskh"/>
          <w:color w:val="008000"/>
          <w:sz w:val="24"/>
          <w:szCs w:val="24"/>
          <w:rtl/>
        </w:rPr>
        <w:t xml:space="preserve">]  </w:t>
      </w:r>
    </w:p>
    <w:p w:rsidR="0098259D" w:rsidRPr="00733F24" w:rsidRDefault="001C6CF9" w:rsidP="00FC49BD">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এভাবেই</w:t>
      </w:r>
      <w:r w:rsidR="00295115"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আয়াতসমূহ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বিস্তারিত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বর্ণনা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অপরাধীদের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যায়</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আন</w:t>
      </w:r>
      <w:r w:rsidR="0004588A">
        <w:rPr>
          <w:rFonts w:ascii="Kalpurush" w:hAnsi="Kalpurush" w:cs="Kalpurush" w:hint="cs"/>
          <w:sz w:val="24"/>
          <w:szCs w:val="24"/>
          <w:cs/>
          <w:lang w:bidi="bn-BD"/>
        </w:rPr>
        <w:t>‘</w:t>
      </w:r>
      <w:r w:rsidR="00FC49BD" w:rsidRPr="00733F24">
        <w:rPr>
          <w:rFonts w:ascii="Kalpurush" w:hAnsi="Kalpurush" w:cs="Kalpurush" w:hint="cs"/>
          <w:sz w:val="24"/>
          <w:szCs w:val="24"/>
          <w:cs/>
          <w:lang w:bidi="bn-BD"/>
        </w:rPr>
        <w:t>আম</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৫৫]</w:t>
      </w:r>
      <w:r w:rsidRPr="00733F24">
        <w:rPr>
          <w:rFonts w:ascii="Kalpurush" w:hAnsi="Kalpurush" w:cs="SolaimanLipi" w:hint="cs"/>
          <w:sz w:val="24"/>
          <w:szCs w:val="24"/>
          <w:cs/>
          <w:lang w:bidi="hi-IN"/>
        </w:rPr>
        <w:t xml:space="preserve"> </w:t>
      </w:r>
    </w:p>
    <w:p w:rsidR="00295115" w:rsidRPr="00733F24" w:rsidRDefault="00295115" w:rsidP="0098259D">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084702">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يُشَاقِقِ</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ٱلرَّسُولَ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بَعۡدِ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تَبَيَّنَ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ٱلۡهُدَىٰ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وَيَتَّبِعۡ</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غَيۡرَ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سَبِيلِ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ٱلۡمُؤۡمِنِينَ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نُوَلِّهِۦ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تَوَلَّىٰ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وَنُصۡلِهِۦ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جَهَنَّمَۖ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وَسَآءَتۡ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مَصِيرًا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١١٥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النساء</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١١٥</w:t>
      </w:r>
      <w:r w:rsidRPr="00733F24">
        <w:rPr>
          <w:rFonts w:ascii="KFGQPC Uthman Taha Naskh" w:cs="KFGQPC Uthman Taha Naskh"/>
          <w:color w:val="008000"/>
          <w:sz w:val="24"/>
          <w:szCs w:val="24"/>
          <w:rtl/>
        </w:rPr>
        <w:t xml:space="preserve">]  </w:t>
      </w:r>
    </w:p>
    <w:p w:rsidR="00295115" w:rsidRPr="00733F24" w:rsidRDefault="001C6CF9"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বিরুদ্ধাচরণ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98259D"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0B2F16" w:rsidRPr="00733F24">
        <w:rPr>
          <w:rFonts w:ascii="Kalpurush" w:hAnsi="Kalpurush" w:cs="Kalpurush"/>
          <w:sz w:val="24"/>
          <w:szCs w:val="24"/>
          <w:cs/>
          <w:lang w:bidi="bn-BD"/>
        </w:rPr>
        <w:t xml:space="preserve"> হিদায়াত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প্রকাশ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পাওয়ার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মুমিনদের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পথের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বিপরীত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অনুসরণ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98259D"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তাকে</w:t>
      </w:r>
      <w:r w:rsidR="00295115"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ফি</w:t>
      </w:r>
      <w:r w:rsidR="00295115" w:rsidRPr="00733F24">
        <w:rPr>
          <w:rFonts w:ascii="Kalpurush" w:hAnsi="Kalpurush" w:cs="Kalpurush" w:hint="cs"/>
          <w:sz w:val="24"/>
          <w:szCs w:val="24"/>
          <w:cs/>
          <w:lang w:bidi="bn-BD"/>
        </w:rPr>
        <w:t>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lastRenderedPageBreak/>
        <w:t>দিকে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ফিরে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জাহান্নামে।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আবাস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খুবই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মন্দ</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আন</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নিসা</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১১৫]</w:t>
      </w:r>
    </w:p>
    <w:p w:rsidR="00295115" w:rsidRPr="00733F24" w:rsidRDefault="007063D5" w:rsidP="0098259D">
      <w:pPr>
        <w:bidi w:val="0"/>
        <w:jc w:val="both"/>
        <w:rPr>
          <w:rFonts w:ascii="Kalpurush" w:hAnsi="Kalpurush" w:cs="Kalpurush"/>
          <w:sz w:val="24"/>
          <w:szCs w:val="24"/>
          <w:lang w:bidi="bn-BD"/>
        </w:rPr>
      </w:pPr>
      <w:r w:rsidRPr="00733F24">
        <w:rPr>
          <w:rFonts w:ascii="Kalpurush" w:hAnsi="Kalpurush" w:cs="Kalpurush" w:hint="cs"/>
          <w:sz w:val="24"/>
          <w:szCs w:val="24"/>
          <w:cs/>
          <w:lang w:bidi="bn-BD"/>
        </w:rPr>
        <w:t xml:space="preserve">পাপীদের </w:t>
      </w:r>
      <w:r w:rsidR="005F4029" w:rsidRPr="00733F24">
        <w:rPr>
          <w:rFonts w:ascii="Kalpurush" w:hAnsi="Kalpurush" w:cs="Kalpurush" w:hint="cs"/>
          <w:sz w:val="24"/>
          <w:szCs w:val="24"/>
          <w:cs/>
          <w:lang w:bidi="bn-BD"/>
        </w:rPr>
        <w:t>পথ</w:t>
      </w:r>
      <w:r w:rsidR="00295115" w:rsidRPr="00733F24">
        <w:rPr>
          <w:rFonts w:ascii="Kalpurush" w:hAnsi="Kalpurush" w:cs="Kalpurush"/>
          <w:sz w:val="24"/>
          <w:szCs w:val="24"/>
          <w:cs/>
          <w:lang w:bidi="bn-BD"/>
        </w:rPr>
        <w:t xml:space="preserve"> </w:t>
      </w:r>
      <w:r w:rsidR="005F4029" w:rsidRPr="00733F24">
        <w:rPr>
          <w:rFonts w:ascii="Kalpurush" w:hAnsi="Kalpurush" w:cs="Kalpurush" w:hint="cs"/>
          <w:sz w:val="24"/>
          <w:szCs w:val="24"/>
          <w:cs/>
          <w:lang w:bidi="bn-BD"/>
        </w:rPr>
        <w:t xml:space="preserve">যে </w:t>
      </w:r>
      <w:r w:rsidR="00295115" w:rsidRPr="00733F24">
        <w:rPr>
          <w:rFonts w:ascii="Kalpurush" w:hAnsi="Kalpurush" w:cs="Kalpurush" w:hint="cs"/>
          <w:sz w:val="24"/>
          <w:szCs w:val="24"/>
          <w:cs/>
          <w:lang w:bidi="bn-BD"/>
        </w:rPr>
        <w:t>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5F4029" w:rsidRPr="00733F24">
        <w:rPr>
          <w:rFonts w:ascii="Kalpurush" w:hAnsi="Kalpurush" w:cs="Kalpurush" w:hint="cs"/>
          <w:sz w:val="24"/>
          <w:szCs w:val="24"/>
          <w:cs/>
          <w:lang w:bidi="bn-BD"/>
        </w:rPr>
        <w:t>যার</w:t>
      </w:r>
      <w:r w:rsidR="005F4029" w:rsidRPr="00733F24">
        <w:rPr>
          <w:rFonts w:ascii="Kalpurush" w:hAnsi="Kalpurush" w:cs="Kalpurush" w:hint="cs"/>
          <w:sz w:val="24"/>
          <w:szCs w:val="24"/>
          <w:lang w:bidi="bn-BD"/>
        </w:rPr>
        <w:t xml:space="preserve"> </w:t>
      </w:r>
      <w:r w:rsidR="005F4029" w:rsidRPr="00733F24">
        <w:rPr>
          <w:rFonts w:ascii="Kalpurush" w:hAnsi="Kalpurush" w:cs="Kalpurush" w:hint="cs"/>
          <w:sz w:val="24"/>
          <w:szCs w:val="24"/>
          <w:cs/>
          <w:lang w:bidi="bn-BD"/>
        </w:rPr>
        <w:t>নিকট</w:t>
      </w:r>
      <w:r w:rsidR="005F4029"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 xml:space="preserve">পথ </w:t>
      </w:r>
      <w:r w:rsidR="00295115" w:rsidRPr="00733F24">
        <w:rPr>
          <w:rFonts w:ascii="Kalpurush" w:hAnsi="Kalpurush" w:cs="Kalpurush" w:hint="cs"/>
          <w:sz w:val="24"/>
          <w:szCs w:val="24"/>
          <w:cs/>
          <w:lang w:bidi="bn-BD"/>
        </w:rPr>
        <w:t>স্পষ্ট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খুব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সম্ভব</w:t>
      </w:r>
      <w:r w:rsidR="00295115" w:rsidRPr="00733F24">
        <w:rPr>
          <w:rFonts w:ascii="Kalpurush" w:hAnsi="Kalpurush" w:cs="Kalpurush"/>
          <w:sz w:val="24"/>
          <w:szCs w:val="24"/>
          <w:cs/>
          <w:lang w:bidi="bn-BD"/>
        </w:rPr>
        <w:t xml:space="preserve"> </w:t>
      </w:r>
      <w:r w:rsidR="005F4029" w:rsidRPr="00733F24">
        <w:rPr>
          <w:rFonts w:ascii="Kalpurush" w:hAnsi="Kalpurush" w:cs="Kalpurush" w:hint="cs"/>
          <w:sz w:val="24"/>
          <w:szCs w:val="24"/>
          <w:cs/>
          <w:lang w:bidi="bn-BD"/>
        </w:rPr>
        <w:t xml:space="preserve">সে </w:t>
      </w:r>
      <w:r w:rsidRPr="00733F24">
        <w:rPr>
          <w:rFonts w:ascii="Kalpurush" w:hAnsi="Kalpurush" w:cs="Kalpurush" w:hint="cs"/>
          <w:sz w:val="24"/>
          <w:szCs w:val="24"/>
          <w:cs/>
          <w:lang w:bidi="bn-BD"/>
        </w:rPr>
        <w:t xml:space="preserve">তাদের গোমরাহিতে </w:t>
      </w:r>
      <w:r w:rsidR="00295115" w:rsidRPr="00733F24">
        <w:rPr>
          <w:rFonts w:ascii="Kalpurush" w:hAnsi="Kalpurush" w:cs="Kalpurush" w:hint="cs"/>
          <w:sz w:val="24"/>
          <w:szCs w:val="24"/>
          <w:cs/>
          <w:lang w:bidi="bn-BD"/>
        </w:rPr>
        <w:t>পতিত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আমিরুল</w:t>
      </w:r>
      <w:r w:rsidR="00295115"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মুমিনী</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উ</w:t>
      </w:r>
      <w:r w:rsidR="00295115" w:rsidRPr="00733F24">
        <w:rPr>
          <w:rFonts w:ascii="Kalpurush" w:hAnsi="Kalpurush" w:cs="Kalpurush" w:hint="cs"/>
          <w:sz w:val="24"/>
          <w:szCs w:val="24"/>
          <w:cs/>
          <w:lang w:bidi="bn-BD"/>
        </w:rPr>
        <w:t>ম</w:t>
      </w:r>
      <w:r w:rsidR="0098259D"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ইবনুল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খাত্তাব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রাদিয়াল্লাহু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আনহু</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00295115" w:rsidRPr="00733F24">
        <w:rPr>
          <w:rFonts w:ascii="Kalpurush" w:hAnsi="Kalpurush" w:cs="Kalpurush"/>
          <w:sz w:val="24"/>
          <w:szCs w:val="24"/>
          <w:cs/>
          <w:lang w:bidi="bn-BD"/>
        </w:rPr>
        <w:t xml:space="preserve"> </w:t>
      </w:r>
    </w:p>
    <w:p w:rsidR="00295115" w:rsidRPr="00733F24" w:rsidRDefault="0098259D" w:rsidP="00F61B37">
      <w:pPr>
        <w:jc w:val="both"/>
        <w:rPr>
          <w:rFonts w:ascii="Kalpurush" w:hAnsi="Kalpurush" w:cs="KFGQPC Uthman Taha Naskh"/>
          <w:color w:val="003399"/>
          <w:sz w:val="24"/>
          <w:szCs w:val="24"/>
          <w:rtl/>
          <w:cs/>
          <w:lang w:bidi="bn-BD"/>
        </w:rPr>
      </w:pPr>
      <w:r w:rsidRPr="00733F24">
        <w:rPr>
          <w:rFonts w:ascii="Kalpurush" w:hAnsi="Kalpurush" w:cs="KFGQPC Uthman Taha Naskh" w:hint="cs"/>
          <w:color w:val="003399"/>
          <w:sz w:val="24"/>
          <w:szCs w:val="24"/>
          <w:rtl/>
        </w:rPr>
        <w:t>«</w:t>
      </w:r>
      <w:r w:rsidR="00295115" w:rsidRPr="00733F24">
        <w:rPr>
          <w:rFonts w:ascii="Kalpurush" w:hAnsi="Kalpurush" w:cs="KFGQPC Uthman Taha Naskh" w:hint="cs"/>
          <w:color w:val="003399"/>
          <w:sz w:val="24"/>
          <w:szCs w:val="24"/>
          <w:rtl/>
        </w:rPr>
        <w:t>إنما</w:t>
      </w:r>
      <w:r w:rsidR="00295115" w:rsidRPr="00733F24">
        <w:rPr>
          <w:rFonts w:ascii="Kalpurush" w:hAnsi="Kalpurush" w:cs="KFGQPC Uthman Taha Naskh"/>
          <w:color w:val="003399"/>
          <w:sz w:val="24"/>
          <w:szCs w:val="24"/>
          <w:rtl/>
        </w:rPr>
        <w:t xml:space="preserve"> تنقض عرى الإسلام عروة عروة، إذا نشأ في الإسلام من لم يعرف الجاهلية</w:t>
      </w:r>
      <w:r w:rsidRPr="00733F24">
        <w:rPr>
          <w:rFonts w:ascii="Kalpurush" w:hAnsi="Kalpurush" w:cs="KFGQPC Uthman Taha Naskh" w:hint="cs"/>
          <w:color w:val="003399"/>
          <w:sz w:val="24"/>
          <w:szCs w:val="24"/>
          <w:rtl/>
        </w:rPr>
        <w:t>»</w:t>
      </w:r>
    </w:p>
    <w:p w:rsidR="00295115" w:rsidRPr="00733F24" w:rsidRDefault="005F4029" w:rsidP="005F4029">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ইসলামের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ভাঙ্গা</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ইসলামের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জাহেলিয়াত</w:t>
      </w:r>
      <w:r w:rsidR="00295115" w:rsidRPr="00733F24">
        <w:rPr>
          <w:rFonts w:ascii="Kalpurush" w:hAnsi="Kalpurush" w:cs="Kalpurush"/>
          <w:sz w:val="24"/>
          <w:szCs w:val="24"/>
          <w:cs/>
          <w:lang w:bidi="bn-BD"/>
        </w:rPr>
        <w:t xml:space="preserve"> </w:t>
      </w:r>
      <w:r w:rsidR="0004588A">
        <w:rPr>
          <w:rFonts w:ascii="Kalpurush" w:hAnsi="Kalpurush" w:cs="Kalpurush" w:hint="cs"/>
          <w:sz w:val="24"/>
          <w:szCs w:val="24"/>
          <w:cs/>
          <w:lang w:bidi="bn-BD"/>
        </w:rPr>
        <w:t>কী জিনিস</w:t>
      </w:r>
      <w:r w:rsidR="00295115" w:rsidRPr="00733F24">
        <w:rPr>
          <w:rFonts w:ascii="Kalpurush" w:hAnsi="Kalpurush" w:cs="Kalpurush"/>
          <w:sz w:val="24"/>
          <w:szCs w:val="24"/>
          <w:cs/>
          <w:lang w:bidi="bn-BD"/>
        </w:rPr>
        <w:t xml:space="preserve"> </w:t>
      </w:r>
      <w:r w:rsidR="0004588A">
        <w:rPr>
          <w:rFonts w:ascii="Kalpurush" w:hAnsi="Kalpurush" w:cs="Kalpurush" w:hint="cs"/>
          <w:sz w:val="24"/>
          <w:szCs w:val="24"/>
          <w:cs/>
          <w:lang w:bidi="bn-BD"/>
        </w:rPr>
        <w:t xml:space="preserve">তা </w:t>
      </w:r>
      <w:r w:rsidR="00295115" w:rsidRPr="00733F24">
        <w:rPr>
          <w:rFonts w:ascii="Kalpurush" w:hAnsi="Kalpurush" w:cs="Kalpurush" w:hint="cs"/>
          <w:sz w:val="24"/>
          <w:szCs w:val="24"/>
          <w:cs/>
          <w:lang w:bidi="bn-BD"/>
        </w:rPr>
        <w:t>জানবে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295115" w:rsidRPr="00733F24">
        <w:rPr>
          <w:rFonts w:ascii="Kalpurush" w:hAnsi="Kalpurush" w:cs="Kalpurush"/>
          <w:sz w:val="24"/>
          <w:szCs w:val="24"/>
          <w:cs/>
          <w:lang w:bidi="bn-BD"/>
        </w:rPr>
        <w:t xml:space="preserve"> </w:t>
      </w:r>
    </w:p>
    <w:p w:rsidR="00295115" w:rsidRPr="00733F24" w:rsidRDefault="00295115" w:rsidP="0098259D">
      <w:pPr>
        <w:bidi w:val="0"/>
        <w:jc w:val="both"/>
        <w:rPr>
          <w:rFonts w:ascii="Kalpurush" w:hAnsi="Kalpurush" w:cs="Kalpurush"/>
          <w:sz w:val="24"/>
          <w:szCs w:val="24"/>
          <w:lang w:bidi="bn-BD"/>
        </w:rPr>
      </w:pPr>
      <w:r w:rsidRPr="00733F24">
        <w:rPr>
          <w:rFonts w:ascii="Kalpurush" w:hAnsi="Kalpurush" w:cs="Kalpurush" w:hint="cs"/>
          <w:sz w:val="24"/>
          <w:szCs w:val="24"/>
          <w:cs/>
          <w:lang w:bidi="bn-BD"/>
        </w:rPr>
        <w:t>কুরআন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সুন্না</w:t>
      </w:r>
      <w:r w:rsidR="0098259D" w:rsidRPr="00733F24">
        <w:rPr>
          <w:rFonts w:ascii="Kalpurush" w:hAnsi="Kalpurush" w:cs="Kalpurush" w:hint="cs"/>
          <w:sz w:val="24"/>
          <w:szCs w:val="24"/>
          <w:cs/>
          <w:lang w:bidi="bn-BD"/>
        </w:rPr>
        <w:t>হ</w:t>
      </w:r>
      <w:r w:rsidRPr="00733F24">
        <w:rPr>
          <w:rFonts w:ascii="Kalpurush" w:hAnsi="Kalpurush" w:cs="Kalpurush" w:hint="cs"/>
          <w:sz w:val="24"/>
          <w:szCs w:val="24"/>
          <w:cs/>
          <w:lang w:bidi="bn-BD"/>
        </w:rPr>
        <w:t>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008A6EC4" w:rsidRPr="00733F24">
        <w:rPr>
          <w:rFonts w:ascii="Kalpurush" w:hAnsi="Kalpurush" w:cs="Kalpurush"/>
          <w:sz w:val="24"/>
          <w:szCs w:val="24"/>
          <w:cs/>
          <w:lang w:bidi="bn-BD"/>
        </w:rPr>
        <w:t xml:space="preserve"> হাদীস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কঠিনভাবে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মুরতাদ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ইসলাম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বিচ্ছিন্ন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হওয়ার</w:t>
      </w:r>
      <w:r w:rsidRPr="00733F24">
        <w:rPr>
          <w:rFonts w:ascii="Kalpurush" w:hAnsi="Kalpurush" w:cs="Kalpurush"/>
          <w:sz w:val="24"/>
          <w:szCs w:val="24"/>
          <w:cs/>
          <w:lang w:bidi="bn-BD"/>
        </w:rPr>
        <w:t xml:space="preserve"> </w:t>
      </w:r>
      <w:r w:rsidR="00776509" w:rsidRPr="00733F24">
        <w:rPr>
          <w:rFonts w:ascii="Kalpurush" w:hAnsi="Kalpurush" w:cs="Kalpurush" w:hint="cs"/>
          <w:sz w:val="24"/>
          <w:szCs w:val="24"/>
          <w:cs/>
          <w:lang w:bidi="bn-BD"/>
        </w:rPr>
        <w:t xml:space="preserve">কর্মকাণ্ড,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প্রকার</w:t>
      </w:r>
      <w:r w:rsidR="00710D4D" w:rsidRPr="00733F24">
        <w:rPr>
          <w:rFonts w:ascii="Kalpurush" w:hAnsi="Kalpurush" w:cs="Kalpurush"/>
          <w:sz w:val="24"/>
          <w:szCs w:val="24"/>
          <w:cs/>
          <w:lang w:bidi="bn-BD"/>
        </w:rPr>
        <w:t xml:space="preserve"> শির্ক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তাওহীদের</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ভঙ্গকারী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উপকরণ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আহলে</w:t>
      </w:r>
      <w:r w:rsidR="0098259D"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ইলমগণ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ফিকহের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মুরতাদ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অধ্যায়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 xml:space="preserve">: </w:t>
      </w:r>
      <w:r w:rsidR="005B5449" w:rsidRPr="00733F24">
        <w:rPr>
          <w:rFonts w:ascii="Kalpurush" w:hAnsi="Kalpurush" w:cs="Kalpurush" w:hint="cs"/>
          <w:sz w:val="24"/>
          <w:szCs w:val="24"/>
          <w:cs/>
          <w:lang w:bidi="bn-BD"/>
        </w:rPr>
        <w:t>মুসলিম</w:t>
      </w:r>
      <w:r w:rsidR="005B5449" w:rsidRPr="00733F24">
        <w:rPr>
          <w:rFonts w:ascii="Kalpurush" w:hAnsi="Kalpurush" w:cs="Kalpurush"/>
          <w:sz w:val="24"/>
          <w:szCs w:val="24"/>
          <w:cs/>
          <w:lang w:bidi="bn-BD"/>
        </w:rPr>
        <w:t xml:space="preserve"> </w:t>
      </w:r>
      <w:r w:rsidR="005B5449" w:rsidRPr="00733F24">
        <w:rPr>
          <w:rFonts w:ascii="Kalpurush" w:hAnsi="Kalpurush" w:cs="Kalpurush" w:hint="cs"/>
          <w:sz w:val="24"/>
          <w:szCs w:val="24"/>
          <w:cs/>
          <w:lang w:bidi="bn-BD"/>
        </w:rPr>
        <w:t xml:space="preserve">যদি </w:t>
      </w:r>
      <w:r w:rsidRPr="00733F24">
        <w:rPr>
          <w:rFonts w:ascii="Kalpurush" w:hAnsi="Kalpurush" w:cs="Kalpurush" w:hint="cs"/>
          <w:sz w:val="24"/>
          <w:szCs w:val="24"/>
          <w:cs/>
          <w:lang w:bidi="bn-BD"/>
        </w:rPr>
        <w:t>ঈমান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ভঙ্গকারী</w:t>
      </w:r>
      <w:r w:rsidRPr="00733F24">
        <w:rPr>
          <w:rFonts w:ascii="Kalpurush" w:hAnsi="Kalpurush" w:cs="Kalpurush"/>
          <w:sz w:val="24"/>
          <w:szCs w:val="24"/>
          <w:cs/>
          <w:lang w:bidi="bn-BD"/>
        </w:rPr>
        <w:t xml:space="preserve"> </w:t>
      </w:r>
      <w:r w:rsidR="005B5449" w:rsidRPr="00733F24">
        <w:rPr>
          <w:rFonts w:ascii="Kalpurush" w:hAnsi="Kalpurush" w:cs="Kalpurush" w:hint="cs"/>
          <w:sz w:val="24"/>
          <w:szCs w:val="24"/>
          <w:cs/>
          <w:lang w:bidi="bn-BD"/>
        </w:rPr>
        <w:t>একটি বা</w:t>
      </w:r>
      <w:r w:rsidR="0098259D" w:rsidRPr="00733F24">
        <w:rPr>
          <w:rFonts w:ascii="Kalpurush" w:hAnsi="Kalpurush" w:cs="Kalpurush" w:hint="cs"/>
          <w:sz w:val="24"/>
          <w:szCs w:val="24"/>
          <w:cs/>
          <w:lang w:bidi="bn-BD"/>
        </w:rPr>
        <w:t xml:space="preserve"> সবক</w:t>
      </w:r>
      <w:r w:rsidR="005B5449" w:rsidRPr="00733F24">
        <w:rPr>
          <w:rFonts w:ascii="Kalpurush" w:hAnsi="Kalpurush" w:cs="Kalpurush" w:hint="cs"/>
          <w:sz w:val="24"/>
          <w:szCs w:val="24"/>
          <w:cs/>
          <w:lang w:bidi="bn-BD"/>
        </w:rPr>
        <w:t>টি বস্তুতে লিপ্ত হয়</w:t>
      </w:r>
      <w:r w:rsidR="0098259D" w:rsidRPr="00733F24">
        <w:rPr>
          <w:rFonts w:ascii="Kalpurush" w:hAnsi="Kalpurush" w:cs="Kalpurush" w:hint="cs"/>
          <w:sz w:val="24"/>
          <w:szCs w:val="24"/>
          <w:cs/>
          <w:lang w:bidi="bn-BD"/>
        </w:rPr>
        <w:t>, তবে সে</w:t>
      </w:r>
      <w:r w:rsidR="00E609B2"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005B5449" w:rsidRPr="00733F24">
        <w:rPr>
          <w:rFonts w:ascii="Kalpurush" w:hAnsi="Kalpurush" w:cs="Kalpurush" w:hint="cs"/>
          <w:sz w:val="24"/>
          <w:szCs w:val="24"/>
          <w:cs/>
          <w:lang w:bidi="bn-BD"/>
        </w:rPr>
        <w:t xml:space="preserve">যাবে,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তাকে</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উপকার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কারণ</w:t>
      </w:r>
      <w:r w:rsidR="0098259D"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সর্বোত্তম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সর্বশ্রেষ্ঠ</w:t>
      </w:r>
      <w:r w:rsidR="000B2F16" w:rsidRPr="00733F24">
        <w:rPr>
          <w:rFonts w:ascii="Kalpurush" w:hAnsi="Kalpurush" w:cs="Kalpurush"/>
          <w:sz w:val="24"/>
          <w:szCs w:val="24"/>
          <w:cs/>
          <w:lang w:bidi="bn-BD"/>
        </w:rPr>
        <w:t xml:space="preserve"> যিকির</w:t>
      </w:r>
      <w:r w:rsidR="00E609B2"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ব্যক্তিকে</w:t>
      </w:r>
      <w:r w:rsidRPr="00733F24">
        <w:rPr>
          <w:rFonts w:ascii="Kalpurush" w:hAnsi="Kalpurush" w:cs="Kalpurush"/>
          <w:sz w:val="24"/>
          <w:szCs w:val="24"/>
          <w:cs/>
          <w:lang w:bidi="bn-BD"/>
        </w:rPr>
        <w:t xml:space="preserve"> </w:t>
      </w:r>
      <w:r w:rsidR="004C61AB" w:rsidRPr="00733F24">
        <w:rPr>
          <w:rFonts w:ascii="Kalpurush" w:hAnsi="Kalpurush" w:cs="Kalpurush" w:hint="cs"/>
          <w:sz w:val="24"/>
          <w:szCs w:val="24"/>
          <w:cs/>
          <w:lang w:bidi="bn-BD"/>
        </w:rPr>
        <w:t xml:space="preserve">তখন </w:t>
      </w:r>
      <w:r w:rsidRPr="00733F24">
        <w:rPr>
          <w:rFonts w:ascii="Kalpurush" w:hAnsi="Kalpurush" w:cs="Kalpurush" w:hint="cs"/>
          <w:sz w:val="24"/>
          <w:szCs w:val="24"/>
          <w:cs/>
          <w:lang w:bidi="bn-BD"/>
        </w:rPr>
        <w:t>উপকার</w:t>
      </w:r>
      <w:r w:rsidRPr="00733F24">
        <w:rPr>
          <w:rFonts w:ascii="Kalpurush" w:hAnsi="Kalpurush" w:cs="Kalpurush"/>
          <w:sz w:val="24"/>
          <w:szCs w:val="24"/>
          <w:cs/>
          <w:lang w:bidi="bn-BD"/>
        </w:rPr>
        <w:t xml:space="preserve"> </w:t>
      </w:r>
      <w:r w:rsidR="004C61AB" w:rsidRPr="00733F24">
        <w:rPr>
          <w:rFonts w:ascii="Kalpurush" w:hAnsi="Kalpurush" w:cs="Kalpurush" w:hint="cs"/>
          <w:sz w:val="24"/>
          <w:szCs w:val="24"/>
          <w:cs/>
          <w:lang w:bidi="bn-BD"/>
        </w:rPr>
        <w:t xml:space="preserve">করবে, যখন সে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শর্তসমূহ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বাস্তবায়ন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ভঙ্গকারী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বিষয়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555506" w:rsidRPr="00733F24">
        <w:rPr>
          <w:rFonts w:ascii="Kalpurush" w:hAnsi="Kalpurush" w:cs="Kalpurush" w:hint="cs"/>
          <w:sz w:val="24"/>
          <w:szCs w:val="24"/>
          <w:cs/>
          <w:lang w:bidi="bn-BD"/>
        </w:rPr>
        <w:t>বে</w:t>
      </w:r>
      <w:r w:rsidR="0004588A">
        <w:rPr>
          <w:rFonts w:ascii="Kalpurush" w:hAnsi="Kalpurush" w:cs="Kalpurush" w:hint="cs"/>
          <w:sz w:val="24"/>
          <w:szCs w:val="24"/>
          <w:cs/>
          <w:lang w:bidi="bn-BD"/>
        </w:rPr>
        <w:t>ঁ</w:t>
      </w:r>
      <w:r w:rsidR="00555506" w:rsidRPr="00733F24">
        <w:rPr>
          <w:rFonts w:ascii="Kalpurush" w:hAnsi="Kalpurush" w:cs="Kalpurush" w:hint="cs"/>
          <w:sz w:val="24"/>
          <w:szCs w:val="24"/>
          <w:cs/>
          <w:lang w:bidi="bn-BD"/>
        </w:rPr>
        <w:t>চে থাকবে।</w:t>
      </w:r>
    </w:p>
    <w:p w:rsidR="00295115" w:rsidRPr="00733F24" w:rsidRDefault="00295115" w:rsidP="00776509">
      <w:pPr>
        <w:bidi w:val="0"/>
        <w:jc w:val="both"/>
        <w:rPr>
          <w:rFonts w:ascii="Kalpurush" w:hAnsi="Kalpurush" w:cs="Kalpurush"/>
          <w:sz w:val="24"/>
          <w:szCs w:val="24"/>
          <w:lang w:bidi="bn-BD"/>
        </w:rPr>
      </w:pPr>
      <w:r w:rsidRPr="00733F24">
        <w:rPr>
          <w:rFonts w:ascii="Kalpurush" w:hAnsi="Kalpurush" w:cs="Kalpurush" w:hint="cs"/>
          <w:sz w:val="24"/>
          <w:szCs w:val="24"/>
          <w:cs/>
          <w:lang w:bidi="bn-BD"/>
        </w:rPr>
        <w:t>এতে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lang w:bidi="bn-BD"/>
        </w:rPr>
        <w:t>,</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ভঙ্গকারী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বিষয়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জানার</w:t>
      </w:r>
      <w:r w:rsidRPr="00733F24">
        <w:rPr>
          <w:rFonts w:ascii="Kalpurush" w:hAnsi="Kalpurush" w:cs="Kalpurush"/>
          <w:sz w:val="24"/>
          <w:szCs w:val="24"/>
          <w:cs/>
          <w:lang w:bidi="bn-BD"/>
        </w:rPr>
        <w:t xml:space="preserve"> </w:t>
      </w:r>
      <w:r w:rsidR="00776509" w:rsidRPr="00733F24">
        <w:rPr>
          <w:rFonts w:ascii="Kalpurush" w:hAnsi="Kalpurush" w:cs="Kalpurush" w:hint="cs"/>
          <w:sz w:val="24"/>
          <w:szCs w:val="24"/>
          <w:cs/>
          <w:lang w:bidi="bn-BD"/>
        </w:rPr>
        <w:t xml:space="preserve">কল্যাণ </w:t>
      </w:r>
      <w:r w:rsidRPr="00733F24">
        <w:rPr>
          <w:rFonts w:ascii="Kalpurush" w:hAnsi="Kalpurush" w:cs="Kalpurush" w:hint="cs"/>
          <w:sz w:val="24"/>
          <w:szCs w:val="24"/>
          <w:cs/>
          <w:lang w:bidi="bn-BD"/>
        </w:rPr>
        <w:t>অনেক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উদ্দেশ্য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এসব</w:t>
      </w:r>
      <w:r w:rsidRPr="00733F24">
        <w:rPr>
          <w:rFonts w:ascii="Kalpurush" w:hAnsi="Kalpurush" w:cs="Kalpurush"/>
          <w:sz w:val="24"/>
          <w:szCs w:val="24"/>
          <w:cs/>
          <w:lang w:bidi="bn-BD"/>
        </w:rPr>
        <w:t xml:space="preserve"> </w:t>
      </w:r>
      <w:r w:rsidR="0004588A">
        <w:rPr>
          <w:rFonts w:ascii="Kalpurush" w:hAnsi="Kalpurush" w:cs="Kalpurush" w:hint="cs"/>
          <w:sz w:val="24"/>
          <w:szCs w:val="24"/>
          <w:cs/>
          <w:lang w:bidi="bn-BD"/>
        </w:rPr>
        <w:t>অনিষ্ট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0004588A">
        <w:rPr>
          <w:rFonts w:ascii="Kalpurush" w:hAnsi="Kalpurush" w:cs="Kalpurush" w:hint="cs"/>
          <w:sz w:val="24"/>
          <w:szCs w:val="24"/>
          <w:cs/>
          <w:lang w:bidi="bn-BD"/>
        </w:rPr>
        <w:t>ঁ</w:t>
      </w:r>
      <w:r w:rsidRPr="00733F24">
        <w:rPr>
          <w:rFonts w:ascii="Kalpurush" w:hAnsi="Kalpurush" w:cs="Kalpurush" w:hint="cs"/>
          <w:sz w:val="24"/>
          <w:szCs w:val="24"/>
          <w:cs/>
          <w:lang w:bidi="bn-BD"/>
        </w:rPr>
        <w:t>চে</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মুসী</w:t>
      </w:r>
      <w:r w:rsidRPr="00733F24">
        <w:rPr>
          <w:rFonts w:ascii="Kalpurush" w:hAnsi="Kalpurush" w:cs="Kalpurush" w:hint="cs"/>
          <w:sz w:val="24"/>
          <w:szCs w:val="24"/>
          <w:cs/>
          <w:lang w:bidi="bn-BD"/>
        </w:rPr>
        <w:t>বত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সুরক্ষা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লাভ</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বস্তুত</w:t>
      </w:r>
      <w:r w:rsidR="0098259D" w:rsidRPr="00733F24">
        <w:rPr>
          <w:rFonts w:ascii="Kalpurush" w:hAnsi="Kalpurush" w:cs="Kalpurush" w:hint="cs"/>
          <w:sz w:val="24"/>
          <w:szCs w:val="24"/>
          <w:cs/>
          <w:lang w:bidi="bn-BD"/>
        </w:rPr>
        <w:t>ঃ</w:t>
      </w:r>
      <w:r w:rsidR="00710D4D" w:rsidRPr="00733F24">
        <w:rPr>
          <w:rFonts w:ascii="Kalpurush" w:hAnsi="Kalpurush" w:cs="Kalpurush"/>
          <w:sz w:val="24"/>
          <w:szCs w:val="24"/>
          <w:cs/>
          <w:lang w:bidi="bn-BD"/>
        </w:rPr>
        <w:t xml:space="preserve"> শির্ক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কুফর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বাতিল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তরিকাসমূহ</w:t>
      </w:r>
      <w:r w:rsidRPr="00733F24">
        <w:rPr>
          <w:rFonts w:ascii="Kalpurush" w:hAnsi="Kalpurush" w:cs="Kalpurush"/>
          <w:sz w:val="24"/>
          <w:szCs w:val="24"/>
          <w:cs/>
          <w:lang w:bidi="bn-BD"/>
        </w:rPr>
        <w:t xml:space="preserve"> </w:t>
      </w:r>
      <w:r w:rsidR="00894BD8" w:rsidRPr="00733F24">
        <w:rPr>
          <w:rFonts w:ascii="Kalpurush" w:hAnsi="Kalpurush" w:cs="Kalpurush" w:hint="cs"/>
          <w:sz w:val="24"/>
          <w:szCs w:val="24"/>
          <w:cs/>
          <w:lang w:bidi="bn-BD"/>
        </w:rPr>
        <w:t xml:space="preserve">যে </w:t>
      </w:r>
      <w:r w:rsidRPr="00733F24">
        <w:rPr>
          <w:rFonts w:ascii="Kalpurush" w:hAnsi="Kalpurush" w:cs="Kalpurush" w:hint="cs"/>
          <w:sz w:val="24"/>
          <w:szCs w:val="24"/>
          <w:cs/>
          <w:lang w:bidi="bn-BD"/>
        </w:rPr>
        <w:t>জানে</w:t>
      </w:r>
      <w:r w:rsidR="00894BD8"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00894BD8" w:rsidRPr="00733F24">
        <w:rPr>
          <w:rFonts w:ascii="Kalpurush" w:hAnsi="Kalpurush" w:cs="Kalpurush" w:hint="cs"/>
          <w:sz w:val="24"/>
          <w:szCs w:val="24"/>
          <w:cs/>
          <w:lang w:bidi="bn-BD"/>
        </w:rPr>
        <w:t xml:space="preserve">পক্ষে সেসব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সতর্ক</w:t>
      </w:r>
      <w:r w:rsidRPr="00733F24">
        <w:rPr>
          <w:rFonts w:ascii="Kalpurush" w:hAnsi="Kalpurush" w:cs="Kalpurush"/>
          <w:sz w:val="24"/>
          <w:szCs w:val="24"/>
          <w:cs/>
          <w:lang w:bidi="bn-BD"/>
        </w:rPr>
        <w:t xml:space="preserve"> </w:t>
      </w:r>
      <w:r w:rsidR="00894BD8" w:rsidRPr="00733F24">
        <w:rPr>
          <w:rFonts w:ascii="Kalpurush" w:hAnsi="Kalpurush" w:cs="Kalpurush" w:hint="cs"/>
          <w:sz w:val="24"/>
          <w:szCs w:val="24"/>
          <w:cs/>
          <w:lang w:bidi="bn-BD"/>
        </w:rPr>
        <w:t xml:space="preserve">থাকা ও অপরকে </w:t>
      </w:r>
      <w:r w:rsidRPr="00733F24">
        <w:rPr>
          <w:rFonts w:ascii="Kalpurush" w:hAnsi="Kalpurush" w:cs="Kalpurush" w:hint="cs"/>
          <w:sz w:val="24"/>
          <w:szCs w:val="24"/>
          <w:cs/>
          <w:lang w:bidi="bn-BD"/>
        </w:rPr>
        <w:t>সতর্ক</w:t>
      </w:r>
      <w:r w:rsidRPr="00733F24">
        <w:rPr>
          <w:rFonts w:ascii="Kalpurush" w:hAnsi="Kalpurush" w:cs="Kalpurush"/>
          <w:sz w:val="24"/>
          <w:szCs w:val="24"/>
          <w:cs/>
          <w:lang w:bidi="bn-BD"/>
        </w:rPr>
        <w:t xml:space="preserve"> </w:t>
      </w:r>
      <w:r w:rsidR="00894BD8" w:rsidRPr="00733F24">
        <w:rPr>
          <w:rFonts w:ascii="Kalpurush" w:hAnsi="Kalpurush" w:cs="Kalpurush" w:hint="cs"/>
          <w:sz w:val="24"/>
          <w:szCs w:val="24"/>
          <w:cs/>
          <w:lang w:bidi="bn-BD"/>
        </w:rPr>
        <w:t xml:space="preserve">করা সহজ হয়, </w:t>
      </w:r>
      <w:r w:rsidRPr="00733F24">
        <w:rPr>
          <w:rFonts w:ascii="Kalpurush" w:hAnsi="Kalpurush" w:cs="Kalpurush" w:hint="cs"/>
          <w:sz w:val="24"/>
          <w:szCs w:val="24"/>
          <w:cs/>
          <w:lang w:bidi="bn-BD"/>
        </w:rPr>
        <w:t>কোন</w:t>
      </w:r>
      <w:r w:rsidR="0004588A">
        <w:rPr>
          <w:rFonts w:ascii="Kalpurush" w:hAnsi="Kalpurush" w:cs="Kalpurush" w:hint="cs"/>
          <w:sz w:val="24"/>
          <w:szCs w:val="24"/>
          <w:cs/>
          <w:lang w:bidi="bn-BD"/>
        </w:rPr>
        <w:t>ো</w:t>
      </w:r>
      <w:r w:rsidR="003C61A3" w:rsidRPr="00733F24">
        <w:rPr>
          <w:rFonts w:ascii="Kalpurush" w:hAnsi="Kalpurush" w:cs="Kalpurush" w:hint="cs"/>
          <w:sz w:val="24"/>
          <w:szCs w:val="24"/>
          <w:cs/>
          <w:lang w:bidi="bn-BD"/>
        </w:rPr>
        <w:t xml:space="preserve">ভাবেই </w:t>
      </w:r>
      <w:r w:rsidRPr="00733F24">
        <w:rPr>
          <w:rFonts w:ascii="Kalpurush" w:hAnsi="Kalpurush" w:cs="Kalpurush" w:hint="cs"/>
          <w:sz w:val="24"/>
          <w:szCs w:val="24"/>
          <w:cs/>
          <w:lang w:bidi="bn-BD"/>
        </w:rPr>
        <w:t>স্বীয়</w:t>
      </w:r>
      <w:r w:rsidRPr="00733F24">
        <w:rPr>
          <w:rFonts w:ascii="Kalpurush" w:hAnsi="Kalpurush" w:cs="Kalpurush"/>
          <w:sz w:val="24"/>
          <w:szCs w:val="24"/>
          <w:cs/>
          <w:lang w:bidi="bn-BD"/>
        </w:rPr>
        <w:t xml:space="preserve"> </w:t>
      </w:r>
      <w:r w:rsidR="003C61A3" w:rsidRPr="00733F24">
        <w:rPr>
          <w:rFonts w:ascii="Kalpurush" w:hAnsi="Kalpurush" w:cs="Kalpurush" w:hint="cs"/>
          <w:sz w:val="24"/>
          <w:szCs w:val="24"/>
          <w:cs/>
          <w:lang w:bidi="bn-BD"/>
        </w:rPr>
        <w:t>ঈমান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ক্ষতিগ্রস্ত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সুযোগ</w:t>
      </w:r>
      <w:r w:rsidRPr="00733F24">
        <w:rPr>
          <w:rFonts w:ascii="Kalpurush" w:hAnsi="Kalpurush" w:cs="Kalpurush"/>
          <w:sz w:val="24"/>
          <w:szCs w:val="24"/>
          <w:cs/>
          <w:lang w:bidi="bn-BD"/>
        </w:rPr>
        <w:t xml:space="preserve"> </w:t>
      </w:r>
      <w:r w:rsidR="00776509" w:rsidRPr="00733F24">
        <w:rPr>
          <w:rFonts w:ascii="Kalpurush" w:hAnsi="Kalpurush" w:cs="Kalpurush" w:hint="cs"/>
          <w:sz w:val="24"/>
          <w:szCs w:val="24"/>
          <w:cs/>
          <w:lang w:bidi="bn-BD"/>
        </w:rPr>
        <w:t xml:space="preserve">সে </w:t>
      </w:r>
      <w:r w:rsidR="003C61A3" w:rsidRPr="00733F24">
        <w:rPr>
          <w:rFonts w:ascii="Kalpurush" w:hAnsi="Kalpurush" w:cs="Kalpurush" w:hint="cs"/>
          <w:sz w:val="24"/>
          <w:szCs w:val="24"/>
          <w:cs/>
          <w:lang w:bidi="bn-BD"/>
        </w:rPr>
        <w:t xml:space="preserve">শয়তানকে </w:t>
      </w:r>
      <w:r w:rsidRPr="00733F24">
        <w:rPr>
          <w:rFonts w:ascii="Kalpurush" w:hAnsi="Kalpurush" w:cs="Kalpurush" w:hint="cs"/>
          <w:sz w:val="24"/>
          <w:szCs w:val="24"/>
          <w:cs/>
          <w:lang w:bidi="bn-BD"/>
        </w:rPr>
        <w:t>দেয়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lastRenderedPageBreak/>
        <w:t>সত্যের</w:t>
      </w:r>
      <w:r w:rsidRPr="00733F24">
        <w:rPr>
          <w:rFonts w:ascii="Kalpurush" w:hAnsi="Kalpurush" w:cs="Kalpurush"/>
          <w:sz w:val="24"/>
          <w:szCs w:val="24"/>
          <w:cs/>
          <w:lang w:bidi="bn-BD"/>
        </w:rPr>
        <w:t xml:space="preserve"> </w:t>
      </w:r>
      <w:r w:rsidR="00776509" w:rsidRPr="00733F24">
        <w:rPr>
          <w:rFonts w:ascii="Kalpurush" w:hAnsi="Kalpurush" w:cs="Kalpurush" w:hint="cs"/>
          <w:sz w:val="24"/>
          <w:szCs w:val="24"/>
          <w:cs/>
          <w:lang w:bidi="bn-BD"/>
        </w:rPr>
        <w:t xml:space="preserve">প্রতি </w:t>
      </w:r>
      <w:r w:rsidRPr="00733F24">
        <w:rPr>
          <w:rFonts w:ascii="Kalpurush" w:hAnsi="Kalpurush" w:cs="Kalpurush" w:hint="cs"/>
          <w:sz w:val="24"/>
          <w:szCs w:val="24"/>
          <w:cs/>
          <w:lang w:bidi="bn-BD"/>
        </w:rPr>
        <w:t>ঈমান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003C61A3"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মহব্বত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বর্ধিত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ভঙ্গকারী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বিদ্বেষ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ঘৃণা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00776509" w:rsidRPr="00733F24">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ছাড়া</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উপকার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কেউ</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p>
    <w:p w:rsidR="00295115" w:rsidRPr="00733F24" w:rsidRDefault="003A0BE3" w:rsidP="0004588A">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পছন্দকারীরা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পছন্দ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অনুসারী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মিথ্যা</w:t>
      </w:r>
      <w:r w:rsidR="0089408A" w:rsidRPr="00733F24">
        <w:rPr>
          <w:rFonts w:ascii="Kalpurush" w:hAnsi="Kalpurush" w:cs="Kalpurush" w:hint="cs"/>
          <w:sz w:val="24"/>
          <w:szCs w:val="24"/>
          <w:cs/>
          <w:lang w:bidi="bn-BD"/>
        </w:rPr>
        <w:t xml:space="preserve"> পথ</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যেন</w:t>
      </w:r>
      <w:r w:rsidRPr="00733F24">
        <w:rPr>
          <w:rFonts w:ascii="Kalpurush" w:hAnsi="Kalpurush" w:cs="Kalpurush"/>
          <w:sz w:val="24"/>
          <w:szCs w:val="24"/>
          <w:cs/>
          <w:lang w:bidi="bn-BD"/>
        </w:rPr>
        <w:t xml:space="preserve"> </w:t>
      </w:r>
      <w:r w:rsidR="0004588A">
        <w:rPr>
          <w:rFonts w:ascii="Kalpurush" w:hAnsi="Kalpurush" w:cs="Kalpurush" w:hint="cs"/>
          <w:sz w:val="24"/>
          <w:szCs w:val="24"/>
          <w:cs/>
          <w:lang w:bidi="bn-BD"/>
        </w:rPr>
        <w:t>সেটাকে ঘৃণাকারীরা</w:t>
      </w:r>
      <w:r w:rsidRPr="00733F24">
        <w:rPr>
          <w:rFonts w:ascii="Kalpurush" w:hAnsi="Kalpurush" w:cs="Kalpurush"/>
          <w:sz w:val="24"/>
          <w:szCs w:val="24"/>
          <w:cs/>
          <w:lang w:bidi="bn-BD"/>
        </w:rPr>
        <w:t xml:space="preserve"> </w:t>
      </w:r>
      <w:r w:rsidR="0004588A" w:rsidRPr="0004588A">
        <w:rPr>
          <w:rFonts w:ascii="Kalpurush" w:hAnsi="Kalpurush" w:cs="Kalpurush" w:hint="cs"/>
          <w:sz w:val="24"/>
          <w:szCs w:val="24"/>
          <w:cs/>
          <w:lang w:bidi="bn-BD"/>
        </w:rPr>
        <w:t>তা ঘৃণা</w:t>
      </w:r>
      <w:r w:rsidRPr="00733F24">
        <w:rPr>
          <w:rFonts w:ascii="Kalpurush" w:hAnsi="Kalpurush" w:cs="Kalpurush"/>
          <w:color w:val="C00000"/>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00804C06"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কল্যাণের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বাস্তবায়ন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4750CB" w:rsidRPr="00733F24">
        <w:rPr>
          <w:rFonts w:ascii="Kalpurush" w:hAnsi="Kalpurush" w:cs="Kalpurush" w:hint="cs"/>
          <w:sz w:val="24"/>
          <w:szCs w:val="24"/>
          <w:cs/>
          <w:lang w:bidi="bn-BD"/>
        </w:rPr>
        <w:t xml:space="preserve"> যেরূপ জরুরি</w:t>
      </w:r>
      <w:r w:rsidR="00295115" w:rsidRPr="00733F24">
        <w:rPr>
          <w:rFonts w:ascii="Kalpurush" w:hAnsi="Kalpurush" w:cs="Kalpurush"/>
          <w:sz w:val="24"/>
          <w:szCs w:val="24"/>
          <w:lang w:bidi="bn-BD"/>
        </w:rPr>
        <w:t xml:space="preserve">, </w:t>
      </w:r>
      <w:r w:rsidR="004750CB" w:rsidRPr="00733F24">
        <w:rPr>
          <w:rFonts w:ascii="Kalpurush" w:hAnsi="Kalpurush" w:cs="Kalpurush" w:hint="cs"/>
          <w:sz w:val="24"/>
          <w:szCs w:val="24"/>
          <w:cs/>
          <w:lang w:bidi="bn-BD"/>
        </w:rPr>
        <w:t>তেমন</w:t>
      </w:r>
      <w:r w:rsidR="004750CB" w:rsidRPr="00733F24">
        <w:rPr>
          <w:rFonts w:ascii="Kalpurush" w:hAnsi="Kalpurush" w:cs="Kalpurush" w:hint="cs"/>
          <w:sz w:val="24"/>
          <w:szCs w:val="24"/>
          <w:lang w:bidi="bn-BD"/>
        </w:rPr>
        <w:t xml:space="preserve"> </w:t>
      </w:r>
      <w:r w:rsidR="004750CB" w:rsidRPr="00733F24">
        <w:rPr>
          <w:rFonts w:ascii="Kalpurush" w:hAnsi="Kalpurush" w:cs="Kalpurush" w:hint="cs"/>
          <w:sz w:val="24"/>
          <w:szCs w:val="24"/>
          <w:cs/>
          <w:lang w:bidi="bn-BD"/>
        </w:rPr>
        <w:t xml:space="preserve">জরুরি </w:t>
      </w:r>
      <w:r w:rsidR="00295115" w:rsidRPr="00733F24">
        <w:rPr>
          <w:rFonts w:ascii="Kalpurush" w:hAnsi="Kalpurush" w:cs="Kalpurush" w:hint="cs"/>
          <w:sz w:val="24"/>
          <w:szCs w:val="24"/>
          <w:cs/>
          <w:lang w:bidi="bn-BD"/>
        </w:rPr>
        <w:t>খারাপের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4750CB" w:rsidRPr="00733F24">
        <w:rPr>
          <w:rFonts w:ascii="Kalpurush" w:hAnsi="Kalpurush" w:cs="Kalpurush" w:hint="cs"/>
          <w:sz w:val="24"/>
          <w:szCs w:val="24"/>
          <w:cs/>
          <w:lang w:bidi="bn-BD"/>
        </w:rPr>
        <w:t xml:space="preserve"> </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8A6EC4" w:rsidRPr="00733F24">
        <w:rPr>
          <w:rFonts w:ascii="Kalpurush" w:hAnsi="Kalpurush" w:cs="Kalpurush" w:hint="cs"/>
          <w:sz w:val="24"/>
          <w:szCs w:val="24"/>
          <w:cs/>
          <w:lang w:bidi="bn-BD"/>
        </w:rPr>
        <w:t xml:space="preserve"> </w:t>
      </w:r>
      <w:r w:rsidR="0098259D" w:rsidRPr="00733F24">
        <w:rPr>
          <w:rFonts w:ascii="Kalpurush" w:hAnsi="Kalpurush" w:cs="Kalpurush" w:hint="cs"/>
          <w:sz w:val="24"/>
          <w:szCs w:val="24"/>
          <w:cs/>
          <w:lang w:bidi="bn-BD"/>
        </w:rPr>
        <w:t xml:space="preserve">ইমাম </w:t>
      </w:r>
      <w:r w:rsidR="008A6EC4" w:rsidRPr="00733F24">
        <w:rPr>
          <w:rFonts w:ascii="Kalpurush" w:hAnsi="Kalpurush" w:cs="Kalpurush" w:hint="cs"/>
          <w:sz w:val="24"/>
          <w:szCs w:val="24"/>
          <w:cs/>
          <w:lang w:bidi="bn-BD"/>
        </w:rPr>
        <w:t>বুখারী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মুসলিম</w:t>
      </w:r>
      <w:r w:rsidR="0098259D" w:rsidRPr="00733F24">
        <w:rPr>
          <w:rFonts w:ascii="Kalpurush" w:hAnsi="Kalpurush" w:cs="Kalpurush" w:hint="cs"/>
          <w:sz w:val="24"/>
          <w:szCs w:val="24"/>
          <w:cs/>
          <w:lang w:bidi="bn-BD"/>
        </w:rPr>
        <w:t xml:space="preserve"> রহ.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বর্ণনা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হুযাইফাহ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রাদিয়াল্লাহু</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আনহু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বলেছেন</w:t>
      </w:r>
      <w:r w:rsidR="0098259D"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সাহাবী</w:t>
      </w:r>
      <w:r w:rsidR="00295115" w:rsidRPr="00733F24">
        <w:rPr>
          <w:rFonts w:ascii="Kalpurush" w:hAnsi="Kalpurush" w:cs="Kalpurush" w:hint="cs"/>
          <w:sz w:val="24"/>
          <w:szCs w:val="24"/>
          <w:cs/>
          <w:lang w:bidi="bn-BD"/>
        </w:rPr>
        <w:t>গণ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আলাইহি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ওয়াসাল্লামকে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কল্যাণ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সম্পর্কে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জিজ্ঞেস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কিন্তু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জিজ্ঞেস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অকল্যাণ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সম্পর্কে</w:t>
      </w:r>
      <w:r w:rsidR="00295115" w:rsidRPr="00733F24">
        <w:rPr>
          <w:rFonts w:ascii="Kalpurush" w:hAnsi="Kalpurush" w:cs="Kalpurush"/>
          <w:sz w:val="24"/>
          <w:szCs w:val="24"/>
          <w:lang w:bidi="bn-BD"/>
        </w:rPr>
        <w:t>,</w:t>
      </w:r>
      <w:r w:rsidR="00295115" w:rsidRPr="0004588A">
        <w:rPr>
          <w:rFonts w:ascii="Kalpurush" w:hAnsi="Kalpurush" w:cs="Kalpurush"/>
          <w:sz w:val="24"/>
          <w:szCs w:val="24"/>
          <w:lang w:bidi="bn-BD"/>
        </w:rPr>
        <w:t xml:space="preserve"> </w:t>
      </w:r>
      <w:r w:rsidR="0004588A" w:rsidRPr="0004588A">
        <w:rPr>
          <w:rFonts w:ascii="Kalpurush" w:hAnsi="Kalpurush" w:cs="Kalpurush" w:hint="cs"/>
          <w:sz w:val="24"/>
          <w:szCs w:val="24"/>
          <w:cs/>
          <w:lang w:bidi="bn-BD"/>
        </w:rPr>
        <w:t>যাতে তা</w:t>
      </w:r>
      <w:r w:rsidR="0089408A" w:rsidRPr="0004588A">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পেয়ে</w:t>
      </w:r>
      <w:r w:rsidR="00295115" w:rsidRPr="00733F24">
        <w:rPr>
          <w:rFonts w:ascii="Kalpurush" w:hAnsi="Kalpurush" w:cs="Kalpurush"/>
          <w:sz w:val="24"/>
          <w:szCs w:val="24"/>
          <w:cs/>
          <w:lang w:bidi="bn-BD"/>
        </w:rPr>
        <w:t xml:space="preserve"> </w:t>
      </w:r>
      <w:r w:rsidR="0004588A">
        <w:rPr>
          <w:rFonts w:ascii="Kalpurush" w:hAnsi="Kalpurush" w:cs="Kalpurush" w:hint="cs"/>
          <w:sz w:val="24"/>
          <w:szCs w:val="24"/>
          <w:cs/>
          <w:lang w:bidi="bn-BD"/>
        </w:rPr>
        <w:t>না বসে সে</w:t>
      </w:r>
      <w:r w:rsidR="00295115" w:rsidRPr="00733F24">
        <w:rPr>
          <w:rFonts w:ascii="Kalpurush" w:hAnsi="Kalpurush" w:cs="Kalpurush"/>
          <w:sz w:val="24"/>
          <w:szCs w:val="24"/>
          <w:cs/>
          <w:lang w:bidi="bn-BD"/>
        </w:rPr>
        <w:t xml:space="preserve"> </w:t>
      </w:r>
      <w:r w:rsidR="0089408A" w:rsidRPr="00733F24">
        <w:rPr>
          <w:rFonts w:ascii="Kalpurush" w:hAnsi="Kalpurush" w:cs="Kalpurush" w:hint="cs"/>
          <w:sz w:val="24"/>
          <w:szCs w:val="24"/>
          <w:cs/>
          <w:lang w:bidi="bn-BD"/>
        </w:rPr>
        <w:t>ভয়ে</w:t>
      </w:r>
      <w:r w:rsidR="00CB0111" w:rsidRPr="00733F24">
        <w:rPr>
          <w:rFonts w:ascii="Kalpurush" w:hAnsi="Kalpurush" w:cs="Kalpurush" w:hint="cs"/>
          <w:sz w:val="24"/>
          <w:szCs w:val="24"/>
          <w:cs/>
          <w:lang w:bidi="bn-BD"/>
        </w:rPr>
        <w:t>”</w:t>
      </w:r>
      <w:r w:rsidR="00CB0111" w:rsidRPr="00733F24">
        <w:rPr>
          <w:rFonts w:ascii="Kalpurush" w:hAnsi="Kalpurush" w:cs="SolaimanLipi" w:hint="cs"/>
          <w:sz w:val="24"/>
          <w:szCs w:val="24"/>
          <w:cs/>
          <w:lang w:bidi="hi-IN"/>
        </w:rPr>
        <w:t>।</w:t>
      </w:r>
      <w:r w:rsidR="00187653" w:rsidRPr="00733F24">
        <w:rPr>
          <w:rStyle w:val="FootnoteReference"/>
          <w:rFonts w:ascii="Kalpurush" w:hAnsi="Kalpurush" w:cs="SolaimanLipi"/>
          <w:sz w:val="24"/>
          <w:szCs w:val="24"/>
          <w:cs/>
          <w:lang w:bidi="hi-IN"/>
        </w:rPr>
        <w:footnoteReference w:id="35"/>
      </w:r>
      <w:r w:rsidR="00CB0111" w:rsidRPr="00733F24">
        <w:rPr>
          <w:rFonts w:ascii="Kalpurush" w:hAnsi="Kalpurush" w:cs="SolaimanLipi" w:hint="cs"/>
          <w:sz w:val="24"/>
          <w:szCs w:val="24"/>
          <w:cs/>
          <w:lang w:bidi="hi-IN"/>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9"/>
      </w:tblGrid>
      <w:tr w:rsidR="00F263A0" w:rsidRPr="00733F24" w:rsidTr="005B0A22">
        <w:tc>
          <w:tcPr>
            <w:tcW w:w="3118" w:type="dxa"/>
          </w:tcPr>
          <w:p w:rsidR="00F263A0" w:rsidRPr="00733F24" w:rsidRDefault="00F263A0" w:rsidP="00F263A0">
            <w:pPr>
              <w:jc w:val="center"/>
              <w:rPr>
                <w:rFonts w:ascii="Kalpurush" w:hAnsi="Kalpurush" w:cs="KFGQPC Uthman Taha Naskh"/>
                <w:color w:val="003399"/>
                <w:sz w:val="24"/>
                <w:szCs w:val="24"/>
              </w:rPr>
            </w:pPr>
            <w:r w:rsidRPr="00733F24">
              <w:rPr>
                <w:rFonts w:ascii="Kalpurush" w:hAnsi="Kalpurush" w:cs="KFGQPC Uthman Taha Naskh" w:hint="cs"/>
                <w:color w:val="003399"/>
                <w:sz w:val="24"/>
                <w:szCs w:val="24"/>
                <w:rtl/>
              </w:rPr>
              <w:t>ومن</w:t>
            </w:r>
            <w:r w:rsidRPr="00733F24">
              <w:rPr>
                <w:rFonts w:ascii="Kalpurush" w:hAnsi="Kalpurush" w:cs="KFGQPC Uthman Taha Naskh"/>
                <w:color w:val="003399"/>
                <w:sz w:val="24"/>
                <w:szCs w:val="24"/>
                <w:rtl/>
              </w:rPr>
              <w:t xml:space="preserve"> لايعرف الشر من الناس يقع فيه</w:t>
            </w:r>
          </w:p>
        </w:tc>
        <w:tc>
          <w:tcPr>
            <w:tcW w:w="3119" w:type="dxa"/>
          </w:tcPr>
          <w:p w:rsidR="00F263A0" w:rsidRPr="00733F24" w:rsidRDefault="00F263A0" w:rsidP="00F263A0">
            <w:pPr>
              <w:jc w:val="center"/>
              <w:rPr>
                <w:rFonts w:ascii="Kalpurush" w:hAnsi="Kalpurush" w:cs="KFGQPC Uthman Taha Naskh"/>
                <w:color w:val="003399"/>
                <w:sz w:val="24"/>
                <w:szCs w:val="24"/>
              </w:rPr>
            </w:pPr>
            <w:r w:rsidRPr="00733F24">
              <w:rPr>
                <w:rFonts w:ascii="Kalpurush" w:hAnsi="Kalpurush" w:cs="KFGQPC Uthman Taha Naskh" w:hint="cs"/>
                <w:color w:val="003399"/>
                <w:sz w:val="24"/>
                <w:szCs w:val="24"/>
                <w:rtl/>
              </w:rPr>
              <w:t>عرفت</w:t>
            </w:r>
            <w:r w:rsidRPr="00733F24">
              <w:rPr>
                <w:rFonts w:ascii="Kalpurush" w:hAnsi="Kalpurush" w:cs="KFGQPC Uthman Taha Naskh"/>
                <w:color w:val="003399"/>
                <w:sz w:val="24"/>
                <w:szCs w:val="24"/>
                <w:rtl/>
              </w:rPr>
              <w:t xml:space="preserve"> الشر لا للشر  لكن لتوقِّيه</w:t>
            </w:r>
          </w:p>
        </w:tc>
      </w:tr>
    </w:tbl>
    <w:p w:rsidR="00F01D44" w:rsidRPr="00733F24" w:rsidRDefault="00F01D44" w:rsidP="00295115">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“আমি খারাপকে চিনেছি খারাপের জন্য নয়, বরং তার থেক বে</w:t>
      </w:r>
      <w:r w:rsidR="0004588A">
        <w:rPr>
          <w:rFonts w:ascii="Kalpurush" w:hAnsi="Kalpurush" w:cs="Kalpurush" w:hint="cs"/>
          <w:sz w:val="24"/>
          <w:szCs w:val="24"/>
          <w:cs/>
          <w:lang w:bidi="bn-BD"/>
        </w:rPr>
        <w:t>ঁ</w:t>
      </w:r>
      <w:r w:rsidRPr="00733F24">
        <w:rPr>
          <w:rFonts w:ascii="Kalpurush" w:hAnsi="Kalpurush" w:cs="Kalpurush" w:hint="cs"/>
          <w:sz w:val="24"/>
          <w:szCs w:val="24"/>
          <w:cs/>
          <w:lang w:bidi="bn-BD"/>
        </w:rPr>
        <w:t xml:space="preserve">চে থাকার জন্য, আর যেসব মানুষ খারাপ জানে </w:t>
      </w:r>
      <w:r w:rsidR="00BB5701" w:rsidRPr="00733F24">
        <w:rPr>
          <w:rFonts w:ascii="Kalpurush" w:hAnsi="Kalpurush" w:cs="Kalpurush" w:hint="cs"/>
          <w:sz w:val="24"/>
          <w:szCs w:val="24"/>
          <w:cs/>
          <w:lang w:bidi="bn-BD"/>
        </w:rPr>
        <w:t>না</w:t>
      </w:r>
      <w:r w:rsidR="0004588A">
        <w:rPr>
          <w:rFonts w:ascii="Kalpurush" w:hAnsi="Kalpurush" w:cs="Kalpurush" w:hint="cs"/>
          <w:sz w:val="24"/>
          <w:szCs w:val="24"/>
          <w:cs/>
          <w:lang w:bidi="bn-BD"/>
        </w:rPr>
        <w:t>, তারা</w:t>
      </w:r>
      <w:r w:rsidR="00BB5701"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তাতে পতিত হয়”।</w:t>
      </w:r>
    </w:p>
    <w:p w:rsidR="0004588A" w:rsidRDefault="0004588A" w:rsidP="0004588A">
      <w:pPr>
        <w:bidi w:val="0"/>
        <w:jc w:val="both"/>
        <w:rPr>
          <w:rFonts w:ascii="Kalpurush" w:hAnsi="Kalpurush" w:cs="Kalpurush"/>
          <w:sz w:val="24"/>
          <w:szCs w:val="24"/>
          <w:lang w:bidi="bn-BD"/>
        </w:rPr>
      </w:pPr>
      <w:r>
        <w:rPr>
          <w:rFonts w:ascii="Kalpurush" w:hAnsi="Kalpurush" w:cs="Kalpurush" w:hint="cs"/>
          <w:sz w:val="24"/>
          <w:szCs w:val="24"/>
          <w:cs/>
          <w:lang w:bidi="bn-BD"/>
        </w:rPr>
        <w:t>কালে</w:t>
      </w:r>
      <w:r w:rsidR="00295115" w:rsidRPr="00733F24">
        <w:rPr>
          <w:rFonts w:ascii="Kalpurush" w:hAnsi="Kalpurush" w:cs="Kalpurush" w:hint="cs"/>
          <w:sz w:val="24"/>
          <w:szCs w:val="24"/>
          <w:cs/>
          <w:lang w:bidi="bn-BD"/>
        </w:rPr>
        <w:t>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পরিপন্থী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বিষয়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অবস্থা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এতো</w:t>
      </w:r>
      <w:r w:rsidR="008A6EC4" w:rsidRPr="00733F24">
        <w:rPr>
          <w:rFonts w:ascii="Kalpurush" w:hAnsi="Kalpurush" w:cs="Kalpurush"/>
          <w:sz w:val="24"/>
          <w:szCs w:val="24"/>
          <w:cs/>
          <w:lang w:bidi="bn-BD"/>
        </w:rPr>
        <w:t xml:space="preserve"> বেশি</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মুসলিমের</w:t>
      </w:r>
      <w:r w:rsidR="000B2F16" w:rsidRPr="00733F24">
        <w:rPr>
          <w:rFonts w:ascii="Kalpurush" w:hAnsi="Kalpurush" w:cs="Kalpurush"/>
          <w:sz w:val="24"/>
          <w:szCs w:val="24"/>
          <w:cs/>
          <w:lang w:bidi="bn-BD"/>
        </w:rPr>
        <w:t xml:space="preserve"> ওপর</w:t>
      </w:r>
      <w:r w:rsidR="0089408A"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ওয়াজিব</w:t>
      </w:r>
      <w:r w:rsidR="00295115" w:rsidRPr="00733F24">
        <w:rPr>
          <w:rFonts w:ascii="Kalpurush" w:hAnsi="Kalpurush" w:cs="Kalpurush"/>
          <w:sz w:val="24"/>
          <w:szCs w:val="24"/>
          <w:cs/>
          <w:lang w:bidi="bn-BD"/>
        </w:rPr>
        <w:t xml:space="preserve"> </w:t>
      </w:r>
      <w:r>
        <w:rPr>
          <w:rFonts w:ascii="Kalpurush" w:hAnsi="Kalpurush" w:cs="Kalpurush" w:hint="cs"/>
          <w:sz w:val="24"/>
          <w:szCs w:val="24"/>
          <w:cs/>
          <w:lang w:bidi="bn-BD"/>
        </w:rPr>
        <w:t>এ কালেমা বিনষ্টকারী</w:t>
      </w:r>
      <w:r w:rsidR="0089408A" w:rsidRPr="00733F24">
        <w:rPr>
          <w:rFonts w:ascii="Kalpurush" w:hAnsi="Kalpurush" w:cs="Kalpurush" w:hint="cs"/>
          <w:sz w:val="24"/>
          <w:szCs w:val="24"/>
          <w:cs/>
          <w:lang w:bidi="bn-BD"/>
        </w:rPr>
        <w:t xml:space="preserve"> বস্তুগুলো </w:t>
      </w:r>
      <w:r w:rsidR="00AF3F14" w:rsidRPr="00733F24">
        <w:rPr>
          <w:rFonts w:ascii="Kalpurush" w:hAnsi="Kalpurush" w:cs="Kalpurush" w:hint="cs"/>
          <w:sz w:val="24"/>
          <w:szCs w:val="24"/>
          <w:cs/>
          <w:lang w:bidi="bn-BD"/>
        </w:rPr>
        <w:t xml:space="preserve">আত্মস্থ </w:t>
      </w:r>
      <w:r w:rsidR="00DC1C2B" w:rsidRPr="00733F24">
        <w:rPr>
          <w:rFonts w:ascii="Kalpurush" w:hAnsi="Kalpurush" w:cs="Kalpurush" w:hint="cs"/>
          <w:sz w:val="24"/>
          <w:szCs w:val="24"/>
          <w:cs/>
          <w:lang w:bidi="bn-BD"/>
        </w:rPr>
        <w:t xml:space="preserve">করা, </w:t>
      </w:r>
      <w:r w:rsidR="00295115" w:rsidRPr="00733F24">
        <w:rPr>
          <w:rFonts w:ascii="Kalpurush" w:hAnsi="Kalpurush" w:cs="Kalpurush" w:hint="cs"/>
          <w:sz w:val="24"/>
          <w:szCs w:val="24"/>
          <w:cs/>
          <w:lang w:bidi="bn-BD"/>
        </w:rPr>
        <w:t>যেন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075C3A" w:rsidRPr="00733F24">
        <w:rPr>
          <w:rFonts w:ascii="Kalpurush" w:hAnsi="Kalpurush" w:cs="Kalpurush" w:hint="cs"/>
          <w:sz w:val="24"/>
          <w:szCs w:val="24"/>
          <w:cs/>
          <w:lang w:bidi="bn-BD"/>
        </w:rPr>
        <w:t>বে</w:t>
      </w:r>
      <w:r>
        <w:rPr>
          <w:rFonts w:ascii="Kalpurush" w:hAnsi="Kalpurush" w:cs="Kalpurush" w:hint="cs"/>
          <w:sz w:val="24"/>
          <w:szCs w:val="24"/>
          <w:cs/>
          <w:lang w:bidi="bn-BD"/>
        </w:rPr>
        <w:t>ঁ</w:t>
      </w:r>
      <w:r w:rsidR="00075C3A" w:rsidRPr="00733F24">
        <w:rPr>
          <w:rFonts w:ascii="Kalpurush" w:hAnsi="Kalpurush" w:cs="Kalpurush" w:hint="cs"/>
          <w:sz w:val="24"/>
          <w:szCs w:val="24"/>
          <w:cs/>
          <w:lang w:bidi="bn-BD"/>
        </w:rPr>
        <w:t xml:space="preserve">চে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সম্ভব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p>
    <w:p w:rsidR="00295115" w:rsidRPr="00733F24" w:rsidRDefault="00295115" w:rsidP="0004588A">
      <w:pPr>
        <w:bidi w:val="0"/>
        <w:jc w:val="both"/>
        <w:rPr>
          <w:rFonts w:ascii="Kalpurush" w:hAnsi="Kalpurush" w:cs="Kalpurush"/>
          <w:sz w:val="24"/>
          <w:szCs w:val="24"/>
          <w:lang w:bidi="bn-BD"/>
        </w:rPr>
      </w:pPr>
      <w:r w:rsidRPr="00733F24">
        <w:rPr>
          <w:rFonts w:ascii="Kalpurush" w:hAnsi="Kalpurush" w:cs="Kalpurush" w:hint="cs"/>
          <w:sz w:val="24"/>
          <w:szCs w:val="24"/>
          <w:cs/>
          <w:lang w:bidi="bn-BD"/>
        </w:rPr>
        <w:t>কয়েকটি</w:t>
      </w:r>
      <w:r w:rsidR="00CD670A"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কারণে</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ভঙ্গ</w:t>
      </w:r>
      <w:r w:rsidRPr="00733F24">
        <w:rPr>
          <w:rFonts w:ascii="Kalpurush" w:hAnsi="Kalpurush" w:cs="Kalpurush"/>
          <w:sz w:val="24"/>
          <w:szCs w:val="24"/>
          <w:cs/>
          <w:lang w:bidi="bn-BD"/>
        </w:rPr>
        <w:t xml:space="preserve"> </w:t>
      </w:r>
      <w:r w:rsidR="00CD670A" w:rsidRPr="00733F24">
        <w:rPr>
          <w:rFonts w:ascii="Kalpurush" w:hAnsi="Kalpurush" w:cs="Kalpurush" w:hint="cs"/>
          <w:sz w:val="24"/>
          <w:szCs w:val="24"/>
          <w:cs/>
          <w:lang w:bidi="bn-BD"/>
        </w:rPr>
        <w:t xml:space="preserve">হয়,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w:t>
      </w:r>
      <w:r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অতিবাহিত হয়ে</w:t>
      </w:r>
      <w:r w:rsidRPr="00733F24">
        <w:rPr>
          <w:rFonts w:ascii="Kalpurush" w:hAnsi="Kalpurush" w:cs="Kalpurush" w:hint="cs"/>
          <w:sz w:val="24"/>
          <w:szCs w:val="24"/>
          <w:cs/>
          <w:lang w:bidi="bn-BD"/>
        </w:rPr>
        <w:t>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ভঙ্গকারী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0089408A" w:rsidRPr="00733F24">
        <w:rPr>
          <w:rFonts w:ascii="Kalpurush" w:hAnsi="Kalpurush" w:cs="Kalpurush" w:hint="cs"/>
          <w:sz w:val="24"/>
          <w:szCs w:val="24"/>
          <w:cs/>
          <w:lang w:bidi="bn-BD"/>
        </w:rPr>
        <w:t xml:space="preserve"> 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ভয়ঙ্কর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008A6EC4" w:rsidRPr="00733F24">
        <w:rPr>
          <w:rFonts w:ascii="Kalpurush" w:hAnsi="Kalpurush" w:cs="Kalpurush"/>
          <w:sz w:val="24"/>
          <w:szCs w:val="24"/>
          <w:cs/>
          <w:lang w:bidi="bn-BD"/>
        </w:rPr>
        <w:t xml:space="preserve"> বেশি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ঘটমান</w:t>
      </w:r>
      <w:r w:rsidRPr="00733F24">
        <w:rPr>
          <w:rFonts w:ascii="Kalpurush" w:hAnsi="Kalpurush" w:cs="Kalpurush"/>
          <w:sz w:val="24"/>
          <w:szCs w:val="24"/>
          <w:cs/>
          <w:lang w:bidi="bn-BD"/>
        </w:rPr>
        <w:t xml:space="preserve"> </w:t>
      </w:r>
      <w:r w:rsidR="007F62BC" w:rsidRPr="00733F24">
        <w:rPr>
          <w:rFonts w:ascii="Kalpurush" w:hAnsi="Kalpurush" w:cs="Kalpurush" w:hint="cs"/>
          <w:sz w:val="24"/>
          <w:szCs w:val="24"/>
          <w:cs/>
          <w:lang w:bidi="bn-BD"/>
        </w:rPr>
        <w:t xml:space="preserve">কারণ </w:t>
      </w:r>
      <w:r w:rsidRPr="00733F24">
        <w:rPr>
          <w:rFonts w:ascii="Kalpurush" w:hAnsi="Kalpurush" w:cs="Kalpurush" w:hint="cs"/>
          <w:sz w:val="24"/>
          <w:szCs w:val="24"/>
          <w:cs/>
          <w:lang w:bidi="bn-BD"/>
        </w:rPr>
        <w:t>দশটি</w:t>
      </w:r>
      <w:r w:rsidR="007F62B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আহলে</w:t>
      </w:r>
      <w:r w:rsidR="0098259D"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lastRenderedPageBreak/>
        <w:t>ইলম</w:t>
      </w:r>
      <w:r w:rsidR="000E47CA" w:rsidRPr="00733F24">
        <w:rPr>
          <w:rFonts w:ascii="Kalpurush" w:hAnsi="Kalpurush" w:cs="Kalpurush" w:hint="cs"/>
          <w:sz w:val="24"/>
          <w:szCs w:val="24"/>
          <w:cs/>
          <w:lang w:bidi="bn-BD"/>
        </w:rPr>
        <w:t xml:space="preserve">গণ </w:t>
      </w:r>
      <w:r w:rsidRPr="00733F24">
        <w:rPr>
          <w:rFonts w:ascii="Kalpurush" w:hAnsi="Kalpurush" w:cs="Kalpurush" w:hint="cs"/>
          <w:sz w:val="24"/>
          <w:szCs w:val="24"/>
          <w:cs/>
          <w:lang w:bidi="bn-BD"/>
        </w:rPr>
        <w:t>বর্ণনা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00431896" w:rsidRPr="00733F24">
        <w:rPr>
          <w:rStyle w:val="FootnoteReference"/>
          <w:rFonts w:ascii="Kalpurush" w:hAnsi="Kalpurush" w:cs="Kalpurush"/>
          <w:sz w:val="24"/>
          <w:szCs w:val="24"/>
          <w:cs/>
          <w:lang w:bidi="bn-BD"/>
        </w:rPr>
        <w:footnoteReference w:id="36"/>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নিম্নে</w:t>
      </w:r>
      <w:r w:rsidR="000E47CA"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সংক্ষেপে</w:t>
      </w:r>
      <w:r w:rsidRPr="00733F24">
        <w:rPr>
          <w:rFonts w:ascii="Kalpurush" w:hAnsi="Kalpurush" w:cs="Kalpurush"/>
          <w:sz w:val="24"/>
          <w:szCs w:val="24"/>
          <w:cs/>
          <w:lang w:bidi="bn-BD"/>
        </w:rPr>
        <w:t xml:space="preserve"> </w:t>
      </w:r>
      <w:r w:rsidR="000E47CA" w:rsidRPr="00733F24">
        <w:rPr>
          <w:rFonts w:ascii="Kalpurush" w:hAnsi="Kalpurush" w:cs="Kalpurush" w:hint="cs"/>
          <w:sz w:val="24"/>
          <w:szCs w:val="24"/>
          <w:cs/>
          <w:lang w:bidi="bn-BD"/>
        </w:rPr>
        <w:t xml:space="preserve">তা </w:t>
      </w:r>
      <w:r w:rsidRPr="00733F24">
        <w:rPr>
          <w:rFonts w:ascii="Kalpurush" w:hAnsi="Kalpurush" w:cs="Kalpurush" w:hint="cs"/>
          <w:sz w:val="24"/>
          <w:szCs w:val="24"/>
          <w:cs/>
          <w:lang w:bidi="bn-BD"/>
        </w:rPr>
        <w:t>উল্লেখ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নিরাপদ</w:t>
      </w:r>
      <w:r w:rsidRPr="00733F24">
        <w:rPr>
          <w:rFonts w:ascii="Kalpurush" w:hAnsi="Kalpurush" w:cs="Kalpurush"/>
          <w:sz w:val="24"/>
          <w:szCs w:val="24"/>
          <w:cs/>
          <w:lang w:bidi="bn-BD"/>
        </w:rPr>
        <w:t xml:space="preserve"> </w:t>
      </w:r>
      <w:r w:rsidR="000E47CA"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0E47CA" w:rsidRPr="00733F24">
        <w:rPr>
          <w:rFonts w:ascii="Kalpurush" w:hAnsi="Kalpurush" w:cs="Kalpurush" w:hint="cs"/>
          <w:sz w:val="24"/>
          <w:szCs w:val="24"/>
          <w:cs/>
          <w:lang w:bidi="bn-BD"/>
        </w:rPr>
        <w:t>ও অন্যকে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নিরাপদ</w:t>
      </w:r>
      <w:r w:rsidRPr="00733F24">
        <w:rPr>
          <w:rFonts w:ascii="Kalpurush" w:hAnsi="Kalpurush" w:cs="Kalpurush"/>
          <w:sz w:val="24"/>
          <w:szCs w:val="24"/>
          <w:cs/>
          <w:lang w:bidi="bn-BD"/>
        </w:rPr>
        <w:t xml:space="preserve"> </w:t>
      </w:r>
      <w:r w:rsidR="000E47CA" w:rsidRPr="00733F24">
        <w:rPr>
          <w:rFonts w:ascii="Kalpurush" w:hAnsi="Kalpurush" w:cs="Kalpurush" w:hint="cs"/>
          <w:sz w:val="24"/>
          <w:szCs w:val="24"/>
          <w:cs/>
          <w:lang w:bidi="bn-BD"/>
        </w:rPr>
        <w:t>রাখা সম্ভব হয়</w:t>
      </w:r>
      <w:r w:rsidRPr="00733F24">
        <w:rPr>
          <w:rFonts w:ascii="Kalpurush" w:hAnsi="Kalpurush" w:cs="SolaimanLipi" w:hint="cs"/>
          <w:sz w:val="24"/>
          <w:szCs w:val="24"/>
          <w:cs/>
          <w:lang w:bidi="hi-IN"/>
        </w:rPr>
        <w:t>।</w:t>
      </w:r>
    </w:p>
    <w:p w:rsidR="00295115" w:rsidRPr="00733F24" w:rsidRDefault="00295115" w:rsidP="0098259D">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প্রথম</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w:t>
      </w:r>
      <w:r w:rsidRPr="00733F24">
        <w:rPr>
          <w:rFonts w:ascii="Kalpurush" w:hAnsi="Kalpurush" w:cs="Kalpurush"/>
          <w:b/>
          <w:bCs/>
          <w:color w:val="C00000"/>
          <w:sz w:val="24"/>
          <w:szCs w:val="24"/>
          <w:cs/>
          <w:lang w:bidi="bn-BD"/>
        </w:rPr>
        <w:t>:</w:t>
      </w:r>
      <w:r w:rsidRPr="00733F24">
        <w:rPr>
          <w:rFonts w:ascii="Kalpurush" w:hAnsi="Kalpurush" w:cs="Kalpurush"/>
          <w:color w:val="C00000"/>
          <w:sz w:val="24"/>
          <w:szCs w:val="24"/>
          <w:cs/>
          <w:lang w:bidi="bn-BD"/>
        </w:rPr>
        <w:t xml:space="preserve"> </w:t>
      </w:r>
      <w:r w:rsidRPr="00733F24">
        <w:rPr>
          <w:rFonts w:ascii="Kalpurush" w:hAnsi="Kalpurush" w:cs="Kalpurush" w:hint="cs"/>
          <w:sz w:val="24"/>
          <w:szCs w:val="24"/>
          <w:cs/>
          <w:lang w:bidi="bn-BD"/>
        </w:rPr>
        <w:t>ইবাদতের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ক্ষেত্রে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কাউকে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F4314C" w:rsidRPr="00733F24">
        <w:rPr>
          <w:rFonts w:ascii="Kalpurush" w:hAnsi="Kalpurush" w:cs="Kalpurush" w:hint="cs"/>
          <w:sz w:val="24"/>
          <w:szCs w:val="24"/>
          <w:cs/>
          <w:lang w:bidi="bn-BD"/>
        </w:rPr>
        <w:t xml:space="preserve"> ঈমান ভঙ্গের কারণ</w:t>
      </w:r>
      <w:r w:rsidR="0098259D"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98259D"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877E0C">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يَغۡفِرُ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يُشۡرَكَ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وَيَغۡفِرُ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ذَٰلِكَ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يَشَآءُۚ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١١٦</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النساء</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١١٦</w:t>
      </w:r>
      <w:r w:rsidRPr="00733F24">
        <w:rPr>
          <w:rFonts w:ascii="KFGQPC Uthman Taha Naskh" w:cs="KFGQPC Uthman Taha Naskh"/>
          <w:color w:val="008000"/>
          <w:sz w:val="24"/>
          <w:szCs w:val="24"/>
          <w:rtl/>
        </w:rPr>
        <w:t xml:space="preserve">]  </w:t>
      </w:r>
    </w:p>
    <w:p w:rsidR="0098259D" w:rsidRPr="00733F24" w:rsidRDefault="007F62BC" w:rsidP="00FC49BD">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ক্ষমা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ক্ষমা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আন</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নিসা</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১১৬]</w:t>
      </w:r>
      <w:r w:rsidRPr="00733F24">
        <w:rPr>
          <w:rFonts w:ascii="Kalpurush" w:hAnsi="Kalpurush" w:cs="SolaimanLipi" w:hint="cs"/>
          <w:sz w:val="24"/>
          <w:szCs w:val="24"/>
          <w:cs/>
          <w:lang w:bidi="hi-IN"/>
        </w:rPr>
        <w:t xml:space="preserve"> </w:t>
      </w:r>
    </w:p>
    <w:p w:rsidR="00295115" w:rsidRPr="00733F24" w:rsidRDefault="00295115" w:rsidP="0098259D">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98259D">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إِنَّهُۥ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يُشۡرِكۡ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فَقَدۡ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حَرَّمَ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عَلَيۡهِ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ٱلۡجَنَّةَ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وَمَأۡوَىٰهُ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ٱلنَّارُۖ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لِلظَّٰلِمِينَ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أَنصَارٖ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٧٢</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المائ‍دة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٧٢</w:t>
      </w:r>
      <w:r w:rsidRPr="00733F24">
        <w:rPr>
          <w:rFonts w:ascii="KFGQPC Uthman Taha Naskh" w:cs="KFGQPC Uthman Taha Naskh"/>
          <w:color w:val="008000"/>
          <w:sz w:val="24"/>
          <w:szCs w:val="24"/>
          <w:rtl/>
        </w:rPr>
        <w:t xml:space="preserve">]  </w:t>
      </w:r>
    </w:p>
    <w:p w:rsidR="0098259D" w:rsidRPr="00733F24" w:rsidRDefault="007F62BC" w:rsidP="00FC49BD">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হারাম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দিয়েছেন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ঠিকানা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আগুন।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লিমদের</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সাহায্যকারী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মায়েদা</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৭২]</w:t>
      </w:r>
      <w:r w:rsidRPr="00733F24">
        <w:rPr>
          <w:rFonts w:ascii="Kalpurush" w:hAnsi="Kalpurush" w:cs="SolaimanLipi" w:hint="cs"/>
          <w:sz w:val="24"/>
          <w:szCs w:val="24"/>
          <w:cs/>
          <w:lang w:bidi="hi-IN"/>
        </w:rPr>
        <w:t xml:space="preserve"> </w:t>
      </w:r>
    </w:p>
    <w:p w:rsidR="00295115" w:rsidRPr="00733F24" w:rsidRDefault="00295115" w:rsidP="0004588A">
      <w:pPr>
        <w:bidi w:val="0"/>
        <w:jc w:val="both"/>
        <w:rPr>
          <w:rFonts w:ascii="Kalpurush" w:hAnsi="Kalpurush" w:cs="Kalpurush"/>
          <w:sz w:val="24"/>
          <w:szCs w:val="24"/>
          <w:lang w:bidi="bn-BD"/>
        </w:rPr>
      </w:pPr>
      <w:r w:rsidRPr="00733F24">
        <w:rPr>
          <w:rFonts w:ascii="Kalpurush" w:hAnsi="Kalpurush" w:cs="Kalpurush" w:hint="cs"/>
          <w:sz w:val="24"/>
          <w:szCs w:val="24"/>
          <w:cs/>
          <w:lang w:bidi="bn-BD"/>
        </w:rPr>
        <w:t>কয়েকটি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w:t>
      </w:r>
      <w:r w:rsidR="0098259D" w:rsidRPr="00733F24">
        <w:rPr>
          <w:rFonts w:ascii="Kalpurush" w:hAnsi="Kalpurush" w:cs="Kalpurush" w:hint="cs"/>
          <w:sz w:val="24"/>
          <w:szCs w:val="24"/>
          <w:cs/>
          <w:lang w:bidi="bn-BD"/>
        </w:rPr>
        <w:t>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98259D"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0098259D"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w:t>
      </w:r>
      <w:r w:rsidR="008A6EC4" w:rsidRPr="00733F24">
        <w:rPr>
          <w:rFonts w:ascii="Kalpurush" w:hAnsi="Kalpurush" w:cs="Kalpurush"/>
          <w:sz w:val="24"/>
          <w:szCs w:val="24"/>
          <w:cs/>
          <w:lang w:bidi="bn-BD"/>
        </w:rPr>
        <w:t xml:space="preserve"> দো</w:t>
      </w:r>
      <w:r w:rsidR="008A6EC4" w:rsidRPr="00733F24">
        <w:rPr>
          <w:rFonts w:ascii="Kalpurush" w:hAnsi="Kalpurush" w:cs="Kalpurush"/>
          <w:sz w:val="24"/>
          <w:szCs w:val="24"/>
          <w:lang w:bidi="bn-BD"/>
        </w:rPr>
        <w:t>‘</w:t>
      </w:r>
      <w:r w:rsidR="008A6EC4" w:rsidRPr="00733F24">
        <w:rPr>
          <w:rFonts w:ascii="Kalpurush" w:hAnsi="Kalpurush" w:cs="Kalpurush"/>
          <w:sz w:val="24"/>
          <w:szCs w:val="24"/>
          <w:cs/>
          <w:lang w:bidi="bn-BD"/>
        </w:rPr>
        <w:t>আ</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ফরিয়াদ</w:t>
      </w:r>
      <w:r w:rsidR="0004588A">
        <w:rPr>
          <w:rFonts w:ascii="Kalpurush" w:hAnsi="Kalpurush" w:cs="Kalpurush" w:hint="cs"/>
          <w:sz w:val="24"/>
          <w:szCs w:val="24"/>
          <w:cs/>
          <w:lang w:bidi="bn-BD"/>
        </w:rPr>
        <w:t xml:space="preserve"> করা, কিছু </w:t>
      </w:r>
      <w:r w:rsidRPr="00733F24">
        <w:rPr>
          <w:rFonts w:ascii="Kalpurush" w:hAnsi="Kalpurush" w:cs="Kalpurush" w:hint="cs"/>
          <w:sz w:val="24"/>
          <w:szCs w:val="24"/>
          <w:cs/>
          <w:lang w:bidi="bn-BD"/>
        </w:rPr>
        <w:t>তলব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মান্নত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জবেহ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ইত্যাদি।</w:t>
      </w:r>
    </w:p>
    <w:p w:rsidR="00295115" w:rsidRPr="00733F24" w:rsidRDefault="00295115" w:rsidP="00F4314C">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lastRenderedPageBreak/>
        <w:t>দ্বিতীয়</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w:t>
      </w:r>
      <w:r w:rsidRPr="00733F24">
        <w:rPr>
          <w:rFonts w:ascii="Kalpurush" w:hAnsi="Kalpurush" w:cs="Kalpurush"/>
          <w:b/>
          <w:bCs/>
          <w:color w:val="C00000"/>
          <w:sz w:val="24"/>
          <w:szCs w:val="24"/>
          <w:cs/>
          <w:lang w:bidi="bn-BD"/>
        </w:rPr>
        <w:t>:</w:t>
      </w:r>
      <w:r w:rsidRPr="00733F24">
        <w:rPr>
          <w:rFonts w:ascii="Kalpurush" w:hAnsi="Kalpurush" w:cs="Kalpurush"/>
          <w:color w:val="C00000"/>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বান্দার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মাঝে</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মধ্যস্থতাকারী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নির্ধারণ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তাদেরকে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আহ্বান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সুপারিশ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তলব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তাওয়াক্কুল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F4314C" w:rsidRPr="00733F24">
        <w:rPr>
          <w:rFonts w:ascii="Kalpurush" w:hAnsi="Kalpurush" w:cs="Kalpurush" w:hint="cs"/>
          <w:sz w:val="24"/>
          <w:szCs w:val="24"/>
          <w:lang w:bidi="bn-BD"/>
        </w:rPr>
        <w:t xml:space="preserve"> </w:t>
      </w:r>
      <w:r w:rsidR="00F4314C" w:rsidRPr="00733F24">
        <w:rPr>
          <w:rFonts w:ascii="Kalpurush" w:hAnsi="Kalpurush" w:cs="Kalpurush" w:hint="cs"/>
          <w:sz w:val="24"/>
          <w:szCs w:val="24"/>
          <w:cs/>
          <w:lang w:bidi="bn-BD"/>
        </w:rPr>
        <w:t>ঈমান</w:t>
      </w:r>
      <w:r w:rsidR="00F4314C" w:rsidRPr="00733F24">
        <w:rPr>
          <w:rFonts w:ascii="Kalpurush" w:hAnsi="Kalpurush" w:cs="Kalpurush" w:hint="cs"/>
          <w:sz w:val="24"/>
          <w:szCs w:val="24"/>
          <w:lang w:bidi="bn-BD"/>
        </w:rPr>
        <w:t xml:space="preserve"> </w:t>
      </w:r>
      <w:r w:rsidR="00F4314C" w:rsidRPr="00733F24">
        <w:rPr>
          <w:rFonts w:ascii="Kalpurush" w:hAnsi="Kalpurush" w:cs="Kalpurush" w:hint="cs"/>
          <w:sz w:val="24"/>
          <w:szCs w:val="24"/>
          <w:cs/>
          <w:lang w:bidi="bn-BD"/>
        </w:rPr>
        <w:t>ভঙ্গের</w:t>
      </w:r>
      <w:r w:rsidR="00F4314C"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ক</w:t>
      </w:r>
      <w:r w:rsidR="00F4314C" w:rsidRPr="00733F24">
        <w:rPr>
          <w:rFonts w:ascii="Kalpurush" w:hAnsi="Kalpurush" w:cs="Kalpurush" w:hint="cs"/>
          <w:sz w:val="24"/>
          <w:szCs w:val="24"/>
          <w:cs/>
          <w:lang w:bidi="bn-BD"/>
        </w:rPr>
        <w:t>ারণ</w:t>
      </w:r>
      <w:r w:rsidR="007F62BC" w:rsidRPr="00733F24">
        <w:rPr>
          <w:rFonts w:ascii="Kalpurush" w:hAnsi="Kalpurush" w:cs="SolaimanLipi" w:hint="cs"/>
          <w:sz w:val="24"/>
          <w:szCs w:val="24"/>
          <w:cs/>
          <w:lang w:bidi="hi-IN"/>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98259D">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وَيَعۡبُدُونَ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يَضُرُّهُمۡ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يَنفَعُهُمۡ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وَيَقُولُونَ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هَٰٓؤُلَآءِ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شُفَعَٰٓؤُنَا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عِندَ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أَتُنَبِّ‍ُٔونَ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يَعۡلَمُ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ٱلسَّمَٰوَٰتِ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ٱلۡأَرۡضِۚ</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سُبۡحَٰنَهُۥ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وَتَعَٰلَىٰ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يُشۡرِكُونَ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١٨</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يونس</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١٨</w:t>
      </w:r>
      <w:r w:rsidRPr="00733F24">
        <w:rPr>
          <w:rFonts w:ascii="KFGQPC Uthman Taha Naskh" w:cs="KFGQPC Uthman Taha Naskh"/>
          <w:color w:val="008000"/>
          <w:sz w:val="24"/>
          <w:szCs w:val="24"/>
          <w:rtl/>
        </w:rPr>
        <w:t xml:space="preserve">]  </w:t>
      </w:r>
    </w:p>
    <w:p w:rsidR="00295115" w:rsidRPr="00733F24" w:rsidRDefault="00E52D32"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ইবাদ</w:t>
      </w:r>
      <w:r w:rsidR="0098259D"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ক্ষতি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উপকারও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এরা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সুপারিশকারী</w:t>
      </w:r>
      <w:r w:rsidR="00190CC5" w:rsidRPr="00733F24">
        <w:rPr>
          <w:rFonts w:ascii="Kalpurush" w:hAnsi="Kalpurush" w:cs="Kalpurush" w:hint="cs"/>
          <w:sz w:val="24"/>
          <w:szCs w:val="24"/>
          <w:cs/>
          <w:lang w:bidi="bn-BD"/>
        </w:rPr>
        <w:t>’</w:t>
      </w:r>
      <w:r w:rsidR="0098259D" w:rsidRPr="00733F24">
        <w:rPr>
          <w:rFonts w:ascii="Kalpurush" w:hAnsi="Kalpurush" w:cs="SolaimanLipi" w:hint="cs"/>
          <w:sz w:val="24"/>
          <w:szCs w:val="24"/>
          <w:cs/>
          <w:lang w:bidi="hi-IN"/>
        </w:rPr>
        <w:t xml:space="preserve">। </w:t>
      </w:r>
      <w:r w:rsidR="0098259D" w:rsidRPr="00733F24">
        <w:rPr>
          <w:rFonts w:ascii="Kalpurush" w:hAnsi="Kalpurush" w:cs="Kalpurush" w:hint="cs"/>
          <w:sz w:val="24"/>
          <w:szCs w:val="24"/>
          <w:cs/>
          <w:lang w:bidi="bn-IN"/>
        </w:rPr>
        <w:t xml:space="preserve">আপনি </w:t>
      </w:r>
      <w:r w:rsidR="00295115" w:rsidRPr="00733F24">
        <w:rPr>
          <w:rFonts w:ascii="Kalpurush" w:hAnsi="Kalpurush" w:cs="Kalpurush" w:hint="cs"/>
          <w:sz w:val="24"/>
          <w:szCs w:val="24"/>
          <w:cs/>
          <w:lang w:bidi="bn-BD"/>
        </w:rPr>
        <w:t>বল</w:t>
      </w:r>
      <w:r w:rsidR="0098259D"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আসমানসমূহ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বিষয়ে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দিচ্ছ</w:t>
      </w:r>
      <w:r w:rsidR="0098259D"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অবগত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নন</w:t>
      </w:r>
      <w:r w:rsidR="00190CC5"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পবিত্র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ঊর্ধ্বে</w:t>
      </w:r>
      <w:r w:rsidR="00190CC5"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ইউনুস</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১৮]</w:t>
      </w:r>
      <w:r w:rsidR="00295115" w:rsidRPr="00733F24">
        <w:rPr>
          <w:rFonts w:ascii="Kalpurush" w:hAnsi="Kalpurush" w:cs="Kalpurush"/>
          <w:sz w:val="24"/>
          <w:szCs w:val="24"/>
          <w:cs/>
          <w:lang w:bidi="bn-BD"/>
        </w:rPr>
        <w:t xml:space="preserve"> </w:t>
      </w:r>
    </w:p>
    <w:p w:rsidR="00295115" w:rsidRPr="00733F24" w:rsidRDefault="00295115" w:rsidP="006357ED">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তৃতীয়</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w:t>
      </w:r>
      <w:r w:rsidRPr="00733F24">
        <w:rPr>
          <w:rFonts w:ascii="Kalpurush" w:hAnsi="Kalpurush" w:cs="Kalpurush"/>
          <w:b/>
          <w:bCs/>
          <w:color w:val="C00000"/>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মুশরিকদের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কাফির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0098259D" w:rsidRPr="00733F24">
        <w:rPr>
          <w:rFonts w:ascii="Kalpurush" w:hAnsi="Kalpurush" w:cs="Kalpurush" w:hint="cs"/>
          <w:sz w:val="24"/>
          <w:szCs w:val="24"/>
          <w:cs/>
          <w:lang w:bidi="bn-BD"/>
        </w:rPr>
        <w:t>কুফুরী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সম্পর্কে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সন্দেহ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পোষণ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6357ED" w:rsidRPr="00733F24">
        <w:rPr>
          <w:rFonts w:ascii="Kalpurush" w:hAnsi="Kalpurush" w:cs="Kalpurush" w:hint="cs"/>
          <w:sz w:val="24"/>
          <w:szCs w:val="24"/>
          <w:cs/>
          <w:lang w:bidi="bn-BD"/>
        </w:rPr>
        <w:t>ঈমান ভঙ্গের কারণ।</w:t>
      </w:r>
      <w:r w:rsidR="0004588A">
        <w:rPr>
          <w:rFonts w:ascii="Kalpurush" w:hAnsi="Kalpurush" w:cs="Kalpurush" w:hint="cs"/>
          <w:sz w:val="24"/>
          <w:szCs w:val="24"/>
          <w:cs/>
          <w:lang w:bidi="bn-BD"/>
        </w:rPr>
        <w:t xml:space="preserve"> </w:t>
      </w:r>
    </w:p>
    <w:p w:rsidR="00295115" w:rsidRPr="00733F24" w:rsidRDefault="00295115" w:rsidP="00286BDE">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চতুর্থ</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w:t>
      </w:r>
      <w:r w:rsidRPr="00733F24">
        <w:rPr>
          <w:rFonts w:ascii="Kalpurush" w:hAnsi="Kalpurush" w:cs="Kalpurush"/>
          <w:b/>
          <w:bCs/>
          <w:color w:val="C00000"/>
          <w:sz w:val="24"/>
          <w:szCs w:val="24"/>
          <w:cs/>
          <w:lang w:bidi="bn-BD"/>
        </w:rPr>
        <w:t>:</w:t>
      </w:r>
      <w:r w:rsidRPr="00733F24">
        <w:rPr>
          <w:rFonts w:ascii="Kalpurush" w:hAnsi="Kalpurush" w:cs="Kalpurush"/>
          <w:color w:val="FF0000"/>
          <w:sz w:val="24"/>
          <w:szCs w:val="24"/>
          <w:cs/>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আদর্শ</w:t>
      </w:r>
      <w:r w:rsidRPr="00733F24">
        <w:rPr>
          <w:rFonts w:ascii="Kalpurush" w:hAnsi="Kalpurush" w:cs="Kalpurush"/>
          <w:sz w:val="24"/>
          <w:szCs w:val="24"/>
          <w:cs/>
          <w:lang w:bidi="bn-BD"/>
        </w:rPr>
        <w:t xml:space="preserve"> </w:t>
      </w:r>
      <w:r w:rsidR="00647DAA" w:rsidRPr="00733F24">
        <w:rPr>
          <w:rFonts w:ascii="Kalpurush" w:hAnsi="Kalpurush" w:cs="Kalpurush" w:hint="cs"/>
          <w:sz w:val="24"/>
          <w:szCs w:val="24"/>
          <w:cs/>
          <w:lang w:bidi="bn-BD"/>
        </w:rPr>
        <w:t xml:space="preserve">অপেক্ষা অন্য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আদর্শ</w:t>
      </w:r>
      <w:r w:rsidR="009C171E">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00647DAA" w:rsidRPr="00733F24">
        <w:rPr>
          <w:rFonts w:ascii="Kalpurush" w:hAnsi="Kalpurush" w:cs="Kalpurush" w:hint="cs"/>
          <w:sz w:val="24"/>
          <w:szCs w:val="24"/>
          <w:cs/>
          <w:lang w:bidi="bn-BD"/>
        </w:rPr>
        <w:t xml:space="preserve">পরিপূর্ণ </w:t>
      </w:r>
      <w:r w:rsidR="009C171E">
        <w:rPr>
          <w:rFonts w:ascii="Kalpurush" w:hAnsi="Kalpurush" w:cs="Kalpurush" w:hint="cs"/>
          <w:sz w:val="24"/>
          <w:szCs w:val="24"/>
          <w:cs/>
          <w:lang w:bidi="bn-BD"/>
        </w:rPr>
        <w:t xml:space="preserve">বলে </w:t>
      </w:r>
      <w:r w:rsidRPr="00733F24">
        <w:rPr>
          <w:rFonts w:ascii="Kalpurush" w:hAnsi="Kalpurush" w:cs="Kalpurush" w:hint="cs"/>
          <w:sz w:val="24"/>
          <w:szCs w:val="24"/>
          <w:cs/>
          <w:lang w:bidi="bn-BD"/>
        </w:rPr>
        <w:t>বিশ্বাস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অথবা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ফয়সালা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286BDE" w:rsidRPr="00733F24">
        <w:rPr>
          <w:rFonts w:ascii="Kalpurush" w:hAnsi="Kalpurush" w:cs="Kalpurush" w:hint="cs"/>
          <w:sz w:val="24"/>
          <w:szCs w:val="24"/>
          <w:cs/>
          <w:lang w:bidi="bn-BD"/>
        </w:rPr>
        <w:t xml:space="preserve">অন্য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ফয়সালা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উত্তম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w:t>
      </w:r>
      <w:r w:rsidR="000F210D" w:rsidRPr="00733F24">
        <w:rPr>
          <w:rFonts w:ascii="Kalpurush" w:hAnsi="Kalpurush" w:cs="Kalpurush" w:hint="cs"/>
          <w:sz w:val="24"/>
          <w:szCs w:val="24"/>
          <w:cs/>
          <w:lang w:bidi="bn-BD"/>
        </w:rPr>
        <w:t xml:space="preserve"> ঈমান ভঙ্গের কারণ</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তাগুতের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ফয়সালাকে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প্রাধান্য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00CC39B4" w:rsidRPr="00733F24">
        <w:rPr>
          <w:rFonts w:ascii="Kalpurush" w:hAnsi="Kalpurush" w:cs="Kalpurush" w:hint="cs"/>
          <w:sz w:val="24"/>
          <w:szCs w:val="24"/>
          <w:cs/>
          <w:lang w:bidi="bn-BD"/>
        </w:rPr>
        <w:t>এ শ্রেণি</w:t>
      </w:r>
      <w:r w:rsidR="00286BDE" w:rsidRPr="00733F24">
        <w:rPr>
          <w:rFonts w:ascii="Kalpurush" w:hAnsi="Kalpurush" w:cs="Kalpurush" w:hint="cs"/>
          <w:sz w:val="24"/>
          <w:szCs w:val="24"/>
          <w:cs/>
          <w:lang w:bidi="bn-BD"/>
        </w:rPr>
        <w:t>ভুক্ত।</w:t>
      </w:r>
    </w:p>
    <w:p w:rsidR="00295115" w:rsidRPr="00733F24" w:rsidRDefault="00295115" w:rsidP="00CC39B4">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পঞ্চম</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w:t>
      </w:r>
      <w:r w:rsidRPr="00733F24">
        <w:rPr>
          <w:rFonts w:ascii="Kalpurush" w:hAnsi="Kalpurush" w:cs="Kalpurush"/>
          <w:b/>
          <w:bCs/>
          <w:color w:val="C00000"/>
          <w:sz w:val="24"/>
          <w:szCs w:val="24"/>
          <w:cs/>
          <w:lang w:bidi="bn-BD"/>
        </w:rPr>
        <w:t>:</w:t>
      </w:r>
      <w:r w:rsidRPr="00733F24">
        <w:rPr>
          <w:rFonts w:ascii="Kalpurush" w:hAnsi="Kalpurush" w:cs="Kalpurush"/>
          <w:color w:val="C00000"/>
          <w:sz w:val="24"/>
          <w:szCs w:val="24"/>
          <w:cs/>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দীনের</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বিধানকে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অপছন্দ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0F210D" w:rsidRPr="00733F24">
        <w:rPr>
          <w:rFonts w:ascii="Kalpurush" w:hAnsi="Kalpurush" w:cs="Kalpurush" w:hint="cs"/>
          <w:sz w:val="24"/>
          <w:szCs w:val="24"/>
          <w:cs/>
          <w:lang w:bidi="bn-BD"/>
        </w:rPr>
        <w:t xml:space="preserve"> ঈমান ভঙ্গের কারণ,</w:t>
      </w:r>
      <w:r w:rsidR="005F1A75"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যদিও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CC39B4" w:rsidRPr="00357BE5">
        <w:rPr>
          <w:rFonts w:ascii="Kalpurush" w:hAnsi="Kalpurush" w:cs="SolaimanLipi" w:hint="cs"/>
          <w:sz w:val="24"/>
          <w:szCs w:val="24"/>
          <w:cs/>
          <w:lang w:bidi="hi-IN"/>
        </w:rPr>
        <w:t>।</w:t>
      </w:r>
      <w:r w:rsidR="005F1A75"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CC39B4">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lastRenderedPageBreak/>
        <w:t>﴿</w:t>
      </w:r>
      <w:r w:rsidRPr="00733F24">
        <w:rPr>
          <w:rFonts w:ascii="KFGQPC Uthmanic Script HAFS" w:cs="KFGQPC Uthmanic Script HAFS" w:hint="cs"/>
          <w:color w:val="008000"/>
          <w:sz w:val="24"/>
          <w:szCs w:val="24"/>
          <w:rtl/>
        </w:rPr>
        <w:t>ذَٰلِكَ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بِأَنَّهُمۡ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كَرِهُواْ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أَنزَلَ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فَأَحۡبَطَ</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أَعۡمَٰلَهُمۡ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٩</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محمد</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٩</w:t>
      </w:r>
      <w:r w:rsidRPr="00733F24">
        <w:rPr>
          <w:rFonts w:ascii="KFGQPC Uthman Taha Naskh" w:cs="KFGQPC Uthman Taha Naskh"/>
          <w:color w:val="008000"/>
          <w:sz w:val="24"/>
          <w:szCs w:val="24"/>
          <w:rtl/>
        </w:rPr>
        <w:t xml:space="preserve">]  </w:t>
      </w:r>
    </w:p>
    <w:p w:rsidR="00295115" w:rsidRPr="00733F24" w:rsidRDefault="005F1A75"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অপছন্দ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অতএব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আমলসমূহ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দিয়েছেন</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মুহাম্মাদ</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৯]</w:t>
      </w:r>
      <w:r w:rsidR="00295115" w:rsidRPr="00733F24">
        <w:rPr>
          <w:rFonts w:ascii="Kalpurush" w:hAnsi="Kalpurush" w:cs="Kalpurush"/>
          <w:sz w:val="24"/>
          <w:szCs w:val="24"/>
          <w:cs/>
          <w:lang w:bidi="bn-BD"/>
        </w:rPr>
        <w:t xml:space="preserve"> </w:t>
      </w:r>
    </w:p>
    <w:p w:rsidR="00295115" w:rsidRPr="00733F24" w:rsidRDefault="00295115" w:rsidP="001A547A">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ষষ্ঠ</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w:t>
      </w:r>
      <w:r w:rsidRPr="00733F24">
        <w:rPr>
          <w:rFonts w:ascii="Kalpurush" w:hAnsi="Kalpurush" w:cs="Kalpurush"/>
          <w:b/>
          <w:bCs/>
          <w:color w:val="C00000"/>
          <w:sz w:val="24"/>
          <w:szCs w:val="24"/>
          <w:cs/>
          <w:lang w:bidi="bn-BD"/>
        </w:rPr>
        <w:t>:</w:t>
      </w:r>
      <w:r w:rsidRPr="00733F24">
        <w:rPr>
          <w:rFonts w:ascii="Kalpurush" w:hAnsi="Kalpurush" w:cs="Kalpurush"/>
          <w:color w:val="C00000"/>
          <w:sz w:val="24"/>
          <w:szCs w:val="24"/>
          <w:cs/>
          <w:lang w:bidi="bn-BD"/>
        </w:rPr>
        <w:t xml:space="preserve"> </w:t>
      </w:r>
      <w:r w:rsidRPr="00733F24">
        <w:rPr>
          <w:rFonts w:ascii="Kalpurush" w:hAnsi="Kalpurush" w:cs="Kalpurush" w:hint="cs"/>
          <w:sz w:val="24"/>
          <w:szCs w:val="24"/>
          <w:cs/>
          <w:lang w:bidi="bn-BD"/>
        </w:rPr>
        <w:t>রাসূলুল্লাহ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দীনের</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বিধান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অথবা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প্রমাণিত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সাওয়াব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শাস্তি</w:t>
      </w:r>
      <w:r w:rsidRPr="00733F24">
        <w:rPr>
          <w:rFonts w:ascii="Kalpurush" w:hAnsi="Kalpurush" w:cs="Kalpurush"/>
          <w:sz w:val="24"/>
          <w:szCs w:val="24"/>
          <w:cs/>
          <w:lang w:bidi="bn-BD"/>
        </w:rPr>
        <w:t xml:space="preserve"> </w:t>
      </w:r>
      <w:r w:rsidR="005F1A75" w:rsidRPr="00733F24">
        <w:rPr>
          <w:rFonts w:ascii="Kalpurush" w:hAnsi="Kalpurush" w:cs="Kalpurush" w:hint="cs"/>
          <w:sz w:val="24"/>
          <w:szCs w:val="24"/>
          <w:cs/>
          <w:lang w:bidi="bn-BD"/>
        </w:rPr>
        <w:t xml:space="preserve">নিয়ে ব্যঙ্গ </w:t>
      </w:r>
      <w:r w:rsidRPr="00733F24">
        <w:rPr>
          <w:rFonts w:ascii="Kalpurush" w:hAnsi="Kalpurush" w:cs="Kalpurush" w:hint="cs"/>
          <w:sz w:val="24"/>
          <w:szCs w:val="24"/>
          <w:cs/>
          <w:lang w:bidi="bn-BD"/>
        </w:rPr>
        <w:t>ক</w:t>
      </w:r>
      <w:r w:rsidR="001A547A" w:rsidRPr="00733F24">
        <w:rPr>
          <w:rFonts w:ascii="Kalpurush" w:hAnsi="Kalpurush" w:cs="Kalpurush" w:hint="cs"/>
          <w:sz w:val="24"/>
          <w:szCs w:val="24"/>
          <w:cs/>
          <w:lang w:bidi="bn-BD"/>
        </w:rPr>
        <w:t xml:space="preserve">রা ঈমান ভঙ্গের কারণ।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5B0A22" w:rsidP="005B0A22">
      <w:pPr>
        <w:jc w:val="both"/>
        <w:rPr>
          <w:rFonts w:ascii="Kalpurush" w:hAnsi="Kalpurush" w:cs="Kalpurush"/>
          <w:color w:val="008000"/>
          <w:sz w:val="24"/>
          <w:szCs w:val="24"/>
          <w:cs/>
          <w:lang w:bidi="bn-BD"/>
        </w:rPr>
      </w:pPr>
      <w:r w:rsidRPr="00733F24">
        <w:rPr>
          <w:rFonts w:ascii="KFGQPC Uthman Taha Naskh" w:cs="KFGQPC Uthman Taha Naskh" w:hint="cs"/>
          <w:color w:val="008000"/>
          <w:sz w:val="24"/>
          <w:szCs w:val="24"/>
          <w:rtl/>
        </w:rPr>
        <w:t>﴿</w:t>
      </w:r>
      <w:r w:rsidR="00877E0C" w:rsidRPr="00733F24">
        <w:rPr>
          <w:rFonts w:cs="KFGQPC Uthmanic Script HAFS" w:hint="cs"/>
          <w:color w:val="008000"/>
          <w:sz w:val="24"/>
          <w:szCs w:val="24"/>
          <w:rtl/>
        </w:rPr>
        <w:t xml:space="preserve">وَلَئِن سَأَلۡتَهُمۡ </w:t>
      </w:r>
      <w:r w:rsidR="00877E0C" w:rsidRPr="00733F24">
        <w:rPr>
          <w:rFonts w:cs="KFGQPC Uthmanic Script HAFS"/>
          <w:color w:val="008000"/>
          <w:sz w:val="24"/>
          <w:szCs w:val="24"/>
          <w:rtl/>
        </w:rPr>
        <w:t>لَيَقُولُنَّ إِنَّمَا كُنَّا نَخُوضُ وَنَلۡعَبُۚ قُلۡ أَبِٱللَّهِ وَءَايَٰتِهِۦ وَرَسُولِهِۦ كُنتُمۡ تَسۡتَهۡزِءُونَ ٦٥ لَا تَعۡتَذِرُواْ قَدۡ كَفَرۡتُم بَعۡدَ إِيمَٰنِكُمۡۚ ٦٦</w:t>
      </w:r>
      <w:r w:rsidRPr="00733F24">
        <w:rPr>
          <w:rFonts w:ascii="KFGQPC Uthman Taha Naskh" w:cs="KFGQPC Uthman Taha Naskh" w:hint="cs"/>
          <w:color w:val="008000"/>
          <w:sz w:val="24"/>
          <w:szCs w:val="24"/>
          <w:rtl/>
        </w:rPr>
        <w:t xml:space="preserve">﴾ </w:t>
      </w:r>
      <w:r w:rsidRPr="00733F24">
        <w:rPr>
          <w:rFonts w:ascii="KFGQPC Uthman Taha Naskh" w:cs="KFGQPC Uthman Taha Naskh"/>
          <w:color w:val="008000"/>
          <w:sz w:val="24"/>
          <w:szCs w:val="24"/>
          <w:rtl/>
        </w:rPr>
        <w:t>[</w:t>
      </w:r>
      <w:r w:rsidRPr="00733F24">
        <w:rPr>
          <w:rFonts w:ascii="KFGQPC Uthman Taha Naskh" w:cs="KFGQPC Uthman Taha Naskh" w:hint="cs"/>
          <w:color w:val="008000"/>
          <w:sz w:val="24"/>
          <w:szCs w:val="24"/>
          <w:rtl/>
        </w:rPr>
        <w:t>التوبة</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66</w:t>
      </w:r>
      <w:r w:rsidRPr="00733F24">
        <w:rPr>
          <w:rFonts w:ascii="KFGQPC Uthman Taha Naskh" w:cs="KFGQPC Uthman Taha Naskh"/>
          <w:color w:val="008000"/>
          <w:sz w:val="24"/>
          <w:szCs w:val="24"/>
          <w:rtl/>
        </w:rPr>
        <w:t xml:space="preserve">]  </w:t>
      </w:r>
    </w:p>
    <w:p w:rsidR="00295115" w:rsidRPr="00733F24" w:rsidRDefault="005F1A75"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প্রশ্ন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আলাপচারিতা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খেল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তামাশা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করছিলাম।</w:t>
      </w:r>
      <w:r w:rsidR="00295115" w:rsidRPr="00733F24">
        <w:rPr>
          <w:rFonts w:ascii="Kalpurush" w:hAnsi="Kalpurush" w:cs="Kalpurush"/>
          <w:sz w:val="24"/>
          <w:szCs w:val="24"/>
          <w:cs/>
          <w:lang w:bidi="bn-BD"/>
        </w:rPr>
        <w:t xml:space="preserve"> </w:t>
      </w:r>
      <w:r w:rsidR="00CC39B4" w:rsidRPr="00733F24">
        <w:rPr>
          <w:rFonts w:ascii="Kalpurush" w:hAnsi="Kalpurush" w:cs="Kalpurush" w:hint="cs"/>
          <w:sz w:val="24"/>
          <w:szCs w:val="24"/>
          <w:cs/>
          <w:lang w:bidi="bn-BD"/>
        </w:rPr>
        <w:t xml:space="preserve">আপনি </w:t>
      </w:r>
      <w:r w:rsidR="00295115" w:rsidRPr="00733F24">
        <w:rPr>
          <w:rFonts w:ascii="Kalpurush" w:hAnsi="Kalpurush" w:cs="Kalpurush" w:hint="cs"/>
          <w:sz w:val="24"/>
          <w:szCs w:val="24"/>
          <w:cs/>
          <w:lang w:bidi="bn-BD"/>
        </w:rPr>
        <w:t>বল</w:t>
      </w:r>
      <w:r w:rsidR="00CC39B4"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আয়াতসমূহ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বিদ্রূপ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ওজর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ঈমানের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কুফ</w:t>
      </w:r>
      <w:r w:rsidR="00CC39B4"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আত</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তাওবাহ</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৬৫</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৬৬]</w:t>
      </w:r>
      <w:r w:rsidR="00295115" w:rsidRPr="00733F24">
        <w:rPr>
          <w:rFonts w:ascii="Kalpurush" w:hAnsi="Kalpurush" w:cs="Kalpurush"/>
          <w:sz w:val="24"/>
          <w:szCs w:val="24"/>
          <w:cs/>
          <w:lang w:bidi="bn-BD"/>
        </w:rPr>
        <w:t xml:space="preserve"> </w:t>
      </w:r>
    </w:p>
    <w:p w:rsidR="00295115" w:rsidRPr="00733F24" w:rsidRDefault="00295115" w:rsidP="009C171E">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সপ্তম</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w:t>
      </w:r>
      <w:r w:rsidRPr="00733F24">
        <w:rPr>
          <w:rFonts w:ascii="Kalpurush" w:hAnsi="Kalpurush" w:cs="Kalpurush"/>
          <w:b/>
          <w:bCs/>
          <w:color w:val="C00000"/>
          <w:sz w:val="24"/>
          <w:szCs w:val="24"/>
          <w:cs/>
          <w:lang w:bidi="bn-BD"/>
        </w:rPr>
        <w:t>:</w:t>
      </w:r>
      <w:r w:rsidRPr="00733F24">
        <w:rPr>
          <w:rFonts w:ascii="Kalpurush" w:hAnsi="Kalpurush" w:cs="Kalpurush"/>
          <w:color w:val="C00000"/>
          <w:sz w:val="24"/>
          <w:szCs w:val="24"/>
          <w:cs/>
          <w:lang w:bidi="bn-BD"/>
        </w:rPr>
        <w:t xml:space="preserve"> </w:t>
      </w:r>
      <w:r w:rsidR="009C171E">
        <w:rPr>
          <w:rFonts w:ascii="Kalpurush" w:hAnsi="Kalpurush" w:cs="Kalpurush" w:hint="cs"/>
          <w:sz w:val="24"/>
          <w:szCs w:val="24"/>
          <w:cs/>
          <w:lang w:bidi="bn-BD"/>
        </w:rPr>
        <w:t>জা</w:t>
      </w:r>
      <w:r w:rsidRPr="00733F24">
        <w:rPr>
          <w:rFonts w:ascii="Kalpurush" w:hAnsi="Kalpurush" w:cs="Kalpurush" w:hint="cs"/>
          <w:sz w:val="24"/>
          <w:szCs w:val="24"/>
          <w:cs/>
          <w:lang w:bidi="bn-BD"/>
        </w:rPr>
        <w:t>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9C171E">
        <w:rPr>
          <w:rFonts w:ascii="Kalpurush" w:hAnsi="Kalpurush" w:cs="Kalpurush" w:hint="cs"/>
          <w:sz w:val="24"/>
          <w:szCs w:val="24"/>
          <w:cs/>
          <w:lang w:bidi="bn-BD"/>
        </w:rPr>
        <w:t>জা</w:t>
      </w:r>
      <w:r w:rsidRPr="00733F24">
        <w:rPr>
          <w:rFonts w:ascii="Kalpurush" w:hAnsi="Kalpurush" w:cs="Kalpurush" w:hint="cs"/>
          <w:sz w:val="24"/>
          <w:szCs w:val="24"/>
          <w:cs/>
          <w:lang w:bidi="bn-BD"/>
        </w:rPr>
        <w:t>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অন্তর্ভুক্ত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সারফ</w:t>
      </w:r>
      <w:r w:rsidR="009C171E">
        <w:rPr>
          <w:rFonts w:ascii="Kalpurush" w:hAnsi="Kalpurush" w:cs="Kalpurush" w:hint="cs"/>
          <w:sz w:val="24"/>
          <w:szCs w:val="24"/>
          <w:cs/>
          <w:lang w:bidi="bn-BD"/>
        </w:rPr>
        <w:t xml:space="preserve"> (আাকর্ষণ কিংবা বিকর্ষণ)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9C171E">
        <w:rPr>
          <w:rFonts w:ascii="Kalpurush" w:hAnsi="Kalpurush" w:cs="Kalpurush" w:hint="cs"/>
          <w:sz w:val="24"/>
          <w:szCs w:val="24"/>
          <w:cs/>
          <w:lang w:bidi="bn-BD"/>
        </w:rPr>
        <w:t>‘</w:t>
      </w:r>
      <w:r w:rsidRPr="00733F24">
        <w:rPr>
          <w:rFonts w:ascii="Kalpurush" w:hAnsi="Kalpurush" w:cs="Kalpurush" w:hint="cs"/>
          <w:sz w:val="24"/>
          <w:szCs w:val="24"/>
          <w:cs/>
          <w:lang w:bidi="bn-BD"/>
        </w:rPr>
        <w:t>আতফ</w:t>
      </w:r>
      <w:r w:rsidRPr="00733F24">
        <w:rPr>
          <w:rFonts w:ascii="Kalpurush" w:hAnsi="Kalpurush" w:cs="Kalpurush"/>
          <w:sz w:val="24"/>
          <w:szCs w:val="24"/>
          <w:cs/>
          <w:lang w:bidi="bn-BD"/>
        </w:rPr>
        <w:t xml:space="preserve"> </w:t>
      </w:r>
      <w:r w:rsidR="001A547A" w:rsidRPr="00733F24">
        <w:rPr>
          <w:rFonts w:ascii="Kalpurush" w:hAnsi="Kalpurush" w:cs="Kalpurush" w:hint="cs"/>
          <w:sz w:val="24"/>
          <w:szCs w:val="24"/>
          <w:cs/>
          <w:lang w:bidi="bn-BD"/>
        </w:rPr>
        <w:t xml:space="preserve">ঈমান ভঙ্গের কারণ।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009C171E">
        <w:rPr>
          <w:rFonts w:ascii="Kalpurush" w:hAnsi="Kalpurush" w:cs="Kalpurush" w:hint="cs"/>
          <w:sz w:val="24"/>
          <w:szCs w:val="24"/>
          <w:cs/>
          <w:lang w:bidi="bn-BD"/>
        </w:rPr>
        <w:t>জা</w:t>
      </w:r>
      <w:r w:rsidRPr="00733F24">
        <w:rPr>
          <w:rFonts w:ascii="Kalpurush" w:hAnsi="Kalpurush" w:cs="Kalpurush" w:hint="cs"/>
          <w:sz w:val="24"/>
          <w:szCs w:val="24"/>
          <w:cs/>
          <w:lang w:bidi="bn-BD"/>
        </w:rPr>
        <w:t>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009C171E">
        <w:rPr>
          <w:rFonts w:ascii="Kalpurush" w:hAnsi="Kalpurush" w:cs="Kalpurush" w:hint="cs"/>
          <w:sz w:val="24"/>
          <w:szCs w:val="24"/>
          <w:cs/>
          <w:lang w:bidi="bn-BD"/>
        </w:rPr>
        <w:t>জা</w:t>
      </w:r>
      <w:r w:rsidRPr="00733F24">
        <w:rPr>
          <w:rFonts w:ascii="Kalpurush" w:hAnsi="Kalpurush" w:cs="Kalpurush" w:hint="cs"/>
          <w:sz w:val="24"/>
          <w:szCs w:val="24"/>
          <w:cs/>
          <w:lang w:bidi="bn-BD"/>
        </w:rPr>
        <w:t>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সন্তুষ্টি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প্রকাশ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কাফির</w:t>
      </w:r>
      <w:r w:rsidR="00CC39B4"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কারণ</w:t>
      </w:r>
      <w:r w:rsidR="00CC39B4"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CC39B4">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يُعَلِّمَانِ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أَحَدٍ</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حَتَّىٰ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يَقُولَآ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نَحۡنُ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فِتۡنَةٞ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تَكۡفُرۡۖ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١٠٢</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البقرة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١٠٢</w:t>
      </w:r>
      <w:r w:rsidRPr="00733F24">
        <w:rPr>
          <w:rFonts w:ascii="KFGQPC Uthman Taha Naskh" w:cs="KFGQPC Uthman Taha Naskh"/>
          <w:color w:val="008000"/>
          <w:sz w:val="24"/>
          <w:szCs w:val="24"/>
          <w:rtl/>
        </w:rPr>
        <w:t xml:space="preserve">] </w:t>
      </w:r>
    </w:p>
    <w:p w:rsidR="00295115" w:rsidRPr="00733F24" w:rsidRDefault="00FA2879"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কাউকে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শেখাত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পর্যন্ত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পরীক্ষা</w:t>
      </w:r>
      <w:r w:rsidR="00CC39B4"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কুফ</w:t>
      </w:r>
      <w:r w:rsidR="00CC39B4"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বাকারা</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১০২]</w:t>
      </w:r>
      <w:r w:rsidR="00295115" w:rsidRPr="00733F24">
        <w:rPr>
          <w:rFonts w:ascii="Kalpurush" w:hAnsi="Kalpurush" w:cs="Kalpurush"/>
          <w:sz w:val="24"/>
          <w:szCs w:val="24"/>
          <w:cs/>
          <w:lang w:bidi="bn-BD"/>
        </w:rPr>
        <w:t xml:space="preserve"> </w:t>
      </w:r>
    </w:p>
    <w:p w:rsidR="00295115" w:rsidRPr="00733F24" w:rsidRDefault="00295115" w:rsidP="00295115">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lastRenderedPageBreak/>
        <w:t>অষ্টম</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w:t>
      </w:r>
      <w:r w:rsidRPr="00733F24">
        <w:rPr>
          <w:rFonts w:ascii="Kalpurush" w:hAnsi="Kalpurush" w:cs="Kalpurush"/>
          <w:b/>
          <w:bCs/>
          <w:color w:val="C00000"/>
          <w:sz w:val="24"/>
          <w:szCs w:val="24"/>
          <w:cs/>
          <w:lang w:bidi="bn-BD"/>
        </w:rPr>
        <w:t>:</w:t>
      </w:r>
      <w:r w:rsidRPr="00733F24">
        <w:rPr>
          <w:rFonts w:ascii="Kalpurush" w:hAnsi="Kalpurush" w:cs="Kalpurush"/>
          <w:color w:val="C00000"/>
          <w:sz w:val="24"/>
          <w:szCs w:val="24"/>
          <w:cs/>
          <w:lang w:bidi="bn-BD"/>
        </w:rPr>
        <w:t xml:space="preserve"> </w:t>
      </w:r>
      <w:r w:rsidRPr="00733F24">
        <w:rPr>
          <w:rFonts w:ascii="Kalpurush" w:hAnsi="Kalpurush" w:cs="Kalpurush" w:hint="cs"/>
          <w:sz w:val="24"/>
          <w:szCs w:val="24"/>
          <w:cs/>
          <w:lang w:bidi="bn-BD"/>
        </w:rPr>
        <w:t>মুশরিকদের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পক্ষ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গ্রহণ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মুসলিমদের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বিপক্ষে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সাহায্য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ঈমান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ভঙ্গের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কারণ</w:t>
      </w:r>
      <w:r w:rsidR="00CC39B4"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877E0C">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يَتَوَلَّهُم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مِّنكُمۡ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فَإِنَّهُۥ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يَهۡدِي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ٱلۡقَوۡمَ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ٱلظَّٰلِمِينَ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٥١</w:t>
      </w:r>
      <w:r w:rsidRPr="00733F24">
        <w:rPr>
          <w:rFonts w:ascii="KFGQPC Uthmanic Script HAFS" w:cs="KFGQPC Uthmanic Script HAFS"/>
          <w:color w:val="008000"/>
          <w:sz w:val="24"/>
          <w:szCs w:val="24"/>
          <w:rtl/>
        </w:rPr>
        <w:t xml:space="preserve"> </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المائ‍دة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٥١</w:t>
      </w:r>
      <w:r w:rsidRPr="00733F24">
        <w:rPr>
          <w:rFonts w:ascii="KFGQPC Uthman Taha Naskh" w:cs="KFGQPC Uthman Taha Naskh"/>
          <w:color w:val="008000"/>
          <w:sz w:val="24"/>
          <w:szCs w:val="24"/>
          <w:rtl/>
        </w:rPr>
        <w:t xml:space="preserve">] </w:t>
      </w:r>
    </w:p>
    <w:p w:rsidR="00295115" w:rsidRPr="00733F24" w:rsidRDefault="00FA2879"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বন্ধুত্ব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একজন।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CC39B4"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CC39B4"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ওমকে</w:t>
      </w:r>
      <w:r w:rsidR="000B2F16" w:rsidRPr="00733F24">
        <w:rPr>
          <w:rFonts w:ascii="Kalpurush" w:hAnsi="Kalpurush" w:cs="Kalpurush"/>
          <w:sz w:val="24"/>
          <w:szCs w:val="24"/>
          <w:cs/>
          <w:lang w:bidi="bn-BD"/>
        </w:rPr>
        <w:t xml:space="preserve"> হিদায়াত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মায়েদা</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৫১]</w:t>
      </w:r>
      <w:r w:rsidR="00295115" w:rsidRPr="00733F24">
        <w:rPr>
          <w:rFonts w:ascii="Kalpurush" w:hAnsi="Kalpurush" w:cs="Kalpurush"/>
          <w:sz w:val="24"/>
          <w:szCs w:val="24"/>
          <w:cs/>
          <w:lang w:bidi="bn-BD"/>
        </w:rPr>
        <w:t xml:space="preserve"> </w:t>
      </w:r>
    </w:p>
    <w:p w:rsidR="00295115" w:rsidRPr="00733F24" w:rsidRDefault="00295115" w:rsidP="001A547A">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নবম</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w:t>
      </w:r>
      <w:r w:rsidRPr="00733F24">
        <w:rPr>
          <w:rFonts w:ascii="Kalpurush" w:hAnsi="Kalpurush" w:cs="Kalpurush"/>
          <w:b/>
          <w:bCs/>
          <w:color w:val="C00000"/>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মুহাম্মাদ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পালন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অবকাশ</w:t>
      </w:r>
      <w:r w:rsidRPr="00733F24">
        <w:rPr>
          <w:rFonts w:ascii="Kalpurush" w:hAnsi="Kalpurush" w:cs="Kalpurush"/>
          <w:sz w:val="24"/>
          <w:szCs w:val="24"/>
          <w:cs/>
          <w:lang w:bidi="bn-BD"/>
        </w:rPr>
        <w:t xml:space="preserve"> </w:t>
      </w:r>
      <w:r w:rsidR="000F153F" w:rsidRPr="00733F24">
        <w:rPr>
          <w:rFonts w:ascii="Kalpurush" w:hAnsi="Kalpurush" w:cs="Kalpurush" w:hint="cs"/>
          <w:sz w:val="24"/>
          <w:szCs w:val="24"/>
          <w:cs/>
          <w:lang w:bidi="bn-BD"/>
        </w:rPr>
        <w:t>কতক</w:t>
      </w:r>
      <w:r w:rsidR="000F153F" w:rsidRPr="00733F24">
        <w:rPr>
          <w:rFonts w:ascii="Kalpurush" w:hAnsi="Kalpurush" w:cs="Kalpurush"/>
          <w:sz w:val="24"/>
          <w:szCs w:val="24"/>
          <w:cs/>
          <w:lang w:bidi="bn-BD"/>
        </w:rPr>
        <w:t xml:space="preserve"> </w:t>
      </w:r>
      <w:r w:rsidR="000F153F" w:rsidRPr="00733F24">
        <w:rPr>
          <w:rFonts w:ascii="Kalpurush" w:hAnsi="Kalpurush" w:cs="Kalpurush" w:hint="cs"/>
          <w:sz w:val="24"/>
          <w:szCs w:val="24"/>
          <w:cs/>
          <w:lang w:bidi="bn-BD"/>
        </w:rPr>
        <w:t>মানুষের</w:t>
      </w:r>
      <w:r w:rsidR="000F153F"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বিশ্বাস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0F153F" w:rsidRPr="00733F24">
        <w:rPr>
          <w:rFonts w:ascii="Kalpurush" w:hAnsi="Kalpurush" w:cs="Kalpurush" w:hint="cs"/>
          <w:sz w:val="24"/>
          <w:szCs w:val="24"/>
          <w:cs/>
          <w:lang w:bidi="bn-BD"/>
        </w:rPr>
        <w:t xml:space="preserve"> </w:t>
      </w:r>
      <w:r w:rsidR="001A547A" w:rsidRPr="00733F24">
        <w:rPr>
          <w:rFonts w:ascii="Kalpurush" w:hAnsi="Kalpurush" w:cs="Kalpurush" w:hint="cs"/>
          <w:sz w:val="24"/>
          <w:szCs w:val="24"/>
          <w:cs/>
          <w:lang w:bidi="bn-BD"/>
        </w:rPr>
        <w:t xml:space="preserve">ঈমান ভঙ্গের কারণ।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CC39B4">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يَبۡتَغِ</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غَيۡرَ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ٱلۡإِسۡلَٰمِ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دِينٗا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فَلَن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يُقۡبَلَ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وَهُوَ</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ٱلۡأٓخِرَةِ</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ٱلۡخَٰسِرِينَ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٨٥</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عمران</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٨٥</w:t>
      </w:r>
      <w:r w:rsidRPr="00733F24">
        <w:rPr>
          <w:rFonts w:ascii="KFGQPC Uthman Taha Naskh" w:cs="KFGQPC Uthman Taha Naskh"/>
          <w:color w:val="008000"/>
          <w:sz w:val="24"/>
          <w:szCs w:val="24"/>
          <w:rtl/>
        </w:rPr>
        <w:t xml:space="preserve">]  </w:t>
      </w:r>
    </w:p>
    <w:p w:rsidR="00295115" w:rsidRPr="00733F24" w:rsidRDefault="00405FA4"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ইসলাম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অন্য</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গ্রহণ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আখিরাতে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ক্ষতিগ্রস্তদের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অন্তর্ভুক্ত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ইমরান</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৮৫]</w:t>
      </w:r>
      <w:r w:rsidR="00295115" w:rsidRPr="00733F24">
        <w:rPr>
          <w:rFonts w:ascii="Kalpurush" w:hAnsi="Kalpurush" w:cs="Kalpurush"/>
          <w:sz w:val="24"/>
          <w:szCs w:val="24"/>
          <w:cs/>
          <w:lang w:bidi="bn-BD"/>
        </w:rPr>
        <w:t xml:space="preserve"> </w:t>
      </w:r>
    </w:p>
    <w:p w:rsidR="00295115" w:rsidRPr="00733F24" w:rsidRDefault="00295115" w:rsidP="00E301F0">
      <w:pPr>
        <w:bidi w:val="0"/>
        <w:jc w:val="both"/>
        <w:rPr>
          <w:rFonts w:ascii="Kalpurush" w:hAnsi="Kalpurush" w:cs="Kalpurush"/>
          <w:sz w:val="24"/>
          <w:szCs w:val="24"/>
          <w:lang w:bidi="bn-BD"/>
        </w:rPr>
      </w:pPr>
      <w:r w:rsidRPr="00733F24">
        <w:rPr>
          <w:rFonts w:ascii="Kalpurush" w:hAnsi="Kalpurush" w:cs="Kalpurush" w:hint="cs"/>
          <w:b/>
          <w:bCs/>
          <w:color w:val="C00000"/>
          <w:sz w:val="24"/>
          <w:szCs w:val="24"/>
          <w:cs/>
          <w:lang w:bidi="bn-BD"/>
        </w:rPr>
        <w:t>দশম</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কারণ</w:t>
      </w:r>
      <w:r w:rsidRPr="00733F24">
        <w:rPr>
          <w:rFonts w:ascii="Kalpurush" w:hAnsi="Kalpurush" w:cs="Kalpurush"/>
          <w:b/>
          <w:bCs/>
          <w:color w:val="C00000"/>
          <w:sz w:val="24"/>
          <w:szCs w:val="24"/>
          <w:cs/>
          <w:lang w:bidi="bn-BD"/>
        </w:rPr>
        <w:t>:</w:t>
      </w:r>
      <w:r w:rsidRPr="00733F24">
        <w:rPr>
          <w:rFonts w:ascii="Kalpurush" w:hAnsi="Kalpurush" w:cs="Kalpurush"/>
          <w:color w:val="C00000"/>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বিমুখ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কুফ</w:t>
      </w:r>
      <w:r w:rsidR="00CC39B4" w:rsidRPr="00733F24">
        <w:rPr>
          <w:rFonts w:ascii="Kalpurush" w:hAnsi="Kalpurush" w:cs="Kalpurush" w:hint="cs"/>
          <w:sz w:val="24"/>
          <w:szCs w:val="24"/>
          <w:cs/>
          <w:lang w:bidi="bn-BD"/>
        </w:rPr>
        <w:t>ুরী</w:t>
      </w:r>
      <w:r w:rsidR="009C171E">
        <w:rPr>
          <w:rFonts w:ascii="Kalpurush" w:hAnsi="Kalpurush" w:cs="Kalpurush" w:hint="cs"/>
          <w:sz w:val="24"/>
          <w:szCs w:val="24"/>
          <w:cs/>
          <w:lang w:bidi="bn-BD"/>
        </w:rPr>
        <w:t>,</w:t>
      </w:r>
      <w:r w:rsidR="000F00C9" w:rsidRPr="00733F24">
        <w:rPr>
          <w:rFonts w:ascii="Kalpurush" w:hAnsi="Kalpurush" w:cs="Kalpurush" w:hint="cs"/>
          <w:sz w:val="24"/>
          <w:szCs w:val="24"/>
          <w:cs/>
          <w:lang w:bidi="bn-BD"/>
        </w:rPr>
        <w:t xml:space="preserve"> ঈমান ভঙ্গের কারণ</w:t>
      </w:r>
      <w:r w:rsidR="000F00C9" w:rsidRPr="00733F24">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কাফির।</w:t>
      </w:r>
      <w:r w:rsidR="00D52B21"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আলা বলেন</w:t>
      </w:r>
      <w:r w:rsidR="007B05A4" w:rsidRPr="00733F24">
        <w:rPr>
          <w:rFonts w:ascii="Kalpurush" w:hAnsi="Kalpurush" w:cs="Kalpurush"/>
          <w:sz w:val="24"/>
          <w:szCs w:val="24"/>
          <w:lang w:bidi="bn-BD"/>
        </w:rPr>
        <w:t>,</w:t>
      </w:r>
    </w:p>
    <w:p w:rsidR="00877E0C" w:rsidRPr="00733F24" w:rsidRDefault="00877E0C" w:rsidP="00CC39B4">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أَظۡلَمُ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ذُكِّرَ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بِ‍َٔايَٰتِ</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رَبِّهِۦ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ثُمَّ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أَعۡرَضَ</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عَنۡهَآۚ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إِنَّا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ٱلۡمُجۡرِمِينَ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مُنتَقِمُونَ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٢٢</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السجدة</w:t>
      </w:r>
      <w:r w:rsidRPr="00733F24">
        <w:rPr>
          <w:rFonts w:ascii="KFGQPC Uthman Taha Naskh" w:cs="KFGQPC Uthman Taha Naskh"/>
          <w:color w:val="008000"/>
          <w:sz w:val="24"/>
          <w:szCs w:val="24"/>
          <w:rtl/>
        </w:rPr>
        <w:t xml:space="preserve"> : </w:t>
      </w:r>
      <w:r w:rsidRPr="00733F24">
        <w:rPr>
          <w:rFonts w:ascii="KFGQPC Uthman Taha Naskh" w:cs="KFGQPC Uthman Taha Naskh" w:hint="cs"/>
          <w:color w:val="008000"/>
          <w:sz w:val="24"/>
          <w:szCs w:val="24"/>
          <w:rtl/>
        </w:rPr>
        <w:t>٢٢</w:t>
      </w:r>
      <w:r w:rsidRPr="00733F24">
        <w:rPr>
          <w:rFonts w:ascii="KFGQPC Uthman Taha Naskh" w:cs="KFGQPC Uthman Taha Naskh"/>
          <w:color w:val="008000"/>
          <w:sz w:val="24"/>
          <w:szCs w:val="24"/>
          <w:rtl/>
        </w:rPr>
        <w:t xml:space="preserve">]  </w:t>
      </w:r>
    </w:p>
    <w:p w:rsidR="00295115" w:rsidRPr="00733F24" w:rsidRDefault="00E301F0" w:rsidP="009C171E">
      <w:pPr>
        <w:bidi w:val="0"/>
        <w:jc w:val="both"/>
        <w:rPr>
          <w:rFonts w:ascii="Kalpurush" w:hAnsi="Kalpurush" w:cs="Kalpurush"/>
          <w:sz w:val="24"/>
          <w:szCs w:val="24"/>
          <w:lang w:bidi="bn-BD"/>
        </w:rPr>
      </w:pPr>
      <w:r w:rsidRPr="00733F24">
        <w:rPr>
          <w:rFonts w:ascii="Kalpurush" w:hAnsi="Kalpurush" w:cs="Kalpurush" w:hint="cs"/>
          <w:sz w:val="24"/>
          <w:szCs w:val="24"/>
          <w:lang w:bidi="bn-BD"/>
        </w:rPr>
        <w:lastRenderedPageBreak/>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বড়</w:t>
      </w:r>
      <w:r w:rsidR="00295115" w:rsidRPr="00733F24">
        <w:rPr>
          <w:rFonts w:ascii="Kalpurush" w:hAnsi="Kalpurush" w:cs="Kalpurush"/>
          <w:sz w:val="24"/>
          <w:szCs w:val="24"/>
          <w:cs/>
          <w:lang w:bidi="bn-BD"/>
        </w:rPr>
        <w:t xml:space="preserve"> </w:t>
      </w:r>
      <w:r w:rsidR="00CC39B4" w:rsidRPr="00733F24">
        <w:rPr>
          <w:rFonts w:ascii="Kalpurush" w:hAnsi="Kalpurush" w:cs="Kalpurush" w:hint="cs"/>
          <w:sz w:val="24"/>
          <w:szCs w:val="24"/>
          <w:cs/>
          <w:lang w:bidi="bn-BD"/>
        </w:rPr>
        <w:t>যা</w:t>
      </w:r>
      <w:r w:rsidR="00295115" w:rsidRPr="00733F24">
        <w:rPr>
          <w:rFonts w:ascii="Kalpurush" w:hAnsi="Kalpurush" w:cs="Kalpurush" w:hint="cs"/>
          <w:sz w:val="24"/>
          <w:szCs w:val="24"/>
          <w:cs/>
          <w:lang w:bidi="bn-BD"/>
        </w:rPr>
        <w:t>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স্বীয়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আয়াতসমূহের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মাধ্যমে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উপদেশ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দেওয়ার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ফিরিয়ে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নিশ্চয়</w:t>
      </w:r>
      <w:r w:rsidR="00295115" w:rsidRPr="00733F24">
        <w:rPr>
          <w:rFonts w:ascii="Kalpurush" w:hAnsi="Kalpurush" w:cs="Kalpurush"/>
          <w:sz w:val="24"/>
          <w:szCs w:val="24"/>
          <w:cs/>
          <w:lang w:bidi="bn-BD"/>
        </w:rPr>
        <w:t xml:space="preserve"> </w:t>
      </w:r>
      <w:r w:rsidR="009C171E">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অপরাধীদের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প্রতিশোধ</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গ্রহণকারী</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আস</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সাজদাহ</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২২]</w:t>
      </w:r>
      <w:r w:rsidR="00295115" w:rsidRPr="00733F24">
        <w:rPr>
          <w:rFonts w:ascii="Kalpurush" w:hAnsi="Kalpurush" w:cs="Kalpurush"/>
          <w:sz w:val="24"/>
          <w:szCs w:val="24"/>
          <w:cs/>
          <w:lang w:bidi="bn-BD"/>
        </w:rPr>
        <w:t xml:space="preserve"> </w:t>
      </w:r>
    </w:p>
    <w:p w:rsidR="0046596A" w:rsidRPr="00733F24" w:rsidRDefault="00295115" w:rsidP="0046596A">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দশটি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বিষয়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তাওহীদের</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ভঙ্গকারী।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কেউ</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দশটি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একটিতে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হল</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ঈমান</w:t>
      </w:r>
      <w:r w:rsidRPr="00733F24">
        <w:rPr>
          <w:rFonts w:ascii="Kalpurush" w:hAnsi="Kalpurush" w:cs="Kalpurush"/>
          <w:sz w:val="24"/>
          <w:szCs w:val="24"/>
          <w:cs/>
          <w:lang w:bidi="bn-BD"/>
        </w:rPr>
        <w:t xml:space="preserve"> </w:t>
      </w:r>
      <w:r w:rsidR="00A0690E" w:rsidRPr="00733F24">
        <w:rPr>
          <w:rFonts w:ascii="Kalpurush" w:hAnsi="Kalpurush" w:cs="Kalpurush" w:hint="cs"/>
          <w:sz w:val="24"/>
          <w:szCs w:val="24"/>
          <w:cs/>
          <w:lang w:bidi="bn-BD"/>
        </w:rPr>
        <w:t xml:space="preserve">শেষ। </w:t>
      </w:r>
      <w:r w:rsidRPr="00733F24">
        <w:rPr>
          <w:rFonts w:ascii="Kalpurush" w:hAnsi="Kalpurush" w:cs="Kalpurush" w:hint="cs"/>
          <w:sz w:val="24"/>
          <w:szCs w:val="24"/>
          <w:cs/>
          <w:lang w:bidi="bn-BD"/>
        </w:rPr>
        <w:t>এরূপ</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00A0690E" w:rsidRPr="00733F24">
        <w:rPr>
          <w:rFonts w:ascii="Kalpurush" w:hAnsi="Kalpurush" w:cs="Kalpurush" w:hint="cs"/>
          <w:sz w:val="24"/>
          <w:szCs w:val="24"/>
          <w:cs/>
          <w:lang w:bidi="bn-BD"/>
        </w:rPr>
        <w:t xml:space="preserve">দ্বারা </w:t>
      </w:r>
      <w:r w:rsidRPr="00733F24">
        <w:rPr>
          <w:rFonts w:ascii="Kalpurush" w:hAnsi="Kalpurush" w:cs="Kalpurush" w:hint="cs"/>
          <w:sz w:val="24"/>
          <w:szCs w:val="24"/>
          <w:cs/>
          <w:lang w:bidi="bn-BD"/>
        </w:rPr>
        <w:t>উপকৃত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আহলে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ইলমগণ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কাজ</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ঠাট্টায়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ইচ্ছায়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করুক</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পার্থক্য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বাধ্য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46596A"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ঈমান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ভঙ্গকারী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প্রত্যেকটি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খুব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ভয়ানক</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আমাদের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সমাজে</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সচরাচর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সংঘটিত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মুসলিমদের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46596A" w:rsidRPr="00733F24">
        <w:rPr>
          <w:rFonts w:ascii="Kalpurush" w:hAnsi="Kalpurush" w:cs="Kalpurush" w:hint="cs"/>
          <w:sz w:val="24"/>
          <w:szCs w:val="24"/>
          <w:cs/>
          <w:lang w:bidi="bn-BD"/>
        </w:rPr>
        <w:t xml:space="preserve">ও </w:t>
      </w:r>
      <w:r w:rsidRPr="00733F24">
        <w:rPr>
          <w:rFonts w:ascii="Kalpurush" w:hAnsi="Kalpurush" w:cs="Kalpurush" w:hint="cs"/>
          <w:sz w:val="24"/>
          <w:szCs w:val="24"/>
          <w:cs/>
          <w:lang w:bidi="bn-BD"/>
        </w:rPr>
        <w:t>কুফরের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আশঙ্কা</w:t>
      </w:r>
      <w:r w:rsidR="0046596A" w:rsidRPr="00733F24">
        <w:rPr>
          <w:rFonts w:ascii="Kalpurush" w:hAnsi="Kalpurush" w:cs="Kalpurush" w:hint="cs"/>
          <w:sz w:val="24"/>
          <w:szCs w:val="24"/>
          <w:cs/>
          <w:lang w:bidi="bn-BD"/>
        </w:rPr>
        <w:t xml:space="preserve">য় ভীত থাকা জরুরি। </w:t>
      </w:r>
      <w:r w:rsidRPr="00733F24">
        <w:rPr>
          <w:rFonts w:ascii="Kalpurush" w:hAnsi="Kalpurush" w:cs="Kalpurush" w:hint="cs"/>
          <w:sz w:val="24"/>
          <w:szCs w:val="24"/>
          <w:cs/>
          <w:lang w:bidi="bn-BD"/>
        </w:rPr>
        <w:t>আমরা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শাস্তির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উপকরণ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সবাইকে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পছন্দনীয়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তাওফিক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আমাদেরকে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মুসলিমকে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সঠিক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পথের</w:t>
      </w:r>
      <w:r w:rsidR="000B2F16" w:rsidRPr="00733F24">
        <w:rPr>
          <w:rFonts w:ascii="Kalpurush" w:hAnsi="Kalpurush" w:cs="Kalpurush"/>
          <w:sz w:val="24"/>
          <w:szCs w:val="24"/>
          <w:cs/>
          <w:lang w:bidi="bn-BD"/>
        </w:rPr>
        <w:t xml:space="preserve"> হিদায়াত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নিশ্চয়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সর্বশ্রোতা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কবুলকারী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নিকটবর্তী।</w:t>
      </w:r>
    </w:p>
    <w:p w:rsidR="0046596A" w:rsidRPr="00733F24" w:rsidRDefault="0046596A">
      <w:pPr>
        <w:bidi w:val="0"/>
        <w:rPr>
          <w:rFonts w:ascii="Kalpurush" w:hAnsi="Kalpurush" w:cs="Kalpurush"/>
          <w:sz w:val="24"/>
          <w:szCs w:val="24"/>
          <w:cs/>
          <w:lang w:bidi="bn-BD"/>
        </w:rPr>
      </w:pPr>
      <w:r w:rsidRPr="00733F24">
        <w:rPr>
          <w:rFonts w:ascii="Kalpurush" w:hAnsi="Kalpurush" w:cs="Kalpurush"/>
          <w:sz w:val="24"/>
          <w:szCs w:val="24"/>
          <w:cs/>
          <w:lang w:bidi="bn-BD"/>
        </w:rPr>
        <w:br w:type="page"/>
      </w:r>
    </w:p>
    <w:p w:rsidR="005B3EC3" w:rsidRPr="00733F24" w:rsidRDefault="00295115" w:rsidP="005B3EC3">
      <w:pPr>
        <w:bidi w:val="0"/>
        <w:jc w:val="center"/>
        <w:rPr>
          <w:rFonts w:ascii="Kalpurush" w:hAnsi="Kalpurush" w:cs="Kalpurush"/>
          <w:b/>
          <w:bCs/>
          <w:color w:val="C00000"/>
          <w:sz w:val="24"/>
          <w:szCs w:val="24"/>
          <w:cs/>
          <w:lang w:bidi="bn-BD"/>
        </w:rPr>
      </w:pPr>
      <w:r w:rsidRPr="00733F24">
        <w:rPr>
          <w:rFonts w:ascii="Kalpurush" w:hAnsi="Kalpurush" w:cs="Kalpurush" w:hint="cs"/>
          <w:b/>
          <w:bCs/>
          <w:color w:val="C00000"/>
          <w:sz w:val="24"/>
          <w:szCs w:val="24"/>
          <w:cs/>
          <w:lang w:bidi="bn-BD"/>
        </w:rPr>
        <w:lastRenderedPageBreak/>
        <w:t>বিশেষ্য</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বা</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সর্বনাম</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যাই</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হোক</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এক</w:t>
      </w:r>
      <w:r w:rsidRPr="00733F24">
        <w:rPr>
          <w:rFonts w:ascii="Kalpurush" w:hAnsi="Kalpurush" w:cs="Kalpurush"/>
          <w:b/>
          <w:bCs/>
          <w:color w:val="C00000"/>
          <w:sz w:val="24"/>
          <w:szCs w:val="24"/>
          <w:cs/>
          <w:lang w:bidi="bn-BD"/>
        </w:rPr>
        <w:t xml:space="preserve"> </w:t>
      </w:r>
      <w:r w:rsidRPr="00733F24">
        <w:rPr>
          <w:rFonts w:ascii="Kalpurush" w:hAnsi="Kalpurush" w:cs="Kalpurush" w:hint="cs"/>
          <w:b/>
          <w:bCs/>
          <w:color w:val="C00000"/>
          <w:sz w:val="24"/>
          <w:szCs w:val="24"/>
          <w:cs/>
          <w:lang w:bidi="bn-BD"/>
        </w:rPr>
        <w:t>শব্দের</w:t>
      </w:r>
      <w:r w:rsidR="000B2F16" w:rsidRPr="00733F24">
        <w:rPr>
          <w:rFonts w:ascii="Kalpurush" w:hAnsi="Kalpurush" w:cs="Kalpurush"/>
          <w:b/>
          <w:bCs/>
          <w:color w:val="C00000"/>
          <w:sz w:val="24"/>
          <w:szCs w:val="24"/>
          <w:cs/>
          <w:lang w:bidi="bn-BD"/>
        </w:rPr>
        <w:t xml:space="preserve"> যিকির</w:t>
      </w:r>
      <w:r w:rsidRPr="00733F24">
        <w:rPr>
          <w:rFonts w:ascii="Kalpurush" w:hAnsi="Kalpurush" w:cs="Kalpurush"/>
          <w:b/>
          <w:bCs/>
          <w:color w:val="C00000"/>
          <w:sz w:val="24"/>
          <w:szCs w:val="24"/>
          <w:cs/>
          <w:lang w:bidi="bn-BD"/>
        </w:rPr>
        <w:t xml:space="preserve"> </w:t>
      </w:r>
      <w:r w:rsidR="005B3EC3" w:rsidRPr="00733F24">
        <w:rPr>
          <w:rFonts w:ascii="Kalpurush" w:hAnsi="Kalpurush" w:cs="Kalpurush" w:hint="cs"/>
          <w:b/>
          <w:bCs/>
          <w:color w:val="C00000"/>
          <w:sz w:val="24"/>
          <w:szCs w:val="24"/>
          <w:cs/>
          <w:lang w:bidi="bn-BD"/>
        </w:rPr>
        <w:t>বৈধ নয়</w:t>
      </w:r>
    </w:p>
    <w:p w:rsidR="00295115" w:rsidRPr="00733F24" w:rsidRDefault="00295115" w:rsidP="0033580B">
      <w:pPr>
        <w:bidi w:val="0"/>
        <w:jc w:val="both"/>
        <w:rPr>
          <w:rFonts w:ascii="Kalpurush" w:hAnsi="Kalpurush" w:cs="Kalpurush"/>
          <w:sz w:val="24"/>
          <w:szCs w:val="24"/>
          <w:lang w:bidi="bn-BD"/>
        </w:rPr>
      </w:pPr>
      <w:r w:rsidRPr="00733F24">
        <w:rPr>
          <w:rFonts w:ascii="Kalpurush" w:hAnsi="Kalpurush" w:cs="Kalpurush" w:hint="cs"/>
          <w:sz w:val="24"/>
          <w:szCs w:val="24"/>
          <w:cs/>
          <w:lang w:bidi="bn-BD"/>
        </w:rPr>
        <w:t>আমরা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008A6EC4" w:rsidRPr="00733F24">
        <w:rPr>
          <w:rFonts w:ascii="Kalpurush" w:hAnsi="Kalpurush" w:cs="Kalpurush"/>
          <w:sz w:val="24"/>
          <w:szCs w:val="24"/>
          <w:cs/>
          <w:lang w:bidi="bn-BD"/>
        </w:rPr>
        <w:t xml:space="preserve"> ইল্লাল্লাহর</w:t>
      </w:r>
      <w:r w:rsidR="000B2F16" w:rsidRPr="00733F24">
        <w:rPr>
          <w:rFonts w:ascii="Kalpurush" w:hAnsi="Kalpurush" w:cs="Kalpurush"/>
          <w:sz w:val="24"/>
          <w:szCs w:val="24"/>
          <w:cs/>
          <w:lang w:bidi="bn-BD"/>
        </w:rPr>
        <w:t xml:space="preserve"> ফযীলত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সম্পর্কে</w:t>
      </w:r>
      <w:r w:rsidRPr="00733F24">
        <w:rPr>
          <w:rFonts w:ascii="Kalpurush" w:hAnsi="Kalpurush" w:cs="Kalpurush"/>
          <w:sz w:val="24"/>
          <w:szCs w:val="24"/>
          <w:cs/>
          <w:lang w:bidi="bn-BD"/>
        </w:rPr>
        <w:t xml:space="preserve"> </w:t>
      </w:r>
      <w:r w:rsidR="00C16C80" w:rsidRPr="00733F24">
        <w:rPr>
          <w:rFonts w:ascii="Kalpurush" w:hAnsi="Kalpurush" w:cs="Kalpurush" w:hint="cs"/>
          <w:sz w:val="24"/>
          <w:szCs w:val="24"/>
          <w:cs/>
          <w:lang w:bidi="bn-BD"/>
        </w:rPr>
        <w:t>জেনে</w:t>
      </w:r>
      <w:r w:rsidR="00641289" w:rsidRPr="00733F24">
        <w:rPr>
          <w:rFonts w:ascii="Kalpurush" w:hAnsi="Kalpurush" w:cs="Kalpurush" w:hint="cs"/>
          <w:sz w:val="24"/>
          <w:szCs w:val="24"/>
          <w:cs/>
          <w:lang w:bidi="bn-BD"/>
        </w:rPr>
        <w:t>ছি।</w:t>
      </w:r>
      <w:r w:rsidR="00C16C80" w:rsidRPr="00733F24">
        <w:rPr>
          <w:rFonts w:ascii="Kalpurush" w:hAnsi="Kalpurush" w:cs="Kalpurush" w:hint="cs"/>
          <w:sz w:val="24"/>
          <w:szCs w:val="24"/>
          <w:cs/>
          <w:lang w:bidi="bn-BD"/>
        </w:rPr>
        <w:t xml:space="preserve"> </w:t>
      </w:r>
      <w:r w:rsidR="000B03AD" w:rsidRPr="00733F24">
        <w:rPr>
          <w:rFonts w:ascii="Kalpurush" w:hAnsi="Kalpurush" w:cs="Kalpurush" w:hint="cs"/>
          <w:sz w:val="24"/>
          <w:szCs w:val="24"/>
          <w:cs/>
          <w:lang w:bidi="bn-BD"/>
        </w:rPr>
        <w:t>আর</w:t>
      </w:r>
      <w:r w:rsidR="00E34974" w:rsidRPr="00733F24">
        <w:rPr>
          <w:rFonts w:ascii="Kalpurush" w:hAnsi="Kalpurush" w:cs="Kalpurush" w:hint="cs"/>
          <w:sz w:val="24"/>
          <w:szCs w:val="24"/>
          <w:cs/>
          <w:lang w:bidi="bn-BD"/>
        </w:rPr>
        <w:t>ও</w:t>
      </w:r>
      <w:r w:rsidR="000B03AD" w:rsidRPr="00733F24">
        <w:rPr>
          <w:rFonts w:ascii="Kalpurush" w:hAnsi="Kalpurush" w:cs="Kalpurush" w:hint="cs"/>
          <w:sz w:val="24"/>
          <w:szCs w:val="24"/>
          <w:cs/>
          <w:lang w:bidi="bn-BD"/>
        </w:rPr>
        <w:t xml:space="preserve"> </w:t>
      </w:r>
      <w:r w:rsidR="00CD3124" w:rsidRPr="00733F24">
        <w:rPr>
          <w:rFonts w:ascii="Kalpurush" w:hAnsi="Kalpurush" w:cs="Kalpurush" w:hint="cs"/>
          <w:sz w:val="24"/>
          <w:szCs w:val="24"/>
          <w:cs/>
          <w:lang w:bidi="bn-BD"/>
        </w:rPr>
        <w:t>জেনে</w:t>
      </w:r>
      <w:r w:rsidR="00E34974" w:rsidRPr="00733F24">
        <w:rPr>
          <w:rFonts w:ascii="Kalpurush" w:hAnsi="Kalpurush" w:cs="Kalpurush" w:hint="cs"/>
          <w:sz w:val="24"/>
          <w:szCs w:val="24"/>
          <w:cs/>
          <w:lang w:bidi="bn-BD"/>
        </w:rPr>
        <w:t>ছি</w:t>
      </w:r>
      <w:r w:rsidR="000B2F16" w:rsidRPr="00733F24">
        <w:rPr>
          <w:rFonts w:ascii="Kalpurush" w:hAnsi="Kalpurush" w:cs="Kalpurush" w:hint="cs"/>
          <w:sz w:val="24"/>
          <w:szCs w:val="24"/>
          <w:cs/>
          <w:lang w:bidi="bn-BD"/>
        </w:rPr>
        <w:t xml:space="preserve"> যিকির</w:t>
      </w:r>
      <w:r w:rsidR="00CD3124" w:rsidRPr="00733F24">
        <w:rPr>
          <w:rFonts w:ascii="Kalpurush" w:hAnsi="Kalpurush" w:cs="Kalpurush" w:hint="cs"/>
          <w:sz w:val="24"/>
          <w:szCs w:val="24"/>
          <w:cs/>
          <w:lang w:bidi="bn-BD"/>
        </w:rPr>
        <w:t>কারীগণ</w:t>
      </w:r>
      <w:r w:rsidR="000B03AD" w:rsidRPr="00733F24">
        <w:rPr>
          <w:rFonts w:ascii="Kalpurush" w:hAnsi="Kalpurush" w:cs="Kalpurush" w:hint="cs"/>
          <w:sz w:val="24"/>
          <w:szCs w:val="24"/>
          <w:cs/>
          <w:lang w:bidi="bn-BD"/>
        </w:rPr>
        <w:t xml:space="preserve"> যেসব শব্দ দিয়ে</w:t>
      </w:r>
      <w:r w:rsidR="000B2F16" w:rsidRPr="00733F24">
        <w:rPr>
          <w:rFonts w:ascii="Kalpurush" w:hAnsi="Kalpurush" w:cs="Kalpurush" w:hint="cs"/>
          <w:sz w:val="24"/>
          <w:szCs w:val="24"/>
          <w:cs/>
          <w:lang w:bidi="bn-BD"/>
        </w:rPr>
        <w:t xml:space="preserve"> যিকির</w:t>
      </w:r>
      <w:r w:rsidR="000B03AD" w:rsidRPr="00733F24">
        <w:rPr>
          <w:rFonts w:ascii="Kalpurush" w:hAnsi="Kalpurush" w:cs="Kalpurush" w:hint="cs"/>
          <w:sz w:val="24"/>
          <w:szCs w:val="24"/>
          <w:cs/>
          <w:lang w:bidi="bn-BD"/>
        </w:rPr>
        <w:t xml:space="preserve"> করে তন্মধ্যে </w:t>
      </w:r>
      <w:r w:rsidRPr="00733F24">
        <w:rPr>
          <w:rFonts w:ascii="Kalpurush" w:hAnsi="Kalpurush" w:cs="Kalpurush" w:hint="cs"/>
          <w:sz w:val="24"/>
          <w:szCs w:val="24"/>
          <w:cs/>
          <w:lang w:bidi="bn-BD"/>
        </w:rPr>
        <w:t>এটাই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সর্বোত্তম</w:t>
      </w:r>
      <w:r w:rsidR="007C18BA" w:rsidRPr="00733F24">
        <w:rPr>
          <w:rFonts w:ascii="Kalpurush" w:hAnsi="Kalpurush" w:cs="Kalpurush" w:hint="cs"/>
          <w:sz w:val="24"/>
          <w:szCs w:val="24"/>
          <w:cs/>
          <w:lang w:bidi="bn-BD"/>
        </w:rPr>
        <w:t xml:space="preserve"> </w:t>
      </w:r>
      <w:r w:rsidR="000B03AD"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সর্বশ্রেষ্ঠ</w:t>
      </w:r>
      <w:r w:rsidR="000B2F16" w:rsidRPr="00733F24">
        <w:rPr>
          <w:rFonts w:ascii="Kalpurush" w:hAnsi="Kalpurush" w:cs="Kalpurush" w:hint="cs"/>
          <w:sz w:val="24"/>
          <w:szCs w:val="24"/>
          <w:cs/>
          <w:lang w:bidi="bn-BD"/>
        </w:rPr>
        <w:t xml:space="preserve"> যিকির</w:t>
      </w:r>
      <w:r w:rsidR="0033580B" w:rsidRPr="00733F24">
        <w:rPr>
          <w:rFonts w:ascii="Kalpurush" w:hAnsi="Kalpurush" w:cs="SolaimanLipi" w:hint="cs"/>
          <w:sz w:val="24"/>
          <w:szCs w:val="24"/>
          <w:cs/>
          <w:lang w:bidi="hi-IN"/>
        </w:rPr>
        <w:t xml:space="preserve">। </w:t>
      </w:r>
      <w:r w:rsidR="00623E52" w:rsidRPr="00733F24">
        <w:rPr>
          <w:rFonts w:ascii="Kalpurush" w:hAnsi="Kalpurush" w:cs="Kalpurush" w:hint="cs"/>
          <w:sz w:val="24"/>
          <w:szCs w:val="24"/>
          <w:cs/>
          <w:lang w:bidi="bn-BD"/>
        </w:rPr>
        <w:t>এ</w:t>
      </w:r>
      <w:r w:rsidR="0033580B" w:rsidRPr="00733F24">
        <w:rPr>
          <w:rFonts w:ascii="Kalpurush" w:hAnsi="Kalpurush" w:cs="Kalpurush" w:hint="cs"/>
          <w:sz w:val="24"/>
          <w:szCs w:val="24"/>
          <w:cs/>
          <w:lang w:bidi="bn-BD"/>
        </w:rPr>
        <w:t xml:space="preserve">র </w:t>
      </w:r>
      <w:r w:rsidRPr="00733F24">
        <w:rPr>
          <w:rFonts w:ascii="Kalpurush" w:hAnsi="Kalpurush" w:cs="Kalpurush" w:hint="cs"/>
          <w:sz w:val="24"/>
          <w:szCs w:val="24"/>
          <w:cs/>
          <w:lang w:bidi="bn-BD"/>
        </w:rPr>
        <w:t>শব্দ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কম</w:t>
      </w:r>
      <w:r w:rsidR="00623E52" w:rsidRPr="00733F24">
        <w:rPr>
          <w:rFonts w:ascii="Kalpurush" w:hAnsi="Kalpurush" w:cs="Kalpurush" w:hint="cs"/>
          <w:sz w:val="24"/>
          <w:szCs w:val="24"/>
          <w:lang w:bidi="bn-BD"/>
        </w:rPr>
        <w:t xml:space="preserve"> </w:t>
      </w:r>
      <w:r w:rsidR="00623E52" w:rsidRPr="00733F24">
        <w:rPr>
          <w:rFonts w:ascii="Kalpurush" w:hAnsi="Kalpurush" w:cs="Kalpurush" w:hint="cs"/>
          <w:sz w:val="24"/>
          <w:szCs w:val="24"/>
          <w:cs/>
          <w:lang w:bidi="bn-BD"/>
        </w:rPr>
        <w:t>তবে</w:t>
      </w:r>
      <w:r w:rsidR="00623E52"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অর্থ</w:t>
      </w:r>
      <w:r w:rsidR="008A6EC4" w:rsidRPr="00733F24">
        <w:rPr>
          <w:rFonts w:ascii="Kalpurush" w:hAnsi="Kalpurush" w:cs="Kalpurush"/>
          <w:sz w:val="24"/>
          <w:szCs w:val="24"/>
          <w:cs/>
          <w:lang w:bidi="bn-BD"/>
        </w:rPr>
        <w:t xml:space="preserve"> বেশি</w:t>
      </w:r>
      <w:r w:rsidR="00623E52" w:rsidRPr="00733F24">
        <w:rPr>
          <w:rFonts w:ascii="Kalpurush" w:hAnsi="Kalpurush" w:cs="Kalpurush"/>
          <w:sz w:val="24"/>
          <w:szCs w:val="24"/>
          <w:lang w:bidi="bn-BD"/>
        </w:rPr>
        <w:t>,</w:t>
      </w:r>
      <w:r w:rsidR="00623E52" w:rsidRPr="00733F24">
        <w:rPr>
          <w:rFonts w:ascii="Kalpurush" w:hAnsi="Kalpurush" w:cs="Kalpurush" w:hint="cs"/>
          <w:sz w:val="24"/>
          <w:szCs w:val="24"/>
          <w:lang w:bidi="bn-BD"/>
        </w:rPr>
        <w:t xml:space="preserve"> </w:t>
      </w:r>
      <w:r w:rsidR="00BD7D0E" w:rsidRPr="00733F24">
        <w:rPr>
          <w:rFonts w:ascii="Kalpurush" w:hAnsi="Kalpurush" w:cs="Kalpurush" w:hint="cs"/>
          <w:sz w:val="24"/>
          <w:szCs w:val="24"/>
          <w:cs/>
          <w:lang w:bidi="bn-BD"/>
        </w:rPr>
        <w:t>মানুষ</w:t>
      </w:r>
      <w:r w:rsidR="00BD7D0E"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00BD7D0E" w:rsidRPr="00733F24">
        <w:rPr>
          <w:rFonts w:ascii="Kalpurush" w:hAnsi="Kalpurush" w:cs="Kalpurush" w:hint="cs"/>
          <w:sz w:val="24"/>
          <w:szCs w:val="24"/>
          <w:cs/>
          <w:lang w:bidi="bn-BD"/>
        </w:rPr>
        <w:t xml:space="preserve">মুখাপেক্ষী, </w:t>
      </w:r>
      <w:r w:rsidRPr="00733F24">
        <w:rPr>
          <w:rFonts w:ascii="Kalpurush" w:hAnsi="Kalpurush" w:cs="Kalpurush" w:hint="cs"/>
          <w:sz w:val="24"/>
          <w:szCs w:val="24"/>
          <w:cs/>
          <w:lang w:bidi="bn-BD"/>
        </w:rPr>
        <w:t>বরং</w:t>
      </w:r>
      <w:r w:rsidR="00BD7D0E"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খাবার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পানীয়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পোশাক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অন্যান্য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বস্তু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33580B" w:rsidRPr="00733F24">
        <w:rPr>
          <w:rFonts w:ascii="Kalpurush" w:hAnsi="Kalpurush" w:cs="Kalpurush" w:hint="cs"/>
          <w:sz w:val="24"/>
          <w:szCs w:val="24"/>
          <w:cs/>
          <w:lang w:bidi="bn-BD"/>
        </w:rPr>
        <w:t xml:space="preserve">তার </w:t>
      </w:r>
      <w:r w:rsidRPr="00733F24">
        <w:rPr>
          <w:rFonts w:ascii="Kalpurush" w:hAnsi="Kalpurush" w:cs="Kalpurush" w:hint="cs"/>
          <w:sz w:val="24"/>
          <w:szCs w:val="24"/>
          <w:cs/>
          <w:lang w:bidi="bn-BD"/>
        </w:rPr>
        <w:t>প্রয়োজন</w:t>
      </w:r>
      <w:r w:rsidR="00A10DF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অনেক</w:t>
      </w:r>
      <w:r w:rsidR="008A6EC4" w:rsidRPr="00733F24">
        <w:rPr>
          <w:rFonts w:ascii="Kalpurush" w:hAnsi="Kalpurush" w:cs="Kalpurush"/>
          <w:sz w:val="24"/>
          <w:szCs w:val="24"/>
          <w:cs/>
          <w:lang w:bidi="bn-BD"/>
        </w:rPr>
        <w:t xml:space="preserve"> বেশি</w:t>
      </w:r>
      <w:r w:rsidRPr="00357BE5">
        <w:rPr>
          <w:rFonts w:ascii="Kalpurush" w:hAnsi="Kalpurush" w:cs="SolaimanLipi" w:hint="cs"/>
          <w:sz w:val="24"/>
          <w:szCs w:val="24"/>
          <w:cs/>
          <w:lang w:bidi="hi-IN"/>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দুনিয়ার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প্রয়োজন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যার</w:t>
      </w:r>
      <w:r w:rsidR="007B05A4" w:rsidRPr="00733F24">
        <w:rPr>
          <w:rFonts w:ascii="Kalpurush" w:hAnsi="Kalpurush" w:cs="Kalpurush"/>
          <w:sz w:val="24"/>
          <w:szCs w:val="24"/>
          <w:cs/>
          <w:lang w:bidi="bn-BD"/>
        </w:rPr>
        <w:t xml:space="preserve"> কোনো </w:t>
      </w:r>
      <w:r w:rsidR="00C16C80" w:rsidRPr="00733F24">
        <w:rPr>
          <w:rFonts w:ascii="Kalpurush" w:hAnsi="Kalpurush" w:cs="Kalpurush" w:hint="cs"/>
          <w:sz w:val="24"/>
          <w:szCs w:val="24"/>
          <w:cs/>
          <w:lang w:bidi="bn-BD"/>
        </w:rPr>
        <w:t xml:space="preserve">শেষ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তাই</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000B2F16" w:rsidRPr="00733F24">
        <w:rPr>
          <w:rFonts w:ascii="Kalpurush" w:hAnsi="Kalpurush" w:cs="Kalpurush"/>
          <w:sz w:val="24"/>
          <w:szCs w:val="24"/>
          <w:cs/>
          <w:lang w:bidi="bn-BD"/>
        </w:rPr>
        <w:t xml:space="preserve"> যিকির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সবচেয়ে</w:t>
      </w:r>
      <w:r w:rsidR="008A6EC4" w:rsidRPr="00733F24">
        <w:rPr>
          <w:rFonts w:ascii="Kalpurush" w:hAnsi="Kalpurush" w:cs="Kalpurush"/>
          <w:sz w:val="24"/>
          <w:szCs w:val="24"/>
          <w:cs/>
          <w:lang w:bidi="bn-BD"/>
        </w:rPr>
        <w:t xml:space="preserve"> বেশি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0033580B"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যিকির</w:t>
      </w:r>
      <w:r w:rsidR="00C16C80" w:rsidRPr="00733F24">
        <w:rPr>
          <w:rFonts w:ascii="Kalpurush" w:hAnsi="Kalpurush" w:cs="Kalpurush" w:hint="cs"/>
          <w:sz w:val="24"/>
          <w:szCs w:val="24"/>
          <w:cs/>
          <w:lang w:bidi="bn-BD"/>
        </w:rPr>
        <w:t xml:space="preserve"> সবচেয়ে </w:t>
      </w:r>
      <w:r w:rsidRPr="00733F24">
        <w:rPr>
          <w:rFonts w:ascii="Kalpurush" w:hAnsi="Kalpurush" w:cs="Kalpurush" w:hint="cs"/>
          <w:sz w:val="24"/>
          <w:szCs w:val="24"/>
          <w:cs/>
          <w:lang w:bidi="bn-BD"/>
        </w:rPr>
        <w:t>সহজ</w:t>
      </w:r>
      <w:r w:rsidR="00C16C80" w:rsidRPr="00733F24">
        <w:rPr>
          <w:rFonts w:ascii="Kalpurush" w:hAnsi="Kalpurush" w:cs="Kalpurush"/>
          <w:sz w:val="24"/>
          <w:szCs w:val="24"/>
          <w:lang w:bidi="bn-BD"/>
        </w:rPr>
        <w:t>,</w:t>
      </w:r>
      <w:r w:rsidR="00C16C80"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অর্থের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দিক</w:t>
      </w:r>
      <w:r w:rsidR="00426DC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থেকে</w:t>
      </w:r>
      <w:r w:rsidR="00426DC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মহান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মর্যাদার</w:t>
      </w:r>
      <w:r w:rsidRPr="00733F24">
        <w:rPr>
          <w:rFonts w:ascii="Kalpurush" w:hAnsi="Kalpurush" w:cs="Kalpurush"/>
          <w:sz w:val="24"/>
          <w:szCs w:val="24"/>
          <w:cs/>
          <w:lang w:bidi="bn-BD"/>
        </w:rPr>
        <w:t xml:space="preserve"> </w:t>
      </w:r>
      <w:r w:rsidR="00426DC7" w:rsidRPr="00733F24">
        <w:rPr>
          <w:rFonts w:ascii="Kalpurush" w:hAnsi="Kalpurush" w:cs="Kalpurush" w:hint="cs"/>
          <w:sz w:val="24"/>
          <w:szCs w:val="24"/>
          <w:cs/>
          <w:lang w:bidi="bn-BD"/>
        </w:rPr>
        <w:t xml:space="preserve">বিবেচনায় </w:t>
      </w:r>
      <w:r w:rsidR="00A10DFC" w:rsidRPr="00733F24">
        <w:rPr>
          <w:rFonts w:ascii="Kalpurush" w:hAnsi="Kalpurush" w:cs="Kalpurush" w:hint="cs"/>
          <w:sz w:val="24"/>
          <w:szCs w:val="24"/>
          <w:cs/>
          <w:lang w:bidi="bn-BD"/>
        </w:rPr>
        <w:t>শ্রেষ্ঠ</w:t>
      </w:r>
      <w:r w:rsidR="00A10DFC" w:rsidRPr="00733F24">
        <w:rPr>
          <w:rFonts w:ascii="Kalpurush" w:hAnsi="Kalpurush" w:cs="Kalpurush"/>
          <w:sz w:val="24"/>
          <w:szCs w:val="24"/>
          <w:cs/>
          <w:lang w:bidi="bn-BD"/>
        </w:rPr>
        <w:t>!</w:t>
      </w:r>
      <w:r w:rsidR="00426DC7" w:rsidRPr="00733F24">
        <w:rPr>
          <w:rFonts w:ascii="Kalpurush" w:hAnsi="Kalpurush" w:cs="Kalpurush" w:hint="cs"/>
          <w:sz w:val="24"/>
          <w:szCs w:val="24"/>
          <w:cs/>
          <w:lang w:bidi="bn-BD"/>
        </w:rPr>
        <w:t xml:space="preserve"> এদত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সত্ত্বেও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জাহিল</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ফিরিয়ে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0098259D" w:rsidRPr="00733F24">
        <w:rPr>
          <w:rFonts w:ascii="Kalpurush" w:hAnsi="Kalpurush" w:cs="Kalpurush"/>
          <w:sz w:val="24"/>
          <w:szCs w:val="24"/>
          <w:cs/>
          <w:lang w:bidi="bn-BD"/>
        </w:rPr>
        <w:t xml:space="preserve"> এবং </w:t>
      </w:r>
      <w:r w:rsidRPr="00733F24">
        <w:rPr>
          <w:rFonts w:ascii="Kalpurush" w:hAnsi="Kalpurush" w:cs="Kalpurush" w:hint="cs"/>
          <w:sz w:val="24"/>
          <w:szCs w:val="24"/>
          <w:cs/>
          <w:lang w:bidi="bn-BD"/>
        </w:rPr>
        <w:t>বিদআতি</w:t>
      </w:r>
      <w:r w:rsidR="00CD3124" w:rsidRPr="00733F24">
        <w:rPr>
          <w:rFonts w:ascii="Kalpurush" w:hAnsi="Kalpurush" w:cs="Kalpurush"/>
          <w:sz w:val="24"/>
          <w:szCs w:val="24"/>
          <w:cs/>
          <w:lang w:bidi="bn-BD"/>
        </w:rPr>
        <w:t xml:space="preserve"> যিকিরে</w:t>
      </w:r>
      <w:r w:rsidR="00426DC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প্রত্যাবর্তন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00426DC7" w:rsidRPr="00733F24">
        <w:rPr>
          <w:rFonts w:ascii="Kalpurush" w:hAnsi="Kalpurush" w:cs="Kalpurush" w:hint="cs"/>
          <w:sz w:val="24"/>
          <w:szCs w:val="24"/>
          <w:cs/>
          <w:lang w:bidi="bn-BD"/>
        </w:rPr>
        <w:t>মানুষের</w:t>
      </w:r>
      <w:r w:rsidR="00426DC7" w:rsidRPr="00733F24">
        <w:rPr>
          <w:rFonts w:ascii="Kalpurush" w:hAnsi="Kalpurush" w:cs="Kalpurush" w:hint="cs"/>
          <w:sz w:val="24"/>
          <w:szCs w:val="24"/>
          <w:lang w:bidi="bn-BD"/>
        </w:rPr>
        <w:t xml:space="preserve"> </w:t>
      </w:r>
      <w:r w:rsidR="00C16C80" w:rsidRPr="00733F24">
        <w:rPr>
          <w:rFonts w:ascii="Kalpurush" w:hAnsi="Kalpurush" w:cs="Kalpurush" w:hint="cs"/>
          <w:sz w:val="24"/>
          <w:szCs w:val="24"/>
          <w:cs/>
          <w:lang w:bidi="bn-BD"/>
        </w:rPr>
        <w:t>তৈরি</w:t>
      </w:r>
      <w:r w:rsidR="00C16C80" w:rsidRPr="00733F24">
        <w:rPr>
          <w:rFonts w:ascii="Kalpurush" w:hAnsi="Kalpurush" w:cs="Kalpurush" w:hint="cs"/>
          <w:sz w:val="24"/>
          <w:szCs w:val="24"/>
          <w:lang w:bidi="bn-BD"/>
        </w:rPr>
        <w:t xml:space="preserve"> </w:t>
      </w:r>
      <w:r w:rsidR="00C16C80" w:rsidRPr="00733F24">
        <w:rPr>
          <w:rFonts w:ascii="Kalpurush" w:hAnsi="Kalpurush" w:cs="Kalpurush" w:hint="cs"/>
          <w:sz w:val="24"/>
          <w:szCs w:val="24"/>
          <w:cs/>
          <w:lang w:bidi="bn-BD"/>
        </w:rPr>
        <w:t>করা</w:t>
      </w:r>
      <w:r w:rsidR="00CD3124" w:rsidRPr="00733F24">
        <w:rPr>
          <w:rFonts w:ascii="Kalpurush" w:hAnsi="Kalpurush" w:cs="Kalpurush" w:hint="cs"/>
          <w:sz w:val="24"/>
          <w:szCs w:val="24"/>
          <w:cs/>
          <w:lang w:bidi="bn-BD"/>
        </w:rPr>
        <w:t xml:space="preserve"> যিকিরে</w:t>
      </w:r>
      <w:r w:rsidR="00426DC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মগ্ন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w:t>
      </w:r>
      <w:r w:rsidR="00426DC7" w:rsidRPr="00733F24">
        <w:rPr>
          <w:rFonts w:ascii="Kalpurush" w:hAnsi="Kalpurush" w:cs="Kalpurush" w:hint="cs"/>
          <w:sz w:val="24"/>
          <w:szCs w:val="24"/>
          <w:cs/>
          <w:lang w:bidi="bn-BD"/>
        </w:rPr>
        <w:t>র প্রমাণ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কুরআন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সুন্না</w:t>
      </w:r>
      <w:r w:rsidR="00CD3124" w:rsidRPr="00733F24">
        <w:rPr>
          <w:rFonts w:ascii="Kalpurush" w:hAnsi="Kalpurush" w:cs="Kalpurush" w:hint="cs"/>
          <w:sz w:val="24"/>
          <w:szCs w:val="24"/>
          <w:cs/>
          <w:lang w:bidi="bn-BD"/>
        </w:rPr>
        <w:t>হ</w:t>
      </w:r>
      <w:r w:rsidRPr="00733F24">
        <w:rPr>
          <w:rFonts w:ascii="Kalpurush" w:hAnsi="Kalpurush" w:cs="Kalpurush" w:hint="cs"/>
          <w:sz w:val="24"/>
          <w:szCs w:val="24"/>
          <w:cs/>
          <w:lang w:bidi="bn-BD"/>
        </w:rPr>
        <w:t>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পূর্বসূরি</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মনীষী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00426DC7" w:rsidRPr="00733F24">
        <w:rPr>
          <w:rFonts w:ascii="Kalpurush" w:hAnsi="Kalpurush" w:cs="Kalpurush" w:hint="cs"/>
          <w:sz w:val="24"/>
          <w:szCs w:val="24"/>
          <w:cs/>
          <w:lang w:bidi="bn-BD"/>
        </w:rPr>
        <w:t>”</w:t>
      </w:r>
      <w:r w:rsidR="0033580B" w:rsidRPr="00733F24">
        <w:rPr>
          <w:rFonts w:ascii="Kalpurush" w:hAnsi="Kalpurush" w:cs="SolaimanLipi" w:hint="cs"/>
          <w:sz w:val="24"/>
          <w:szCs w:val="24"/>
          <w:cs/>
          <w:lang w:bidi="hi-IN"/>
        </w:rPr>
        <w:t>।</w:t>
      </w:r>
      <w:r w:rsidR="00431896" w:rsidRPr="00733F24">
        <w:rPr>
          <w:rStyle w:val="FootnoteReference"/>
          <w:rFonts w:ascii="Kalpurush" w:hAnsi="Kalpurush" w:cs="SolaimanLipi"/>
          <w:sz w:val="24"/>
          <w:szCs w:val="24"/>
          <w:cs/>
          <w:lang w:bidi="hi-IN"/>
        </w:rPr>
        <w:footnoteReference w:id="37"/>
      </w:r>
    </w:p>
    <w:p w:rsidR="00295115" w:rsidRPr="00733F24" w:rsidRDefault="00295115" w:rsidP="00ED72B3">
      <w:pPr>
        <w:bidi w:val="0"/>
        <w:jc w:val="both"/>
        <w:rPr>
          <w:rFonts w:ascii="Kalpurush" w:hAnsi="Kalpurush" w:cs="Kalpurush"/>
          <w:sz w:val="24"/>
          <w:szCs w:val="24"/>
          <w:lang w:bidi="bn-BD"/>
        </w:rPr>
      </w:pPr>
      <w:r w:rsidRPr="00733F24">
        <w:rPr>
          <w:rFonts w:ascii="Kalpurush" w:hAnsi="Kalpurush" w:cs="Kalpurush" w:hint="cs"/>
          <w:sz w:val="24"/>
          <w:szCs w:val="24"/>
          <w:cs/>
          <w:lang w:bidi="bn-BD"/>
        </w:rPr>
        <w:t>একটি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উদাহরণ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সূফীদের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তরিকায়</w:t>
      </w:r>
      <w:r w:rsidR="00CD3124" w:rsidRPr="00733F24">
        <w:rPr>
          <w:rFonts w:ascii="Kalpurush" w:hAnsi="Kalpurush" w:cs="Kalpurush"/>
          <w:sz w:val="24"/>
          <w:szCs w:val="24"/>
          <w:cs/>
          <w:lang w:bidi="bn-BD"/>
        </w:rPr>
        <w:t xml:space="preserve"> যিকিরে</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একটি</w:t>
      </w:r>
      <w:r w:rsidRPr="00733F24">
        <w:rPr>
          <w:rFonts w:ascii="Kalpurush" w:hAnsi="Kalpurush" w:cs="Kalpurush"/>
          <w:sz w:val="24"/>
          <w:szCs w:val="24"/>
          <w:cs/>
          <w:lang w:bidi="bn-BD"/>
        </w:rPr>
        <w:t xml:space="preserve"> </w:t>
      </w:r>
      <w:r w:rsidR="002F6F9F" w:rsidRPr="00733F24">
        <w:rPr>
          <w:rFonts w:ascii="Kalpurush" w:hAnsi="Kalpurush" w:cs="Kalpurush" w:hint="cs"/>
          <w:sz w:val="24"/>
          <w:szCs w:val="24"/>
          <w:cs/>
          <w:lang w:bidi="bn-BD"/>
        </w:rPr>
        <w:t xml:space="preserve">নাম </w:t>
      </w:r>
      <w:r w:rsidR="004C618A" w:rsidRPr="00733F24">
        <w:rPr>
          <w:rFonts w:ascii="Kalpurush" w:hAnsi="Kalpurush" w:cs="Kalpurush" w:hint="cs"/>
          <w:sz w:val="24"/>
          <w:szCs w:val="24"/>
          <w:cs/>
          <w:lang w:bidi="bn-BD"/>
        </w:rPr>
        <w:t>বা</w:t>
      </w:r>
      <w:r w:rsidR="002F6F9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বিশেষ্য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00CD3124" w:rsidRPr="00357BE5">
        <w:rPr>
          <w:rFonts w:ascii="Kalpurush" w:hAnsi="Kalpurush" w:cs="SolaimanLipi"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যেমন</w:t>
      </w:r>
      <w:r w:rsidR="00CD3124"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FGQPC Uthman Taha Naskh"/>
          <w:sz w:val="24"/>
          <w:szCs w:val="24"/>
          <w:rtl/>
        </w:rPr>
        <w:t>الله الله</w:t>
      </w:r>
      <w:r w:rsidRPr="00733F24">
        <w:rPr>
          <w:rFonts w:ascii="Kalpurush" w:hAnsi="Kalpurush" w:cs="Kalpurush"/>
          <w:sz w:val="24"/>
          <w:szCs w:val="24"/>
          <w:cs/>
          <w:lang w:bidi="bn-BD"/>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002F6F9F" w:rsidRPr="00733F24">
        <w:rPr>
          <w:rFonts w:ascii="Kalpurush" w:hAnsi="Kalpurush" w:cs="Kalpurush" w:hint="cs"/>
          <w:sz w:val="24"/>
          <w:szCs w:val="24"/>
          <w:cs/>
          <w:lang w:bidi="bn-BD"/>
        </w:rPr>
        <w:t xml:space="preserve">আল্লাহ </w:t>
      </w:r>
      <w:r w:rsidRPr="00733F24">
        <w:rPr>
          <w:rFonts w:ascii="Kalpurush" w:hAnsi="Kalpurush" w:cs="Kalpurush" w:hint="cs"/>
          <w:sz w:val="24"/>
          <w:szCs w:val="24"/>
          <w:cs/>
          <w:lang w:bidi="bn-BD"/>
        </w:rPr>
        <w:t>বারবার</w:t>
      </w:r>
      <w:r w:rsidRPr="00733F24">
        <w:rPr>
          <w:rFonts w:ascii="Kalpurush" w:hAnsi="Kalpurush" w:cs="Kalpurush"/>
          <w:sz w:val="24"/>
          <w:szCs w:val="24"/>
          <w:cs/>
          <w:lang w:bidi="bn-BD"/>
        </w:rPr>
        <w:t xml:space="preserve"> </w:t>
      </w:r>
      <w:r w:rsidR="00ED72B3" w:rsidRPr="00733F24">
        <w:rPr>
          <w:rFonts w:ascii="Kalpurush" w:hAnsi="Kalpurush" w:cs="Kalpurush" w:hint="cs"/>
          <w:sz w:val="24"/>
          <w:szCs w:val="24"/>
          <w:cs/>
          <w:lang w:bidi="bn-BD"/>
        </w:rPr>
        <w:t>বলা</w:t>
      </w:r>
      <w:r w:rsidRPr="00733F24">
        <w:rPr>
          <w:rFonts w:ascii="Kalpurush" w:hAnsi="Kalpurush" w:cs="SolaimanLipi" w:hint="cs"/>
          <w:sz w:val="24"/>
          <w:szCs w:val="24"/>
          <w:cs/>
          <w:lang w:bidi="hi-IN"/>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কেউ</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002F6F9F" w:rsidRPr="00733F24">
        <w:rPr>
          <w:rFonts w:ascii="Kalpurush" w:hAnsi="Kalpurush" w:cs="Kalpurush" w:hint="cs"/>
          <w:sz w:val="24"/>
          <w:szCs w:val="24"/>
          <w:cs/>
          <w:lang w:bidi="bn-BD"/>
        </w:rPr>
        <w:t xml:space="preserve">নাম </w:t>
      </w:r>
      <w:r w:rsidR="004C618A" w:rsidRPr="00733F24">
        <w:rPr>
          <w:rFonts w:ascii="Kalpurush" w:hAnsi="Kalpurush" w:cs="Kalpurush" w:hint="cs"/>
          <w:sz w:val="24"/>
          <w:szCs w:val="24"/>
          <w:cs/>
          <w:lang w:bidi="bn-BD"/>
        </w:rPr>
        <w:t>বা</w:t>
      </w:r>
      <w:r w:rsidR="002F6F9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বিশেষ্যের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সর্বনাম</w:t>
      </w:r>
      <w:r w:rsidR="002F6F9F" w:rsidRPr="00733F24">
        <w:rPr>
          <w:rFonts w:ascii="Kalpurush" w:hAnsi="Kalpurush" w:cs="Kalpurush" w:hint="cs"/>
          <w:sz w:val="24"/>
          <w:szCs w:val="24"/>
          <w:cs/>
          <w:lang w:bidi="bn-BD"/>
        </w:rPr>
        <w:t xml:space="preserve"> দিয়ে</w:t>
      </w:r>
      <w:r w:rsidR="000B2F16" w:rsidRPr="00733F24">
        <w:rPr>
          <w:rFonts w:ascii="Kalpurush" w:hAnsi="Kalpurush" w:cs="Kalpurush"/>
          <w:sz w:val="24"/>
          <w:szCs w:val="24"/>
          <w:cs/>
          <w:lang w:bidi="bn-BD"/>
        </w:rPr>
        <w:t xml:space="preserve"> যিকির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CD3124" w:rsidRPr="00357BE5">
        <w:rPr>
          <w:rFonts w:ascii="Kalpurush" w:hAnsi="Kalpurush" w:cs="SolaimanLipi" w:hint="cs"/>
          <w:sz w:val="24"/>
          <w:szCs w:val="24"/>
          <w:cs/>
          <w:lang w:bidi="hi-IN"/>
        </w:rPr>
        <w:t>।</w:t>
      </w:r>
      <w:r w:rsidR="002F6F9F" w:rsidRPr="00733F24">
        <w:rPr>
          <w:rFonts w:ascii="Kalpurush" w:hAnsi="Kalpurush" w:cs="Kalpurush" w:hint="cs"/>
          <w:sz w:val="24"/>
          <w:szCs w:val="24"/>
          <w:cs/>
          <w:lang w:bidi="bn-BD"/>
        </w:rPr>
        <w:t xml:space="preserve"> যেমন</w:t>
      </w:r>
      <w:r w:rsidR="00CD3124"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FGQPC Uthman Taha Naskh"/>
          <w:sz w:val="24"/>
          <w:szCs w:val="24"/>
          <w:cs/>
          <w:lang w:bidi="bn-BD"/>
        </w:rPr>
        <w:t>(</w:t>
      </w:r>
      <w:r w:rsidRPr="00733F24">
        <w:rPr>
          <w:rFonts w:ascii="Kalpurush" w:hAnsi="Kalpurush" w:cs="KFGQPC Uthman Taha Naskh"/>
          <w:sz w:val="24"/>
          <w:szCs w:val="24"/>
          <w:rtl/>
        </w:rPr>
        <w:t>هو</w:t>
      </w:r>
      <w:r w:rsidRPr="00733F24">
        <w:rPr>
          <w:rFonts w:ascii="Kalpurush" w:hAnsi="Kalpurush" w:cs="KFGQPC Uthman Taha Naskh"/>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বারবার</w:t>
      </w:r>
      <w:r w:rsidR="002F6F9F" w:rsidRPr="00733F24">
        <w:rPr>
          <w:rFonts w:ascii="Kalpurush" w:hAnsi="Kalpurush" w:cs="Kalpurush" w:hint="cs"/>
          <w:sz w:val="24"/>
          <w:szCs w:val="24"/>
          <w:cs/>
          <w:lang w:bidi="bn-BD"/>
        </w:rPr>
        <w:t xml:space="preserve"> বলে</w:t>
      </w:r>
      <w:r w:rsidRPr="00733F24">
        <w:rPr>
          <w:rFonts w:ascii="Kalpurush" w:hAnsi="Kalpurush" w:cs="SolaimanLipi" w:hint="cs"/>
          <w:sz w:val="24"/>
          <w:szCs w:val="24"/>
          <w:cs/>
          <w:lang w:bidi="hi-IN"/>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কেউ</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সীমালঙ্ঘন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সাধারণ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লোকের</w:t>
      </w:r>
      <w:r w:rsidR="000B2F16" w:rsidRPr="00733F24">
        <w:rPr>
          <w:rFonts w:ascii="Kalpurush" w:hAnsi="Kalpurush" w:cs="Kalpurush"/>
          <w:sz w:val="24"/>
          <w:szCs w:val="24"/>
          <w:cs/>
          <w:lang w:bidi="bn-BD"/>
        </w:rPr>
        <w:t xml:space="preserve"> যিকির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w:t>
      </w:r>
      <w:r w:rsidRPr="00733F24">
        <w:rPr>
          <w:rFonts w:ascii="Kalpurush" w:hAnsi="Kalpurush" w:cs="Kalpurush"/>
          <w:sz w:val="24"/>
          <w:szCs w:val="24"/>
          <w:cs/>
          <w:lang w:bidi="bn-BD"/>
        </w:rPr>
        <w:t xml:space="preserve"> </w:t>
      </w:r>
      <w:r w:rsidR="00ED72B3" w:rsidRPr="00733F24">
        <w:rPr>
          <w:rFonts w:ascii="Kalpurush" w:hAnsi="Kalpurush" w:cs="Kalpurush" w:hint="cs"/>
          <w:sz w:val="24"/>
          <w:szCs w:val="24"/>
          <w:cs/>
          <w:lang w:bidi="bn-BD"/>
        </w:rPr>
        <w:t>ব্যক্তি</w:t>
      </w:r>
      <w:r w:rsidRPr="00733F24">
        <w:rPr>
          <w:rFonts w:ascii="Kalpurush" w:hAnsi="Kalpurush" w:cs="Kalpurush" w:hint="cs"/>
          <w:sz w:val="24"/>
          <w:szCs w:val="24"/>
          <w:cs/>
          <w:lang w:bidi="bn-BD"/>
        </w:rPr>
        <w:t>র</w:t>
      </w:r>
      <w:r w:rsidR="000B2F16" w:rsidRPr="00733F24">
        <w:rPr>
          <w:rFonts w:ascii="Kalpurush" w:hAnsi="Kalpurush" w:cs="Kalpurush"/>
          <w:sz w:val="24"/>
          <w:szCs w:val="24"/>
          <w:cs/>
          <w:lang w:bidi="bn-BD"/>
        </w:rPr>
        <w:t xml:space="preserve"> যিকির</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w:t>
      </w:r>
      <w:r w:rsidRPr="00733F24">
        <w:rPr>
          <w:rFonts w:ascii="Kalpurush" w:hAnsi="Kalpurush" w:cs="Kalpurush"/>
          <w:sz w:val="24"/>
          <w:szCs w:val="24"/>
          <w:cs/>
          <w:lang w:bidi="bn-BD"/>
        </w:rPr>
        <w:t xml:space="preserve"> </w:t>
      </w:r>
      <w:r w:rsidR="00ED72B3" w:rsidRPr="00733F24">
        <w:rPr>
          <w:rFonts w:ascii="Kalpurush" w:hAnsi="Kalpurush" w:cs="Kalpurush" w:hint="cs"/>
          <w:sz w:val="24"/>
          <w:szCs w:val="24"/>
          <w:cs/>
          <w:lang w:bidi="bn-BD"/>
        </w:rPr>
        <w:t>ব্যক্তির</w:t>
      </w:r>
      <w:r w:rsidR="000B2F16" w:rsidRPr="00733F24">
        <w:rPr>
          <w:rFonts w:ascii="Kalpurush" w:hAnsi="Kalpurush" w:cs="Kalpurush" w:hint="cs"/>
          <w:sz w:val="24"/>
          <w:szCs w:val="24"/>
          <w:cs/>
          <w:lang w:bidi="bn-BD"/>
        </w:rPr>
        <w:t xml:space="preserve"> যিকির</w:t>
      </w:r>
      <w:r w:rsidRPr="00733F24">
        <w:rPr>
          <w:rFonts w:ascii="Kalpurush" w:hAnsi="Kalpurush" w:cs="Kalpurush"/>
          <w:sz w:val="24"/>
          <w:szCs w:val="24"/>
          <w:cs/>
          <w:lang w:bidi="bn-BD"/>
        </w:rPr>
        <w:t xml:space="preserve"> </w:t>
      </w:r>
      <w:r w:rsidRPr="00733F24">
        <w:rPr>
          <w:rFonts w:ascii="Kalpurush" w:hAnsi="Kalpurush" w:cs="KFGQPC Uthman Taha Naskh"/>
          <w:sz w:val="24"/>
          <w:szCs w:val="24"/>
          <w:cs/>
          <w:lang w:bidi="bn-BD"/>
        </w:rPr>
        <w:t>(</w:t>
      </w:r>
      <w:r w:rsidRPr="00733F24">
        <w:rPr>
          <w:rFonts w:ascii="Kalpurush" w:hAnsi="Kalpurush" w:cs="KFGQPC Uthman Taha Naskh"/>
          <w:sz w:val="24"/>
          <w:szCs w:val="24"/>
          <w:rtl/>
        </w:rPr>
        <w:t>هو</w:t>
      </w:r>
      <w:r w:rsidRPr="00733F24">
        <w:rPr>
          <w:rFonts w:ascii="Kalpurush" w:hAnsi="Kalpurush" w:cs="KFGQPC Uthman Taha Naskh"/>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সর্বনাম।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কেউ</w:t>
      </w:r>
      <w:r w:rsidRPr="00733F24">
        <w:rPr>
          <w:rFonts w:ascii="Kalpurush" w:hAnsi="Kalpurush" w:cs="Kalpurush"/>
          <w:sz w:val="24"/>
          <w:szCs w:val="24"/>
          <w:cs/>
          <w:lang w:bidi="bn-BD"/>
        </w:rPr>
        <w:t xml:space="preserve"> </w:t>
      </w:r>
      <w:r w:rsidR="004C618A" w:rsidRPr="00733F24">
        <w:rPr>
          <w:rFonts w:ascii="Kalpurush" w:hAnsi="Kalpurush" w:cs="Kalpurush" w:hint="cs"/>
          <w:sz w:val="24"/>
          <w:szCs w:val="24"/>
          <w:cs/>
          <w:lang w:bidi="bn-BD"/>
        </w:rPr>
        <w:t xml:space="preserve">এরূপও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Pr="00733F24">
        <w:rPr>
          <w:rFonts w:ascii="Kalpurush" w:hAnsi="Kalpurush" w:cs="Kalpurush"/>
          <w:sz w:val="24"/>
          <w:szCs w:val="24"/>
          <w:cs/>
          <w:lang w:bidi="bn-BD"/>
        </w:rPr>
        <w:t xml:space="preserve"> </w:t>
      </w:r>
      <w:r w:rsidR="00ED72B3" w:rsidRPr="00733F24">
        <w:rPr>
          <w:rFonts w:ascii="Kalpurush" w:hAnsi="Kalpurush" w:cs="Kalpurush" w:hint="cs"/>
          <w:sz w:val="24"/>
          <w:szCs w:val="24"/>
          <w:cs/>
          <w:lang w:bidi="bn-BD"/>
        </w:rPr>
        <w:t>মুমিনে</w:t>
      </w:r>
      <w:r w:rsidRPr="00733F24">
        <w:rPr>
          <w:rFonts w:ascii="Kalpurush" w:hAnsi="Kalpurush" w:cs="Kalpurush" w:hint="cs"/>
          <w:sz w:val="24"/>
          <w:szCs w:val="24"/>
          <w:cs/>
          <w:lang w:bidi="bn-BD"/>
        </w:rPr>
        <w:t>র</w:t>
      </w:r>
      <w:r w:rsidR="000B2F16" w:rsidRPr="00733F24">
        <w:rPr>
          <w:rFonts w:ascii="Kalpurush" w:hAnsi="Kalpurush" w:cs="Kalpurush"/>
          <w:sz w:val="24"/>
          <w:szCs w:val="24"/>
          <w:cs/>
          <w:lang w:bidi="bn-BD"/>
        </w:rPr>
        <w:t xml:space="preserve"> যিকির</w:t>
      </w:r>
      <w:r w:rsidRPr="00733F24">
        <w:rPr>
          <w:rFonts w:ascii="Kalpurush" w:hAnsi="Kalpurush" w:cs="Kalpurush"/>
          <w:sz w:val="24"/>
          <w:szCs w:val="24"/>
          <w:lang w:bidi="bn-BD"/>
        </w:rPr>
        <w:t>,</w:t>
      </w:r>
      <w:r w:rsidR="004C618A" w:rsidRPr="00733F24">
        <w:rPr>
          <w:rFonts w:ascii="Kalpurush" w:hAnsi="Kalpurush" w:cs="Kalpurush" w:hint="cs"/>
          <w:sz w:val="24"/>
          <w:szCs w:val="24"/>
          <w:lang w:bidi="bn-BD"/>
        </w:rPr>
        <w:t xml:space="preserve"> </w:t>
      </w:r>
      <w:r w:rsidR="004C618A" w:rsidRPr="00733F24">
        <w:rPr>
          <w:rFonts w:ascii="Kalpurush" w:hAnsi="Kalpurush" w:cs="Kalpurush" w:hint="cs"/>
          <w:sz w:val="24"/>
          <w:szCs w:val="24"/>
          <w:cs/>
          <w:lang w:bidi="bn-BD"/>
        </w:rPr>
        <w:t>আর</w:t>
      </w:r>
      <w:r w:rsidRPr="00733F24">
        <w:rPr>
          <w:rFonts w:ascii="Kalpurush" w:hAnsi="Kalpurush" w:cs="Kalpurush"/>
          <w:sz w:val="24"/>
          <w:szCs w:val="24"/>
          <w:lang w:bidi="bn-BD"/>
        </w:rPr>
        <w:t xml:space="preserve"> (</w:t>
      </w:r>
      <w:r w:rsidRPr="00733F24">
        <w:rPr>
          <w:rFonts w:ascii="Kalpurush" w:hAnsi="Kalpurush" w:cs="KFGQPC Uthman Taha Naskh"/>
          <w:sz w:val="24"/>
          <w:szCs w:val="24"/>
          <w:rtl/>
        </w:rPr>
        <w:t>الله</w:t>
      </w:r>
      <w:r w:rsidRPr="00733F24">
        <w:rPr>
          <w:rFonts w:ascii="Kalpurush" w:hAnsi="Kalpurush" w:cs="Kalpurush"/>
          <w:sz w:val="24"/>
          <w:szCs w:val="24"/>
          <w:lang w:bidi="bn-BD"/>
        </w:rPr>
        <w:t xml:space="preserve">) </w:t>
      </w:r>
      <w:r w:rsidR="004C618A" w:rsidRPr="00733F24">
        <w:rPr>
          <w:rFonts w:ascii="Kalpurush" w:hAnsi="Kalpurush" w:cs="Kalpurush" w:hint="cs"/>
          <w:sz w:val="24"/>
          <w:szCs w:val="24"/>
          <w:cs/>
          <w:lang w:bidi="bn-BD"/>
        </w:rPr>
        <w:t>নাম</w:t>
      </w:r>
      <w:r w:rsidR="004C618A" w:rsidRPr="00733F24">
        <w:rPr>
          <w:rFonts w:ascii="Kalpurush" w:hAnsi="Kalpurush" w:cs="Kalpurush" w:hint="cs"/>
          <w:sz w:val="24"/>
          <w:szCs w:val="24"/>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আরিফ</w:t>
      </w:r>
      <w:r w:rsidRPr="00733F24">
        <w:rPr>
          <w:rFonts w:ascii="Kalpurush" w:hAnsi="Kalpurush" w:cs="Kalpurush"/>
          <w:sz w:val="24"/>
          <w:szCs w:val="24"/>
          <w:cs/>
          <w:lang w:bidi="bn-BD"/>
        </w:rPr>
        <w:t xml:space="preserve"> </w:t>
      </w:r>
      <w:r w:rsidR="00662AA8" w:rsidRPr="00733F24">
        <w:rPr>
          <w:rFonts w:ascii="Kalpurush" w:hAnsi="Kalpurush" w:cs="Kalpurush" w:hint="cs"/>
          <w:sz w:val="24"/>
          <w:szCs w:val="24"/>
          <w:cs/>
          <w:lang w:bidi="bn-BD"/>
        </w:rPr>
        <w:t xml:space="preserve">অর্থাৎ </w:t>
      </w:r>
      <w:r w:rsidR="004C618A" w:rsidRPr="00733F24">
        <w:rPr>
          <w:rFonts w:ascii="Kalpurush" w:hAnsi="Kalpurush" w:cs="Kalpurush" w:hint="cs"/>
          <w:sz w:val="24"/>
          <w:szCs w:val="24"/>
          <w:cs/>
          <w:lang w:bidi="bn-BD"/>
        </w:rPr>
        <w:t>আল্লাহর</w:t>
      </w:r>
      <w:r w:rsidR="004C618A" w:rsidRPr="00733F24">
        <w:rPr>
          <w:rFonts w:ascii="Kalpurush" w:hAnsi="Kalpurush" w:cs="Kalpurush"/>
          <w:sz w:val="24"/>
          <w:szCs w:val="24"/>
          <w:cs/>
          <w:lang w:bidi="bn-BD"/>
        </w:rPr>
        <w:t xml:space="preserve"> </w:t>
      </w:r>
      <w:r w:rsidR="004C618A" w:rsidRPr="00733F24">
        <w:rPr>
          <w:rFonts w:ascii="Kalpurush" w:hAnsi="Kalpurush" w:cs="Kalpurush" w:hint="cs"/>
          <w:sz w:val="24"/>
          <w:szCs w:val="24"/>
          <w:cs/>
          <w:lang w:bidi="bn-BD"/>
        </w:rPr>
        <w:t>পরিচয়</w:t>
      </w:r>
      <w:r w:rsidR="004C618A" w:rsidRPr="00733F24">
        <w:rPr>
          <w:rFonts w:ascii="Kalpurush" w:hAnsi="Kalpurush" w:cs="Kalpurush"/>
          <w:sz w:val="24"/>
          <w:szCs w:val="24"/>
          <w:cs/>
          <w:lang w:bidi="bn-BD"/>
        </w:rPr>
        <w:t xml:space="preserve"> </w:t>
      </w:r>
      <w:r w:rsidR="004C618A" w:rsidRPr="00733F24">
        <w:rPr>
          <w:rFonts w:ascii="Kalpurush" w:hAnsi="Kalpurush" w:cs="Kalpurush" w:hint="cs"/>
          <w:sz w:val="24"/>
          <w:szCs w:val="24"/>
          <w:cs/>
          <w:lang w:bidi="bn-BD"/>
        </w:rPr>
        <w:t>অর্জনকারী</w:t>
      </w:r>
      <w:r w:rsidR="00662AA8" w:rsidRPr="00733F24">
        <w:rPr>
          <w:rFonts w:ascii="Kalpurush" w:hAnsi="Kalpurush" w:cs="Kalpurush" w:hint="cs"/>
          <w:sz w:val="24"/>
          <w:szCs w:val="24"/>
          <w:cs/>
          <w:lang w:bidi="bn-BD"/>
        </w:rPr>
        <w:t>র</w:t>
      </w:r>
      <w:r w:rsidR="000B2F16" w:rsidRPr="00733F24">
        <w:rPr>
          <w:rFonts w:ascii="Kalpurush" w:hAnsi="Kalpurush" w:cs="Kalpurush" w:hint="cs"/>
          <w:sz w:val="24"/>
          <w:szCs w:val="24"/>
          <w:cs/>
          <w:lang w:bidi="bn-BD"/>
        </w:rPr>
        <w:t xml:space="preserve"> যিকির</w:t>
      </w:r>
      <w:r w:rsidR="00662AA8" w:rsidRPr="00733F24">
        <w:rPr>
          <w:rFonts w:ascii="Kalpurush" w:hAnsi="Kalpurush" w:cs="Kalpurush" w:hint="cs"/>
          <w:sz w:val="24"/>
          <w:szCs w:val="24"/>
          <w:cs/>
          <w:lang w:bidi="bn-BD"/>
        </w:rPr>
        <w:t xml:space="preserve">, আর </w:t>
      </w:r>
      <w:r w:rsidRPr="00733F24">
        <w:rPr>
          <w:rFonts w:ascii="Kalpurush" w:hAnsi="Kalpurush" w:cs="Kalpurush"/>
          <w:sz w:val="24"/>
          <w:szCs w:val="24"/>
          <w:cs/>
          <w:lang w:bidi="bn-BD"/>
        </w:rPr>
        <w:t>(</w:t>
      </w:r>
      <w:r w:rsidRPr="00733F24">
        <w:rPr>
          <w:rFonts w:ascii="Kalpurush" w:hAnsi="Kalpurush" w:cs="KFGQPC Uthman Taha Naskh"/>
          <w:sz w:val="24"/>
          <w:szCs w:val="24"/>
          <w:rtl/>
        </w:rPr>
        <w:t>هو</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থেকেও</w:t>
      </w:r>
      <w:r w:rsidRPr="00733F24">
        <w:rPr>
          <w:rFonts w:ascii="Kalpurush" w:hAnsi="Kalpurush" w:cs="Kalpurush"/>
          <w:sz w:val="24"/>
          <w:szCs w:val="24"/>
          <w:cs/>
          <w:lang w:bidi="bn-BD"/>
        </w:rPr>
        <w:t xml:space="preserve"> </w:t>
      </w:r>
      <w:r w:rsidR="00662AA8" w:rsidRPr="00733F24">
        <w:rPr>
          <w:rFonts w:ascii="Kalpurush" w:hAnsi="Kalpurush" w:cs="Kalpurush" w:hint="cs"/>
          <w:sz w:val="24"/>
          <w:szCs w:val="24"/>
          <w:cs/>
          <w:lang w:bidi="bn-BD"/>
        </w:rPr>
        <w:t>উন্নতি সাধন</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ED72B3" w:rsidRPr="00733F24">
        <w:rPr>
          <w:rFonts w:ascii="Kalpurush" w:hAnsi="Kalpurush" w:cs="Kalpurush" w:hint="cs"/>
          <w:sz w:val="24"/>
          <w:szCs w:val="24"/>
          <w:cs/>
          <w:lang w:bidi="bn-BD"/>
        </w:rPr>
        <w:t>মুহাক্কিকে</w:t>
      </w:r>
      <w:r w:rsidRPr="00733F24">
        <w:rPr>
          <w:rFonts w:ascii="Kalpurush" w:hAnsi="Kalpurush" w:cs="Kalpurush" w:hint="cs"/>
          <w:sz w:val="24"/>
          <w:szCs w:val="24"/>
          <w:cs/>
          <w:lang w:bidi="bn-BD"/>
        </w:rPr>
        <w:t>র</w:t>
      </w:r>
      <w:r w:rsidR="000B2F16" w:rsidRPr="00733F24">
        <w:rPr>
          <w:rFonts w:ascii="Kalpurush" w:hAnsi="Kalpurush" w:cs="Kalpurush"/>
          <w:sz w:val="24"/>
          <w:szCs w:val="24"/>
          <w:cs/>
          <w:lang w:bidi="bn-BD"/>
        </w:rPr>
        <w:t xml:space="preserve"> যিকির</w:t>
      </w:r>
      <w:r w:rsidRPr="00357BE5">
        <w:rPr>
          <w:rFonts w:ascii="Kalpurush" w:hAnsi="Kalpurush" w:cs="SolaimanLipi" w:hint="cs"/>
          <w:sz w:val="24"/>
          <w:szCs w:val="24"/>
          <w:cs/>
          <w:lang w:bidi="hi-IN"/>
        </w:rPr>
        <w:t>।</w:t>
      </w:r>
      <w:r w:rsidR="00662AA8"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lastRenderedPageBreak/>
        <w:t>ওয়াসাল্লাম</w:t>
      </w:r>
      <w:r w:rsidRPr="00733F24">
        <w:rPr>
          <w:rFonts w:ascii="Kalpurush" w:hAnsi="Kalpurush" w:cs="Kalpurush"/>
          <w:sz w:val="24"/>
          <w:szCs w:val="24"/>
          <w:cs/>
          <w:lang w:bidi="bn-BD"/>
        </w:rPr>
        <w:t xml:space="preserve"> </w:t>
      </w:r>
      <w:r w:rsidR="00ED72B3" w:rsidRPr="00733F24">
        <w:rPr>
          <w:rFonts w:ascii="Kalpurush" w:hAnsi="Kalpurush" w:cs="Kalpurush" w:hint="cs"/>
          <w:sz w:val="24"/>
          <w:szCs w:val="24"/>
          <w:cs/>
          <w:lang w:bidi="bn-BD"/>
        </w:rPr>
        <w:t>সর্বোত্তম যে</w:t>
      </w:r>
      <w:r w:rsidR="00CD3124" w:rsidRPr="00733F24">
        <w:rPr>
          <w:rFonts w:ascii="Kalpurush" w:hAnsi="Kalpurush" w:cs="Kalpurush" w:hint="cs"/>
          <w:sz w:val="24"/>
          <w:szCs w:val="24"/>
          <w:cs/>
          <w:lang w:bidi="bn-BD"/>
        </w:rPr>
        <w:t xml:space="preserve"> যিকিরে</w:t>
      </w:r>
      <w:r w:rsidR="00ED72B3" w:rsidRPr="00733F24">
        <w:rPr>
          <w:rFonts w:ascii="Kalpurush" w:hAnsi="Kalpurush" w:cs="Kalpurush" w:hint="cs"/>
          <w:sz w:val="24"/>
          <w:szCs w:val="24"/>
          <w:cs/>
          <w:lang w:bidi="bn-BD"/>
        </w:rPr>
        <w:t>র কথা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তাওহীদের</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শব্দ</w:t>
      </w:r>
      <w:r w:rsidR="001A34A6" w:rsidRPr="00733F24">
        <w:rPr>
          <w:rFonts w:ascii="Kalpurush" w:hAnsi="Kalpurush" w:cs="Kalpurush" w:hint="cs"/>
          <w:sz w:val="24"/>
          <w:szCs w:val="24"/>
          <w:cs/>
          <w:lang w:bidi="bn-BD"/>
        </w:rPr>
        <w:t>ের</w:t>
      </w:r>
      <w:r w:rsidR="000B2F16" w:rsidRPr="00733F24">
        <w:rPr>
          <w:rFonts w:ascii="Kalpurush" w:hAnsi="Kalpurush" w:cs="Kalpurush" w:hint="cs"/>
          <w:sz w:val="24"/>
          <w:szCs w:val="24"/>
          <w:cs/>
          <w:lang w:bidi="bn-BD"/>
        </w:rPr>
        <w:t xml:space="preserve"> যিকির</w:t>
      </w:r>
      <w:r w:rsidR="001A34A6"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অথবা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সর্বনাম</w:t>
      </w:r>
      <w:r w:rsidR="001A34A6" w:rsidRPr="00733F24">
        <w:rPr>
          <w:rFonts w:ascii="Kalpurush" w:hAnsi="Kalpurush" w:cs="Kalpurush" w:hint="cs"/>
          <w:sz w:val="24"/>
          <w:szCs w:val="24"/>
          <w:cs/>
          <w:lang w:bidi="bn-BD"/>
        </w:rPr>
        <w:t>ের</w:t>
      </w:r>
      <w:r w:rsidR="000B2F16" w:rsidRPr="00733F24">
        <w:rPr>
          <w:rFonts w:ascii="Kalpurush" w:hAnsi="Kalpurush" w:cs="Kalpurush" w:hint="cs"/>
          <w:sz w:val="24"/>
          <w:szCs w:val="24"/>
          <w:cs/>
          <w:lang w:bidi="bn-BD"/>
        </w:rPr>
        <w:t xml:space="preserve"> যিকির</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প্রাধান্য</w:t>
      </w:r>
      <w:r w:rsidRPr="00733F24">
        <w:rPr>
          <w:rFonts w:ascii="Kalpurush" w:hAnsi="Kalpurush" w:cs="Kalpurush"/>
          <w:sz w:val="24"/>
          <w:szCs w:val="24"/>
          <w:cs/>
          <w:lang w:bidi="bn-BD"/>
        </w:rPr>
        <w:t xml:space="preserve"> </w:t>
      </w:r>
      <w:r w:rsidR="00C70DFB" w:rsidRPr="00733F24">
        <w:rPr>
          <w:rFonts w:ascii="Kalpurush" w:hAnsi="Kalpurush" w:cs="Kalpurush" w:hint="cs"/>
          <w:sz w:val="24"/>
          <w:szCs w:val="24"/>
          <w:cs/>
          <w:lang w:bidi="bn-BD"/>
        </w:rPr>
        <w:t>দেয়,</w:t>
      </w:r>
      <w:r w:rsidR="001A34A6" w:rsidRPr="00733F24">
        <w:rPr>
          <w:rFonts w:ascii="Kalpurush" w:hAnsi="Kalpurush" w:cs="Kalpurush" w:hint="cs"/>
          <w:sz w:val="24"/>
          <w:szCs w:val="24"/>
          <w:cs/>
          <w:lang w:bidi="bn-BD"/>
        </w:rPr>
        <w:t xml:space="preserve"> </w:t>
      </w:r>
      <w:r w:rsidR="00C70DFB" w:rsidRPr="00733F24">
        <w:rPr>
          <w:rFonts w:ascii="Kalpurush" w:hAnsi="Kalpurush" w:cs="Kalpurush" w:hint="cs"/>
          <w:sz w:val="24"/>
          <w:szCs w:val="24"/>
          <w:cs/>
          <w:lang w:bidi="bn-BD"/>
        </w:rPr>
        <w:t xml:space="preserve">অথচ শুধু আমাদের নবী নয়, </w:t>
      </w:r>
      <w:r w:rsidRPr="00733F24">
        <w:rPr>
          <w:rFonts w:ascii="Kalpurush" w:hAnsi="Kalpurush" w:cs="Kalpurush" w:hint="cs"/>
          <w:sz w:val="24"/>
          <w:szCs w:val="24"/>
          <w:cs/>
          <w:lang w:bidi="bn-BD"/>
        </w:rPr>
        <w:t>পূর্ববর্তী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নবীগণ</w:t>
      </w:r>
      <w:r w:rsidR="00C70DFB"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C70DFB" w:rsidRPr="00733F24">
        <w:rPr>
          <w:rFonts w:ascii="Kalpurush" w:hAnsi="Kalpurush" w:cs="Kalpurush" w:hint="cs"/>
          <w:sz w:val="24"/>
          <w:szCs w:val="24"/>
          <w:cs/>
          <w:lang w:bidi="bn-BD"/>
        </w:rPr>
        <w:t>যে</w:t>
      </w:r>
      <w:r w:rsidR="000B2F16" w:rsidRPr="00733F24">
        <w:rPr>
          <w:rFonts w:ascii="Kalpurush" w:hAnsi="Kalpurush" w:cs="Kalpurush" w:hint="cs"/>
          <w:sz w:val="24"/>
          <w:szCs w:val="24"/>
          <w:cs/>
          <w:lang w:bidi="bn-BD"/>
        </w:rPr>
        <w:t xml:space="preserve"> যিকির</w:t>
      </w:r>
      <w:r w:rsidR="00C70DFB" w:rsidRPr="00733F24">
        <w:rPr>
          <w:rFonts w:ascii="Kalpurush" w:hAnsi="Kalpurush" w:cs="Kalpurush" w:hint="cs"/>
          <w:sz w:val="24"/>
          <w:szCs w:val="24"/>
          <w:cs/>
          <w:lang w:bidi="bn-BD"/>
        </w:rPr>
        <w:t xml:space="preserve"> করেছেন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ভেতর</w:t>
      </w:r>
      <w:r w:rsidR="00710D4D" w:rsidRPr="00733F24">
        <w:rPr>
          <w:rFonts w:ascii="Kalpurush" w:hAnsi="Kalpurush" w:cs="Kalpurush"/>
          <w:sz w:val="24"/>
          <w:szCs w:val="24"/>
          <w:cs/>
          <w:lang w:bidi="bn-BD"/>
        </w:rPr>
        <w:t xml:space="preserve"> কালেমা</w:t>
      </w:r>
      <w:r w:rsidR="00ED72B3" w:rsidRPr="00733F24">
        <w:rPr>
          <w:rFonts w:ascii="Kalpurush" w:hAnsi="Kalpurush" w:cs="Kalpurush" w:hint="cs"/>
          <w:sz w:val="24"/>
          <w:szCs w:val="24"/>
          <w:cs/>
          <w:lang w:bidi="bn-BD"/>
        </w:rPr>
        <w:t>র</w:t>
      </w:r>
      <w:r w:rsidR="000B2F16" w:rsidRPr="00733F24">
        <w:rPr>
          <w:rFonts w:ascii="Kalpurush" w:hAnsi="Kalpurush" w:cs="Kalpurush" w:hint="cs"/>
          <w:sz w:val="24"/>
          <w:szCs w:val="24"/>
          <w:cs/>
          <w:lang w:bidi="bn-BD"/>
        </w:rPr>
        <w:t xml:space="preserve"> যিকির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সর্বোত্তম</w:t>
      </w:r>
      <w:r w:rsidR="000B2F16" w:rsidRPr="00733F24">
        <w:rPr>
          <w:rFonts w:ascii="Kalpurush" w:hAnsi="Kalpurush" w:cs="Kalpurush" w:hint="cs"/>
          <w:sz w:val="24"/>
          <w:szCs w:val="24"/>
          <w:cs/>
          <w:lang w:bidi="bn-BD"/>
        </w:rPr>
        <w:t xml:space="preserve"> যিকির</w:t>
      </w:r>
      <w:r w:rsidR="00ED72B3" w:rsidRPr="00733F24">
        <w:rPr>
          <w:rFonts w:ascii="Kalpurush" w:hAnsi="Kalpurush" w:cs="SolaimanLipi" w:hint="cs"/>
          <w:sz w:val="24"/>
          <w:szCs w:val="24"/>
          <w:cs/>
          <w:lang w:bidi="hi-IN"/>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সম্পর্কে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কতক</w:t>
      </w:r>
      <w:r w:rsidR="008A6EC4" w:rsidRPr="00733F24">
        <w:rPr>
          <w:rFonts w:ascii="Kalpurush" w:hAnsi="Kalpurush" w:cs="Kalpurush"/>
          <w:sz w:val="24"/>
          <w:szCs w:val="24"/>
          <w:cs/>
          <w:lang w:bidi="bn-BD"/>
        </w:rPr>
        <w:t xml:space="preserve"> হাদীস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অধিকন্তু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সর্বনাম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কুরআন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00CD3124" w:rsidRPr="00733F24">
        <w:rPr>
          <w:rFonts w:ascii="Kalpurush" w:hAnsi="Kalpurush" w:cs="Kalpurush"/>
          <w:sz w:val="24"/>
          <w:szCs w:val="24"/>
          <w:cs/>
          <w:lang w:bidi="bn-BD"/>
        </w:rPr>
        <w:t xml:space="preserve"> সুন্নাহয়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যিকির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উল্লেখ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পূর্বসূরি</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আলেম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বর্ণিত</w:t>
      </w:r>
      <w:r w:rsidR="00DF1AF4" w:rsidRPr="00733F24">
        <w:rPr>
          <w:rFonts w:ascii="Kalpurush" w:hAnsi="Kalpurush" w:cs="Kalpurush" w:hint="cs"/>
          <w:sz w:val="24"/>
          <w:szCs w:val="24"/>
          <w:cs/>
          <w:lang w:bidi="bn-BD"/>
        </w:rPr>
        <w:t xml:space="preserve"> আছে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গোমরাহ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লোক</w:t>
      </w:r>
      <w:r w:rsidRPr="00733F24">
        <w:rPr>
          <w:rFonts w:ascii="Kalpurush" w:hAnsi="Kalpurush" w:cs="Kalpurush"/>
          <w:sz w:val="24"/>
          <w:szCs w:val="24"/>
          <w:cs/>
          <w:lang w:bidi="bn-BD"/>
        </w:rPr>
        <w:t xml:space="preserve"> </w:t>
      </w:r>
      <w:r w:rsidR="00DF1AF4"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প্রচলন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w:t>
      </w:r>
      <w:r w:rsidRPr="00733F24">
        <w:rPr>
          <w:rFonts w:ascii="Kalpurush" w:hAnsi="Kalpurush" w:cs="Kalpurush"/>
          <w:sz w:val="24"/>
          <w:szCs w:val="24"/>
          <w:cs/>
          <w:lang w:bidi="bn-BD"/>
        </w:rPr>
        <w:t xml:space="preserve"> </w:t>
      </w:r>
      <w:r w:rsidR="00CD3124" w:rsidRPr="00733F24">
        <w:rPr>
          <w:rFonts w:ascii="Kalpurush" w:hAnsi="Kalpurush" w:cs="Kalpurush" w:hint="cs"/>
          <w:sz w:val="24"/>
          <w:szCs w:val="24"/>
          <w:cs/>
          <w:lang w:bidi="bn-BD"/>
        </w:rPr>
        <w:t>দলী</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প্রমাণ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ছাড়াই।</w:t>
      </w:r>
    </w:p>
    <w:p w:rsidR="00295115" w:rsidRPr="00733F24" w:rsidRDefault="00295115" w:rsidP="009C171E">
      <w:pPr>
        <w:bidi w:val="0"/>
        <w:jc w:val="both"/>
        <w:rPr>
          <w:rFonts w:ascii="Kalpurush" w:hAnsi="Kalpurush" w:cs="Kalpurush"/>
          <w:sz w:val="24"/>
          <w:szCs w:val="24"/>
          <w:lang w:bidi="bn-BD"/>
        </w:rPr>
      </w:pPr>
      <w:r w:rsidRPr="00733F24">
        <w:rPr>
          <w:rFonts w:ascii="Kalpurush" w:hAnsi="Kalpurush" w:cs="Kalpurush" w:hint="cs"/>
          <w:sz w:val="24"/>
          <w:szCs w:val="24"/>
          <w:cs/>
          <w:lang w:bidi="bn-BD"/>
        </w:rPr>
        <w:t>শাখুল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ইসলাম</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তাইমিয়াহ</w:t>
      </w:r>
      <w:r w:rsidR="007B05A4" w:rsidRPr="00733F24">
        <w:rPr>
          <w:rFonts w:ascii="Kalpurush" w:hAnsi="Kalpurush" w:cs="Kalpurush"/>
          <w:sz w:val="24"/>
          <w:szCs w:val="24"/>
          <w:cs/>
          <w:lang w:bidi="bn-BD"/>
        </w:rPr>
        <w:t xml:space="preserve"> রহ.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w:t>
      </w:r>
      <w:r w:rsidR="00CD3124" w:rsidRPr="00733F24">
        <w:rPr>
          <w:rFonts w:ascii="Kalpurush" w:hAnsi="Kalpurush" w:cs="Kalpurush" w:hint="cs"/>
          <w:sz w:val="24"/>
          <w:szCs w:val="24"/>
          <w:cs/>
          <w:lang w:bidi="bn-BD"/>
        </w:rPr>
        <w:t>‘আতী</w:t>
      </w:r>
      <w:r w:rsidR="000B2F16" w:rsidRPr="00733F24">
        <w:rPr>
          <w:rFonts w:ascii="Kalpurush" w:hAnsi="Kalpurush" w:cs="Kalpurush"/>
          <w:sz w:val="24"/>
          <w:szCs w:val="24"/>
          <w:cs/>
          <w:lang w:bidi="bn-BD"/>
        </w:rPr>
        <w:t xml:space="preserve"> যিকির</w:t>
      </w:r>
      <w:r w:rsidRPr="00733F24">
        <w:rPr>
          <w:rFonts w:ascii="Kalpurush" w:hAnsi="Kalpurush" w:cs="Kalpurush" w:hint="cs"/>
          <w:sz w:val="24"/>
          <w:szCs w:val="24"/>
          <w:cs/>
          <w:lang w:bidi="bn-BD"/>
        </w:rPr>
        <w:t>কারীদের</w:t>
      </w:r>
      <w:r w:rsidRPr="00733F24">
        <w:rPr>
          <w:rFonts w:ascii="Kalpurush" w:hAnsi="Kalpurush" w:cs="Kalpurush"/>
          <w:sz w:val="24"/>
          <w:szCs w:val="24"/>
          <w:cs/>
          <w:lang w:bidi="bn-BD"/>
        </w:rPr>
        <w:t xml:space="preserve"> </w:t>
      </w:r>
      <w:r w:rsidR="00CD3124" w:rsidRPr="00733F24">
        <w:rPr>
          <w:rFonts w:ascii="Kalpurush" w:hAnsi="Kalpurush" w:cs="Kalpurush" w:hint="cs"/>
          <w:sz w:val="24"/>
          <w:szCs w:val="24"/>
          <w:cs/>
          <w:lang w:bidi="bn-BD"/>
        </w:rPr>
        <w:t>দলী</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চরমভাবে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খণ্ডন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00CD3124" w:rsidRPr="00733F24">
        <w:rPr>
          <w:rFonts w:ascii="Kalpurush" w:hAnsi="Kalpurush" w:cs="Kalpurush"/>
          <w:sz w:val="24"/>
          <w:szCs w:val="24"/>
          <w:cs/>
          <w:lang w:bidi="bn-BD"/>
        </w:rPr>
        <w:t xml:space="preserve"> যিকিরে</w:t>
      </w:r>
      <w:r w:rsidR="00FB5AD9" w:rsidRPr="00733F24">
        <w:rPr>
          <w:rFonts w:ascii="Kalpurush" w:hAnsi="Kalpurush" w:cs="Kalpurush" w:hint="cs"/>
          <w:sz w:val="24"/>
          <w:szCs w:val="24"/>
          <w:cs/>
          <w:lang w:bidi="bn-BD"/>
        </w:rPr>
        <w:t xml:space="preserve">র </w:t>
      </w:r>
      <w:r w:rsidR="00CD3124"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w:t>
      </w:r>
      <w:r w:rsidR="00CD3124" w:rsidRPr="00733F24">
        <w:rPr>
          <w:rFonts w:ascii="Kalpurush" w:hAnsi="Kalpurush" w:cs="Kalpurush"/>
          <w:sz w:val="24"/>
          <w:szCs w:val="24"/>
          <w:cs/>
          <w:lang w:bidi="bn-BD"/>
        </w:rPr>
        <w:tab/>
      </w:r>
      <w:r w:rsidR="00CD3124"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আতকে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প্রচার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প্রমাণ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008B4726" w:rsidRPr="00733F24">
        <w:rPr>
          <w:rFonts w:ascii="Kalpurush" w:hAnsi="Kalpurush" w:cs="Kalpurush" w:hint="cs"/>
          <w:sz w:val="24"/>
          <w:szCs w:val="24"/>
          <w:cs/>
          <w:lang w:bidi="bn-BD"/>
        </w:rPr>
        <w:t xml:space="preserve">তারা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পেশ</w:t>
      </w:r>
      <w:r w:rsidR="00FB5AD9" w:rsidRPr="00733F24">
        <w:rPr>
          <w:rFonts w:ascii="Kalpurush" w:hAnsi="Kalpurush" w:cs="Kalpurush" w:hint="cs"/>
          <w:sz w:val="24"/>
          <w:szCs w:val="24"/>
          <w:cs/>
          <w:lang w:bidi="bn-BD"/>
        </w:rPr>
        <w:t xml:space="preserve"> করে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বাতুলতা</w:t>
      </w:r>
      <w:r w:rsidRPr="00733F24">
        <w:rPr>
          <w:rFonts w:ascii="Kalpurush" w:hAnsi="Kalpurush" w:cs="Kalpurush"/>
          <w:sz w:val="24"/>
          <w:szCs w:val="24"/>
          <w:cs/>
          <w:lang w:bidi="bn-BD"/>
        </w:rPr>
        <w:t xml:space="preserve"> </w:t>
      </w:r>
      <w:r w:rsidR="008B4726" w:rsidRPr="00733F24">
        <w:rPr>
          <w:rFonts w:ascii="Kalpurush" w:hAnsi="Kalpurush" w:cs="Kalpurush" w:hint="cs"/>
          <w:sz w:val="24"/>
          <w:szCs w:val="24"/>
          <w:cs/>
          <w:lang w:bidi="bn-BD"/>
        </w:rPr>
        <w:t xml:space="preserve">তিনি </w:t>
      </w:r>
      <w:r w:rsidR="0085061A" w:rsidRPr="00733F24">
        <w:rPr>
          <w:rFonts w:ascii="Kalpurush" w:hAnsi="Kalpurush" w:cs="Kalpurush" w:hint="cs"/>
          <w:sz w:val="24"/>
          <w:szCs w:val="24"/>
          <w:cs/>
          <w:lang w:bidi="bn-BD"/>
        </w:rPr>
        <w:t xml:space="preserve">প্রমাণ </w:t>
      </w:r>
      <w:r w:rsidRPr="00733F24">
        <w:rPr>
          <w:rFonts w:ascii="Kalpurush" w:hAnsi="Kalpurush" w:cs="Kalpurush" w:hint="cs"/>
          <w:sz w:val="24"/>
          <w:szCs w:val="24"/>
          <w:cs/>
          <w:lang w:bidi="bn-BD"/>
        </w:rPr>
        <w:t>করেছেন।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তরিকতপন্থী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লেখক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লিখেছেন</w:t>
      </w:r>
      <w:r w:rsidRPr="00733F24">
        <w:rPr>
          <w:rFonts w:ascii="Kalpurush" w:hAnsi="Kalpurush" w:cs="Kalpurush"/>
          <w:sz w:val="24"/>
          <w:szCs w:val="24"/>
          <w:cs/>
          <w:lang w:bidi="bn-BD"/>
        </w:rPr>
        <w:t xml:space="preserve"> </w:t>
      </w:r>
      <w:r w:rsidR="00FB5AD9"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আল্লাহ</w:t>
      </w:r>
      <w:r w:rsidR="00FB5AD9"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শব্দের</w:t>
      </w:r>
      <w:r w:rsidR="000B2F16" w:rsidRPr="00733F24">
        <w:rPr>
          <w:rFonts w:ascii="Kalpurush" w:hAnsi="Kalpurush" w:cs="Kalpurush"/>
          <w:sz w:val="24"/>
          <w:szCs w:val="24"/>
          <w:cs/>
          <w:lang w:bidi="bn-BD"/>
        </w:rPr>
        <w:t xml:space="preserve"> যিকির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অতীব</w:t>
      </w:r>
      <w:r w:rsidRPr="00733F24">
        <w:rPr>
          <w:rFonts w:ascii="Kalpurush" w:hAnsi="Kalpurush" w:cs="Kalpurush"/>
          <w:sz w:val="24"/>
          <w:szCs w:val="24"/>
          <w:cs/>
          <w:lang w:bidi="bn-BD"/>
        </w:rPr>
        <w:t xml:space="preserve"> </w:t>
      </w:r>
      <w:r w:rsidR="00FB5AD9" w:rsidRPr="00733F24">
        <w:rPr>
          <w:rFonts w:ascii="Kalpurush" w:hAnsi="Kalpurush" w:cs="Kalpurush" w:hint="cs"/>
          <w:sz w:val="24"/>
          <w:szCs w:val="24"/>
          <w:cs/>
          <w:lang w:bidi="bn-BD"/>
        </w:rPr>
        <w:t xml:space="preserve">মহান।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00CD3124" w:rsidRPr="00733F24">
        <w:rPr>
          <w:rFonts w:ascii="Kalpurush" w:hAnsi="Kalpurush" w:cs="Kalpurush" w:hint="cs"/>
          <w:sz w:val="24"/>
          <w:szCs w:val="24"/>
          <w:cs/>
          <w:lang w:bidi="bn-BD"/>
        </w:rPr>
        <w:t>দলী</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 xml:space="preserve"> </w:t>
      </w:r>
      <w:r w:rsidR="00731E9D" w:rsidRPr="00733F24">
        <w:rPr>
          <w:rFonts w:ascii="Kalpurush" w:hAnsi="Kalpurush" w:cs="Kalpurush" w:hint="cs"/>
          <w:sz w:val="24"/>
          <w:szCs w:val="24"/>
          <w:cs/>
          <w:lang w:bidi="bn-BD"/>
        </w:rPr>
        <w:t xml:space="preserve">হিসেবে </w:t>
      </w:r>
      <w:r w:rsidRPr="00733F24">
        <w:rPr>
          <w:rFonts w:ascii="Kalpurush" w:hAnsi="Kalpurush" w:cs="Kalpurush" w:hint="cs"/>
          <w:sz w:val="24"/>
          <w:szCs w:val="24"/>
          <w:cs/>
          <w:lang w:bidi="bn-BD"/>
        </w:rPr>
        <w:t>পেশ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731E9D" w:rsidRPr="00733F24">
        <w:rPr>
          <w:rFonts w:ascii="Kalpurush" w:hAnsi="Kalpurush" w:cs="Kalpurush" w:hint="cs"/>
          <w:sz w:val="24"/>
          <w:szCs w:val="24"/>
          <w:cs/>
          <w:lang w:bidi="bn-BD"/>
        </w:rPr>
        <w:t>ছে</w:t>
      </w:r>
      <w:r w:rsidR="00FB5AD9"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কখনো</w:t>
      </w:r>
      <w:r w:rsidR="008026C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অনুভূতি</w:t>
      </w:r>
      <w:r w:rsidR="00731E9D"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নিজস্ব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w:t>
      </w:r>
      <w:r w:rsidR="00731E9D" w:rsidRPr="00733F24">
        <w:rPr>
          <w:rFonts w:ascii="Kalpurush" w:hAnsi="Kalpurush" w:cs="Kalpurush" w:hint="cs"/>
          <w:sz w:val="24"/>
          <w:szCs w:val="24"/>
          <w:cs/>
          <w:lang w:bidi="bn-BD"/>
        </w:rPr>
        <w:t xml:space="preserve">ত বা </w:t>
      </w:r>
      <w:r w:rsidRPr="00733F24">
        <w:rPr>
          <w:rFonts w:ascii="Kalpurush" w:hAnsi="Kalpurush" w:cs="Kalpurush" w:hint="cs"/>
          <w:sz w:val="24"/>
          <w:szCs w:val="24"/>
          <w:cs/>
          <w:lang w:bidi="bn-BD"/>
        </w:rPr>
        <w:t>কখনো</w:t>
      </w:r>
      <w:r w:rsidR="00731E9D"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মিথ্যা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w:t>
      </w:r>
      <w:r w:rsidR="00CD3124" w:rsidRPr="00357BE5">
        <w:rPr>
          <w:rFonts w:ascii="Kalpurush" w:hAnsi="Kalpurush" w:cs="SolaimanLipi" w:hint="cs"/>
          <w:sz w:val="24"/>
          <w:szCs w:val="24"/>
          <w:cs/>
          <w:lang w:bidi="hi-IN"/>
        </w:rPr>
        <w:t>।</w:t>
      </w:r>
      <w:r w:rsidR="00BA4E0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যেমন</w:t>
      </w:r>
      <w:r w:rsidR="00CD3124"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কেউ</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0085061A" w:rsidRPr="00733F24">
        <w:rPr>
          <w:rFonts w:ascii="Kalpurush" w:hAnsi="Kalpurush" w:cs="Kalpurush" w:hint="cs"/>
          <w:sz w:val="24"/>
          <w:szCs w:val="24"/>
          <w:cs/>
          <w:lang w:bidi="bn-BD"/>
        </w:rPr>
        <w:t xml:space="preserve"> </w:t>
      </w:r>
      <w:r w:rsidR="00CD3124" w:rsidRPr="00733F24">
        <w:rPr>
          <w:rFonts w:ascii="Kalpurush" w:hAnsi="Kalpurush" w:cs="Kalpurush" w:hint="cs"/>
          <w:sz w:val="24"/>
          <w:szCs w:val="24"/>
          <w:cs/>
          <w:lang w:bidi="bn-BD"/>
        </w:rPr>
        <w:t>আলী</w:t>
      </w:r>
      <w:r w:rsidR="000B2F16" w:rsidRPr="00733F24">
        <w:rPr>
          <w:rFonts w:ascii="Kalpurush" w:hAnsi="Kalpurush" w:cs="Kalpurush"/>
          <w:sz w:val="24"/>
          <w:szCs w:val="24"/>
          <w:cs/>
          <w:lang w:bidi="bn-BD"/>
        </w:rPr>
        <w:t xml:space="preserve"> 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তালিবকে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Pr="00733F24">
        <w:rPr>
          <w:rFonts w:ascii="Kalpurush" w:hAnsi="Kalpurush" w:cs="Kalpurush"/>
          <w:sz w:val="24"/>
          <w:szCs w:val="24"/>
          <w:cs/>
          <w:lang w:bidi="bn-BD"/>
        </w:rPr>
        <w:t xml:space="preserve"> (</w:t>
      </w:r>
      <w:r w:rsidR="0015274F"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আল্লাহ</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আল্লাহ</w:t>
      </w:r>
      <w:r w:rsidR="0015274F"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করলেন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অতঃপর</w:t>
      </w:r>
      <w:r w:rsidRPr="00733F24">
        <w:rPr>
          <w:rFonts w:ascii="Kalpurush" w:hAnsi="Kalpurush" w:cs="Kalpurush"/>
          <w:sz w:val="24"/>
          <w:szCs w:val="24"/>
          <w:cs/>
          <w:lang w:bidi="bn-BD"/>
        </w:rPr>
        <w:t xml:space="preserve"> </w:t>
      </w:r>
      <w:r w:rsidR="00CD3124" w:rsidRPr="00733F24">
        <w:rPr>
          <w:rFonts w:ascii="Kalpurush" w:hAnsi="Kalpurush" w:cs="Kalpurush" w:hint="cs"/>
          <w:sz w:val="24"/>
          <w:szCs w:val="24"/>
          <w:cs/>
          <w:lang w:bidi="bn-BD"/>
        </w:rPr>
        <w:t>আলী</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00EF04CA" w:rsidRPr="00733F24">
        <w:rPr>
          <w:rFonts w:ascii="Kalpurush" w:hAnsi="Kalpurush" w:cs="Kalpurush" w:hint="cs"/>
          <w:sz w:val="24"/>
          <w:szCs w:val="24"/>
          <w:cs/>
          <w:lang w:bidi="bn-BD"/>
        </w:rPr>
        <w:t xml:space="preserve">তার </w:t>
      </w:r>
      <w:r w:rsidRPr="00733F24">
        <w:rPr>
          <w:rFonts w:ascii="Kalpurush" w:hAnsi="Kalpurush" w:cs="Kalpurush" w:hint="cs"/>
          <w:sz w:val="24"/>
          <w:szCs w:val="24"/>
          <w:cs/>
          <w:lang w:bidi="bn-BD"/>
        </w:rPr>
        <w:t>নির্দেশ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দিলেন</w:t>
      </w:r>
      <w:r w:rsidR="00EF04CA" w:rsidRPr="00733F24">
        <w:rPr>
          <w:rFonts w:ascii="Kalpurush" w:hAnsi="Kalpurush" w:cs="Kalpurush" w:hint="cs"/>
          <w:sz w:val="24"/>
          <w:szCs w:val="24"/>
          <w:cs/>
          <w:lang w:bidi="bn-BD"/>
        </w:rPr>
        <w:t>, আলীও তা তিনবার বলল</w:t>
      </w:r>
      <w:r w:rsidR="0015274F"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EA6092" w:rsidRPr="00733F24">
        <w:rPr>
          <w:rFonts w:ascii="Kalpurush" w:hAnsi="Kalpurush" w:cs="Kalpurush" w:hint="cs"/>
          <w:sz w:val="24"/>
          <w:szCs w:val="24"/>
          <w:cs/>
          <w:lang w:bidi="bn-BD"/>
        </w:rPr>
        <w:t xml:space="preserve"> </w:t>
      </w:r>
      <w:r w:rsidR="00AA4ACF" w:rsidRPr="00733F24">
        <w:rPr>
          <w:rFonts w:ascii="Kalpurush" w:hAnsi="Kalpurush" w:cs="Kalpurush" w:hint="cs"/>
          <w:sz w:val="24"/>
          <w:szCs w:val="24"/>
          <w:cs/>
          <w:lang w:bidi="bn-BD"/>
        </w:rPr>
        <w:t>এ</w:t>
      </w:r>
      <w:r w:rsidR="009C171E">
        <w:rPr>
          <w:rFonts w:ascii="Kalpurush" w:hAnsi="Kalpurush" w:cs="Kalpurush" w:hint="cs"/>
          <w:sz w:val="24"/>
          <w:szCs w:val="24"/>
          <w:cs/>
          <w:lang w:bidi="bn-BD"/>
        </w:rPr>
        <w:t>টি</w:t>
      </w:r>
      <w:r w:rsidR="008A6EC4"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সকল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আলেমের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w:t>
      </w:r>
      <w:r w:rsidR="009C171E">
        <w:rPr>
          <w:rFonts w:ascii="Kalpurush" w:hAnsi="Kalpurush" w:cs="Kalpurush" w:hint="cs"/>
          <w:sz w:val="24"/>
          <w:szCs w:val="24"/>
          <w:cs/>
          <w:lang w:bidi="bn-BD"/>
        </w:rPr>
        <w:t>ই</w:t>
      </w:r>
      <w:r w:rsidR="00AA4AC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বানোয়াট</w:t>
      </w:r>
      <w:r w:rsidR="009C171E">
        <w:rPr>
          <w:rFonts w:ascii="Kalpurush" w:hAnsi="Kalpurush" w:cs="Kalpurush" w:hint="cs"/>
          <w:sz w:val="24"/>
          <w:szCs w:val="24"/>
          <w:cs/>
          <w:lang w:bidi="bn-BD"/>
        </w:rPr>
        <w:t xml:space="preserve"> হাদীস</w:t>
      </w:r>
      <w:r w:rsidRPr="00733F24">
        <w:rPr>
          <w:rFonts w:ascii="Kalpurush" w:hAnsi="Kalpurush" w:cs="Kalpurush"/>
          <w:sz w:val="24"/>
          <w:szCs w:val="24"/>
          <w:lang w:bidi="bn-BD"/>
        </w:rPr>
        <w:t xml:space="preserve">, </w:t>
      </w:r>
      <w:r w:rsidR="009B6286" w:rsidRPr="00733F24">
        <w:rPr>
          <w:rFonts w:ascii="Kalpurush" w:hAnsi="Kalpurush" w:cs="Kalpurush" w:hint="cs"/>
          <w:sz w:val="24"/>
          <w:szCs w:val="24"/>
          <w:cs/>
          <w:lang w:bidi="bn-BD"/>
        </w:rPr>
        <w:t xml:space="preserve">পক্ষান্তরে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00CD3124" w:rsidRPr="00733F24">
        <w:rPr>
          <w:rFonts w:ascii="Kalpurush" w:hAnsi="Kalpurush" w:cs="Kalpurush"/>
          <w:sz w:val="24"/>
          <w:szCs w:val="24"/>
          <w:cs/>
          <w:lang w:bidi="bn-BD"/>
        </w:rPr>
        <w:t xml:space="preserve"> যিকিরে</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নির্দেশ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দিতেন</w:t>
      </w:r>
      <w:r w:rsidR="009B6286" w:rsidRPr="00733F24">
        <w:rPr>
          <w:rFonts w:ascii="Kalpurush" w:hAnsi="Kalpurush" w:cs="Kalpurush"/>
          <w:sz w:val="24"/>
          <w:szCs w:val="24"/>
          <w:lang w:bidi="bn-BD"/>
        </w:rPr>
        <w:t>,</w:t>
      </w:r>
      <w:r w:rsidR="009B6286"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শীর্ষে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রয়েছে</w:t>
      </w:r>
      <w:r w:rsidR="009B6286" w:rsidRPr="00733F24">
        <w:rPr>
          <w:rFonts w:ascii="Kalpurush" w:hAnsi="Kalpurush" w:cs="Kalpurush"/>
          <w:sz w:val="24"/>
          <w:szCs w:val="24"/>
          <w:cs/>
          <w:lang w:bidi="bn-BD"/>
        </w:rPr>
        <w:t>:</w:t>
      </w:r>
      <w:r w:rsidR="009B6286"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w:t>
      </w:r>
      <w:r w:rsidRPr="00733F24">
        <w:rPr>
          <w:rFonts w:ascii="Kalpurush" w:hAnsi="Kalpurush" w:cs="Kalpurush" w:hint="cs"/>
          <w:sz w:val="24"/>
          <w:szCs w:val="24"/>
          <w:cs/>
          <w:lang w:bidi="bn-BD"/>
        </w:rPr>
        <w:t>ইলাহা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ইল্লাল্লাহ</w:t>
      </w:r>
      <w:r w:rsidR="000B2F16" w:rsidRPr="00733F24">
        <w:rPr>
          <w:rFonts w:ascii="Kalpurush" w:hAnsi="Kalpurush" w:cs="Kalpurush"/>
          <w:sz w:val="24"/>
          <w:szCs w:val="24"/>
          <w:cs/>
          <w:lang w:bidi="bn-BD"/>
        </w:rPr>
        <w:t xml:space="preserve"> যিকির</w:t>
      </w:r>
      <w:r w:rsidR="00CD25B6" w:rsidRPr="00733F24">
        <w:rPr>
          <w:rFonts w:ascii="Kalpurush" w:hAnsi="Kalpurush" w:cs="SolaimanLipi" w:hint="cs"/>
          <w:sz w:val="24"/>
          <w:szCs w:val="24"/>
          <w:cs/>
          <w:lang w:bidi="hi-IN"/>
        </w:rPr>
        <w:t xml:space="preserve">। </w:t>
      </w:r>
      <w:r w:rsidRPr="00733F24">
        <w:rPr>
          <w:rFonts w:ascii="Kalpurush" w:hAnsi="Kalpurush" w:cs="Kalpurush" w:hint="cs"/>
          <w:sz w:val="24"/>
          <w:szCs w:val="24"/>
          <w:cs/>
          <w:lang w:bidi="bn-BD"/>
        </w:rPr>
        <w:t>চাচা</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তালিবের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মৃত্যুর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w:t>
      </w:r>
      <w:r w:rsidR="00710D4D" w:rsidRPr="00733F24">
        <w:rPr>
          <w:rFonts w:ascii="Kalpurush" w:hAnsi="Kalpurush" w:cs="Kalpurush"/>
          <w:sz w:val="24"/>
          <w:szCs w:val="24"/>
          <w:cs/>
          <w:lang w:bidi="bn-BD"/>
        </w:rPr>
        <w:t xml:space="preserve"> কালেমা</w:t>
      </w:r>
      <w:r w:rsidRPr="00733F24">
        <w:rPr>
          <w:rFonts w:ascii="Kalpurush" w:hAnsi="Kalpurush" w:cs="Kalpurush" w:hint="cs"/>
          <w:sz w:val="24"/>
          <w:szCs w:val="24"/>
          <w:cs/>
          <w:lang w:bidi="bn-BD"/>
        </w:rPr>
        <w:t>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Pr="00733F24">
        <w:rPr>
          <w:rFonts w:ascii="Kalpurush" w:hAnsi="Kalpurush" w:cs="Kalpurush"/>
          <w:sz w:val="24"/>
          <w:szCs w:val="24"/>
          <w:lang w:bidi="bn-BD"/>
        </w:rPr>
        <w:t xml:space="preserve">, </w:t>
      </w:r>
      <w:r w:rsidR="00B516A2"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w:t>
      </w:r>
    </w:p>
    <w:p w:rsidR="00295115" w:rsidRPr="00733F24" w:rsidRDefault="00F61B37" w:rsidP="00F61B37">
      <w:pPr>
        <w:jc w:val="both"/>
        <w:rPr>
          <w:rFonts w:ascii="Kalpurush" w:hAnsi="Kalpurush" w:cs="KFGQPC Uthman Taha Naskh"/>
          <w:color w:val="003399"/>
          <w:sz w:val="24"/>
          <w:szCs w:val="24"/>
          <w:rtl/>
          <w:cs/>
          <w:lang w:bidi="bn-BD"/>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يَا عَمِّ، قُلْ: لَا إِلَهَ إِلَّا اللَّهُ كَلِمَةً أَش</w:t>
      </w:r>
      <w:r w:rsidR="00192AD2" w:rsidRPr="00733F24">
        <w:rPr>
          <w:rFonts w:ascii="Kalpurush" w:hAnsi="Kalpurush" w:cs="KFGQPC Uthman Taha Naskh"/>
          <w:color w:val="003399"/>
          <w:sz w:val="24"/>
          <w:szCs w:val="24"/>
          <w:rtl/>
        </w:rPr>
        <w:t>ْهَدُ لَكَ بِهَا عِنْدَ اللَّهِ</w:t>
      </w:r>
      <w:r w:rsidR="00192AD2" w:rsidRPr="00733F24">
        <w:rPr>
          <w:rFonts w:ascii="Arial" w:eastAsia="Times New Roman" w:hAnsi="Arial" w:cs="KFGQPC Uthman Taha Naskh" w:hint="cs"/>
          <w:color w:val="000099"/>
          <w:sz w:val="24"/>
          <w:szCs w:val="24"/>
          <w:rtl/>
          <w:lang w:bidi="ar-EG"/>
        </w:rPr>
        <w:t>»</w:t>
      </w:r>
    </w:p>
    <w:p w:rsidR="00CD3124" w:rsidRPr="00733F24" w:rsidRDefault="00947EC9" w:rsidP="008B4726">
      <w:pPr>
        <w:bidi w:val="0"/>
        <w:jc w:val="both"/>
        <w:rPr>
          <w:rFonts w:ascii="Kalpurush" w:hAnsi="Kalpurush" w:cs="SolaimanLipi"/>
          <w:sz w:val="24"/>
          <w:szCs w:val="24"/>
          <w:lang w:bidi="hi-IN"/>
        </w:rPr>
      </w:pPr>
      <w:r w:rsidRPr="00733F24">
        <w:rPr>
          <w:rFonts w:ascii="Kalpurush" w:hAnsi="Kalpurush" w:cs="Kalpurush" w:hint="cs"/>
          <w:sz w:val="24"/>
          <w:szCs w:val="24"/>
          <w:lang w:bidi="bn-BD"/>
        </w:rPr>
        <w:lastRenderedPageBreak/>
        <w:t>“</w:t>
      </w:r>
      <w:r w:rsidR="00295115" w:rsidRPr="00733F24">
        <w:rPr>
          <w:rFonts w:ascii="Kalpurush" w:hAnsi="Kalpurush" w:cs="Kalpurush" w:hint="cs"/>
          <w:sz w:val="24"/>
          <w:szCs w:val="24"/>
          <w:cs/>
          <w:lang w:bidi="bn-BD"/>
        </w:rPr>
        <w:t>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চাচা</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বাক্য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আপনার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সুপারিশ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431896" w:rsidRPr="00733F24">
        <w:rPr>
          <w:rStyle w:val="FootnoteReference"/>
          <w:rFonts w:ascii="Kalpurush" w:hAnsi="Kalpurush" w:cs="SolaimanLipi"/>
          <w:sz w:val="24"/>
          <w:szCs w:val="24"/>
          <w:cs/>
          <w:lang w:bidi="hi-IN"/>
        </w:rPr>
        <w:footnoteReference w:id="38"/>
      </w:r>
      <w:r w:rsidRPr="00733F24">
        <w:rPr>
          <w:rFonts w:ascii="Kalpurush" w:hAnsi="Kalpurush" w:cs="SolaimanLipi" w:hint="cs"/>
          <w:sz w:val="24"/>
          <w:szCs w:val="24"/>
          <w:cs/>
          <w:lang w:bidi="hi-IN"/>
        </w:rPr>
        <w:t xml:space="preserve"> </w:t>
      </w:r>
    </w:p>
    <w:p w:rsidR="00295115" w:rsidRPr="00733F24" w:rsidRDefault="00295115" w:rsidP="00CD3124">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008A6EC4" w:rsidRPr="00733F24">
        <w:rPr>
          <w:rFonts w:ascii="Kalpurush" w:hAnsi="Kalpurush" w:cs="Kalpurush"/>
          <w:sz w:val="24"/>
          <w:szCs w:val="24"/>
          <w:cs/>
          <w:lang w:bidi="bn-BD"/>
        </w:rPr>
        <w:t xml:space="preserve"> হাদীসে</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295115" w:rsidRPr="00733F24" w:rsidRDefault="00F61B37" w:rsidP="00F61B37">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إِنِّي لأَعْلَمُ كَلِمَةً لا يَقُولُهَا عَبْدٌ عِنْدَ مَوْتِهِ إِلا وَجَدَ رُوحًهُ لَهَا رَوْحًا</w:t>
      </w:r>
      <w:r w:rsidR="00192AD2" w:rsidRPr="00733F24">
        <w:rPr>
          <w:rFonts w:ascii="Arial" w:eastAsia="Times New Roman" w:hAnsi="Arial" w:cs="KFGQPC Uthman Taha Naskh" w:hint="cs"/>
          <w:color w:val="000099"/>
          <w:sz w:val="24"/>
          <w:szCs w:val="24"/>
          <w:rtl/>
          <w:lang w:bidi="ar-EG"/>
        </w:rPr>
        <w:t>»</w:t>
      </w:r>
    </w:p>
    <w:p w:rsidR="00CD3124" w:rsidRPr="00733F24" w:rsidRDefault="00B516A2" w:rsidP="008B4726">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বাক্য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মৃত্যুর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সময়</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বান্দা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তবে</w:t>
      </w:r>
      <w:r w:rsidR="00295115" w:rsidRPr="00733F24">
        <w:rPr>
          <w:rFonts w:ascii="Kalpurush" w:hAnsi="Kalpurush" w:cs="Kalpurush"/>
          <w:sz w:val="24"/>
          <w:szCs w:val="24"/>
          <w:cs/>
          <w:lang w:bidi="bn-BD"/>
        </w:rPr>
        <w:t xml:space="preserve"> </w:t>
      </w:r>
      <w:r w:rsidR="008B4726" w:rsidRPr="00733F24">
        <w:rPr>
          <w:rFonts w:ascii="Kalpurush" w:hAnsi="Kalpurush" w:cs="Kalpurush" w:hint="cs"/>
          <w:sz w:val="24"/>
          <w:szCs w:val="24"/>
          <w:cs/>
          <w:lang w:bidi="bn-BD"/>
        </w:rPr>
        <w:t xml:space="preserve">অবশ্যই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w:t>
      </w:r>
      <w:r w:rsidR="00295115" w:rsidRPr="00733F24">
        <w:rPr>
          <w:rFonts w:ascii="Kalpurush" w:hAnsi="Kalpurush" w:cs="Kalpurush"/>
          <w:sz w:val="24"/>
          <w:szCs w:val="24"/>
          <w:cs/>
          <w:lang w:bidi="bn-BD"/>
        </w:rPr>
        <w:t xml:space="preserve"> </w:t>
      </w:r>
      <w:r w:rsidR="008B4726" w:rsidRPr="00733F24">
        <w:rPr>
          <w:rFonts w:ascii="Kalpurush" w:hAnsi="Kalpurush" w:cs="Kalpurush" w:hint="cs"/>
          <w:sz w:val="24"/>
          <w:szCs w:val="24"/>
          <w:cs/>
          <w:lang w:bidi="bn-BD"/>
        </w:rPr>
        <w:t>সে</w:t>
      </w:r>
      <w:r w:rsidR="009C171E">
        <w:rPr>
          <w:rFonts w:ascii="Kalpurush" w:hAnsi="Kalpurush" w:cs="Kalpurush" w:hint="cs"/>
          <w:sz w:val="24"/>
          <w:szCs w:val="24"/>
          <w:cs/>
          <w:lang w:bidi="bn-BD"/>
        </w:rPr>
        <w:t>টার (প্রশান্তি)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সুঘ্রাণ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পাবে</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431896" w:rsidRPr="00733F24">
        <w:rPr>
          <w:rStyle w:val="FootnoteReference"/>
          <w:rFonts w:ascii="Kalpurush" w:hAnsi="Kalpurush" w:cs="SolaimanLipi"/>
          <w:sz w:val="24"/>
          <w:szCs w:val="24"/>
          <w:cs/>
          <w:lang w:bidi="hi-IN"/>
        </w:rPr>
        <w:footnoteReference w:id="39"/>
      </w:r>
      <w:r w:rsidRPr="00733F24">
        <w:rPr>
          <w:rFonts w:ascii="Kalpurush" w:hAnsi="Kalpurush" w:cs="SolaimanLipi" w:hint="cs"/>
          <w:sz w:val="24"/>
          <w:szCs w:val="24"/>
          <w:cs/>
          <w:lang w:bidi="hi-IN"/>
        </w:rPr>
        <w:t xml:space="preserve"> </w:t>
      </w:r>
    </w:p>
    <w:p w:rsidR="00295115" w:rsidRPr="00733F24" w:rsidRDefault="00295115" w:rsidP="00CD3124">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008A6EC4" w:rsidRPr="00733F24">
        <w:rPr>
          <w:rFonts w:ascii="Kalpurush" w:hAnsi="Kalpurush" w:cs="Kalpurush"/>
          <w:sz w:val="24"/>
          <w:szCs w:val="24"/>
          <w:cs/>
          <w:lang w:bidi="bn-BD"/>
        </w:rPr>
        <w:t xml:space="preserve"> হাদীসে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295115" w:rsidRPr="00733F24" w:rsidRDefault="00F61B37" w:rsidP="00F61B37">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0099"/>
          <w:sz w:val="24"/>
          <w:szCs w:val="24"/>
          <w:rtl/>
          <w:lang w:bidi="ar-EG"/>
        </w:rPr>
        <w:t>«</w:t>
      </w:r>
      <w:r w:rsidR="00295115" w:rsidRPr="00733F24">
        <w:rPr>
          <w:rFonts w:ascii="Kalpurush" w:hAnsi="Kalpurush" w:cs="KFGQPC Uthman Taha Naskh"/>
          <w:color w:val="003399"/>
          <w:sz w:val="24"/>
          <w:szCs w:val="24"/>
          <w:rtl/>
        </w:rPr>
        <w:t>مَنْ كَانَ آخِرُ كَلَامِهِ لَا إِلَهَ إِلَّا اللَّهُ، دَخَلَ الْجَنَّةَ</w:t>
      </w:r>
      <w:r w:rsidR="00192AD2" w:rsidRPr="00733F24">
        <w:rPr>
          <w:rFonts w:ascii="Arial" w:eastAsia="Times New Roman" w:hAnsi="Arial" w:cs="KFGQPC Uthman Taha Naskh" w:hint="cs"/>
          <w:color w:val="000099"/>
          <w:sz w:val="24"/>
          <w:szCs w:val="24"/>
          <w:rtl/>
          <w:lang w:bidi="ar-EG"/>
        </w:rPr>
        <w:t>»</w:t>
      </w:r>
    </w:p>
    <w:p w:rsidR="00CD3124" w:rsidRPr="00733F24" w:rsidRDefault="00A34218" w:rsidP="00A34218">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সর্বশেষ</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বাক্য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w:t>
      </w:r>
      <w:r w:rsidR="00295115" w:rsidRPr="00733F24">
        <w:rPr>
          <w:rFonts w:ascii="Kalpurush" w:hAnsi="Kalpurush" w:cs="Kalpurush" w:hint="cs"/>
          <w:sz w:val="24"/>
          <w:szCs w:val="24"/>
          <w:cs/>
          <w:lang w:bidi="bn-BD"/>
        </w:rPr>
        <w:t>ইলাহা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ইল্লাল্লাহ</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প্রবেশ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r w:rsidR="00431896" w:rsidRPr="00733F24">
        <w:rPr>
          <w:rStyle w:val="FootnoteReference"/>
          <w:rFonts w:ascii="Kalpurush" w:hAnsi="Kalpurush" w:cs="SolaimanLipi"/>
          <w:sz w:val="24"/>
          <w:szCs w:val="24"/>
          <w:cs/>
          <w:lang w:bidi="hi-IN"/>
        </w:rPr>
        <w:footnoteReference w:id="40"/>
      </w:r>
      <w:r w:rsidR="00295115" w:rsidRPr="00733F24">
        <w:rPr>
          <w:rFonts w:ascii="Kalpurush" w:hAnsi="Kalpurush" w:cs="Kalpurush"/>
          <w:sz w:val="24"/>
          <w:szCs w:val="24"/>
          <w:cs/>
          <w:lang w:bidi="bn-BD"/>
        </w:rPr>
        <w:t xml:space="preserve"> </w:t>
      </w:r>
    </w:p>
    <w:p w:rsidR="00295115" w:rsidRPr="00733F24" w:rsidRDefault="00295115" w:rsidP="00CD3124">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অপর</w:t>
      </w:r>
      <w:r w:rsidR="008A6EC4" w:rsidRPr="00733F24">
        <w:rPr>
          <w:rFonts w:ascii="Kalpurush" w:hAnsi="Kalpurush" w:cs="Kalpurush"/>
          <w:sz w:val="24"/>
          <w:szCs w:val="24"/>
          <w:cs/>
          <w:lang w:bidi="bn-BD"/>
        </w:rPr>
        <w:t xml:space="preserve"> হাদীসে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A63496" w:rsidRPr="00733F24" w:rsidRDefault="00F61B37" w:rsidP="00F61B37">
      <w:pPr>
        <w:jc w:val="both"/>
        <w:rPr>
          <w:rFonts w:ascii="Kalpurush" w:hAnsi="Kalpurush" w:cs="KFGQPC Uthman Taha Naskh"/>
          <w:color w:val="003399"/>
          <w:sz w:val="24"/>
          <w:szCs w:val="24"/>
          <w:rtl/>
          <w:cs/>
        </w:rPr>
      </w:pPr>
      <w:r w:rsidRPr="00733F24">
        <w:rPr>
          <w:rFonts w:ascii="Arial" w:eastAsia="Times New Roman" w:hAnsi="Arial" w:cs="KFGQPC Uthman Taha Naskh" w:hint="cs"/>
          <w:color w:val="000099"/>
          <w:sz w:val="24"/>
          <w:szCs w:val="24"/>
          <w:rtl/>
          <w:lang w:bidi="ar-EG"/>
        </w:rPr>
        <w:t>«</w:t>
      </w:r>
      <w:r w:rsidR="00A63496" w:rsidRPr="00733F24">
        <w:rPr>
          <w:rFonts w:ascii="Kalpurush" w:hAnsi="Kalpurush" w:cs="KFGQPC Uthman Taha Naskh"/>
          <w:color w:val="003399"/>
          <w:sz w:val="24"/>
          <w:szCs w:val="24"/>
          <w:rtl/>
        </w:rPr>
        <w:t>أُمِرْتُ أَنْ أُقَاتِلَ النَّاسَ حَتَّى يَشْهَدُوا أَنْ لَا إِلَهَ إِلَّا اللَّهُ وَأَنَّ مُحَمَّدًا رَسُولُ اللَّهِ، فَإِذَا فَعَلُوا ذَلِكَ، عَصَمُوا مِنِّي دِمَاءَهُمْ، وَأَمْوَالَهُمْ إِلَّا بِحَقِّهَا، وَحِسَابُهُمْ عَلَى اللَّهِ</w:t>
      </w:r>
      <w:r w:rsidR="00192AD2" w:rsidRPr="00733F24">
        <w:rPr>
          <w:rFonts w:ascii="Arial" w:eastAsia="Times New Roman" w:hAnsi="Arial" w:cs="KFGQPC Uthman Taha Naskh" w:hint="cs"/>
          <w:color w:val="000099"/>
          <w:sz w:val="24"/>
          <w:szCs w:val="24"/>
          <w:rtl/>
          <w:lang w:bidi="ar-EG"/>
        </w:rPr>
        <w:t>»</w:t>
      </w:r>
    </w:p>
    <w:p w:rsidR="00CD3124" w:rsidRPr="00733F24" w:rsidRDefault="00A63496" w:rsidP="001F32E7">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আমাকে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নির্দেশ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মানুষের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যুদ্ধ</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যতক্ষণ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cs/>
          <w:lang w:bidi="bn-BD"/>
        </w:rPr>
        <w:t xml:space="preserve">: </w:t>
      </w:r>
      <w:r w:rsidR="00295115" w:rsidRPr="00733F24">
        <w:rPr>
          <w:rFonts w:ascii="Kalpurush" w:hAnsi="Kalpurush" w:cs="KFGQPC Uthman Taha Naskh"/>
          <w:color w:val="003399"/>
          <w:sz w:val="24"/>
          <w:szCs w:val="24"/>
          <w:rtl/>
        </w:rPr>
        <w:t>لَا إِلَهَ إِلَّا اللَّهُ وَأَنَّ مُحَمَّدًا رَسُولُ اللَّهِ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7B05A4" w:rsidRPr="00733F24">
        <w:rPr>
          <w:rFonts w:ascii="Kalpurush" w:hAnsi="Kalpurush" w:cs="Kalpurush"/>
          <w:sz w:val="24"/>
          <w:szCs w:val="24"/>
          <w:cs/>
          <w:lang w:bidi="bn-BD"/>
        </w:rPr>
        <w:t xml:space="preserve"> কোনো</w:t>
      </w:r>
      <w:r w:rsidR="00D819D9" w:rsidRPr="00733F24">
        <w:rPr>
          <w:rFonts w:ascii="Kalpurush" w:hAnsi="Kalpurush" w:cs="Kalpurush"/>
          <w:sz w:val="24"/>
          <w:szCs w:val="24"/>
          <w:cs/>
          <w:lang w:bidi="bn-BD"/>
        </w:rPr>
        <w:t xml:space="preserve"> </w:t>
      </w:r>
      <w:r w:rsidR="009C171E">
        <w:rPr>
          <w:rFonts w:ascii="Kalpurush" w:hAnsi="Kalpurush" w:cs="Kalpurush" w:hint="cs"/>
          <w:sz w:val="24"/>
          <w:szCs w:val="24"/>
          <w:cs/>
          <w:lang w:bidi="bn-BD"/>
        </w:rPr>
        <w:t xml:space="preserve">হক্ব </w:t>
      </w:r>
      <w:r w:rsidR="00D819D9" w:rsidRPr="00733F24">
        <w:rPr>
          <w:rFonts w:ascii="Kalpurush" w:hAnsi="Kalpurush" w:cs="Kalpurush"/>
          <w:sz w:val="24"/>
          <w:szCs w:val="24"/>
          <w:cs/>
          <w:lang w:bidi="bn-BD"/>
        </w:rPr>
        <w:t>মা</w:t>
      </w:r>
      <w:r w:rsidR="00D819D9" w:rsidRPr="00733F24">
        <w:rPr>
          <w:rFonts w:ascii="Kalpurush" w:hAnsi="Kalpurush" w:cs="Kalpurush"/>
          <w:sz w:val="24"/>
          <w:szCs w:val="24"/>
          <w:lang w:bidi="bn-BD"/>
        </w:rPr>
        <w:t>‘</w:t>
      </w:r>
      <w:r w:rsidR="00D819D9" w:rsidRPr="00733F24">
        <w:rPr>
          <w:rFonts w:ascii="Kalpurush" w:hAnsi="Kalpurush" w:cs="Kalpurush"/>
          <w:sz w:val="24"/>
          <w:szCs w:val="24"/>
          <w:cs/>
          <w:lang w:bidi="bn-BD"/>
        </w:rPr>
        <w:t>বুদ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98259D" w:rsidRPr="00733F24">
        <w:rPr>
          <w:rFonts w:ascii="Kalpurush" w:hAnsi="Kalpurush" w:cs="Kalpurush"/>
          <w:sz w:val="24"/>
          <w:szCs w:val="24"/>
          <w:cs/>
          <w:lang w:bidi="bn-BD"/>
        </w:rPr>
        <w:t xml:space="preserve"> এবং </w:t>
      </w:r>
      <w:r w:rsidR="00295115" w:rsidRPr="00733F24">
        <w:rPr>
          <w:rFonts w:ascii="Kalpurush" w:hAnsi="Kalpurush" w:cs="Kalpurush" w:hint="cs"/>
          <w:sz w:val="24"/>
          <w:szCs w:val="24"/>
          <w:cs/>
          <w:lang w:bidi="bn-BD"/>
        </w:rPr>
        <w:t>মুহাম্মাদ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রাসূল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বাস্তবায়ন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lastRenderedPageBreak/>
        <w:t>আমার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সম্পদ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নিরাপদ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তবে</w:t>
      </w:r>
      <w:r w:rsidR="00710D4D" w:rsidRPr="00733F24">
        <w:rPr>
          <w:rFonts w:ascii="Kalpurush" w:hAnsi="Kalpurush" w:cs="Kalpurush"/>
          <w:sz w:val="24"/>
          <w:szCs w:val="24"/>
          <w:cs/>
          <w:lang w:bidi="bn-BD"/>
        </w:rPr>
        <w:t xml:space="preserve"> কালেমা</w:t>
      </w:r>
      <w:r w:rsidR="00295115"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ব্যতীত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হিসেব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0B2F16" w:rsidRPr="00733F24">
        <w:rPr>
          <w:rFonts w:ascii="Kalpurush" w:hAnsi="Kalpurush" w:cs="Kalpurush"/>
          <w:sz w:val="24"/>
          <w:szCs w:val="24"/>
          <w:cs/>
          <w:lang w:bidi="bn-BD"/>
        </w:rPr>
        <w:t xml:space="preserve"> ওপর</w:t>
      </w:r>
      <w:r w:rsidR="001F32E7" w:rsidRPr="00733F24">
        <w:rPr>
          <w:rFonts w:ascii="Kalpurush" w:hAnsi="Kalpurush" w:cs="Kalpurush" w:hint="cs"/>
          <w:sz w:val="24"/>
          <w:szCs w:val="24"/>
          <w:cs/>
          <w:lang w:bidi="bn-BD"/>
        </w:rPr>
        <w:t>”</w:t>
      </w:r>
      <w:r w:rsidR="001F32E7" w:rsidRPr="00733F24">
        <w:rPr>
          <w:rFonts w:ascii="Kalpurush" w:hAnsi="Kalpurush" w:cs="SolaimanLipi" w:hint="cs"/>
          <w:sz w:val="24"/>
          <w:szCs w:val="24"/>
          <w:cs/>
          <w:lang w:bidi="hi-IN"/>
        </w:rPr>
        <w:t>।</w:t>
      </w:r>
      <w:r w:rsidR="00E06D5D" w:rsidRPr="00733F24">
        <w:rPr>
          <w:rStyle w:val="FootnoteReference"/>
          <w:rFonts w:ascii="Kalpurush" w:hAnsi="Kalpurush" w:cs="SolaimanLipi"/>
          <w:sz w:val="24"/>
          <w:szCs w:val="24"/>
          <w:cs/>
          <w:lang w:bidi="hi-IN"/>
        </w:rPr>
        <w:footnoteReference w:id="41"/>
      </w:r>
      <w:r w:rsidR="001F32E7" w:rsidRPr="00733F24">
        <w:rPr>
          <w:rFonts w:ascii="Kalpurush" w:hAnsi="Kalpurush" w:cs="SolaimanLipi" w:hint="cs"/>
          <w:sz w:val="24"/>
          <w:szCs w:val="24"/>
          <w:cs/>
          <w:lang w:bidi="hi-IN"/>
        </w:rPr>
        <w:t xml:space="preserve"> </w:t>
      </w:r>
    </w:p>
    <w:p w:rsidR="00295115" w:rsidRPr="00733F24" w:rsidRDefault="00295115" w:rsidP="00CD3124">
      <w:pPr>
        <w:bidi w:val="0"/>
        <w:jc w:val="both"/>
        <w:rPr>
          <w:rFonts w:ascii="Kalpurush" w:hAnsi="Kalpurush" w:cs="Kalpurush"/>
          <w:sz w:val="24"/>
          <w:szCs w:val="24"/>
          <w:lang w:bidi="bn-BD"/>
        </w:rPr>
      </w:pP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বিষয়ে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একাধিক</w:t>
      </w:r>
      <w:r w:rsidR="008A6EC4" w:rsidRPr="00733F24">
        <w:rPr>
          <w:rFonts w:ascii="Kalpurush" w:hAnsi="Kalpurush" w:cs="Kalpurush"/>
          <w:sz w:val="24"/>
          <w:szCs w:val="24"/>
          <w:cs/>
          <w:lang w:bidi="bn-BD"/>
        </w:rPr>
        <w:t xml:space="preserve"> হাদীস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রয়েছে</w:t>
      </w:r>
      <w:r w:rsidR="001F32E7" w:rsidRPr="00733F24">
        <w:rPr>
          <w:rFonts w:ascii="Kalpurush" w:hAnsi="Kalpurush" w:cs="Kalpurush" w:hint="cs"/>
          <w:sz w:val="24"/>
          <w:szCs w:val="24"/>
          <w:cs/>
          <w:lang w:bidi="bn-BD"/>
        </w:rPr>
        <w:t>”</w:t>
      </w:r>
      <w:r w:rsidR="001F32E7" w:rsidRPr="00733F24">
        <w:rPr>
          <w:rFonts w:ascii="Kalpurush" w:hAnsi="Kalpurush" w:cs="SolaimanLipi" w:hint="cs"/>
          <w:sz w:val="24"/>
          <w:szCs w:val="24"/>
          <w:cs/>
          <w:lang w:bidi="hi-IN"/>
        </w:rPr>
        <w:t>।</w:t>
      </w:r>
    </w:p>
    <w:p w:rsidR="00295115" w:rsidRPr="00733F24" w:rsidRDefault="000B2F16" w:rsidP="009C171E">
      <w:pPr>
        <w:bidi w:val="0"/>
        <w:jc w:val="both"/>
        <w:rPr>
          <w:rFonts w:ascii="Kalpurush" w:hAnsi="Kalpurush" w:cs="Kalpurush"/>
          <w:sz w:val="24"/>
          <w:szCs w:val="24"/>
          <w:lang w:bidi="bn-BD"/>
        </w:rPr>
      </w:pPr>
      <w:r w:rsidRPr="00733F24">
        <w:rPr>
          <w:rFonts w:ascii="Kalpurush" w:hAnsi="Kalpurush" w:cs="Kalpurush" w:hint="cs"/>
          <w:sz w:val="24"/>
          <w:szCs w:val="24"/>
          <w:cs/>
          <w:lang w:bidi="bn-BD"/>
        </w:rPr>
        <w:t xml:space="preserve">ইবন </w:t>
      </w:r>
      <w:r w:rsidR="001F32E7" w:rsidRPr="00733F24">
        <w:rPr>
          <w:rFonts w:ascii="Kalpurush" w:hAnsi="Kalpurush" w:cs="Kalpurush" w:hint="cs"/>
          <w:sz w:val="24"/>
          <w:szCs w:val="24"/>
          <w:cs/>
          <w:lang w:bidi="bn-BD"/>
        </w:rPr>
        <w:t>তাইমি</w:t>
      </w:r>
      <w:r w:rsidR="00CD3124" w:rsidRPr="00733F24">
        <w:rPr>
          <w:rFonts w:ascii="Kalpurush" w:hAnsi="Kalpurush" w:cs="Kalpurush" w:hint="cs"/>
          <w:sz w:val="24"/>
          <w:szCs w:val="24"/>
          <w:cs/>
          <w:lang w:bidi="bn-BD"/>
        </w:rPr>
        <w:t>য়্যা</w:t>
      </w:r>
      <w:r w:rsidR="001F32E7" w:rsidRPr="00733F24">
        <w:rPr>
          <w:rFonts w:ascii="Kalpurush" w:hAnsi="Kalpurush" w:cs="Kalpurush" w:hint="cs"/>
          <w:sz w:val="24"/>
          <w:szCs w:val="24"/>
          <w:cs/>
          <w:lang w:bidi="bn-BD"/>
        </w:rPr>
        <w:t>হ</w:t>
      </w:r>
      <w:r w:rsidR="00CD3124" w:rsidRPr="00733F24">
        <w:rPr>
          <w:rFonts w:ascii="Kalpurush" w:hAnsi="Kalpurush" w:cs="Kalpurush" w:hint="cs"/>
          <w:sz w:val="24"/>
          <w:szCs w:val="24"/>
          <w:cs/>
          <w:lang w:bidi="bn-BD"/>
        </w:rPr>
        <w:t xml:space="preserve"> রহ.</w:t>
      </w:r>
      <w:r w:rsidR="001F32E7" w:rsidRPr="00733F24">
        <w:rPr>
          <w:rFonts w:ascii="Kalpurush" w:hAnsi="Kalpurush" w:cs="Kalpurush" w:hint="cs"/>
          <w:sz w:val="24"/>
          <w:szCs w:val="24"/>
          <w:cs/>
          <w:lang w:bidi="bn-BD"/>
        </w:rPr>
        <w:t xml:space="preserve"> আরও</w:t>
      </w:r>
      <w:r w:rsidR="007B05A4" w:rsidRPr="00733F24">
        <w:rPr>
          <w:rFonts w:ascii="Kalpurush" w:hAnsi="Kalpurush" w:cs="Kalpurush" w:hint="cs"/>
          <w:sz w:val="24"/>
          <w:szCs w:val="24"/>
          <w:cs/>
          <w:lang w:bidi="bn-BD"/>
        </w:rPr>
        <w:t xml:space="preserve"> বলেন</w:t>
      </w:r>
      <w:r w:rsidR="007B05A4" w:rsidRPr="00733F24">
        <w:rPr>
          <w:rFonts w:ascii="Kalpurush" w:hAnsi="Kalpurush" w:cs="Kalpurush" w:hint="cs"/>
          <w:sz w:val="24"/>
          <w:szCs w:val="24"/>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শব্দের</w:t>
      </w:r>
      <w:r w:rsidRPr="00733F24">
        <w:rPr>
          <w:rFonts w:ascii="Kalpurush" w:hAnsi="Kalpurush" w:cs="Kalpurush"/>
          <w:sz w:val="24"/>
          <w:szCs w:val="24"/>
          <w:cs/>
          <w:lang w:bidi="bn-BD"/>
        </w:rPr>
        <w:t xml:space="preserve"> যিকির</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অবস্থা</w:t>
      </w:r>
      <w:r w:rsidR="009C171E">
        <w:rPr>
          <w:rFonts w:ascii="Kalpurush" w:hAnsi="Kalpurush" w:cs="Kalpurush" w:hint="cs"/>
          <w:sz w:val="24"/>
          <w:szCs w:val="24"/>
          <w:cs/>
          <w:lang w:bidi="bn-BD"/>
        </w:rPr>
        <w:t>তেই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বৈধ</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শরী</w:t>
      </w:r>
      <w:r w:rsidR="00CD3124" w:rsidRPr="00733F24">
        <w:rPr>
          <w:rFonts w:ascii="Kalpurush" w:hAnsi="Kalpurush" w:cs="Kalpurush" w:hint="cs"/>
          <w:sz w:val="24"/>
          <w:szCs w:val="24"/>
          <w:cs/>
          <w:lang w:bidi="bn-BD"/>
        </w:rPr>
        <w:t>‘আ</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এমন</w:t>
      </w:r>
      <w:r w:rsidR="007B05A4" w:rsidRPr="00733F24">
        <w:rPr>
          <w:rFonts w:ascii="Kalpurush" w:hAnsi="Kalpurush" w:cs="Kalpurush"/>
          <w:sz w:val="24"/>
          <w:szCs w:val="24"/>
          <w:cs/>
          <w:lang w:bidi="bn-BD"/>
        </w:rPr>
        <w:t xml:space="preserve"> কোনো </w:t>
      </w:r>
      <w:r w:rsidR="00CD3124" w:rsidRPr="00733F24">
        <w:rPr>
          <w:rFonts w:ascii="Kalpurush" w:hAnsi="Kalpurush" w:cs="Kalpurush" w:hint="cs"/>
          <w:sz w:val="24"/>
          <w:szCs w:val="24"/>
          <w:cs/>
          <w:lang w:bidi="bn-BD"/>
        </w:rPr>
        <w:t>দলী</w:t>
      </w:r>
      <w:r w:rsidR="00295115" w:rsidRPr="00733F24">
        <w:rPr>
          <w:rFonts w:ascii="Kalpurush" w:hAnsi="Kalpurush" w:cs="Kalpurush" w:hint="cs"/>
          <w:sz w:val="24"/>
          <w:szCs w:val="24"/>
          <w:cs/>
          <w:lang w:bidi="bn-BD"/>
        </w:rPr>
        <w:t>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শব্দের</w:t>
      </w:r>
      <w:r w:rsidRPr="00733F24">
        <w:rPr>
          <w:rFonts w:ascii="Kalpurush" w:hAnsi="Kalpurush" w:cs="Kalpurush"/>
          <w:sz w:val="24"/>
          <w:szCs w:val="24"/>
          <w:cs/>
          <w:lang w:bidi="bn-BD"/>
        </w:rPr>
        <w:t xml:space="preserve"> যিকির</w:t>
      </w:r>
      <w:r w:rsidR="001471BB"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মুস্তাহাব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প্রমাণিত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কতক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মূর্খ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আবেদের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ধারণা</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4238FB">
        <w:rPr>
          <w:rFonts w:ascii="Kalpurush" w:hAnsi="Kalpurush" w:cs="Kalpurush" w:hint="cs"/>
          <w:sz w:val="24"/>
          <w:szCs w:val="24"/>
          <w:cs/>
          <w:lang w:bidi="bn-BD"/>
        </w:rPr>
        <w:t>‘</w:t>
      </w:r>
      <w:r w:rsidR="00295115" w:rsidRPr="00733F24">
        <w:rPr>
          <w:rFonts w:ascii="Kalpurush" w:hAnsi="Kalpurush" w:cs="Kalpurush" w:hint="cs"/>
          <w:sz w:val="24"/>
          <w:szCs w:val="24"/>
          <w:cs/>
          <w:lang w:bidi="bn-BD"/>
        </w:rPr>
        <w:t>আলার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বাণী</w:t>
      </w:r>
      <w:r w:rsidR="00295115" w:rsidRPr="00733F24">
        <w:rPr>
          <w:rFonts w:ascii="Kalpurush" w:hAnsi="Kalpurush" w:cs="Kalpurush"/>
          <w:sz w:val="24"/>
          <w:szCs w:val="24"/>
          <w:cs/>
          <w:lang w:bidi="bn-BD"/>
        </w:rPr>
        <w:t xml:space="preserve">: </w:t>
      </w:r>
      <w:r w:rsidR="00877E0C" w:rsidRPr="00733F24">
        <w:rPr>
          <w:rFonts w:ascii="KFGQPC Uthmanic Script HAFS" w:cs="KFGQPC Uthmanic Script HAFS" w:hint="cs"/>
          <w:color w:val="008000"/>
          <w:sz w:val="24"/>
          <w:szCs w:val="24"/>
          <w:rtl/>
        </w:rPr>
        <w:t>قُلِ</w:t>
      </w:r>
      <w:r w:rsidR="00877E0C" w:rsidRPr="00733F24">
        <w:rPr>
          <w:rFonts w:ascii="KFGQPC Uthmanic Script HAFS" w:cs="KFGQPC Uthmanic Script HAFS"/>
          <w:color w:val="008000"/>
          <w:sz w:val="24"/>
          <w:szCs w:val="24"/>
          <w:rtl/>
        </w:rPr>
        <w:t xml:space="preserve"> </w:t>
      </w:r>
      <w:r w:rsidR="00877E0C" w:rsidRPr="00733F24">
        <w:rPr>
          <w:rFonts w:ascii="KFGQPC Uthmanic Script HAFS" w:cs="KFGQPC Uthmanic Script HAFS" w:hint="cs"/>
          <w:color w:val="008000"/>
          <w:sz w:val="24"/>
          <w:szCs w:val="24"/>
          <w:rtl/>
        </w:rPr>
        <w:t>ٱللَّهُۖ</w:t>
      </w:r>
      <w:r w:rsidR="00877E0C" w:rsidRPr="00733F24">
        <w:rPr>
          <w:rFonts w:ascii="KFGQPC Uthmanic Script HAFS" w:cs="KFGQPC Uthmanic Script HAFS"/>
          <w:color w:val="008000"/>
          <w:sz w:val="24"/>
          <w:szCs w:val="24"/>
          <w:rtl/>
        </w:rPr>
        <w:t xml:space="preserve"> </w:t>
      </w:r>
      <w:r w:rsidR="00877E0C" w:rsidRPr="00733F24">
        <w:rPr>
          <w:rFonts w:ascii="KFGQPC Uthmanic Script HAFS" w:cs="KFGQPC Uthmanic Script HAFS" w:hint="cs"/>
          <w:color w:val="008000"/>
          <w:sz w:val="24"/>
          <w:szCs w:val="24"/>
          <w:rtl/>
        </w:rPr>
        <w:t>ثُمَّ</w:t>
      </w:r>
      <w:r w:rsidR="00877E0C" w:rsidRPr="00733F24">
        <w:rPr>
          <w:rFonts w:ascii="KFGQPC Uthmanic Script HAFS" w:cs="KFGQPC Uthmanic Script HAFS"/>
          <w:color w:val="008000"/>
          <w:sz w:val="24"/>
          <w:szCs w:val="24"/>
          <w:rtl/>
        </w:rPr>
        <w:t xml:space="preserve"> </w:t>
      </w:r>
      <w:r w:rsidR="00877E0C" w:rsidRPr="00733F24">
        <w:rPr>
          <w:rFonts w:ascii="KFGQPC Uthmanic Script HAFS" w:cs="KFGQPC Uthmanic Script HAFS" w:hint="cs"/>
          <w:color w:val="008000"/>
          <w:sz w:val="24"/>
          <w:szCs w:val="24"/>
          <w:rtl/>
        </w:rPr>
        <w:t>ذَرۡهُمۡ</w:t>
      </w:r>
      <w:r w:rsidR="00877E0C" w:rsidRPr="00733F24">
        <w:rPr>
          <w:rFonts w:ascii="KFGQPC Uthmanic Script HAFS" w:cs="KFGQPC Uthmanic Script HAFS"/>
          <w:color w:val="008000"/>
          <w:sz w:val="24"/>
          <w:szCs w:val="24"/>
        </w:rPr>
        <w:t xml:space="preserve"> </w:t>
      </w:r>
      <w:r w:rsidR="00CD3124" w:rsidRPr="00733F24">
        <w:rPr>
          <w:rFonts w:ascii="Kalpurush" w:hAnsi="Kalpurush" w:cs="Kalpurush" w:hint="cs"/>
          <w:sz w:val="24"/>
          <w:szCs w:val="24"/>
          <w:cs/>
          <w:lang w:bidi="bn-BD"/>
        </w:rPr>
        <w:t>“</w:t>
      </w:r>
      <w:r w:rsidR="00E06D5D" w:rsidRPr="00733F24">
        <w:rPr>
          <w:rFonts w:ascii="Kalpurush" w:hAnsi="Kalpurush" w:cs="Kalpurush" w:hint="cs"/>
          <w:sz w:val="24"/>
          <w:szCs w:val="24"/>
          <w:cs/>
          <w:lang w:bidi="bn-BD"/>
        </w:rPr>
        <w:t>বল, আল্লাহ, অতঃপর তাদেরকে ত্যাগ কর</w:t>
      </w:r>
      <w:r w:rsidR="00CD3124" w:rsidRPr="00733F24">
        <w:rPr>
          <w:rFonts w:ascii="Kalpurush" w:hAnsi="Kalpurush" w:cs="Kalpurush" w:hint="cs"/>
          <w:sz w:val="24"/>
          <w:szCs w:val="24"/>
          <w:cs/>
          <w:lang w:bidi="bn-BD"/>
        </w:rPr>
        <w:t>”</w:t>
      </w:r>
      <w:r w:rsidR="008D65FF" w:rsidRPr="00733F24">
        <w:rPr>
          <w:rStyle w:val="FootnoteReference"/>
          <w:rFonts w:ascii="Kalpurush" w:hAnsi="Kalpurush" w:cs="Kalpurush"/>
          <w:sz w:val="24"/>
          <w:szCs w:val="24"/>
          <w:cs/>
          <w:lang w:bidi="bn-BD"/>
        </w:rPr>
        <w:footnoteReference w:id="42"/>
      </w:r>
      <w:r w:rsidR="00E06D5D" w:rsidRPr="00733F24">
        <w:rPr>
          <w:rFonts w:ascii="Kalpurush" w:hAnsi="Kalpurush" w:cs="Kalpurush" w:hint="cs"/>
          <w:sz w:val="24"/>
          <w:szCs w:val="24"/>
          <w:cs/>
          <w:lang w:bidi="bn-BD"/>
        </w:rPr>
        <w:t xml:space="preserve"> এ</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উদ্দেশ্য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1471BB" w:rsidRPr="00733F24">
        <w:rPr>
          <w:rFonts w:ascii="Kalpurush" w:hAnsi="Kalpurush" w:cs="Kalpurush" w:hint="cs"/>
          <w:sz w:val="24"/>
          <w:szCs w:val="24"/>
          <w:cs/>
          <w:lang w:bidi="bn-BD"/>
        </w:rPr>
        <w:t xml:space="preserve">নাম বা </w:t>
      </w:r>
      <w:r w:rsidR="00295115" w:rsidRPr="00733F24">
        <w:rPr>
          <w:rFonts w:ascii="Kalpurush" w:hAnsi="Kalpurush" w:cs="Kalpurush" w:hint="cs"/>
          <w:sz w:val="24"/>
          <w:szCs w:val="24"/>
          <w:cs/>
          <w:lang w:bidi="bn-BD"/>
        </w:rPr>
        <w:t>বিশে</w:t>
      </w:r>
      <w:r w:rsidR="001471BB" w:rsidRPr="00733F24">
        <w:rPr>
          <w:rFonts w:ascii="Kalpurush" w:hAnsi="Kalpurush" w:cs="Kalpurush" w:hint="cs"/>
          <w:sz w:val="24"/>
          <w:szCs w:val="24"/>
          <w:cs/>
          <w:lang w:bidi="bn-BD"/>
        </w:rPr>
        <w:t xml:space="preserve">ষ্য। </w:t>
      </w:r>
      <w:r w:rsidR="00295115" w:rsidRPr="00733F24">
        <w:rPr>
          <w:rFonts w:ascii="Kalpurush" w:hAnsi="Kalpurush" w:cs="Kalpurush" w:hint="cs"/>
          <w:sz w:val="24"/>
          <w:szCs w:val="24"/>
          <w:cs/>
          <w:lang w:bidi="bn-BD"/>
        </w:rPr>
        <w:t>এটা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1471BB" w:rsidRPr="00733F24">
        <w:rPr>
          <w:rFonts w:ascii="Kalpurush" w:hAnsi="Kalpurush" w:cs="Kalpurush" w:hint="cs"/>
          <w:sz w:val="24"/>
          <w:szCs w:val="24"/>
          <w:cs/>
          <w:lang w:bidi="bn-BD"/>
        </w:rPr>
        <w:t xml:space="preserve">আয়াতের </w:t>
      </w:r>
      <w:r w:rsidR="00295115" w:rsidRPr="00733F24">
        <w:rPr>
          <w:rFonts w:ascii="Kalpurush" w:hAnsi="Kalpurush" w:cs="Kalpurush" w:hint="cs"/>
          <w:sz w:val="24"/>
          <w:szCs w:val="24"/>
          <w:cs/>
          <w:lang w:bidi="bn-BD"/>
        </w:rPr>
        <w:t>পূর্বের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অংশসহ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অবশ্যই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ভুলটি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স্পষ্ট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হবে</w:t>
      </w:r>
      <w:r w:rsidR="00CD3124"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কারণ</w:t>
      </w:r>
      <w:r w:rsidR="00CD312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তা</w:t>
      </w:r>
      <w:r w:rsidR="007B05A4"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আলা </w:t>
      </w:r>
      <w:r w:rsidR="00295115" w:rsidRPr="00733F24">
        <w:rPr>
          <w:rFonts w:ascii="Kalpurush" w:hAnsi="Kalpurush" w:cs="Kalpurush" w:hint="cs"/>
          <w:sz w:val="24"/>
          <w:szCs w:val="24"/>
          <w:cs/>
          <w:lang w:bidi="bn-BD"/>
        </w:rPr>
        <w:t>বলেছেন</w:t>
      </w:r>
      <w:r w:rsidR="00295115" w:rsidRPr="00733F24">
        <w:rPr>
          <w:rFonts w:ascii="Kalpurush" w:hAnsi="Kalpurush" w:cs="Kalpurush"/>
          <w:sz w:val="24"/>
          <w:szCs w:val="24"/>
          <w:cs/>
          <w:lang w:bidi="bn-BD"/>
        </w:rPr>
        <w:t>:</w:t>
      </w:r>
    </w:p>
    <w:p w:rsidR="00877E0C" w:rsidRPr="00733F24" w:rsidRDefault="00877E0C" w:rsidP="00CD3124">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قَدَرُواْ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حَقَّ</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قَدۡرِهِۦٓ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إِذۡ</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قَالُواْ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أَنزَلَ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بَشَرٖ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شَيۡءٖۗ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أَنزَلَ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ٱلۡكِتَٰبَ</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ٱلَّذِي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جَآءَ</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بِهِۦ</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مُوسَىٰ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نُورٗا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وَهُدٗى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لِّلنَّاسِۖ</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تَجۡعَلُونَهُۥ</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قَرَاطِيسَ</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تُبۡدُونَهَا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وَتُخۡفُونَ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كَثِيرٗاۖ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وَعُلِّمۡتُم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تَعۡلَمُوٓاْ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أَنتُمۡ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ءَابَآؤُكُمۡۖ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قُلِ</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ثُمَّ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ذَرۡهُمۡ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فِي</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خَوۡضِهِمۡ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يَلۡعَبُونَ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٩١</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الانعام</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٩١</w:t>
      </w:r>
      <w:r w:rsidRPr="00733F24">
        <w:rPr>
          <w:rFonts w:ascii="KFGQPC Uthman Taha Naskh" w:cs="KFGQPC Uthman Taha Naskh"/>
          <w:color w:val="008000"/>
          <w:sz w:val="24"/>
          <w:szCs w:val="24"/>
          <w:rtl/>
        </w:rPr>
        <w:t xml:space="preserve">]  </w:t>
      </w:r>
    </w:p>
    <w:p w:rsidR="00295115" w:rsidRPr="00733F24" w:rsidRDefault="001471BB"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যথার্থ</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দেয়</w:t>
      </w:r>
      <w:r w:rsidR="00CD3124"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বলছে</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মানুষের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করেন</w:t>
      </w:r>
      <w:r w:rsidR="00FC49BD"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নাযিল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কিতাব</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মুসা</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এসেছে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মানুষের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পথ</w:t>
      </w:r>
      <w:r w:rsidR="00CD3124"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নির্দেশস্বরূপ</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বিভিন্ন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কাগজে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লিখে</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প্রকাশ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গোপন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রাখতে</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শিক্ষা</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দেওয়া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হয়েছিল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পিতৃপুরুষ</w:t>
      </w:r>
      <w:r w:rsidR="00D7512B"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তাদেরকে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ছেড়ে</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দাও</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lastRenderedPageBreak/>
        <w:t>তাদের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অযাচিত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সমালোচনায়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খেলতে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থাকুক</w:t>
      </w:r>
      <w:r w:rsidR="00D7512B"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আন‘আম</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৯১]</w:t>
      </w:r>
    </w:p>
    <w:p w:rsidR="00295115" w:rsidRPr="00733F24" w:rsidRDefault="00295115" w:rsidP="00EA0246">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অর্থাৎ</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w:t>
      </w:r>
      <w:r w:rsidRPr="00733F24">
        <w:rPr>
          <w:rFonts w:ascii="Kalpurush" w:hAnsi="Kalpurush" w:cs="Kalpurush"/>
          <w:sz w:val="24"/>
          <w:szCs w:val="24"/>
          <w:cs/>
          <w:lang w:bidi="bn-BD"/>
        </w:rPr>
        <w:t>: (</w:t>
      </w:r>
      <w:r w:rsidR="002552AE"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আল্লাহ</w:t>
      </w:r>
      <w:r w:rsidR="002552AE" w:rsidRPr="00733F24">
        <w:rPr>
          <w:rFonts w:ascii="Kalpurush" w:hAnsi="Kalpurush" w:cs="Kalpurush" w:hint="cs"/>
          <w:sz w:val="24"/>
          <w:szCs w:val="24"/>
          <w:cs/>
          <w:lang w:bidi="bn-BD"/>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সেই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নাযিল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এসেছেন</w:t>
      </w:r>
      <w:r w:rsidR="00D7512B" w:rsidRPr="00733F24">
        <w:rPr>
          <w:rFonts w:ascii="Kalpurush" w:hAnsi="Kalpurush" w:cs="Kalpurush" w:hint="cs"/>
          <w:sz w:val="24"/>
          <w:szCs w:val="24"/>
          <w:cs/>
          <w:lang w:bidi="bn-BD"/>
        </w:rPr>
        <w:t>)</w:t>
      </w:r>
      <w:r w:rsidR="00D7512B" w:rsidRPr="00733F24">
        <w:rPr>
          <w:rFonts w:ascii="Kalpurush" w:hAnsi="Kalpurush" w:cs="SolaimanLipi" w:hint="cs"/>
          <w:sz w:val="24"/>
          <w:szCs w:val="24"/>
          <w:cs/>
          <w:lang w:bidi="hi-IN"/>
        </w:rPr>
        <w:t xml:space="preserve">। </w:t>
      </w:r>
      <w:r w:rsidRPr="00733F24">
        <w:rPr>
          <w:rFonts w:ascii="Kalpurush" w:hAnsi="Kalpurush" w:cs="Kalpurush" w:hint="cs"/>
          <w:sz w:val="24"/>
          <w:szCs w:val="24"/>
          <w:cs/>
          <w:lang w:bidi="bn-BD"/>
        </w:rPr>
        <w:t>এটি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উদ্দেশ্য</w:t>
      </w:r>
      <w:r w:rsidR="007675B6" w:rsidRPr="00733F24">
        <w:rPr>
          <w:rFonts w:ascii="Kalpurush" w:hAnsi="Kalpurush" w:cs="Kalpurush" w:hint="cs"/>
          <w:sz w:val="24"/>
          <w:szCs w:val="24"/>
          <w:cs/>
          <w:lang w:bidi="bn-BD"/>
        </w:rPr>
        <w:t xml:space="preserve"> </w:t>
      </w:r>
      <w:r w:rsidR="00625831" w:rsidRPr="00733F24">
        <w:rPr>
          <w:rFonts w:ascii="Kalpurush" w:hAnsi="Kalpurush" w:cs="Kalpurush" w:hint="cs"/>
          <w:sz w:val="24"/>
          <w:szCs w:val="24"/>
          <w:cs/>
          <w:lang w:bidi="bn-BD"/>
        </w:rPr>
        <w:t>(</w:t>
      </w:r>
      <w:r w:rsidR="007675B6" w:rsidRPr="00733F24">
        <w:rPr>
          <w:rFonts w:ascii="Kalpurush" w:hAnsi="Kalpurush" w:cs="Kalpurush" w:hint="cs"/>
          <w:sz w:val="24"/>
          <w:szCs w:val="24"/>
          <w:cs/>
          <w:lang w:bidi="bn-BD"/>
        </w:rPr>
        <w:t>মুবতাদা</w:t>
      </w:r>
      <w:r w:rsidR="00625831"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বিধেয়</w:t>
      </w:r>
      <w:r w:rsidR="00C532CC" w:rsidRPr="00733F24">
        <w:rPr>
          <w:rFonts w:ascii="Kalpurush" w:hAnsi="Kalpurush" w:cs="Kalpurush" w:hint="cs"/>
          <w:sz w:val="24"/>
          <w:szCs w:val="24"/>
          <w:cs/>
          <w:lang w:bidi="bn-BD"/>
        </w:rPr>
        <w:t xml:space="preserve"> </w:t>
      </w:r>
      <w:r w:rsidR="00625831" w:rsidRPr="00733F24">
        <w:rPr>
          <w:rFonts w:ascii="Kalpurush" w:hAnsi="Kalpurush" w:cs="Kalpurush" w:hint="cs"/>
          <w:sz w:val="24"/>
          <w:szCs w:val="24"/>
          <w:cs/>
          <w:lang w:bidi="bn-BD"/>
        </w:rPr>
        <w:t>(</w:t>
      </w:r>
      <w:r w:rsidR="00C532CC" w:rsidRPr="00733F24">
        <w:rPr>
          <w:rFonts w:ascii="Kalpurush" w:hAnsi="Kalpurush" w:cs="Kalpurush" w:hint="cs"/>
          <w:sz w:val="24"/>
          <w:szCs w:val="24"/>
          <w:cs/>
          <w:lang w:bidi="bn-BD"/>
        </w:rPr>
        <w:t>খবর</w:t>
      </w:r>
      <w:r w:rsidR="00625831" w:rsidRPr="00733F24">
        <w:rPr>
          <w:rFonts w:ascii="Kalpurush" w:hAnsi="Kalpurush" w:cs="Kalpurush" w:hint="cs"/>
          <w:sz w:val="24"/>
          <w:szCs w:val="24"/>
          <w:cs/>
          <w:lang w:bidi="bn-BD"/>
        </w:rPr>
        <w:t>)</w:t>
      </w:r>
      <w:r w:rsidR="00C532C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দু</w:t>
      </w:r>
      <w:r w:rsidR="00D7512B"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বিশেষ্যবাচক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পূর্ণবাক্য।</w:t>
      </w:r>
      <w:r w:rsidR="00A01B66"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এখানে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উদ্দেশ্য</w:t>
      </w:r>
      <w:r w:rsidR="007F6972" w:rsidRPr="00733F24">
        <w:rPr>
          <w:rFonts w:ascii="Kalpurush" w:hAnsi="Kalpurush" w:cs="Kalpurush" w:hint="cs"/>
          <w:sz w:val="24"/>
          <w:szCs w:val="24"/>
          <w:cs/>
          <w:lang w:bidi="bn-BD"/>
        </w:rPr>
        <w:t xml:space="preserve"> বা মুবতাদা </w:t>
      </w:r>
      <w:r w:rsidRPr="00733F24">
        <w:rPr>
          <w:rFonts w:ascii="Kalpurush" w:hAnsi="Kalpurush" w:cs="Kalpurush" w:hint="cs"/>
          <w:sz w:val="24"/>
          <w:szCs w:val="24"/>
          <w:cs/>
          <w:lang w:bidi="bn-BD"/>
        </w:rPr>
        <w:t>হচ্ছে</w:t>
      </w:r>
      <w:r w:rsidR="00035233" w:rsidRPr="00733F24">
        <w:rPr>
          <w:rFonts w:ascii="Kalpurush" w:hAnsi="Kalpurush" w:cs="Kalpurush"/>
          <w:sz w:val="24"/>
          <w:szCs w:val="24"/>
          <w:cs/>
          <w:lang w:bidi="bn-BD"/>
        </w:rPr>
        <w:t xml:space="preserve"> </w:t>
      </w:r>
      <w:r w:rsidR="00035233"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আল্লাহ</w:t>
      </w:r>
      <w:r w:rsidR="00035233"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00B76D62" w:rsidRPr="00733F24">
        <w:rPr>
          <w:rFonts w:ascii="Kalpurush" w:hAnsi="Kalpurush" w:cs="Kalpurush" w:hint="cs"/>
          <w:sz w:val="24"/>
          <w:szCs w:val="24"/>
          <w:cs/>
          <w:lang w:bidi="bn-BD"/>
        </w:rPr>
        <w:t xml:space="preserve">শব্দ আর </w:t>
      </w:r>
      <w:r w:rsidRPr="00733F24">
        <w:rPr>
          <w:rFonts w:ascii="Kalpurush" w:hAnsi="Kalpurush" w:cs="Kalpurush" w:hint="cs"/>
          <w:sz w:val="24"/>
          <w:szCs w:val="24"/>
          <w:cs/>
          <w:lang w:bidi="bn-BD"/>
        </w:rPr>
        <w:t>বিধেয়</w:t>
      </w:r>
      <w:r w:rsidRPr="00733F24">
        <w:rPr>
          <w:rFonts w:ascii="Kalpurush" w:hAnsi="Kalpurush" w:cs="Kalpurush"/>
          <w:sz w:val="24"/>
          <w:szCs w:val="24"/>
          <w:cs/>
          <w:lang w:bidi="bn-BD"/>
        </w:rPr>
        <w:t xml:space="preserve"> </w:t>
      </w:r>
      <w:r w:rsidR="00A53300" w:rsidRPr="00733F24">
        <w:rPr>
          <w:rFonts w:ascii="Kalpurush" w:hAnsi="Kalpurush" w:cs="Kalpurush" w:hint="cs"/>
          <w:sz w:val="24"/>
          <w:szCs w:val="24"/>
          <w:cs/>
          <w:lang w:bidi="bn-BD"/>
        </w:rPr>
        <w:t xml:space="preserve">বা খবর </w:t>
      </w:r>
      <w:r w:rsidRPr="00733F24">
        <w:rPr>
          <w:rFonts w:ascii="Kalpurush" w:hAnsi="Kalpurush" w:cs="Kalpurush" w:hint="cs"/>
          <w:sz w:val="24"/>
          <w:szCs w:val="24"/>
          <w:cs/>
          <w:lang w:bidi="bn-BD"/>
        </w:rPr>
        <w:t>হচ্ছে</w:t>
      </w:r>
      <w:r w:rsidR="00B76D62" w:rsidRPr="00733F24">
        <w:rPr>
          <w:rFonts w:ascii="Kalpurush" w:hAnsi="Kalpurush" w:cs="Kalpurush"/>
          <w:sz w:val="24"/>
          <w:szCs w:val="24"/>
          <w:cs/>
          <w:lang w:bidi="bn-BD"/>
        </w:rPr>
        <w:t xml:space="preserve"> </w:t>
      </w:r>
      <w:r w:rsidR="00B76D62"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সেই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কিতাব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নাযিল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করেছেন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এসেছেন</w:t>
      </w:r>
      <w:r w:rsidR="00B76D62" w:rsidRPr="00733F24">
        <w:rPr>
          <w:rFonts w:ascii="Kalpurush" w:hAnsi="Kalpurush" w:cs="Kalpurush" w:hint="cs"/>
          <w:sz w:val="24"/>
          <w:szCs w:val="24"/>
          <w:cs/>
          <w:lang w:bidi="bn-BD"/>
        </w:rPr>
        <w:t>’</w:t>
      </w:r>
      <w:r w:rsidR="003F4C14" w:rsidRPr="00733F24">
        <w:rPr>
          <w:rFonts w:ascii="Kalpurush" w:hAnsi="Kalpurush" w:cs="Kalpurush" w:hint="cs"/>
          <w:sz w:val="24"/>
          <w:szCs w:val="24"/>
          <w:lang w:bidi="bn-BD"/>
        </w:rPr>
        <w:t xml:space="preserve"> </w:t>
      </w:r>
      <w:r w:rsidR="00A53300" w:rsidRPr="00733F24">
        <w:rPr>
          <w:rFonts w:ascii="Kalpurush" w:hAnsi="Kalpurush" w:cs="Kalpurush" w:hint="cs"/>
          <w:sz w:val="24"/>
          <w:szCs w:val="24"/>
          <w:cs/>
          <w:lang w:bidi="bn-BD"/>
        </w:rPr>
        <w:t>উহ্য</w:t>
      </w:r>
      <w:r w:rsidR="00A53300" w:rsidRPr="00733F24">
        <w:rPr>
          <w:rFonts w:ascii="Kalpurush" w:hAnsi="Kalpurush" w:cs="Kalpurush" w:hint="cs"/>
          <w:sz w:val="24"/>
          <w:szCs w:val="24"/>
          <w:lang w:bidi="bn-BD"/>
        </w:rPr>
        <w:t xml:space="preserve"> </w:t>
      </w:r>
      <w:r w:rsidR="00A53300" w:rsidRPr="00733F24">
        <w:rPr>
          <w:rFonts w:ascii="Kalpurush" w:hAnsi="Kalpurush" w:cs="Kalpurush" w:hint="cs"/>
          <w:sz w:val="24"/>
          <w:szCs w:val="24"/>
          <w:cs/>
          <w:lang w:bidi="bn-BD"/>
        </w:rPr>
        <w:t>বাক্য</w:t>
      </w:r>
      <w:r w:rsidR="00A53300" w:rsidRPr="00733F24">
        <w:rPr>
          <w:rFonts w:ascii="Kalpurush" w:hAnsi="Kalpurush" w:cs="SolaimanLipi" w:hint="cs"/>
          <w:sz w:val="24"/>
          <w:szCs w:val="24"/>
          <w:cs/>
          <w:lang w:bidi="hi-IN"/>
        </w:rPr>
        <w:t>।</w:t>
      </w:r>
      <w:r w:rsidR="00A53300" w:rsidRPr="00733F24">
        <w:rPr>
          <w:rFonts w:ascii="Kalpurush" w:hAnsi="Kalpurush" w:cs="Kalpurush" w:hint="cs"/>
          <w:sz w:val="24"/>
          <w:szCs w:val="24"/>
          <w:lang w:bidi="bn-BD"/>
        </w:rPr>
        <w:t xml:space="preserve"> </w:t>
      </w:r>
      <w:r w:rsidR="00A53300" w:rsidRPr="00733F24">
        <w:rPr>
          <w:rFonts w:ascii="Kalpurush" w:hAnsi="Kalpurush" w:cs="Kalpurush" w:hint="cs"/>
          <w:sz w:val="24"/>
          <w:szCs w:val="24"/>
          <w:cs/>
          <w:lang w:bidi="bn-BD"/>
        </w:rPr>
        <w:t>উহ্য</w:t>
      </w:r>
      <w:r w:rsidR="00A53300" w:rsidRPr="00733F24">
        <w:rPr>
          <w:rFonts w:ascii="Kalpurush" w:hAnsi="Kalpurush" w:cs="Kalpurush" w:hint="cs"/>
          <w:sz w:val="24"/>
          <w:szCs w:val="24"/>
          <w:lang w:bidi="bn-BD"/>
        </w:rPr>
        <w:t xml:space="preserve"> </w:t>
      </w:r>
      <w:r w:rsidR="002057D6" w:rsidRPr="00733F24">
        <w:rPr>
          <w:rFonts w:ascii="Kalpurush" w:hAnsi="Kalpurush" w:cs="Kalpurush" w:hint="cs"/>
          <w:sz w:val="24"/>
          <w:szCs w:val="24"/>
          <w:cs/>
          <w:lang w:bidi="bn-BD"/>
        </w:rPr>
        <w:t>খবরটি</w:t>
      </w:r>
      <w:r w:rsidR="002057D6" w:rsidRPr="00733F24">
        <w:rPr>
          <w:rFonts w:ascii="Kalpurush" w:hAnsi="Kalpurush" w:cs="Kalpurush" w:hint="cs"/>
          <w:sz w:val="24"/>
          <w:szCs w:val="24"/>
          <w:lang w:bidi="bn-BD"/>
        </w:rPr>
        <w:t xml:space="preserve"> </w:t>
      </w:r>
      <w:r w:rsidR="002057D6" w:rsidRPr="00733F24">
        <w:rPr>
          <w:rFonts w:ascii="Kalpurush" w:hAnsi="Kalpurush" w:cs="Kalpurush" w:hint="cs"/>
          <w:sz w:val="24"/>
          <w:szCs w:val="24"/>
          <w:cs/>
          <w:lang w:bidi="bn-BD"/>
        </w:rPr>
        <w:t>পূর্বের</w:t>
      </w:r>
      <w:r w:rsidR="002057D6"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প্রশ্ন</w:t>
      </w:r>
      <w:r w:rsidRPr="00733F24">
        <w:rPr>
          <w:rFonts w:ascii="Kalpurush" w:hAnsi="Kalpurush" w:cs="Kalpurush"/>
          <w:sz w:val="24"/>
          <w:szCs w:val="24"/>
          <w:cs/>
          <w:lang w:bidi="bn-BD"/>
        </w:rPr>
        <w:t xml:space="preserve"> </w:t>
      </w:r>
      <w:r w:rsidR="00A53300" w:rsidRPr="00733F24">
        <w:rPr>
          <w:rFonts w:ascii="Kalpurush" w:hAnsi="Kalpurush" w:cs="Kalpurush" w:hint="cs"/>
          <w:sz w:val="24"/>
          <w:szCs w:val="24"/>
          <w:cs/>
          <w:lang w:bidi="bn-BD"/>
        </w:rPr>
        <w:t xml:space="preserve">থেকেই </w:t>
      </w:r>
      <w:r w:rsidRPr="00733F24">
        <w:rPr>
          <w:rFonts w:ascii="Kalpurush" w:hAnsi="Kalpurush" w:cs="Kalpurush" w:hint="cs"/>
          <w:sz w:val="24"/>
          <w:szCs w:val="24"/>
          <w:cs/>
          <w:lang w:bidi="bn-BD"/>
        </w:rPr>
        <w:t>বুঝে</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আসে।</w:t>
      </w:r>
      <w:r w:rsidR="002057D6"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এ</w:t>
      </w:r>
      <w:r w:rsidR="00EA0246" w:rsidRPr="00733F24">
        <w:rPr>
          <w:rFonts w:ascii="Kalpurush" w:hAnsi="Kalpurush" w:cs="Kalpurush" w:hint="cs"/>
          <w:sz w:val="24"/>
          <w:szCs w:val="24"/>
          <w:cs/>
          <w:lang w:bidi="bn-BD"/>
        </w:rPr>
        <w:t xml:space="preserve">রূপ উহ্য </w:t>
      </w:r>
      <w:r w:rsidRPr="00733F24">
        <w:rPr>
          <w:rFonts w:ascii="Kalpurush" w:hAnsi="Kalpurush" w:cs="Kalpurush" w:hint="cs"/>
          <w:sz w:val="24"/>
          <w:szCs w:val="24"/>
          <w:cs/>
          <w:lang w:bidi="bn-BD"/>
        </w:rPr>
        <w:t>বাক্য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আরবি</w:t>
      </w:r>
      <w:r w:rsidRPr="00733F24">
        <w:rPr>
          <w:rFonts w:ascii="Kalpurush" w:hAnsi="Kalpurush" w:cs="Kalpurush"/>
          <w:sz w:val="24"/>
          <w:szCs w:val="24"/>
          <w:cs/>
          <w:lang w:bidi="bn-BD"/>
        </w:rPr>
        <w:t xml:space="preserve"> </w:t>
      </w:r>
      <w:r w:rsidR="002057D6" w:rsidRPr="00733F24">
        <w:rPr>
          <w:rFonts w:ascii="Kalpurush" w:hAnsi="Kalpurush" w:cs="Kalpurush" w:hint="cs"/>
          <w:sz w:val="24"/>
          <w:szCs w:val="24"/>
          <w:cs/>
          <w:lang w:bidi="bn-BD"/>
        </w:rPr>
        <w:t xml:space="preserve">ও অন্যান্য </w:t>
      </w:r>
      <w:r w:rsidRPr="00733F24">
        <w:rPr>
          <w:rFonts w:ascii="Kalpurush" w:hAnsi="Kalpurush" w:cs="Kalpurush" w:hint="cs"/>
          <w:sz w:val="24"/>
          <w:szCs w:val="24"/>
          <w:cs/>
          <w:lang w:bidi="bn-BD"/>
        </w:rPr>
        <w:t>ভাষায়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সচরাচর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ব্যবহার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002057D6" w:rsidRPr="00733F24">
        <w:rPr>
          <w:rFonts w:ascii="Kalpurush" w:hAnsi="Kalpurush" w:cs="Kalpurush" w:hint="cs"/>
          <w:sz w:val="24"/>
          <w:szCs w:val="24"/>
          <w:cs/>
          <w:lang w:bidi="bn-BD"/>
        </w:rPr>
        <w:t>যদি বাক্যের অপর অংশ সেই অংশ বুঝাতে যথেষ্ট হয়</w:t>
      </w:r>
      <w:r w:rsidR="00710CFA" w:rsidRPr="00733F24">
        <w:rPr>
          <w:rFonts w:ascii="Kalpurush" w:hAnsi="Kalpurush" w:cs="Kalpurush" w:hint="cs"/>
          <w:sz w:val="24"/>
          <w:szCs w:val="24"/>
          <w:cs/>
          <w:lang w:bidi="bn-BD"/>
        </w:rPr>
        <w:t>”</w:t>
      </w:r>
      <w:r w:rsidR="00710CFA" w:rsidRPr="00733F24">
        <w:rPr>
          <w:rFonts w:ascii="Kalpurush" w:hAnsi="Kalpurush" w:cs="SolaimanLipi" w:hint="cs"/>
          <w:sz w:val="24"/>
          <w:szCs w:val="24"/>
          <w:cs/>
          <w:lang w:bidi="hi-IN"/>
        </w:rPr>
        <w:t>।</w:t>
      </w:r>
    </w:p>
    <w:p w:rsidR="00295115" w:rsidRPr="00733F24" w:rsidRDefault="000B2F16" w:rsidP="00CD3124">
      <w:pPr>
        <w:bidi w:val="0"/>
        <w:jc w:val="both"/>
        <w:rPr>
          <w:rFonts w:ascii="Kalpurush" w:hAnsi="Kalpurush" w:cs="Kalpurush"/>
          <w:sz w:val="24"/>
          <w:szCs w:val="24"/>
          <w:lang w:bidi="bn-BD"/>
        </w:rPr>
      </w:pPr>
      <w:r w:rsidRPr="00733F24">
        <w:rPr>
          <w:rFonts w:ascii="Kalpurush" w:hAnsi="Kalpurush" w:cs="Kalpurush" w:hint="cs"/>
          <w:sz w:val="24"/>
          <w:szCs w:val="24"/>
          <w:cs/>
          <w:lang w:bidi="bn-BD"/>
        </w:rPr>
        <w:t xml:space="preserve">ইবন </w:t>
      </w:r>
      <w:r w:rsidR="00820349" w:rsidRPr="00733F24">
        <w:rPr>
          <w:rFonts w:ascii="Kalpurush" w:hAnsi="Kalpurush" w:cs="Kalpurush" w:hint="cs"/>
          <w:sz w:val="24"/>
          <w:szCs w:val="24"/>
          <w:cs/>
          <w:lang w:bidi="bn-BD"/>
        </w:rPr>
        <w:t>তাইমি</w:t>
      </w:r>
      <w:r w:rsidR="00CD3124" w:rsidRPr="00733F24">
        <w:rPr>
          <w:rFonts w:ascii="Kalpurush" w:hAnsi="Kalpurush" w:cs="Kalpurush" w:hint="cs"/>
          <w:sz w:val="24"/>
          <w:szCs w:val="24"/>
          <w:cs/>
          <w:lang w:bidi="bn-BD"/>
        </w:rPr>
        <w:t>য়্যা</w:t>
      </w:r>
      <w:r w:rsidR="00820349" w:rsidRPr="00733F24">
        <w:rPr>
          <w:rFonts w:ascii="Kalpurush" w:hAnsi="Kalpurush" w:cs="Kalpurush" w:hint="cs"/>
          <w:sz w:val="24"/>
          <w:szCs w:val="24"/>
          <w:cs/>
          <w:lang w:bidi="bn-BD"/>
        </w:rPr>
        <w:t>হ</w:t>
      </w:r>
      <w:r w:rsidR="00CD3124" w:rsidRPr="00733F24">
        <w:rPr>
          <w:rFonts w:ascii="Kalpurush" w:hAnsi="Kalpurush" w:cs="Kalpurush" w:hint="cs"/>
          <w:sz w:val="24"/>
          <w:szCs w:val="24"/>
          <w:cs/>
          <w:lang w:bidi="bn-BD"/>
        </w:rPr>
        <w:t xml:space="preserve"> রহ.</w:t>
      </w:r>
      <w:r w:rsidR="00820349"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এরূপ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উদাহরণ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পেশ</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করেছেন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পর্যায়ে</w:t>
      </w:r>
      <w:r w:rsidR="00295115" w:rsidRPr="00733F24">
        <w:rPr>
          <w:rFonts w:ascii="Kalpurush" w:hAnsi="Kalpurush" w:cs="Kalpurush"/>
          <w:sz w:val="24"/>
          <w:szCs w:val="24"/>
          <w:cs/>
          <w:lang w:bidi="bn-BD"/>
        </w:rPr>
        <w:t xml:space="preserve"> </w:t>
      </w:r>
      <w:r w:rsidR="00B600F1" w:rsidRPr="00733F24">
        <w:rPr>
          <w:rFonts w:ascii="Kalpurush" w:hAnsi="Kalpurush" w:cs="Kalpurush" w:hint="cs"/>
          <w:sz w:val="24"/>
          <w:szCs w:val="24"/>
          <w:cs/>
          <w:lang w:bidi="bn-BD"/>
        </w:rPr>
        <w:t>তিনি</w:t>
      </w:r>
      <w:r w:rsidR="007B05A4" w:rsidRPr="00733F24">
        <w:rPr>
          <w:rFonts w:ascii="Kalpurush" w:hAnsi="Kalpurush" w:cs="Kalpurush" w:hint="cs"/>
          <w:sz w:val="24"/>
          <w:szCs w:val="24"/>
          <w:cs/>
          <w:lang w:bidi="bn-BD"/>
        </w:rPr>
        <w:t xml:space="preserve"> বলেন</w:t>
      </w:r>
      <w:r w:rsidR="007B05A4" w:rsidRPr="00733F24">
        <w:rPr>
          <w:rFonts w:ascii="Kalpurush" w:hAnsi="Kalpurush" w:cs="Kalpurush" w:hint="cs"/>
          <w:sz w:val="24"/>
          <w:szCs w:val="24"/>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শরী</w:t>
      </w:r>
      <w:r w:rsidR="00CD3124" w:rsidRPr="00733F24">
        <w:rPr>
          <w:rFonts w:ascii="Kalpurush" w:hAnsi="Kalpurush" w:cs="Kalpurush" w:hint="cs"/>
          <w:sz w:val="24"/>
          <w:szCs w:val="24"/>
          <w:cs/>
          <w:lang w:bidi="bn-BD"/>
        </w:rPr>
        <w:t>‘আ</w:t>
      </w:r>
      <w:r w:rsidR="00295115" w:rsidRPr="00733F24">
        <w:rPr>
          <w:rFonts w:ascii="Kalpurush" w:hAnsi="Kalpurush" w:cs="Kalpurush" w:hint="cs"/>
          <w:sz w:val="24"/>
          <w:szCs w:val="24"/>
          <w:cs/>
          <w:lang w:bidi="bn-BD"/>
        </w:rPr>
        <w:t>তের</w:t>
      </w:r>
      <w:r w:rsidR="00222458"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দলিল</w:t>
      </w:r>
      <w:r w:rsidR="00BD0631" w:rsidRPr="00733F24">
        <w:rPr>
          <w:rFonts w:ascii="Kalpurush" w:hAnsi="Kalpurush" w:cs="Kalpurush" w:hint="cs"/>
          <w:sz w:val="24"/>
          <w:szCs w:val="24"/>
          <w:cs/>
          <w:lang w:bidi="bn-BD"/>
        </w:rPr>
        <w:t xml:space="preserve"> </w:t>
      </w:r>
      <w:r w:rsidR="00522061" w:rsidRPr="00733F24">
        <w:rPr>
          <w:rFonts w:ascii="Kalpurush" w:hAnsi="Kalpurush" w:cs="Kalpurush" w:hint="cs"/>
          <w:sz w:val="24"/>
          <w:szCs w:val="24"/>
          <w:cs/>
          <w:lang w:bidi="bn-BD"/>
        </w:rPr>
        <w:t xml:space="preserve">থেকে </w:t>
      </w:r>
      <w:r w:rsidR="00295115" w:rsidRPr="00733F24">
        <w:rPr>
          <w:rFonts w:ascii="Kalpurush" w:hAnsi="Kalpurush" w:cs="Kalpurush" w:hint="cs"/>
          <w:sz w:val="24"/>
          <w:szCs w:val="24"/>
          <w:cs/>
          <w:lang w:bidi="bn-BD"/>
        </w:rPr>
        <w:t>প্রমাণিত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হল</w:t>
      </w:r>
      <w:r w:rsidR="00CD3124"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522061" w:rsidRPr="00733F24">
        <w:rPr>
          <w:rFonts w:ascii="Kalpurush" w:hAnsi="Kalpurush" w:cs="Kalpurush" w:hint="cs"/>
          <w:sz w:val="24"/>
          <w:szCs w:val="24"/>
          <w:cs/>
          <w:lang w:bidi="bn-BD"/>
        </w:rPr>
        <w:t>শুধু</w:t>
      </w:r>
      <w:r w:rsidR="00522061"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আল্লাহ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যিকির</w:t>
      </w:r>
      <w:r w:rsidR="00522061"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মুস্তাহাব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অর্থাৎ</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শব্দের</w:t>
      </w:r>
      <w:r w:rsidRPr="00733F24">
        <w:rPr>
          <w:rFonts w:ascii="Kalpurush" w:hAnsi="Kalpurush" w:cs="Kalpurush"/>
          <w:sz w:val="24"/>
          <w:szCs w:val="24"/>
          <w:cs/>
          <w:lang w:bidi="bn-BD"/>
        </w:rPr>
        <w:t xml:space="preserve"> যিকির</w:t>
      </w:r>
      <w:r w:rsidR="00522061"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522061" w:rsidRPr="00733F24">
        <w:rPr>
          <w:rFonts w:ascii="Kalpurush" w:hAnsi="Kalpurush" w:cs="Kalpurush" w:hint="cs"/>
          <w:sz w:val="24"/>
          <w:szCs w:val="24"/>
          <w:cs/>
          <w:lang w:bidi="bn-BD"/>
        </w:rPr>
        <w:t xml:space="preserve">পূর্ণ অর্থ প্রকাশে যথেষ্ট নয়। </w:t>
      </w:r>
      <w:r w:rsidR="00295115" w:rsidRPr="00733F24">
        <w:rPr>
          <w:rFonts w:ascii="Kalpurush" w:hAnsi="Kalpurush" w:cs="Kalpurush" w:hint="cs"/>
          <w:sz w:val="24"/>
          <w:szCs w:val="24"/>
          <w:cs/>
          <w:lang w:bidi="bn-BD"/>
        </w:rPr>
        <w:t>অনুরূপ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বিবেকের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নিকটও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জাতীয়</w:t>
      </w:r>
      <w:r w:rsidRPr="00733F24">
        <w:rPr>
          <w:rFonts w:ascii="Kalpurush" w:hAnsi="Kalpurush" w:cs="Kalpurush"/>
          <w:sz w:val="24"/>
          <w:szCs w:val="24"/>
          <w:cs/>
          <w:lang w:bidi="bn-BD"/>
        </w:rPr>
        <w:t xml:space="preserve"> যিকির</w:t>
      </w:r>
      <w:r w:rsidR="00786F45"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প্রশ্নবিদ্ধ</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কারণ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ঈমান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কুফর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কিছুই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প্রমাণ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786F45" w:rsidRPr="00733F24">
        <w:rPr>
          <w:rFonts w:ascii="Kalpurush" w:hAnsi="Kalpurush" w:cs="Kalpurush" w:hint="cs"/>
          <w:sz w:val="24"/>
          <w:szCs w:val="24"/>
          <w:cs/>
          <w:lang w:bidi="bn-BD"/>
        </w:rPr>
        <w:t xml:space="preserve">না। আর </w:t>
      </w:r>
      <w:r w:rsidR="00B600F1" w:rsidRPr="00733F24">
        <w:rPr>
          <w:rFonts w:ascii="Kalpurush" w:hAnsi="Kalpurush" w:cs="Kalpurush" w:hint="cs"/>
          <w:sz w:val="24"/>
          <w:szCs w:val="24"/>
          <w:cs/>
          <w:lang w:bidi="bn-BD"/>
        </w:rPr>
        <w:t xml:space="preserve">না </w:t>
      </w:r>
      <w:r w:rsidR="00786F45" w:rsidRPr="00733F24">
        <w:rPr>
          <w:rFonts w:ascii="Kalpurush" w:hAnsi="Kalpurush" w:cs="Kalpurush" w:hint="cs"/>
          <w:sz w:val="24"/>
          <w:szCs w:val="24"/>
          <w:cs/>
          <w:lang w:bidi="bn-BD"/>
        </w:rPr>
        <w:t>প্রমাণ করে</w:t>
      </w:r>
      <w:r w:rsidRPr="00733F24">
        <w:rPr>
          <w:rFonts w:ascii="Kalpurush" w:hAnsi="Kalpurush" w:cs="Kalpurush"/>
          <w:sz w:val="24"/>
          <w:szCs w:val="24"/>
          <w:cs/>
          <w:lang w:bidi="bn-BD"/>
        </w:rPr>
        <w:t xml:space="preserve"> হিদায়াত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CD3124" w:rsidRPr="00733F24">
        <w:rPr>
          <w:rFonts w:ascii="Kalpurush" w:hAnsi="Kalpurush" w:cs="Kalpurush" w:hint="cs"/>
          <w:sz w:val="24"/>
          <w:szCs w:val="24"/>
          <w:cs/>
          <w:lang w:bidi="bn-BD"/>
        </w:rPr>
        <w:t>গোমরাহী</w:t>
      </w:r>
      <w:r w:rsidR="00B600F1"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ইলম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মূর্খতা</w:t>
      </w:r>
      <w:r w:rsidR="00295115" w:rsidRPr="00733F24">
        <w:rPr>
          <w:rFonts w:ascii="Kalpurush" w:hAnsi="Kalpurush" w:cs="Kalpurush"/>
          <w:sz w:val="24"/>
          <w:szCs w:val="24"/>
          <w:cs/>
          <w:lang w:bidi="bn-BD"/>
        </w:rPr>
        <w:t>...</w:t>
      </w:r>
      <w:r w:rsidR="00690B2A" w:rsidRPr="00733F24">
        <w:rPr>
          <w:rFonts w:ascii="Kalpurush" w:hAnsi="Kalpurush" w:cs="Kalpurush" w:hint="cs"/>
          <w:sz w:val="24"/>
          <w:szCs w:val="24"/>
          <w:cs/>
          <w:lang w:bidi="bn-BD"/>
        </w:rPr>
        <w:t>”</w:t>
      </w:r>
      <w:r w:rsidR="00690B2A" w:rsidRPr="00733F24">
        <w:rPr>
          <w:rFonts w:ascii="Kalpurush" w:hAnsi="Kalpurush" w:cs="SolaimanLipi" w:hint="cs"/>
          <w:sz w:val="24"/>
          <w:szCs w:val="24"/>
          <w:cs/>
          <w:lang w:bidi="hi-IN"/>
        </w:rPr>
        <w:t>।</w:t>
      </w:r>
    </w:p>
    <w:p w:rsidR="00295115" w:rsidRPr="00733F24" w:rsidRDefault="000B2F16" w:rsidP="00CD3124">
      <w:pPr>
        <w:bidi w:val="0"/>
        <w:jc w:val="both"/>
        <w:rPr>
          <w:rFonts w:ascii="Kalpurush" w:hAnsi="Kalpurush" w:cs="Kalpurush"/>
          <w:sz w:val="24"/>
          <w:szCs w:val="24"/>
          <w:rtl/>
          <w:cs/>
          <w:lang w:bidi="bn-BD"/>
        </w:rPr>
      </w:pPr>
      <w:r w:rsidRPr="00733F24">
        <w:rPr>
          <w:rFonts w:ascii="Kalpurush" w:hAnsi="Kalpurush" w:cs="Kalpurush" w:hint="cs"/>
          <w:sz w:val="24"/>
          <w:szCs w:val="24"/>
          <w:cs/>
          <w:lang w:bidi="bn-BD"/>
        </w:rPr>
        <w:t xml:space="preserve">ইবন </w:t>
      </w:r>
      <w:r w:rsidR="00A77DE1" w:rsidRPr="00733F24">
        <w:rPr>
          <w:rFonts w:ascii="Kalpurush" w:hAnsi="Kalpurush" w:cs="Kalpurush" w:hint="cs"/>
          <w:sz w:val="24"/>
          <w:szCs w:val="24"/>
          <w:cs/>
          <w:lang w:bidi="bn-BD"/>
        </w:rPr>
        <w:t>তাইমি</w:t>
      </w:r>
      <w:r w:rsidR="00CD3124" w:rsidRPr="00733F24">
        <w:rPr>
          <w:rFonts w:ascii="Kalpurush" w:hAnsi="Kalpurush" w:cs="Kalpurush" w:hint="cs"/>
          <w:sz w:val="24"/>
          <w:szCs w:val="24"/>
          <w:cs/>
          <w:lang w:bidi="bn-BD"/>
        </w:rPr>
        <w:t>য়্যা</w:t>
      </w:r>
      <w:r w:rsidR="00A77DE1" w:rsidRPr="00733F24">
        <w:rPr>
          <w:rFonts w:ascii="Kalpurush" w:hAnsi="Kalpurush" w:cs="Kalpurush" w:hint="cs"/>
          <w:sz w:val="24"/>
          <w:szCs w:val="24"/>
          <w:cs/>
          <w:lang w:bidi="bn-BD"/>
        </w:rPr>
        <w:t>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আরও</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অন্যান্য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ভাষার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A77DE1" w:rsidRPr="00733F24">
        <w:rPr>
          <w:rFonts w:ascii="Kalpurush" w:hAnsi="Kalpurush" w:cs="Kalpurush" w:hint="cs"/>
          <w:sz w:val="24"/>
          <w:szCs w:val="24"/>
          <w:cs/>
          <w:lang w:bidi="bn-BD"/>
        </w:rPr>
        <w:t xml:space="preserve">পণ্ডিতগণ </w:t>
      </w:r>
      <w:r w:rsidR="00295115" w:rsidRPr="00733F24">
        <w:rPr>
          <w:rFonts w:ascii="Kalpurush" w:hAnsi="Kalpurush" w:cs="Kalpurush" w:hint="cs"/>
          <w:sz w:val="24"/>
          <w:szCs w:val="24"/>
          <w:cs/>
          <w:lang w:bidi="bn-BD"/>
        </w:rPr>
        <w:t>একমত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শব্দ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চুপ</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সুন্দর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নয়</w:t>
      </w:r>
      <w:r w:rsidR="00295115" w:rsidRPr="00733F24">
        <w:rPr>
          <w:rFonts w:ascii="Kalpurush" w:hAnsi="Kalpurush" w:cs="Kalpurush"/>
          <w:sz w:val="24"/>
          <w:szCs w:val="24"/>
          <w:lang w:bidi="bn-BD"/>
        </w:rPr>
        <w:t xml:space="preserve">, </w:t>
      </w:r>
      <w:r w:rsidR="00A77DE1" w:rsidRPr="00733F24">
        <w:rPr>
          <w:rFonts w:ascii="Kalpurush" w:hAnsi="Kalpurush" w:cs="Kalpurush" w:hint="cs"/>
          <w:sz w:val="24"/>
          <w:szCs w:val="24"/>
          <w:cs/>
          <w:lang w:bidi="bn-BD"/>
        </w:rPr>
        <w:t>যা</w:t>
      </w:r>
      <w:r w:rsidR="00A77DE1"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পূর্ণ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বাক্য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উপকারী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কথা</w:t>
      </w:r>
      <w:r w:rsidR="00295115" w:rsidRPr="00733F24">
        <w:rPr>
          <w:rFonts w:ascii="Kalpurush" w:hAnsi="Kalpurush" w:cs="Kalpurush"/>
          <w:sz w:val="24"/>
          <w:szCs w:val="24"/>
          <w:cs/>
          <w:lang w:bidi="bn-BD"/>
        </w:rPr>
        <w:t xml:space="preserve"> </w:t>
      </w:r>
      <w:r w:rsidR="00B67577" w:rsidRPr="00733F24">
        <w:rPr>
          <w:rFonts w:ascii="Kalpurush" w:hAnsi="Kalpurush" w:cs="Kalpurush" w:hint="cs"/>
          <w:sz w:val="24"/>
          <w:szCs w:val="24"/>
          <w:cs/>
          <w:lang w:bidi="bn-BD"/>
        </w:rPr>
        <w:t xml:space="preserve">নয়। </w:t>
      </w:r>
      <w:r w:rsidR="00295115" w:rsidRPr="00733F24">
        <w:rPr>
          <w:rFonts w:ascii="Kalpurush" w:hAnsi="Kalpurush" w:cs="Kalpurush" w:hint="cs"/>
          <w:sz w:val="24"/>
          <w:szCs w:val="24"/>
          <w:cs/>
          <w:lang w:bidi="bn-BD"/>
        </w:rPr>
        <w:t>এ</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জনৈক</w:t>
      </w:r>
      <w:r w:rsidR="00295115" w:rsidRPr="00733F24">
        <w:rPr>
          <w:rFonts w:ascii="Kalpurush" w:hAnsi="Kalpurush" w:cs="Kalpurush"/>
          <w:sz w:val="24"/>
          <w:szCs w:val="24"/>
          <w:cs/>
          <w:lang w:bidi="bn-BD"/>
        </w:rPr>
        <w:t xml:space="preserve"> </w:t>
      </w:r>
      <w:r w:rsidR="00E8619B" w:rsidRPr="00733F24">
        <w:rPr>
          <w:rFonts w:ascii="Kalpurush" w:hAnsi="Kalpurush" w:cs="Kalpurush" w:hint="cs"/>
          <w:sz w:val="24"/>
          <w:szCs w:val="24"/>
          <w:cs/>
          <w:lang w:bidi="bn-BD"/>
        </w:rPr>
        <w:t>আরব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যখন</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মুয়া</w:t>
      </w:r>
      <w:r w:rsidR="00CD3124" w:rsidRPr="00733F24">
        <w:rPr>
          <w:rFonts w:ascii="Kalpurush" w:hAnsi="Kalpurush" w:cs="Kalpurush" w:hint="cs"/>
          <w:sz w:val="24"/>
          <w:szCs w:val="24"/>
          <w:cs/>
          <w:lang w:bidi="bn-BD"/>
        </w:rPr>
        <w:t>যযি</w:t>
      </w:r>
      <w:r w:rsidR="00295115" w:rsidRPr="00733F24">
        <w:rPr>
          <w:rFonts w:ascii="Kalpurush" w:hAnsi="Kalpurush" w:cs="Kalpurush" w:hint="cs"/>
          <w:sz w:val="24"/>
          <w:szCs w:val="24"/>
          <w:cs/>
          <w:lang w:bidi="bn-BD"/>
        </w:rPr>
        <w:t>নকে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শুনলেন</w:t>
      </w:r>
      <w:r w:rsidR="00295115" w:rsidRPr="00733F24">
        <w:rPr>
          <w:rFonts w:ascii="Kalpurush" w:hAnsi="Kalpurush" w:cs="Kalpurush"/>
          <w:sz w:val="24"/>
          <w:szCs w:val="24"/>
          <w:cs/>
          <w:lang w:bidi="bn-BD"/>
        </w:rPr>
        <w:t xml:space="preserve">: </w:t>
      </w:r>
      <w:r w:rsidR="00295115" w:rsidRPr="00733F24">
        <w:rPr>
          <w:rFonts w:ascii="Kalpurush" w:hAnsi="Kalpurush" w:cs="KFGQPC Uthman Taha Naskh"/>
          <w:color w:val="003399"/>
          <w:sz w:val="24"/>
          <w:szCs w:val="24"/>
          <w:rtl/>
        </w:rPr>
        <w:t>أشهد أن محمدا رسولَ اللهِ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বললেন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w:t>
      </w:r>
      <w:r w:rsidR="00295115" w:rsidRPr="00733F24">
        <w:rPr>
          <w:rFonts w:ascii="Kalpurush" w:hAnsi="Kalpurush" w:cs="Kalpurush"/>
          <w:sz w:val="24"/>
          <w:szCs w:val="24"/>
          <w:cs/>
          <w:lang w:bidi="bn-BD"/>
        </w:rPr>
        <w:t xml:space="preserve"> </w:t>
      </w:r>
      <w:r w:rsidR="009938B5" w:rsidRPr="00733F24">
        <w:rPr>
          <w:rFonts w:ascii="Kalpurush" w:hAnsi="Kalpurush" w:cs="Kalpurush" w:hint="cs"/>
          <w:sz w:val="24"/>
          <w:szCs w:val="24"/>
          <w:cs/>
          <w:lang w:bidi="bn-BD"/>
        </w:rPr>
        <w:t>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করল</w:t>
      </w:r>
      <w:r w:rsidR="00295115" w:rsidRPr="00733F24">
        <w:rPr>
          <w:rFonts w:ascii="Kalpurush" w:hAnsi="Kalpurush" w:cs="Kalpurush"/>
          <w:sz w:val="24"/>
          <w:szCs w:val="24"/>
          <w:lang w:bidi="bn-BD"/>
        </w:rPr>
        <w:t xml:space="preserve">? </w:t>
      </w:r>
    </w:p>
    <w:p w:rsidR="00295115" w:rsidRPr="00733F24" w:rsidRDefault="00295115" w:rsidP="009938B5">
      <w:pPr>
        <w:bidi w:val="0"/>
        <w:jc w:val="both"/>
        <w:rPr>
          <w:rFonts w:ascii="Kalpurush" w:hAnsi="Kalpurush" w:cs="Kalpurush"/>
          <w:sz w:val="24"/>
          <w:szCs w:val="24"/>
          <w:lang w:bidi="bn-BD"/>
        </w:rPr>
      </w:pPr>
      <w:r w:rsidRPr="00733F24">
        <w:rPr>
          <w:rFonts w:ascii="Kalpurush" w:hAnsi="Kalpurush" w:cs="Kalpurush" w:hint="cs"/>
          <w:sz w:val="24"/>
          <w:szCs w:val="24"/>
          <w:cs/>
          <w:lang w:bidi="bn-BD"/>
        </w:rPr>
        <w:t>কারণ</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মুয়া</w:t>
      </w:r>
      <w:r w:rsidR="009938B5" w:rsidRPr="00733F24">
        <w:rPr>
          <w:rFonts w:ascii="Kalpurush" w:hAnsi="Kalpurush" w:cs="Kalpurush" w:hint="cs"/>
          <w:sz w:val="24"/>
          <w:szCs w:val="24"/>
          <w:cs/>
          <w:lang w:bidi="bn-BD"/>
        </w:rPr>
        <w:t>যযি</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যখন</w:t>
      </w:r>
      <w:r w:rsidRPr="00733F24">
        <w:rPr>
          <w:rFonts w:ascii="Kalpurush" w:hAnsi="Kalpurush" w:cs="Kalpurush"/>
          <w:sz w:val="24"/>
          <w:szCs w:val="24"/>
          <w:cs/>
          <w:lang w:bidi="bn-BD"/>
        </w:rPr>
        <w:t xml:space="preserve"> </w:t>
      </w:r>
      <w:r w:rsidRPr="00733F24">
        <w:rPr>
          <w:rFonts w:ascii="Kalpurush" w:hAnsi="Kalpurush" w:cs="KFGQPC Uthman Taha Naskh"/>
          <w:sz w:val="24"/>
          <w:szCs w:val="24"/>
          <w:rtl/>
        </w:rPr>
        <w:t>رسولَ</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ফাত</w:t>
      </w:r>
      <w:r w:rsidR="009938B5" w:rsidRPr="00733F24">
        <w:rPr>
          <w:rFonts w:ascii="Kalpurush" w:hAnsi="Kalpurush" w:cs="Kalpurush" w:hint="cs"/>
          <w:sz w:val="24"/>
          <w:szCs w:val="24"/>
          <w:cs/>
          <w:lang w:bidi="bn-BD"/>
        </w:rPr>
        <w:t>াহ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দিল</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বিশেষ্যের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হল</w:t>
      </w:r>
      <w:r w:rsidR="009938B5" w:rsidRPr="00733F24">
        <w:rPr>
          <w:rFonts w:ascii="Kalpurush" w:hAnsi="Kalpurush" w:cs="Kalpurush" w:hint="cs"/>
          <w:sz w:val="24"/>
          <w:szCs w:val="24"/>
          <w:cs/>
          <w:lang w:bidi="bn-BD"/>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বিশেষ্যকে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w:t>
      </w:r>
      <w:r w:rsidR="0051523B" w:rsidRPr="00733F24">
        <w:rPr>
          <w:rFonts w:ascii="Kalpurush" w:hAnsi="Kalpurush" w:cs="Kalpurush" w:hint="cs"/>
          <w:sz w:val="24"/>
          <w:szCs w:val="24"/>
          <w:lang w:bidi="bn-BD"/>
        </w:rPr>
        <w:t xml:space="preserve"> </w:t>
      </w:r>
      <w:r w:rsidR="0051523B" w:rsidRPr="00733F24">
        <w:rPr>
          <w:rFonts w:ascii="Kalpurush" w:hAnsi="Kalpurush" w:cs="Kalpurush" w:hint="cs"/>
          <w:sz w:val="24"/>
          <w:szCs w:val="24"/>
          <w:cs/>
          <w:lang w:bidi="bn-BD"/>
        </w:rPr>
        <w:t>বাক্যের</w:t>
      </w:r>
      <w:r w:rsidR="0051523B" w:rsidRPr="00733F24">
        <w:rPr>
          <w:rFonts w:ascii="Kalpurush" w:hAnsi="Kalpurush" w:cs="Kalpurush" w:hint="cs"/>
          <w:sz w:val="24"/>
          <w:szCs w:val="24"/>
          <w:lang w:bidi="bn-BD"/>
        </w:rPr>
        <w:t xml:space="preserve"> </w:t>
      </w:r>
      <w:r w:rsidR="0051523B" w:rsidRPr="00733F24">
        <w:rPr>
          <w:rFonts w:ascii="Kalpurush" w:hAnsi="Kalpurush" w:cs="Kalpurush" w:hint="cs"/>
          <w:sz w:val="24"/>
          <w:szCs w:val="24"/>
          <w:cs/>
          <w:lang w:bidi="bn-BD"/>
        </w:rPr>
        <w:t>দ্বিতীয়</w:t>
      </w:r>
      <w:r w:rsidR="0051523B" w:rsidRPr="00733F24">
        <w:rPr>
          <w:rFonts w:ascii="Kalpurush" w:hAnsi="Kalpurush" w:cs="Kalpurush" w:hint="cs"/>
          <w:sz w:val="24"/>
          <w:szCs w:val="24"/>
          <w:lang w:bidi="bn-BD"/>
        </w:rPr>
        <w:t xml:space="preserve"> </w:t>
      </w:r>
      <w:r w:rsidR="0051523B" w:rsidRPr="00733F24">
        <w:rPr>
          <w:rFonts w:ascii="Kalpurush" w:hAnsi="Kalpurush" w:cs="Kalpurush" w:hint="cs"/>
          <w:sz w:val="24"/>
          <w:szCs w:val="24"/>
          <w:cs/>
          <w:lang w:bidi="bn-BD"/>
        </w:rPr>
        <w:lastRenderedPageBreak/>
        <w:t>অংশ</w:t>
      </w:r>
      <w:r w:rsidR="0051523B" w:rsidRPr="00733F24">
        <w:rPr>
          <w:rFonts w:ascii="Kalpurush" w:hAnsi="Kalpurush" w:cs="Kalpurush" w:hint="cs"/>
          <w:sz w:val="24"/>
          <w:szCs w:val="24"/>
          <w:lang w:bidi="bn-BD"/>
        </w:rPr>
        <w:t xml:space="preserve"> </w:t>
      </w:r>
      <w:r w:rsidR="00B67577" w:rsidRPr="00733F24">
        <w:rPr>
          <w:rFonts w:ascii="Kalpurush" w:hAnsi="Kalpurush" w:cs="Kalpurush" w:hint="cs"/>
          <w:sz w:val="24"/>
          <w:szCs w:val="24"/>
          <w:cs/>
          <w:lang w:bidi="bn-BD"/>
        </w:rPr>
        <w:t>পূর্ণ করে</w:t>
      </w:r>
      <w:r w:rsidR="00752107" w:rsidRPr="00733F24">
        <w:rPr>
          <w:rFonts w:ascii="Kalpurush" w:hAnsi="Kalpurush" w:cs="Kalpurush" w:hint="cs"/>
          <w:sz w:val="24"/>
          <w:szCs w:val="24"/>
          <w:lang w:bidi="bn-BD"/>
        </w:rPr>
        <w:t xml:space="preserve"> </w:t>
      </w:r>
      <w:r w:rsidR="00752107" w:rsidRPr="00733F24">
        <w:rPr>
          <w:rFonts w:ascii="Kalpurush" w:hAnsi="Kalpurush" w:cs="Kalpurush" w:hint="cs"/>
          <w:sz w:val="24"/>
          <w:szCs w:val="24"/>
          <w:cs/>
          <w:lang w:bidi="bn-BD"/>
        </w:rPr>
        <w:t>না</w:t>
      </w:r>
      <w:r w:rsidR="00752107" w:rsidRPr="00733F24">
        <w:rPr>
          <w:rFonts w:ascii="Kalpurush" w:hAnsi="Kalpurush" w:cs="Kalpurush" w:hint="cs"/>
          <w:sz w:val="24"/>
          <w:szCs w:val="24"/>
          <w:lang w:bidi="bn-BD"/>
        </w:rPr>
        <w:t xml:space="preserve">, </w:t>
      </w:r>
      <w:r w:rsidR="00752107" w:rsidRPr="00733F24">
        <w:rPr>
          <w:rFonts w:ascii="Kalpurush" w:hAnsi="Kalpurush" w:cs="Kalpurush" w:hint="cs"/>
          <w:sz w:val="24"/>
          <w:szCs w:val="24"/>
          <w:cs/>
          <w:lang w:bidi="bn-BD"/>
        </w:rPr>
        <w:t>যা</w:t>
      </w:r>
      <w:r w:rsidR="00752107" w:rsidRPr="00733F24">
        <w:rPr>
          <w:rFonts w:ascii="Kalpurush" w:hAnsi="Kalpurush" w:cs="Kalpurush" w:hint="cs"/>
          <w:sz w:val="24"/>
          <w:szCs w:val="24"/>
          <w:lang w:bidi="bn-BD"/>
        </w:rPr>
        <w:t xml:space="preserve"> </w:t>
      </w:r>
      <w:r w:rsidR="00752107" w:rsidRPr="00733F24">
        <w:rPr>
          <w:rFonts w:ascii="Kalpurush" w:hAnsi="Kalpurush" w:cs="Kalpurush" w:hint="cs"/>
          <w:sz w:val="24"/>
          <w:szCs w:val="24"/>
          <w:cs/>
          <w:lang w:bidi="bn-BD"/>
        </w:rPr>
        <w:t>ব্যতীত</w:t>
      </w:r>
      <w:r w:rsidR="00752107" w:rsidRPr="00733F24">
        <w:rPr>
          <w:rFonts w:ascii="Kalpurush" w:hAnsi="Kalpurush" w:cs="Kalpurush" w:hint="cs"/>
          <w:sz w:val="24"/>
          <w:szCs w:val="24"/>
          <w:lang w:bidi="bn-BD"/>
        </w:rPr>
        <w:t xml:space="preserve"> </w:t>
      </w:r>
      <w:r w:rsidR="001C46B6" w:rsidRPr="00733F24">
        <w:rPr>
          <w:rFonts w:ascii="Kalpurush" w:hAnsi="Kalpurush" w:cs="Kalpurush" w:hint="cs"/>
          <w:sz w:val="24"/>
          <w:szCs w:val="24"/>
          <w:cs/>
          <w:lang w:bidi="bn-BD"/>
        </w:rPr>
        <w:t>বাক্য</w:t>
      </w:r>
      <w:r w:rsidR="001C46B6" w:rsidRPr="00733F24">
        <w:rPr>
          <w:rFonts w:ascii="Kalpurush" w:hAnsi="Kalpurush" w:cs="Kalpurush" w:hint="cs"/>
          <w:sz w:val="24"/>
          <w:szCs w:val="24"/>
          <w:lang w:bidi="bn-BD"/>
        </w:rPr>
        <w:t xml:space="preserve"> </w:t>
      </w:r>
      <w:r w:rsidR="001C46B6" w:rsidRPr="00733F24">
        <w:rPr>
          <w:rFonts w:ascii="Kalpurush" w:hAnsi="Kalpurush" w:cs="Kalpurush" w:hint="cs"/>
          <w:sz w:val="24"/>
          <w:szCs w:val="24"/>
          <w:cs/>
          <w:lang w:bidi="bn-BD"/>
        </w:rPr>
        <w:t>পূর্ণ</w:t>
      </w:r>
      <w:r w:rsidR="001C46B6" w:rsidRPr="00733F24">
        <w:rPr>
          <w:rFonts w:ascii="Kalpurush" w:hAnsi="Kalpurush" w:cs="Kalpurush" w:hint="cs"/>
          <w:sz w:val="24"/>
          <w:szCs w:val="24"/>
          <w:lang w:bidi="bn-BD"/>
        </w:rPr>
        <w:t xml:space="preserve"> </w:t>
      </w:r>
      <w:r w:rsidR="00752107" w:rsidRPr="00733F24">
        <w:rPr>
          <w:rFonts w:ascii="Kalpurush" w:hAnsi="Kalpurush" w:cs="Kalpurush" w:hint="cs"/>
          <w:sz w:val="24"/>
          <w:szCs w:val="24"/>
          <w:cs/>
          <w:lang w:bidi="bn-BD"/>
        </w:rPr>
        <w:t>হয়</w:t>
      </w:r>
      <w:r w:rsidR="00752107" w:rsidRPr="00733F24">
        <w:rPr>
          <w:rFonts w:ascii="Kalpurush" w:hAnsi="Kalpurush" w:cs="Kalpurush" w:hint="cs"/>
          <w:sz w:val="24"/>
          <w:szCs w:val="24"/>
          <w:lang w:bidi="bn-BD"/>
        </w:rPr>
        <w:t xml:space="preserve"> </w:t>
      </w:r>
      <w:r w:rsidR="00752107" w:rsidRPr="00733F24">
        <w:rPr>
          <w:rFonts w:ascii="Kalpurush" w:hAnsi="Kalpurush" w:cs="Kalpurush" w:hint="cs"/>
          <w:sz w:val="24"/>
          <w:szCs w:val="24"/>
          <w:cs/>
          <w:lang w:bidi="bn-BD"/>
        </w:rPr>
        <w:t>না</w:t>
      </w:r>
      <w:r w:rsidR="00752107" w:rsidRPr="00733F24">
        <w:rPr>
          <w:rFonts w:ascii="Kalpurush" w:hAnsi="Kalpurush" w:cs="SolaimanLipi" w:hint="cs"/>
          <w:sz w:val="24"/>
          <w:szCs w:val="24"/>
          <w:cs/>
          <w:lang w:bidi="hi-IN"/>
        </w:rPr>
        <w:t>।</w:t>
      </w:r>
      <w:r w:rsidR="00752107"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জন্য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পরবর্তী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বাক্য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বিধেয়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অনুসন্ধান</w:t>
      </w:r>
      <w:r w:rsidRPr="00733F24">
        <w:rPr>
          <w:rFonts w:ascii="Kalpurush" w:hAnsi="Kalpurush" w:cs="Kalpurush"/>
          <w:sz w:val="24"/>
          <w:szCs w:val="24"/>
          <w:cs/>
          <w:lang w:bidi="bn-BD"/>
        </w:rPr>
        <w:t xml:space="preserve"> </w:t>
      </w:r>
      <w:r w:rsidR="001C46B6"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ছেন।</w:t>
      </w:r>
      <w:r w:rsidRPr="00733F24">
        <w:rPr>
          <w:rFonts w:ascii="Kalpurush" w:hAnsi="Kalpurush" w:cs="Kalpurush"/>
          <w:sz w:val="24"/>
          <w:szCs w:val="24"/>
          <w:cs/>
          <w:lang w:bidi="bn-BD"/>
        </w:rPr>
        <w:t xml:space="preserve"> </w:t>
      </w:r>
      <w:r w:rsidR="001C46B6" w:rsidRPr="00733F24">
        <w:rPr>
          <w:rFonts w:ascii="Kalpurush" w:hAnsi="Kalpurush" w:cs="Kalpurush" w:hint="cs"/>
          <w:sz w:val="24"/>
          <w:szCs w:val="24"/>
          <w:cs/>
          <w:lang w:bidi="bn-BD"/>
        </w:rPr>
        <w:t xml:space="preserve">কারণ, </w:t>
      </w:r>
      <w:r w:rsidRPr="00733F24">
        <w:rPr>
          <w:rFonts w:ascii="Kalpurush" w:hAnsi="Kalpurush" w:cs="Kalpurush" w:hint="cs"/>
          <w:sz w:val="24"/>
          <w:szCs w:val="24"/>
          <w:cs/>
          <w:lang w:bidi="bn-BD"/>
        </w:rPr>
        <w:t>মুয়া</w:t>
      </w:r>
      <w:r w:rsidR="009938B5" w:rsidRPr="00733F24">
        <w:rPr>
          <w:rFonts w:ascii="Kalpurush" w:hAnsi="Kalpurush" w:cs="Kalpurush" w:hint="cs"/>
          <w:sz w:val="24"/>
          <w:szCs w:val="24"/>
          <w:cs/>
          <w:lang w:bidi="bn-BD"/>
        </w:rPr>
        <w:t>যযি</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মুবতাদা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উদ্দেশ্য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খবর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বিধেয়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বাক্যটি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009938B5"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001C46B6" w:rsidRPr="00733F24">
        <w:rPr>
          <w:rFonts w:ascii="Kalpurush" w:hAnsi="Kalpurush" w:cs="Kalpurush" w:hint="cs"/>
          <w:sz w:val="24"/>
          <w:szCs w:val="24"/>
          <w:cs/>
          <w:lang w:bidi="bn-BD"/>
        </w:rPr>
        <w:t>অতএব</w:t>
      </w:r>
      <w:r w:rsidR="009938B5" w:rsidRPr="00733F24">
        <w:rPr>
          <w:rFonts w:ascii="Kalpurush" w:hAnsi="Kalpurush" w:cs="Kalpurush" w:hint="cs"/>
          <w:sz w:val="24"/>
          <w:szCs w:val="24"/>
          <w:cs/>
          <w:lang w:bidi="bn-BD"/>
        </w:rPr>
        <w:t>,</w:t>
      </w:r>
      <w:r w:rsidR="001C46B6"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একজন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ব্যক্তি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হাজার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পড়ে</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তবুও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সাওয়াবেরও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হকদার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হকদার</w:t>
      </w:r>
      <w:r w:rsidRPr="00733F24">
        <w:rPr>
          <w:rFonts w:ascii="Kalpurush" w:hAnsi="Kalpurush" w:cs="Kalpurush"/>
          <w:sz w:val="24"/>
          <w:szCs w:val="24"/>
          <w:cs/>
          <w:lang w:bidi="bn-BD"/>
        </w:rPr>
        <w:t xml:space="preserve"> </w:t>
      </w:r>
      <w:r w:rsidR="001C46B6" w:rsidRPr="00733F24">
        <w:rPr>
          <w:rFonts w:ascii="Kalpurush" w:hAnsi="Kalpurush" w:cs="Kalpurush" w:hint="cs"/>
          <w:sz w:val="24"/>
          <w:szCs w:val="24"/>
          <w:cs/>
          <w:lang w:bidi="bn-BD"/>
        </w:rPr>
        <w:t>হবে</w:t>
      </w:r>
      <w:r w:rsidRPr="00733F24">
        <w:rPr>
          <w:rFonts w:ascii="Kalpurush" w:hAnsi="Kalpurush" w:cs="Kalpurush"/>
          <w:sz w:val="24"/>
          <w:szCs w:val="24"/>
          <w:cs/>
          <w:lang w:bidi="bn-BD"/>
        </w:rPr>
        <w:t xml:space="preserve"> </w:t>
      </w:r>
      <w:r w:rsidR="001C46B6" w:rsidRPr="00733F24">
        <w:rPr>
          <w:rFonts w:ascii="Kalpurush" w:hAnsi="Kalpurush" w:cs="Kalpurush" w:hint="cs"/>
          <w:sz w:val="24"/>
          <w:szCs w:val="24"/>
          <w:cs/>
          <w:lang w:bidi="bn-BD"/>
        </w:rPr>
        <w:t>জান্নাতের</w:t>
      </w:r>
      <w:r w:rsidR="001C46B6" w:rsidRPr="00733F24">
        <w:rPr>
          <w:rFonts w:ascii="Kalpurush" w:hAnsi="Kalpurush" w:cs="SolaimanLipi" w:hint="cs"/>
          <w:sz w:val="24"/>
          <w:szCs w:val="24"/>
          <w:cs/>
          <w:lang w:bidi="hi-IN"/>
        </w:rPr>
        <w:t xml:space="preserve">। </w:t>
      </w:r>
      <w:r w:rsidRPr="00733F24">
        <w:rPr>
          <w:rFonts w:ascii="Kalpurush" w:hAnsi="Kalpurush" w:cs="Kalpurush" w:hint="cs"/>
          <w:sz w:val="24"/>
          <w:szCs w:val="24"/>
          <w:cs/>
          <w:lang w:bidi="bn-BD"/>
        </w:rPr>
        <w:t>কারণ</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প্রত্যেক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ধর্মের</w:t>
      </w:r>
      <w:r w:rsidRPr="00733F24">
        <w:rPr>
          <w:rFonts w:ascii="Kalpurush" w:hAnsi="Kalpurush" w:cs="Kalpurush"/>
          <w:sz w:val="24"/>
          <w:szCs w:val="24"/>
          <w:cs/>
          <w:lang w:bidi="bn-BD"/>
        </w:rPr>
        <w:t xml:space="preserve"> </w:t>
      </w:r>
      <w:r w:rsidR="004A7082" w:rsidRPr="00733F24">
        <w:rPr>
          <w:rFonts w:ascii="Kalpurush" w:hAnsi="Kalpurush" w:cs="Kalpurush" w:hint="cs"/>
          <w:sz w:val="24"/>
          <w:szCs w:val="24"/>
          <w:cs/>
          <w:lang w:bidi="bn-BD"/>
        </w:rPr>
        <w:t xml:space="preserve">লোক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lang w:bidi="bn-BD"/>
        </w:rPr>
        <w:t xml:space="preserve">, </w:t>
      </w:r>
      <w:r w:rsidR="004A7082" w:rsidRPr="00733F24">
        <w:rPr>
          <w:rFonts w:ascii="Kalpurush" w:hAnsi="Kalpurush" w:cs="Kalpurush" w:hint="cs"/>
          <w:sz w:val="24"/>
          <w:szCs w:val="24"/>
          <w:cs/>
          <w:lang w:bidi="bn-BD"/>
        </w:rPr>
        <w:t>তার</w:t>
      </w:r>
      <w:r w:rsidR="004A7082"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তাওহীদ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স্বীকার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009938B5"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করুক।</w:t>
      </w:r>
      <w:r w:rsidRPr="00733F24">
        <w:rPr>
          <w:rFonts w:ascii="Kalpurush" w:hAnsi="Kalpurush" w:cs="Kalpurush"/>
          <w:sz w:val="24"/>
          <w:szCs w:val="24"/>
          <w:cs/>
          <w:lang w:bidi="bn-BD"/>
        </w:rPr>
        <w:t xml:space="preserve"> </w:t>
      </w:r>
      <w:r w:rsidR="004A7082" w:rsidRPr="00733F24">
        <w:rPr>
          <w:rFonts w:ascii="Kalpurush" w:hAnsi="Kalpurush" w:cs="Kalpurush" w:hint="cs"/>
          <w:sz w:val="24"/>
          <w:szCs w:val="24"/>
          <w:cs/>
          <w:lang w:bidi="bn-BD"/>
        </w:rPr>
        <w:t xml:space="preserve">আল্লাহ </w:t>
      </w:r>
      <w:r w:rsidRPr="00733F24">
        <w:rPr>
          <w:rFonts w:ascii="Kalpurush" w:hAnsi="Kalpurush" w:cs="Kalpurush" w:hint="cs"/>
          <w:sz w:val="24"/>
          <w:szCs w:val="24"/>
          <w:cs/>
          <w:lang w:bidi="bn-BD"/>
        </w:rPr>
        <w:t>আমাদেরকে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নির্দেশ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দিয়ে</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9938B5">
      <w:pPr>
        <w:jc w:val="both"/>
        <w:rPr>
          <w:rFonts w:ascii="KFGQPC Uthman Taha Naskh" w:cs="Kalpurush"/>
          <w:color w:val="008000"/>
          <w:sz w:val="24"/>
          <w:szCs w:val="24"/>
          <w:cs/>
          <w:lang w:bidi="bn-BD"/>
        </w:rPr>
      </w:pPr>
      <w:r w:rsidRPr="00733F24">
        <w:rPr>
          <w:rFonts w:ascii="Kalpurush" w:hAnsi="Kalpurush" w:cs="Kalpurush" w:hint="cs"/>
          <w:sz w:val="24"/>
          <w:szCs w:val="24"/>
          <w:cs/>
          <w:lang w:bidi="bn-BD"/>
        </w:rPr>
        <w:t xml:space="preserve"> </w:t>
      </w: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فَكُلُواْ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أَمۡسَكۡنَ</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عَلَيۡكُمۡ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وَٱذۡكُرُواْ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ٱسۡمَ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عَلَيۡهِۖ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٤</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المائ‍دة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٤</w:t>
      </w:r>
      <w:r w:rsidRPr="00733F24">
        <w:rPr>
          <w:rFonts w:ascii="KFGQPC Uthman Taha Naskh" w:cs="KFGQPC Uthman Taha Naskh"/>
          <w:color w:val="008000"/>
          <w:sz w:val="24"/>
          <w:szCs w:val="24"/>
          <w:rtl/>
        </w:rPr>
        <w:t xml:space="preserve">]  </w:t>
      </w:r>
    </w:p>
    <w:p w:rsidR="009938B5" w:rsidRPr="00733F24" w:rsidRDefault="004A7082" w:rsidP="00FC49BD">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সুতরাং</w:t>
      </w:r>
      <w:r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খাও</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তোমাদের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জন্য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ধরে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এনেছে</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মায়েদা</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৪]</w:t>
      </w:r>
      <w:r w:rsidRPr="00733F24">
        <w:rPr>
          <w:rFonts w:ascii="Kalpurush" w:hAnsi="Kalpurush" w:cs="SolaimanLipi" w:hint="cs"/>
          <w:sz w:val="24"/>
          <w:szCs w:val="24"/>
          <w:cs/>
          <w:lang w:bidi="hi-IN"/>
        </w:rPr>
        <w:t xml:space="preserve"> </w:t>
      </w:r>
    </w:p>
    <w:p w:rsidR="00295115" w:rsidRPr="00733F24" w:rsidRDefault="00295115" w:rsidP="009938B5">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9938B5">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وَلَا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تَأۡكُلُواْ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مِمَّا</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لَمۡ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يُذۡكَرِ</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ٱسۡمُ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ٱللَّهِ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عَلَيۡهِ</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١٢١</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الانعام</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١٢١</w:t>
      </w:r>
      <w:r w:rsidRPr="00733F24">
        <w:rPr>
          <w:rFonts w:ascii="KFGQPC Uthman Taha Naskh" w:cs="KFGQPC Uthman Taha Naskh"/>
          <w:color w:val="008000"/>
          <w:sz w:val="24"/>
          <w:szCs w:val="24"/>
          <w:rtl/>
        </w:rPr>
        <w:t xml:space="preserve">]  </w:t>
      </w:r>
    </w:p>
    <w:p w:rsidR="009938B5" w:rsidRPr="00733F24" w:rsidRDefault="004A7082" w:rsidP="00FC49BD">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থেকে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উচ্চারণ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9938B5"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নি</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আন‘আম</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১২১]</w:t>
      </w:r>
      <w:r w:rsidRPr="00733F24">
        <w:rPr>
          <w:rFonts w:ascii="Kalpurush" w:hAnsi="Kalpurush" w:cs="SolaimanLipi" w:hint="cs"/>
          <w:sz w:val="24"/>
          <w:szCs w:val="24"/>
          <w:cs/>
          <w:lang w:bidi="hi-IN"/>
        </w:rPr>
        <w:t xml:space="preserve"> </w:t>
      </w:r>
    </w:p>
    <w:p w:rsidR="00295115" w:rsidRPr="00733F24" w:rsidRDefault="00295115" w:rsidP="009938B5">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9938B5">
      <w:pPr>
        <w:jc w:val="both"/>
        <w:rPr>
          <w:rFonts w:ascii="KFGQPC Uthman Taha Naskh" w:cs="Kalpurush"/>
          <w:color w:val="008000"/>
          <w:sz w:val="24"/>
          <w:szCs w:val="24"/>
          <w:cs/>
          <w:lang w:bidi="bn-BD"/>
        </w:rPr>
      </w:pPr>
      <w:r w:rsidRPr="00733F24">
        <w:rPr>
          <w:rFonts w:ascii="KFGQPC Uthman Taha Naskh" w:cs="KFGQPC Uthman Taha Naskh" w:hint="cs"/>
          <w:color w:val="008000"/>
          <w:sz w:val="24"/>
          <w:szCs w:val="24"/>
          <w:rtl/>
        </w:rPr>
        <w:t>﴿</w:t>
      </w:r>
      <w:r w:rsidRPr="00733F24">
        <w:rPr>
          <w:rFonts w:ascii="KFGQPC Uthmanic Script HAFS" w:cs="KFGQPC Uthmanic Script HAFS" w:hint="cs"/>
          <w:color w:val="008000"/>
          <w:sz w:val="24"/>
          <w:szCs w:val="24"/>
          <w:rtl/>
        </w:rPr>
        <w:t>سَبِّحِ</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ٱسۡمَ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رَبِّكَ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ٱلۡأَعۡلَى</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١</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الاعلى</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١</w:t>
      </w:r>
      <w:r w:rsidRPr="00733F24">
        <w:rPr>
          <w:rFonts w:ascii="KFGQPC Uthman Taha Naskh" w:cs="KFGQPC Uthman Taha Naskh"/>
          <w:color w:val="008000"/>
          <w:sz w:val="24"/>
          <w:szCs w:val="24"/>
          <w:rtl/>
        </w:rPr>
        <w:t xml:space="preserve">]  </w:t>
      </w:r>
    </w:p>
    <w:p w:rsidR="009938B5" w:rsidRPr="00733F24" w:rsidRDefault="004A7082" w:rsidP="00FC49BD">
      <w:pPr>
        <w:bidi w:val="0"/>
        <w:jc w:val="both"/>
        <w:rPr>
          <w:rFonts w:ascii="Kalpurush" w:hAnsi="Kalpurush" w:cs="SolaimanLipi"/>
          <w:sz w:val="24"/>
          <w:szCs w:val="24"/>
          <w:lang w:bidi="hi-IN"/>
        </w:rPr>
      </w:pPr>
      <w:r w:rsidRPr="00733F24">
        <w:rPr>
          <w:rFonts w:ascii="Kalpurush" w:hAnsi="Kalpurush" w:cs="Kalpurush" w:hint="cs"/>
          <w:sz w:val="24"/>
          <w:szCs w:val="24"/>
          <w:lang w:bidi="bn-BD"/>
        </w:rPr>
        <w:t>“</w:t>
      </w:r>
      <w:r w:rsidR="00295115" w:rsidRPr="00733F24">
        <w:rPr>
          <w:rFonts w:ascii="Kalpurush" w:hAnsi="Kalpurush" w:cs="Kalpurush" w:hint="cs"/>
          <w:sz w:val="24"/>
          <w:szCs w:val="24"/>
          <w:cs/>
          <w:lang w:bidi="bn-BD"/>
        </w:rPr>
        <w:t>তুমি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সুমহান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তাসবীহ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sz w:val="24"/>
          <w:szCs w:val="24"/>
          <w:lang w:bidi="bn-BD"/>
        </w:rPr>
        <w:t>‘</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১]</w:t>
      </w:r>
      <w:r w:rsidRPr="00733F24">
        <w:rPr>
          <w:rFonts w:ascii="Kalpurush" w:hAnsi="Kalpurush" w:cs="SolaimanLipi" w:hint="cs"/>
          <w:sz w:val="24"/>
          <w:szCs w:val="24"/>
          <w:cs/>
          <w:lang w:bidi="hi-IN"/>
        </w:rPr>
        <w:t xml:space="preserve"> </w:t>
      </w:r>
    </w:p>
    <w:p w:rsidR="00295115" w:rsidRPr="00733F24" w:rsidRDefault="00295115" w:rsidP="009938B5">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অপর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আয়াতে</w:t>
      </w:r>
      <w:r w:rsidR="007B05A4" w:rsidRPr="00733F24">
        <w:rPr>
          <w:rFonts w:ascii="Kalpurush" w:hAnsi="Kalpurush" w:cs="Kalpurush"/>
          <w:sz w:val="24"/>
          <w:szCs w:val="24"/>
          <w:cs/>
          <w:lang w:bidi="bn-BD"/>
        </w:rPr>
        <w:t xml:space="preserve"> বলেন</w:t>
      </w:r>
      <w:r w:rsidR="007B05A4" w:rsidRPr="00733F24">
        <w:rPr>
          <w:rFonts w:ascii="Kalpurush" w:hAnsi="Kalpurush" w:cs="Kalpurush"/>
          <w:sz w:val="24"/>
          <w:szCs w:val="24"/>
          <w:lang w:bidi="bn-BD"/>
        </w:rPr>
        <w:t>,</w:t>
      </w:r>
    </w:p>
    <w:p w:rsidR="00877E0C" w:rsidRPr="00733F24" w:rsidRDefault="00877E0C" w:rsidP="00877E0C">
      <w:pPr>
        <w:jc w:val="both"/>
        <w:rPr>
          <w:rFonts w:ascii="KFGQPC Uthman Taha Naskh" w:cs="KFGQPC Uthman Taha Naskh"/>
          <w:color w:val="008000"/>
          <w:sz w:val="24"/>
          <w:szCs w:val="24"/>
        </w:rPr>
      </w:pPr>
      <w:r w:rsidRPr="00733F24">
        <w:rPr>
          <w:rFonts w:ascii="KFGQPC Uthman Taha Naskh" w:cs="KFGQPC Uthman Taha Naskh" w:hint="cs"/>
          <w:color w:val="008000"/>
          <w:sz w:val="24"/>
          <w:szCs w:val="24"/>
          <w:rtl/>
        </w:rPr>
        <w:t>﴿</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فَسَبِّحۡ</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بِٱسۡمِ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رَبِّكَ</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ٱلۡعَظِيمِ</w:t>
      </w:r>
      <w:r w:rsidRPr="00733F24">
        <w:rPr>
          <w:rFonts w:ascii="KFGQPC Uthmanic Script HAFS" w:cs="KFGQPC Uthmanic Script HAFS"/>
          <w:color w:val="008000"/>
          <w:sz w:val="24"/>
          <w:szCs w:val="24"/>
          <w:rtl/>
        </w:rPr>
        <w:t xml:space="preserve"> </w:t>
      </w:r>
      <w:r w:rsidRPr="00733F24">
        <w:rPr>
          <w:rFonts w:ascii="KFGQPC Uthmanic Script HAFS" w:cs="KFGQPC Uthmanic Script HAFS" w:hint="cs"/>
          <w:color w:val="008000"/>
          <w:sz w:val="24"/>
          <w:szCs w:val="24"/>
          <w:rtl/>
        </w:rPr>
        <w:t>٧٤</w:t>
      </w:r>
      <w:r w:rsidRPr="00733F24">
        <w:rPr>
          <w:rFonts w:ascii="KFGQPC Uthmanic Script HAFS" w:cs="KFGQPC Uthmanic Script HAFS"/>
          <w:color w:val="008000"/>
          <w:sz w:val="24"/>
          <w:szCs w:val="24"/>
          <w:rtl/>
        </w:rPr>
        <w:t xml:space="preserve"> </w:t>
      </w:r>
      <w:r w:rsidRPr="00733F24">
        <w:rPr>
          <w:rFonts w:ascii="KFGQPC Uthman Taha Naskh" w:cs="KFGQPC Uthman Taha Naskh" w:hint="cs"/>
          <w:color w:val="008000"/>
          <w:sz w:val="24"/>
          <w:szCs w:val="24"/>
          <w:rtl/>
        </w:rPr>
        <w:t>﴾</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الواقعة</w:t>
      </w:r>
      <w:r w:rsidRPr="00733F24">
        <w:rPr>
          <w:rFonts w:ascii="KFGQPC Uthman Taha Naskh" w:cs="KFGQPC Uthman Taha Naskh"/>
          <w:color w:val="008000"/>
          <w:sz w:val="24"/>
          <w:szCs w:val="24"/>
          <w:rtl/>
        </w:rPr>
        <w:t xml:space="preserve">: </w:t>
      </w:r>
      <w:r w:rsidRPr="00733F24">
        <w:rPr>
          <w:rFonts w:ascii="KFGQPC Uthman Taha Naskh" w:cs="KFGQPC Uthman Taha Naskh" w:hint="cs"/>
          <w:color w:val="008000"/>
          <w:sz w:val="24"/>
          <w:szCs w:val="24"/>
          <w:rtl/>
        </w:rPr>
        <w:t>٧٤</w:t>
      </w:r>
      <w:r w:rsidRPr="00733F24">
        <w:rPr>
          <w:rFonts w:ascii="KFGQPC Uthman Taha Naskh" w:cs="KFGQPC Uthman Taha Naskh"/>
          <w:color w:val="008000"/>
          <w:sz w:val="24"/>
          <w:szCs w:val="24"/>
          <w:rtl/>
        </w:rPr>
        <w:t xml:space="preserve">]  </w:t>
      </w:r>
    </w:p>
    <w:p w:rsidR="00295115" w:rsidRPr="00733F24" w:rsidRDefault="004A7082" w:rsidP="00FC49BD">
      <w:pPr>
        <w:bidi w:val="0"/>
        <w:jc w:val="both"/>
        <w:rPr>
          <w:rFonts w:ascii="Kalpurush" w:hAnsi="Kalpurush" w:cs="Kalpurush"/>
          <w:sz w:val="24"/>
          <w:szCs w:val="24"/>
          <w:lang w:bidi="bn-BD"/>
        </w:rPr>
      </w:pPr>
      <w:r w:rsidRPr="00733F24">
        <w:rPr>
          <w:rFonts w:ascii="Kalpurush" w:hAnsi="Kalpurush" w:cs="Kalpurush" w:hint="cs"/>
          <w:sz w:val="24"/>
          <w:szCs w:val="24"/>
          <w:lang w:bidi="bn-BD"/>
        </w:rPr>
        <w:lastRenderedPageBreak/>
        <w:t>“</w:t>
      </w:r>
      <w:r w:rsidR="00295115" w:rsidRPr="00733F24">
        <w:rPr>
          <w:rFonts w:ascii="Kalpurush" w:hAnsi="Kalpurush" w:cs="Kalpurush" w:hint="cs"/>
          <w:sz w:val="24"/>
          <w:szCs w:val="24"/>
          <w:cs/>
          <w:lang w:bidi="bn-BD"/>
        </w:rPr>
        <w:t>অতএব</w:t>
      </w:r>
      <w:r w:rsidR="009938B5"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তোমার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মহান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রবের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তাসবীহ</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পাঠ</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Pr="00733F24">
        <w:rPr>
          <w:rFonts w:ascii="Kalpurush" w:hAnsi="Kalpurush" w:cs="Kalpurush" w:hint="cs"/>
          <w:sz w:val="24"/>
          <w:szCs w:val="24"/>
          <w:cs/>
          <w:lang w:bidi="bn-BD"/>
        </w:rPr>
        <w:t>”</w:t>
      </w:r>
      <w:r w:rsidR="00FC49BD" w:rsidRPr="00357BE5">
        <w:rPr>
          <w:rFonts w:ascii="Kalpurush" w:hAnsi="Kalpurush" w:cs="SolaimanLipi" w:hint="cs"/>
          <w:sz w:val="24"/>
          <w:szCs w:val="24"/>
          <w:cs/>
          <w:lang w:bidi="hi-IN"/>
        </w:rPr>
        <w:t xml:space="preserve">। </w:t>
      </w:r>
      <w:r w:rsidR="00FC49BD" w:rsidRPr="00733F24">
        <w:rPr>
          <w:rFonts w:ascii="Kalpurush" w:hAnsi="Kalpurush" w:cs="Kalpurush" w:hint="cs"/>
          <w:sz w:val="24"/>
          <w:szCs w:val="24"/>
          <w:cs/>
          <w:lang w:bidi="bn-BD"/>
        </w:rPr>
        <w:t>[</w:t>
      </w:r>
      <w:r w:rsidR="00FC49BD" w:rsidRPr="00357BE5">
        <w:rPr>
          <w:rFonts w:ascii="Kalpurush" w:hAnsi="Kalpurush" w:cs="Kalpurush" w:hint="cs"/>
          <w:sz w:val="24"/>
          <w:szCs w:val="24"/>
          <w:cs/>
          <w:lang w:bidi="bn-IN"/>
        </w:rPr>
        <w:t>সূরা</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আল</w:t>
      </w:r>
      <w:r w:rsidR="00FC49BD" w:rsidRPr="00733F24">
        <w:rPr>
          <w:rFonts w:ascii="Kalpurush" w:hAnsi="Kalpurush" w:cs="Kalpurush"/>
          <w:sz w:val="24"/>
          <w:szCs w:val="24"/>
          <w:cs/>
          <w:lang w:bidi="bn-BD"/>
        </w:rPr>
        <w:t>-</w:t>
      </w:r>
      <w:r w:rsidR="00FC49BD" w:rsidRPr="00733F24">
        <w:rPr>
          <w:rFonts w:ascii="Kalpurush" w:hAnsi="Kalpurush" w:cs="Kalpurush" w:hint="cs"/>
          <w:sz w:val="24"/>
          <w:szCs w:val="24"/>
          <w:cs/>
          <w:lang w:bidi="bn-BD"/>
        </w:rPr>
        <w:t>ওয়াকি</w:t>
      </w:r>
      <w:r w:rsidR="009C171E">
        <w:rPr>
          <w:rFonts w:ascii="Kalpurush" w:hAnsi="Kalpurush" w:cs="Kalpurush" w:hint="cs"/>
          <w:sz w:val="24"/>
          <w:szCs w:val="24"/>
          <w:cs/>
          <w:lang w:bidi="bn-BD"/>
        </w:rPr>
        <w:t>‘</w:t>
      </w:r>
      <w:r w:rsidR="00FC49BD" w:rsidRPr="00733F24">
        <w:rPr>
          <w:rFonts w:ascii="Kalpurush" w:hAnsi="Kalpurush" w:cs="Kalpurush" w:hint="cs"/>
          <w:sz w:val="24"/>
          <w:szCs w:val="24"/>
          <w:cs/>
          <w:lang w:bidi="bn-BD"/>
        </w:rPr>
        <w:t>য়াহ</w:t>
      </w:r>
      <w:r w:rsidR="00FC49BD" w:rsidRPr="00733F24">
        <w:rPr>
          <w:rFonts w:ascii="Kalpurush" w:hAnsi="Kalpurush" w:cs="Kalpurush"/>
          <w:sz w:val="24"/>
          <w:szCs w:val="24"/>
          <w:lang w:bidi="bn-BD"/>
        </w:rPr>
        <w:t xml:space="preserve">, </w:t>
      </w:r>
      <w:r w:rsidR="00FC49BD" w:rsidRPr="00733F24">
        <w:rPr>
          <w:rFonts w:ascii="Kalpurush" w:hAnsi="Kalpurush" w:cs="Kalpurush" w:hint="cs"/>
          <w:sz w:val="24"/>
          <w:szCs w:val="24"/>
          <w:cs/>
          <w:lang w:bidi="bn-BD"/>
        </w:rPr>
        <w:t>আয়াত</w:t>
      </w:r>
      <w:r w:rsidR="00FC49BD" w:rsidRPr="00733F24">
        <w:rPr>
          <w:rFonts w:ascii="Kalpurush" w:hAnsi="Kalpurush" w:cs="Kalpurush"/>
          <w:sz w:val="24"/>
          <w:szCs w:val="24"/>
          <w:cs/>
          <w:lang w:bidi="bn-BD"/>
        </w:rPr>
        <w:t xml:space="preserve">: </w:t>
      </w:r>
      <w:r w:rsidR="00FC49BD" w:rsidRPr="00733F24">
        <w:rPr>
          <w:rFonts w:ascii="Kalpurush" w:hAnsi="Kalpurush" w:cs="Kalpurush" w:hint="cs"/>
          <w:sz w:val="24"/>
          <w:szCs w:val="24"/>
          <w:cs/>
          <w:lang w:bidi="bn-BD"/>
        </w:rPr>
        <w:t>৭৪]</w:t>
      </w:r>
      <w:r w:rsidRPr="00733F24">
        <w:rPr>
          <w:rFonts w:ascii="Kalpurush" w:hAnsi="Kalpurush" w:cs="SolaimanLipi" w:hint="cs"/>
          <w:sz w:val="24"/>
          <w:szCs w:val="24"/>
          <w:cs/>
          <w:lang w:bidi="hi-IN"/>
        </w:rPr>
        <w:t xml:space="preserve"> </w:t>
      </w:r>
      <w:r w:rsidR="00295115" w:rsidRPr="00733F24">
        <w:rPr>
          <w:rFonts w:ascii="Kalpurush" w:hAnsi="Kalpurush" w:cs="Kalpurush" w:hint="cs"/>
          <w:sz w:val="24"/>
          <w:szCs w:val="24"/>
          <w:cs/>
          <w:lang w:bidi="bn-BD"/>
        </w:rPr>
        <w:t>ইত্যাদি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আয়াতে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আল্লাহর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নাম</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বাক্য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দ্বারা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স্মরণ</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 xml:space="preserve">করার কথা বলা </w:t>
      </w:r>
      <w:r w:rsidR="00295115" w:rsidRPr="00733F24">
        <w:rPr>
          <w:rFonts w:ascii="Kalpurush" w:hAnsi="Kalpurush" w:cs="Kalpurush" w:hint="cs"/>
          <w:sz w:val="24"/>
          <w:szCs w:val="24"/>
          <w:cs/>
          <w:lang w:bidi="bn-BD"/>
        </w:rPr>
        <w:t>হয়েছে</w:t>
      </w:r>
      <w:r w:rsidR="009938B5" w:rsidRPr="00357BE5">
        <w:rPr>
          <w:rFonts w:ascii="Kalpurush" w:hAnsi="Kalpurush" w:cs="SolaimanLipi" w:hint="cs"/>
          <w:sz w:val="24"/>
          <w:szCs w:val="24"/>
          <w:cs/>
          <w:lang w:bidi="hi-IN"/>
        </w:rPr>
        <w:t>।</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যেমন</w:t>
      </w:r>
      <w:r w:rsidR="009938B5" w:rsidRPr="00733F24">
        <w:rPr>
          <w:rFonts w:ascii="Kalpurush" w:hAnsi="Kalpurush" w:cs="Kalpurush" w:hint="cs"/>
          <w:sz w:val="24"/>
          <w:szCs w:val="24"/>
          <w:cs/>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00295115" w:rsidRPr="00733F24">
        <w:rPr>
          <w:rFonts w:ascii="Kalpurush" w:hAnsi="Kalpurush" w:cs="Kalpurush"/>
          <w:sz w:val="24"/>
          <w:szCs w:val="24"/>
          <w:cs/>
          <w:lang w:bidi="bn-BD"/>
        </w:rPr>
        <w:t xml:space="preserve"> </w:t>
      </w:r>
      <w:r w:rsidR="00295115" w:rsidRPr="00733F24">
        <w:rPr>
          <w:rFonts w:ascii="Kalpurush" w:hAnsi="Kalpurush" w:cs="KFGQPC Uthman Taha Naskh"/>
          <w:color w:val="003399"/>
          <w:sz w:val="24"/>
          <w:szCs w:val="24"/>
          <w:rtl/>
        </w:rPr>
        <w:t>بسم الله</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অথবা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00295115" w:rsidRPr="00733F24">
        <w:rPr>
          <w:rFonts w:ascii="Kalpurush" w:hAnsi="Kalpurush" w:cs="Kalpurush"/>
          <w:sz w:val="24"/>
          <w:szCs w:val="24"/>
          <w:cs/>
          <w:lang w:bidi="bn-BD"/>
        </w:rPr>
        <w:t xml:space="preserve"> </w:t>
      </w:r>
      <w:r w:rsidR="00295115" w:rsidRPr="00733F24">
        <w:rPr>
          <w:rFonts w:ascii="Kalpurush" w:hAnsi="Kalpurush" w:cs="KFGQPC Uthman Taha Naskh"/>
          <w:color w:val="003399"/>
          <w:sz w:val="24"/>
          <w:szCs w:val="24"/>
          <w:rtl/>
        </w:rPr>
        <w:t>سبحان ربي الأعلى</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অথবা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বলবে</w:t>
      </w:r>
      <w:r w:rsidR="00295115" w:rsidRPr="00733F24">
        <w:rPr>
          <w:rFonts w:ascii="Kalpurush" w:hAnsi="Kalpurush" w:cs="Kalpurush"/>
          <w:sz w:val="24"/>
          <w:szCs w:val="24"/>
          <w:cs/>
          <w:lang w:bidi="bn-BD"/>
        </w:rPr>
        <w:t xml:space="preserve"> </w:t>
      </w:r>
      <w:r w:rsidR="00295115" w:rsidRPr="00733F24">
        <w:rPr>
          <w:rFonts w:ascii="Kalpurush" w:hAnsi="Kalpurush" w:cs="KFGQPC Uthman Taha Naskh"/>
          <w:color w:val="003399"/>
          <w:sz w:val="24"/>
          <w:szCs w:val="24"/>
          <w:rtl/>
        </w:rPr>
        <w:t>سبحان ربي العظيم</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ইত্যাদি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বাক্য।</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কখনো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শব্দ</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উচ্চারণ</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বৈধতা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প্রদান</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হয়</w:t>
      </w:r>
      <w:r w:rsidR="009938B5"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00295115" w:rsidRPr="00733F24">
        <w:rPr>
          <w:rFonts w:ascii="Kalpurush" w:hAnsi="Kalpurush" w:cs="Kalpurush" w:hint="cs"/>
          <w:sz w:val="24"/>
          <w:szCs w:val="24"/>
          <w:cs/>
          <w:lang w:bidi="bn-BD"/>
        </w:rPr>
        <w:t>এভাবে</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নির্দেশ</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পালন</w:t>
      </w:r>
      <w:r w:rsidR="00295115" w:rsidRPr="00733F24">
        <w:rPr>
          <w:rFonts w:ascii="Kalpurush" w:hAnsi="Kalpurush" w:cs="Kalpurush"/>
          <w:sz w:val="24"/>
          <w:szCs w:val="24"/>
          <w:cs/>
          <w:lang w:bidi="bn-BD"/>
        </w:rPr>
        <w:t xml:space="preserve"> </w:t>
      </w:r>
      <w:r w:rsidR="00B67577" w:rsidRPr="00733F24">
        <w:rPr>
          <w:rFonts w:ascii="Kalpurush" w:hAnsi="Kalpurush" w:cs="Kalpurush" w:hint="cs"/>
          <w:sz w:val="24"/>
          <w:szCs w:val="24"/>
          <w:cs/>
          <w:lang w:bidi="bn-BD"/>
        </w:rPr>
        <w:t xml:space="preserve">করা </w:t>
      </w:r>
      <w:r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আল্লাহ</w:t>
      </w:r>
      <w:r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শব্দ</w:t>
      </w:r>
      <w:r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দ্বারা</w:t>
      </w:r>
      <w:r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শিকার</w:t>
      </w:r>
      <w:r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করলে</w:t>
      </w:r>
      <w:r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শিকার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হালাল</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আর</w:t>
      </w:r>
      <w:r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না</w:t>
      </w:r>
      <w:r w:rsidR="00295115"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 xml:space="preserve">হালাল হয় </w:t>
      </w:r>
      <w:r w:rsidR="00295115" w:rsidRPr="00733F24">
        <w:rPr>
          <w:rFonts w:ascii="Kalpurush" w:hAnsi="Kalpurush" w:cs="Kalpurush" w:hint="cs"/>
          <w:sz w:val="24"/>
          <w:szCs w:val="24"/>
          <w:cs/>
          <w:lang w:bidi="bn-BD"/>
        </w:rPr>
        <w:t>জবেহ</w:t>
      </w:r>
      <w:r w:rsidRPr="00733F24">
        <w:rPr>
          <w:rFonts w:ascii="Kalpurush" w:hAnsi="Kalpurush" w:cs="Kalpurush" w:hint="cs"/>
          <w:sz w:val="24"/>
          <w:szCs w:val="24"/>
          <w:cs/>
          <w:lang w:bidi="bn-BD"/>
        </w:rPr>
        <w:t xml:space="preserve">কৃত প্রাণী, </w:t>
      </w:r>
      <w:r w:rsidR="00295115" w:rsidRPr="00733F24">
        <w:rPr>
          <w:rFonts w:ascii="Kalpurush" w:hAnsi="Kalpurush" w:cs="Kalpurush" w:hint="cs"/>
          <w:sz w:val="24"/>
          <w:szCs w:val="24"/>
          <w:cs/>
          <w:lang w:bidi="bn-BD"/>
        </w:rPr>
        <w:t>আর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না</w:t>
      </w:r>
      <w:r w:rsidR="007B05A4" w:rsidRPr="00733F24">
        <w:rPr>
          <w:rFonts w:ascii="Kalpurush" w:hAnsi="Kalpurush" w:cs="Kalpurush"/>
          <w:sz w:val="24"/>
          <w:szCs w:val="24"/>
          <w:cs/>
          <w:lang w:bidi="bn-BD"/>
        </w:rPr>
        <w:t xml:space="preserve"> কোনো </w:t>
      </w:r>
      <w:r w:rsidR="00295115" w:rsidRPr="00733F24">
        <w:rPr>
          <w:rFonts w:ascii="Kalpurush" w:hAnsi="Kalpurush" w:cs="Kalpurush" w:hint="cs"/>
          <w:sz w:val="24"/>
          <w:szCs w:val="24"/>
          <w:cs/>
          <w:lang w:bidi="bn-BD"/>
        </w:rPr>
        <w:t>বস্তু</w:t>
      </w:r>
      <w:r w:rsidRPr="00733F24">
        <w:rPr>
          <w:rFonts w:ascii="Kalpurush" w:hAnsi="Kalpurush" w:cs="Kalpurush" w:hint="cs"/>
          <w:sz w:val="24"/>
          <w:szCs w:val="24"/>
          <w:cs/>
          <w:lang w:bidi="bn-BD"/>
        </w:rPr>
        <w:t>”</w:t>
      </w:r>
      <w:r w:rsidRPr="00733F24">
        <w:rPr>
          <w:rFonts w:ascii="Kalpurush" w:hAnsi="Kalpurush" w:cs="SolaimanLipi" w:hint="cs"/>
          <w:sz w:val="24"/>
          <w:szCs w:val="24"/>
          <w:cs/>
          <w:lang w:bidi="hi-IN"/>
        </w:rPr>
        <w:t>।</w:t>
      </w:r>
    </w:p>
    <w:p w:rsidR="00295115" w:rsidRPr="00733F24" w:rsidRDefault="00295115" w:rsidP="009938B5">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অতঃপর</w:t>
      </w:r>
      <w:r w:rsidR="000B2F16" w:rsidRPr="00733F24">
        <w:rPr>
          <w:rFonts w:ascii="Kalpurush" w:hAnsi="Kalpurush" w:cs="Kalpurush"/>
          <w:sz w:val="24"/>
          <w:szCs w:val="24"/>
          <w:cs/>
          <w:lang w:bidi="bn-BD"/>
        </w:rPr>
        <w:t xml:space="preserve"> ইবন</w:t>
      </w:r>
      <w:r w:rsidR="00A11C7E" w:rsidRPr="00733F24">
        <w:rPr>
          <w:rFonts w:ascii="Kalpurush" w:hAnsi="Kalpurush" w:cs="Kalpurush" w:hint="cs"/>
          <w:sz w:val="24"/>
          <w:szCs w:val="24"/>
          <w:cs/>
          <w:lang w:bidi="bn-BD"/>
        </w:rPr>
        <w:t xml:space="preserve"> তাইমি</w:t>
      </w:r>
      <w:r w:rsidR="009938B5" w:rsidRPr="00733F24">
        <w:rPr>
          <w:rFonts w:ascii="Kalpurush" w:hAnsi="Kalpurush" w:cs="Kalpurush" w:hint="cs"/>
          <w:sz w:val="24"/>
          <w:szCs w:val="24"/>
          <w:cs/>
          <w:lang w:bidi="bn-BD"/>
        </w:rPr>
        <w:t>য়্যা</w:t>
      </w:r>
      <w:r w:rsidR="00A11C7E" w:rsidRPr="00733F24">
        <w:rPr>
          <w:rFonts w:ascii="Kalpurush" w:hAnsi="Kalpurush" w:cs="Kalpurush" w:hint="cs"/>
          <w:sz w:val="24"/>
          <w:szCs w:val="24"/>
          <w:cs/>
          <w:lang w:bidi="bn-BD"/>
        </w:rPr>
        <w:t>হ</w:t>
      </w:r>
      <w:r w:rsidR="009938B5" w:rsidRPr="00733F24">
        <w:rPr>
          <w:rFonts w:ascii="Kalpurush" w:hAnsi="Kalpurush" w:cs="Kalpurush" w:hint="cs"/>
          <w:sz w:val="24"/>
          <w:szCs w:val="24"/>
          <w:cs/>
          <w:lang w:bidi="bn-BD"/>
        </w:rPr>
        <w:t xml:space="preserve"> রহ.</w:t>
      </w:r>
      <w:r w:rsidR="007B05A4" w:rsidRPr="00733F24">
        <w:rPr>
          <w:rFonts w:ascii="Kalpurush" w:hAnsi="Kalpurush" w:cs="Kalpurush" w:hint="cs"/>
          <w:sz w:val="24"/>
          <w:szCs w:val="24"/>
          <w:cs/>
          <w:lang w:bidi="bn-BD"/>
        </w:rPr>
        <w:t xml:space="preserve"> বলেন</w:t>
      </w:r>
      <w:r w:rsidR="007B05A4" w:rsidRPr="00733F24">
        <w:rPr>
          <w:rFonts w:ascii="Kalpurush" w:hAnsi="Kalpurush" w:cs="Kalpurush" w:hint="cs"/>
          <w:sz w:val="24"/>
          <w:szCs w:val="24"/>
          <w:lang w:bidi="bn-BD"/>
        </w:rPr>
        <w:t>,</w:t>
      </w:r>
      <w:r w:rsidRPr="00733F24">
        <w:rPr>
          <w:rFonts w:ascii="Kalpurush" w:hAnsi="Kalpurush" w:cs="Kalpurush"/>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এ</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w:t>
      </w:r>
      <w:r w:rsidR="00A11C7E" w:rsidRPr="00733F24">
        <w:rPr>
          <w:rFonts w:ascii="Kalpurush" w:hAnsi="Kalpurush" w:cs="Kalpurush" w:hint="cs"/>
          <w:sz w:val="24"/>
          <w:szCs w:val="24"/>
          <w:cs/>
          <w:lang w:bidi="bn-BD"/>
        </w:rPr>
        <w:t>রমাণ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হল</w:t>
      </w:r>
      <w:r w:rsidR="009938B5"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w:t>
      </w:r>
      <w:r w:rsidR="00A11C7E" w:rsidRPr="00733F24">
        <w:rPr>
          <w:rFonts w:ascii="Kalpurush" w:hAnsi="Kalpurush" w:cs="Kalpurush"/>
          <w:sz w:val="24"/>
          <w:szCs w:val="24"/>
          <w:lang w:bidi="bn-BD"/>
        </w:rPr>
        <w:t>,</w:t>
      </w:r>
      <w:r w:rsidR="00A11C7E"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এক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শব্দ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উচ্চারণ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মুস্তাহাব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w:t>
      </w:r>
      <w:r w:rsidRPr="00733F24">
        <w:rPr>
          <w:rFonts w:ascii="Kalpurush" w:hAnsi="Kalpurush" w:cs="Kalpurush"/>
          <w:sz w:val="24"/>
          <w:szCs w:val="24"/>
          <w:lang w:bidi="bn-BD"/>
        </w:rPr>
        <w:t xml:space="preserve">, </w:t>
      </w:r>
      <w:r w:rsidR="009938B5" w:rsidRPr="00733F24">
        <w:rPr>
          <w:rFonts w:ascii="Kalpurush" w:hAnsi="Kalpurush" w:cs="Kalpurush" w:hint="cs"/>
          <w:sz w:val="24"/>
          <w:szCs w:val="24"/>
          <w:cs/>
          <w:lang w:bidi="bn-BD"/>
        </w:rPr>
        <w:t>কী</w:t>
      </w:r>
      <w:r w:rsidRPr="00733F24">
        <w:rPr>
          <w:rFonts w:ascii="Kalpurush" w:hAnsi="Kalpurush" w:cs="Kalpurush" w:hint="cs"/>
          <w:sz w:val="24"/>
          <w:szCs w:val="24"/>
          <w:cs/>
          <w:lang w:bidi="bn-BD"/>
        </w:rPr>
        <w:t>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ব্যক্তির</w:t>
      </w:r>
      <w:r w:rsidR="000B2F16" w:rsidRPr="00733F24">
        <w:rPr>
          <w:rFonts w:ascii="Kalpurush" w:hAnsi="Kalpurush" w:cs="Kalpurush"/>
          <w:sz w:val="24"/>
          <w:szCs w:val="24"/>
          <w:cs/>
          <w:lang w:bidi="bn-BD"/>
        </w:rPr>
        <w:t xml:space="preserve"> যিকির</w:t>
      </w:r>
      <w:r w:rsidR="00BA0804" w:rsidRPr="00733F24">
        <w:rPr>
          <w:rFonts w:ascii="Kalpurush" w:hAnsi="Kalpurush" w:cs="Kalpurush" w:hint="cs"/>
          <w:sz w:val="24"/>
          <w:szCs w:val="24"/>
          <w:cs/>
          <w:lang w:bidi="bn-BD"/>
        </w:rPr>
        <w:t xml:space="preserve"> হয়</w:t>
      </w:r>
      <w:r w:rsidR="009C171E">
        <w:rPr>
          <w:rFonts w:ascii="Kalpurush" w:hAnsi="Kalpurush" w:cs="Kalpurush" w:hint="cs"/>
          <w:sz w:val="24"/>
          <w:szCs w:val="24"/>
          <w:cs/>
          <w:lang w:bidi="bn-BD"/>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দূরে</w:t>
      </w:r>
      <w:r w:rsidR="0095396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সর্বনাম</w:t>
      </w:r>
      <w:r w:rsidRPr="00733F24">
        <w:rPr>
          <w:rFonts w:ascii="Kalpurush" w:hAnsi="Kalpurush" w:cs="Kalpurush"/>
          <w:sz w:val="24"/>
          <w:szCs w:val="24"/>
          <w:cs/>
          <w:lang w:bidi="bn-BD"/>
        </w:rPr>
        <w:t xml:space="preserve"> </w:t>
      </w:r>
      <w:r w:rsidRPr="00733F24">
        <w:rPr>
          <w:rFonts w:ascii="Kalpurush" w:hAnsi="Kalpurush" w:cs="KFGQPC Uthman Taha Naskh"/>
          <w:sz w:val="24"/>
          <w:szCs w:val="24"/>
          <w:cs/>
          <w:lang w:bidi="bn-BD"/>
        </w:rPr>
        <w:t>(</w:t>
      </w:r>
      <w:r w:rsidRPr="00733F24">
        <w:rPr>
          <w:rFonts w:ascii="Kalpurush" w:hAnsi="Kalpurush" w:cs="KFGQPC Uthman Taha Naskh"/>
          <w:sz w:val="24"/>
          <w:szCs w:val="24"/>
          <w:rtl/>
        </w:rPr>
        <w:t>هو هو</w:t>
      </w:r>
      <w:r w:rsidRPr="00733F24">
        <w:rPr>
          <w:rFonts w:ascii="Kalpurush" w:hAnsi="Kalpurush" w:cs="Kalpurush"/>
          <w:sz w:val="24"/>
          <w:szCs w:val="24"/>
          <w:cs/>
          <w:lang w:bidi="bn-BD"/>
        </w:rPr>
        <w:t>)</w:t>
      </w:r>
      <w:r w:rsidR="000B2F16" w:rsidRPr="00733F24">
        <w:rPr>
          <w:rFonts w:ascii="Kalpurush" w:hAnsi="Kalpurush" w:cs="Kalpurush"/>
          <w:sz w:val="24"/>
          <w:szCs w:val="24"/>
          <w:cs/>
          <w:lang w:bidi="bn-BD"/>
        </w:rPr>
        <w:t xml:space="preserve"> যিকির</w:t>
      </w:r>
      <w:r w:rsidR="00BA0804" w:rsidRPr="00733F24">
        <w:rPr>
          <w:rFonts w:ascii="Kalpurush" w:hAnsi="Kalpurush" w:cs="Kalpurush" w:hint="cs"/>
          <w:sz w:val="24"/>
          <w:szCs w:val="24"/>
          <w:cs/>
          <w:lang w:bidi="bn-BD"/>
        </w:rPr>
        <w:t xml:space="preserve"> </w:t>
      </w:r>
      <w:r w:rsidR="0069224A" w:rsidRPr="00733F24">
        <w:rPr>
          <w:rFonts w:ascii="Kalpurush" w:hAnsi="Kalpurush" w:cs="Kalpurush" w:hint="cs"/>
          <w:sz w:val="24"/>
          <w:szCs w:val="24"/>
          <w:cs/>
          <w:lang w:bidi="bn-BD"/>
        </w:rPr>
        <w:t xml:space="preserve">করার </w:t>
      </w:r>
      <w:r w:rsidRPr="00733F24">
        <w:rPr>
          <w:rFonts w:ascii="Kalpurush" w:hAnsi="Kalpurush" w:cs="Kalpurush" w:hint="cs"/>
          <w:sz w:val="24"/>
          <w:szCs w:val="24"/>
          <w:cs/>
          <w:lang w:bidi="bn-BD"/>
        </w:rPr>
        <w:t>বৈধতা।</w:t>
      </w:r>
      <w:r w:rsidR="00B31CC3"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কারণ</w:t>
      </w:r>
      <w:r w:rsidR="009938B5"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0069224A" w:rsidRPr="00733F24">
        <w:rPr>
          <w:rFonts w:ascii="Kalpurush" w:hAnsi="Kalpurush" w:cs="Kalpurush" w:hint="cs"/>
          <w:sz w:val="24"/>
          <w:szCs w:val="24"/>
          <w:cs/>
          <w:lang w:bidi="bn-BD"/>
        </w:rPr>
        <w:t>শুধু সর্বনাম নিজস্ব</w:t>
      </w:r>
      <w:r w:rsidR="007B05A4" w:rsidRPr="00733F24">
        <w:rPr>
          <w:rFonts w:ascii="Kalpurush" w:hAnsi="Kalpurush" w:cs="Kalpurush" w:hint="cs"/>
          <w:sz w:val="24"/>
          <w:szCs w:val="24"/>
          <w:cs/>
          <w:lang w:bidi="bn-BD"/>
        </w:rPr>
        <w:t xml:space="preserve"> কোনো </w:t>
      </w:r>
      <w:r w:rsidRPr="00733F24">
        <w:rPr>
          <w:rFonts w:ascii="Kalpurush" w:hAnsi="Kalpurush" w:cs="Kalpurush" w:hint="cs"/>
          <w:sz w:val="24"/>
          <w:szCs w:val="24"/>
          <w:cs/>
          <w:lang w:bidi="bn-BD"/>
        </w:rPr>
        <w:t>অর্থই</w:t>
      </w:r>
      <w:r w:rsidR="0069224A"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প্রকাশ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69224A"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বরং</w:t>
      </w:r>
      <w:r w:rsidRPr="00733F24">
        <w:rPr>
          <w:rFonts w:ascii="Kalpurush" w:hAnsi="Kalpurush" w:cs="Kalpurush"/>
          <w:sz w:val="24"/>
          <w:szCs w:val="24"/>
          <w:cs/>
          <w:lang w:bidi="bn-BD"/>
        </w:rPr>
        <w:t xml:space="preserve"> </w:t>
      </w:r>
      <w:r w:rsidR="0069224A" w:rsidRPr="00733F24">
        <w:rPr>
          <w:rFonts w:ascii="Kalpurush" w:hAnsi="Kalpurush" w:cs="Kalpurush" w:hint="cs"/>
          <w:sz w:val="24"/>
          <w:szCs w:val="24"/>
          <w:cs/>
          <w:lang w:bidi="bn-BD"/>
        </w:rPr>
        <w:t xml:space="preserve">সর্বনাম </w:t>
      </w:r>
      <w:r w:rsidRPr="00733F24">
        <w:rPr>
          <w:rFonts w:ascii="Kalpurush" w:hAnsi="Kalpurush" w:cs="Kalpurush" w:hint="cs"/>
          <w:sz w:val="24"/>
          <w:szCs w:val="24"/>
          <w:cs/>
          <w:lang w:bidi="bn-BD"/>
        </w:rPr>
        <w:t>যেভাবে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ব্যাখ্যা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0069224A" w:rsidRPr="00733F24">
        <w:rPr>
          <w:rFonts w:ascii="Kalpurush" w:hAnsi="Kalpurush" w:cs="Kalpurush" w:hint="cs"/>
          <w:sz w:val="24"/>
          <w:szCs w:val="24"/>
          <w:cs/>
          <w:lang w:bidi="bn-BD"/>
        </w:rPr>
        <w:t xml:space="preserve">হয় সেটা তার </w:t>
      </w:r>
      <w:r w:rsidRPr="00733F24">
        <w:rPr>
          <w:rFonts w:ascii="Kalpurush" w:hAnsi="Kalpurush" w:cs="Kalpurush" w:hint="cs"/>
          <w:sz w:val="24"/>
          <w:szCs w:val="24"/>
          <w:cs/>
          <w:lang w:bidi="bn-BD"/>
        </w:rPr>
        <w:t>অর্থ</w:t>
      </w:r>
      <w:r w:rsidR="002118A3" w:rsidRPr="00733F24">
        <w:rPr>
          <w:rFonts w:ascii="Kalpurush" w:hAnsi="Kalpurush" w:cs="Kalpurush" w:hint="cs"/>
          <w:sz w:val="24"/>
          <w:szCs w:val="24"/>
          <w:cs/>
          <w:lang w:bidi="bn-BD"/>
        </w:rPr>
        <w:t xml:space="preserve">ই প্রকাশ করে। </w:t>
      </w:r>
      <w:r w:rsidRPr="00733F24">
        <w:rPr>
          <w:rFonts w:ascii="Kalpurush" w:hAnsi="Kalpurush" w:cs="Kalpurush" w:hint="cs"/>
          <w:sz w:val="24"/>
          <w:szCs w:val="24"/>
          <w:cs/>
          <w:lang w:bidi="bn-BD"/>
        </w:rPr>
        <w:t>অতএব</w:t>
      </w:r>
      <w:r w:rsidR="009938B5" w:rsidRPr="00733F24">
        <w:rPr>
          <w:rFonts w:ascii="Kalpurush" w:hAnsi="Kalpurush" w:cs="Kalpurush" w:hint="cs"/>
          <w:sz w:val="24"/>
          <w:szCs w:val="24"/>
          <w:cs/>
          <w:lang w:bidi="bn-BD"/>
        </w:rPr>
        <w:t>,</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বক্তার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ইচ্ছা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নিয়তের</w:t>
      </w:r>
      <w:r w:rsidR="000B2F16" w:rsidRPr="00733F24">
        <w:rPr>
          <w:rFonts w:ascii="Kalpurush" w:hAnsi="Kalpurush" w:cs="Kalpurush"/>
          <w:sz w:val="24"/>
          <w:szCs w:val="24"/>
          <w:cs/>
          <w:lang w:bidi="bn-BD"/>
        </w:rPr>
        <w:t xml:space="preserve"> ওপর</w:t>
      </w:r>
      <w:r w:rsidRPr="00733F24">
        <w:rPr>
          <w:rFonts w:ascii="Kalpurush" w:hAnsi="Kalpurush" w:cs="Kalpurush"/>
          <w:sz w:val="24"/>
          <w:szCs w:val="24"/>
          <w:cs/>
          <w:lang w:bidi="bn-BD"/>
        </w:rPr>
        <w:t xml:space="preserve"> </w:t>
      </w:r>
      <w:r w:rsidR="002118A3" w:rsidRPr="00733F24">
        <w:rPr>
          <w:rFonts w:ascii="Kalpurush" w:hAnsi="Kalpurush" w:cs="Kalpurush" w:hint="cs"/>
          <w:sz w:val="24"/>
          <w:szCs w:val="24"/>
          <w:cs/>
          <w:lang w:bidi="bn-BD"/>
        </w:rPr>
        <w:t xml:space="preserve">সর্বনাম </w:t>
      </w:r>
      <w:r w:rsidRPr="00733F24">
        <w:rPr>
          <w:rFonts w:ascii="Kalpurush" w:hAnsi="Kalpurush" w:cs="Kalpurush" w:hint="cs"/>
          <w:sz w:val="24"/>
          <w:szCs w:val="24"/>
          <w:cs/>
          <w:lang w:bidi="bn-BD"/>
        </w:rPr>
        <w:t>নির্ভরশীল</w:t>
      </w:r>
      <w:r w:rsidR="002118A3" w:rsidRPr="00733F24">
        <w:rPr>
          <w:rFonts w:ascii="Kalpurush" w:hAnsi="Kalpurush" w:cs="Kalpurush" w:hint="cs"/>
          <w:sz w:val="24"/>
          <w:szCs w:val="24"/>
          <w:cs/>
          <w:lang w:bidi="bn-BD"/>
        </w:rPr>
        <w:t>”</w:t>
      </w:r>
      <w:r w:rsidR="002118A3" w:rsidRPr="00733F24">
        <w:rPr>
          <w:rFonts w:ascii="Kalpurush" w:hAnsi="Kalpurush" w:cs="SolaimanLipi" w:hint="cs"/>
          <w:sz w:val="24"/>
          <w:szCs w:val="24"/>
          <w:cs/>
          <w:lang w:bidi="hi-IN"/>
        </w:rPr>
        <w:t>।</w:t>
      </w:r>
      <w:r w:rsidR="008D65FF" w:rsidRPr="00733F24">
        <w:rPr>
          <w:rStyle w:val="FootnoteReference"/>
          <w:rFonts w:ascii="Kalpurush" w:hAnsi="Kalpurush" w:cs="SolaimanLipi"/>
          <w:sz w:val="24"/>
          <w:szCs w:val="24"/>
          <w:cs/>
          <w:lang w:bidi="hi-IN"/>
        </w:rPr>
        <w:footnoteReference w:id="43"/>
      </w:r>
    </w:p>
    <w:p w:rsidR="00295115" w:rsidRPr="00733F24" w:rsidRDefault="000B2F16" w:rsidP="009938B5">
      <w:pPr>
        <w:bidi w:val="0"/>
        <w:jc w:val="both"/>
        <w:rPr>
          <w:rFonts w:ascii="Kalpurush" w:hAnsi="Kalpurush" w:cs="Kalpurush"/>
          <w:sz w:val="24"/>
          <w:szCs w:val="24"/>
          <w:lang w:bidi="bn-BD"/>
        </w:rPr>
      </w:pPr>
      <w:r w:rsidRPr="00733F24">
        <w:rPr>
          <w:rFonts w:ascii="Kalpurush" w:hAnsi="Kalpurush" w:cs="Kalpurush" w:hint="cs"/>
          <w:sz w:val="24"/>
          <w:szCs w:val="24"/>
          <w:cs/>
          <w:lang w:bidi="bn-BD"/>
        </w:rPr>
        <w:t xml:space="preserve">ইবন </w:t>
      </w:r>
      <w:r w:rsidR="00E9067B" w:rsidRPr="00733F24">
        <w:rPr>
          <w:rFonts w:ascii="Kalpurush" w:hAnsi="Kalpurush" w:cs="Kalpurush" w:hint="cs"/>
          <w:sz w:val="24"/>
          <w:szCs w:val="24"/>
          <w:cs/>
          <w:lang w:bidi="bn-BD"/>
        </w:rPr>
        <w:t>তাইমি</w:t>
      </w:r>
      <w:r w:rsidR="009938B5" w:rsidRPr="00733F24">
        <w:rPr>
          <w:rFonts w:ascii="Kalpurush" w:hAnsi="Kalpurush" w:cs="Kalpurush" w:hint="cs"/>
          <w:sz w:val="24"/>
          <w:szCs w:val="24"/>
          <w:cs/>
          <w:lang w:bidi="bn-BD"/>
        </w:rPr>
        <w:t>য়্যা</w:t>
      </w:r>
      <w:r w:rsidR="00E9067B" w:rsidRPr="00733F24">
        <w:rPr>
          <w:rFonts w:ascii="Kalpurush" w:hAnsi="Kalpurush" w:cs="Kalpurush" w:hint="cs"/>
          <w:sz w:val="24"/>
          <w:szCs w:val="24"/>
          <w:cs/>
          <w:lang w:bidi="bn-BD"/>
        </w:rPr>
        <w:t xml:space="preserve">হ </w:t>
      </w:r>
      <w:r w:rsidR="009938B5" w:rsidRPr="00733F24">
        <w:rPr>
          <w:rFonts w:ascii="Kalpurush" w:hAnsi="Kalpurush" w:cs="Kalpurush" w:hint="cs"/>
          <w:sz w:val="24"/>
          <w:szCs w:val="24"/>
          <w:cs/>
          <w:lang w:bidi="bn-BD"/>
        </w:rPr>
        <w:t xml:space="preserve">রহ. </w:t>
      </w:r>
      <w:r w:rsidR="00E9067B" w:rsidRPr="00733F24">
        <w:rPr>
          <w:rFonts w:ascii="Kalpurush" w:hAnsi="Kalpurush" w:cs="Kalpurush" w:hint="cs"/>
          <w:sz w:val="24"/>
          <w:szCs w:val="24"/>
          <w:cs/>
          <w:lang w:bidi="bn-BD"/>
        </w:rPr>
        <w:t>আরও</w:t>
      </w:r>
      <w:r w:rsidR="007B05A4" w:rsidRPr="00733F24">
        <w:rPr>
          <w:rFonts w:ascii="Kalpurush" w:hAnsi="Kalpurush" w:cs="Kalpurush" w:hint="cs"/>
          <w:sz w:val="24"/>
          <w:szCs w:val="24"/>
          <w:cs/>
          <w:lang w:bidi="bn-BD"/>
        </w:rPr>
        <w:t xml:space="preserve"> বলেন</w:t>
      </w:r>
      <w:r w:rsidR="007B05A4" w:rsidRPr="00733F24">
        <w:rPr>
          <w:rFonts w:ascii="Kalpurush" w:hAnsi="Kalpurush" w:cs="Kalpurush" w:hint="cs"/>
          <w:sz w:val="24"/>
          <w:szCs w:val="24"/>
          <w:lang w:bidi="bn-BD"/>
        </w:rPr>
        <w:t>,</w:t>
      </w:r>
      <w:r w:rsidR="00295115" w:rsidRPr="00733F24">
        <w:rPr>
          <w:rFonts w:ascii="Kalpurush" w:hAnsi="Kalpurush" w:cs="Kalpurush"/>
          <w:sz w:val="24"/>
          <w:szCs w:val="24"/>
          <w:cs/>
          <w:lang w:bidi="bn-BD"/>
        </w:rPr>
        <w:t xml:space="preserve"> </w:t>
      </w:r>
      <w:r w:rsidR="00295115" w:rsidRPr="00733F24">
        <w:rPr>
          <w:rFonts w:ascii="Kalpurush" w:hAnsi="Kalpurush" w:cs="Kalpurush"/>
          <w:sz w:val="24"/>
          <w:szCs w:val="24"/>
          <w:lang w:bidi="bn-BD"/>
        </w:rPr>
        <w:t>“</w:t>
      </w:r>
      <w:r w:rsidR="00295115" w:rsidRPr="00733F24">
        <w:rPr>
          <w:rFonts w:ascii="Kalpurush" w:hAnsi="Kalpurush" w:cs="Kalpurush" w:hint="cs"/>
          <w:sz w:val="24"/>
          <w:szCs w:val="24"/>
          <w:cs/>
          <w:lang w:bidi="bn-BD"/>
        </w:rPr>
        <w:t>এক</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শব্দের</w:t>
      </w:r>
      <w:r w:rsidRPr="00733F24">
        <w:rPr>
          <w:rFonts w:ascii="Kalpurush" w:hAnsi="Kalpurush" w:cs="Kalpurush"/>
          <w:sz w:val="24"/>
          <w:szCs w:val="24"/>
          <w:cs/>
          <w:lang w:bidi="bn-BD"/>
        </w:rPr>
        <w:t xml:space="preserve"> যিকির</w:t>
      </w:r>
      <w:r w:rsidR="004265AC" w:rsidRPr="00733F24">
        <w:rPr>
          <w:rFonts w:ascii="Kalpurush" w:hAnsi="Kalpurush" w:cs="Kalpurush" w:hint="cs"/>
          <w:sz w:val="24"/>
          <w:szCs w:val="24"/>
          <w:cs/>
          <w:lang w:bidi="bn-BD"/>
        </w:rPr>
        <w:t xml:space="preserve"> </w:t>
      </w:r>
      <w:r w:rsidR="00295115" w:rsidRPr="00733F24">
        <w:rPr>
          <w:rFonts w:ascii="Kalpurush" w:hAnsi="Kalpurush" w:cs="Kalpurush" w:hint="cs"/>
          <w:sz w:val="24"/>
          <w:szCs w:val="24"/>
          <w:cs/>
          <w:lang w:bidi="bn-BD"/>
        </w:rPr>
        <w:t>সুন্নাহ</w:t>
      </w:r>
      <w:r w:rsidR="00295115" w:rsidRPr="00733F24">
        <w:rPr>
          <w:rFonts w:ascii="Kalpurush" w:hAnsi="Kalpurush" w:cs="Kalpurush"/>
          <w:sz w:val="24"/>
          <w:szCs w:val="24"/>
          <w:cs/>
          <w:lang w:bidi="bn-BD"/>
        </w:rPr>
        <w:t xml:space="preserve"> </w:t>
      </w:r>
      <w:r w:rsidR="004265AC" w:rsidRPr="00733F24">
        <w:rPr>
          <w:rFonts w:ascii="Kalpurush" w:hAnsi="Kalpurush" w:cs="Kalpurush" w:hint="cs"/>
          <w:sz w:val="24"/>
          <w:szCs w:val="24"/>
          <w:cs/>
          <w:lang w:bidi="bn-BD"/>
        </w:rPr>
        <w:t xml:space="preserve">মোতাবিক নয়, বরং </w:t>
      </w:r>
      <w:r w:rsidR="00295115" w:rsidRPr="00733F24">
        <w:rPr>
          <w:rFonts w:ascii="Kalpurush" w:hAnsi="Kalpurush" w:cs="Kalpurush" w:hint="cs"/>
          <w:sz w:val="24"/>
          <w:szCs w:val="24"/>
          <w:cs/>
          <w:lang w:bidi="bn-BD"/>
        </w:rPr>
        <w:t>বিদ</w:t>
      </w:r>
      <w:r w:rsidR="009938B5" w:rsidRPr="00733F24">
        <w:rPr>
          <w:rFonts w:ascii="Kalpurush" w:hAnsi="Kalpurush" w:cs="Kalpurush" w:hint="cs"/>
          <w:sz w:val="24"/>
          <w:szCs w:val="24"/>
          <w:cs/>
          <w:lang w:bidi="bn-BD"/>
        </w:rPr>
        <w:t>‘</w:t>
      </w:r>
      <w:r w:rsidR="00295115" w:rsidRPr="00733F24">
        <w:rPr>
          <w:rFonts w:ascii="Kalpurush" w:hAnsi="Kalpurush" w:cs="Kalpurush" w:hint="cs"/>
          <w:sz w:val="24"/>
          <w:szCs w:val="24"/>
          <w:cs/>
          <w:lang w:bidi="bn-BD"/>
        </w:rPr>
        <w:t>আতের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অন্তর্ভুক্ত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9938B5" w:rsidRPr="00733F24">
        <w:rPr>
          <w:rFonts w:ascii="Kalpurush" w:hAnsi="Kalpurush" w:cs="Kalpurush" w:hint="cs"/>
          <w:sz w:val="24"/>
          <w:szCs w:val="24"/>
          <w:cs/>
          <w:lang w:bidi="bn-BD"/>
        </w:rPr>
        <w:t>শয়তানী</w:t>
      </w:r>
      <w:r w:rsidR="00295115" w:rsidRPr="00733F24">
        <w:rPr>
          <w:rFonts w:ascii="Kalpurush" w:hAnsi="Kalpurush" w:cs="Kalpurush"/>
          <w:sz w:val="24"/>
          <w:szCs w:val="24"/>
          <w:cs/>
          <w:lang w:bidi="bn-BD"/>
        </w:rPr>
        <w:t xml:space="preserve"> </w:t>
      </w:r>
      <w:r w:rsidR="009938B5" w:rsidRPr="00733F24">
        <w:rPr>
          <w:rFonts w:ascii="Kalpurush" w:hAnsi="Kalpurush" w:cs="Kalpurush" w:hint="cs"/>
          <w:sz w:val="24"/>
          <w:szCs w:val="24"/>
          <w:cs/>
          <w:lang w:bidi="bn-BD"/>
        </w:rPr>
        <w:t>গোমরাহী</w:t>
      </w:r>
      <w:r w:rsidR="00295115" w:rsidRPr="00733F24">
        <w:rPr>
          <w:rFonts w:ascii="Kalpurush" w:hAnsi="Kalpurush" w:cs="Kalpurush" w:hint="cs"/>
          <w:sz w:val="24"/>
          <w:szCs w:val="24"/>
          <w:cs/>
          <w:lang w:bidi="bn-BD"/>
        </w:rPr>
        <w:t>র</w:t>
      </w:r>
      <w:r w:rsidR="00295115" w:rsidRPr="00733F24">
        <w:rPr>
          <w:rFonts w:ascii="Kalpurush" w:hAnsi="Kalpurush" w:cs="Kalpurush"/>
          <w:sz w:val="24"/>
          <w:szCs w:val="24"/>
          <w:cs/>
          <w:lang w:bidi="bn-BD"/>
        </w:rPr>
        <w:t xml:space="preserve"> </w:t>
      </w:r>
      <w:r w:rsidR="004265AC" w:rsidRPr="00733F24">
        <w:rPr>
          <w:rFonts w:ascii="Kalpurush" w:hAnsi="Kalpurush" w:cs="Kalpurush" w:hint="cs"/>
          <w:sz w:val="24"/>
          <w:szCs w:val="24"/>
          <w:cs/>
          <w:lang w:bidi="bn-BD"/>
        </w:rPr>
        <w:t>কাছাকাছি</w:t>
      </w:r>
      <w:r w:rsidR="00295115" w:rsidRPr="00733F24">
        <w:rPr>
          <w:rFonts w:ascii="Kalpurush" w:hAnsi="Kalpurush" w:cs="Kalpurush"/>
          <w:sz w:val="24"/>
          <w:szCs w:val="24"/>
          <w:cs/>
          <w:lang w:bidi="bn-BD"/>
        </w:rPr>
        <w:t>...</w:t>
      </w:r>
      <w:r w:rsidR="004265AC" w:rsidRPr="00733F24">
        <w:rPr>
          <w:rFonts w:ascii="Kalpurush" w:hAnsi="Kalpurush" w:cs="Kalpurush" w:hint="cs"/>
          <w:sz w:val="24"/>
          <w:szCs w:val="24"/>
          <w:cs/>
          <w:lang w:bidi="bn-BD"/>
        </w:rPr>
        <w:t>”</w:t>
      </w:r>
      <w:r w:rsidR="004265AC" w:rsidRPr="00733F24">
        <w:rPr>
          <w:rFonts w:ascii="Kalpurush" w:hAnsi="Kalpurush" w:cs="SolaimanLipi" w:hint="cs"/>
          <w:sz w:val="24"/>
          <w:szCs w:val="24"/>
          <w:cs/>
          <w:lang w:bidi="hi-IN"/>
        </w:rPr>
        <w:t>।</w:t>
      </w:r>
    </w:p>
    <w:p w:rsidR="00295115" w:rsidRPr="00733F24" w:rsidRDefault="00295115" w:rsidP="009938B5">
      <w:pPr>
        <w:bidi w:val="0"/>
        <w:jc w:val="both"/>
        <w:rPr>
          <w:rFonts w:ascii="Kalpurush" w:hAnsi="Kalpurush" w:cs="Kalpurush"/>
          <w:sz w:val="24"/>
          <w:szCs w:val="24"/>
          <w:lang w:bidi="bn-BD"/>
        </w:rPr>
      </w:pPr>
      <w:r w:rsidRPr="00733F24">
        <w:rPr>
          <w:rFonts w:ascii="Kalpurush" w:hAnsi="Kalpurush" w:cs="Kalpurush" w:hint="cs"/>
          <w:sz w:val="24"/>
          <w:szCs w:val="24"/>
          <w:cs/>
          <w:lang w:bidi="bn-BD"/>
        </w:rPr>
        <w:t>অতঃপর</w:t>
      </w:r>
      <w:r w:rsidR="000B2F16" w:rsidRPr="00733F24">
        <w:rPr>
          <w:rFonts w:ascii="Kalpurush" w:hAnsi="Kalpurush" w:cs="Kalpurush"/>
          <w:sz w:val="24"/>
          <w:szCs w:val="24"/>
          <w:cs/>
          <w:lang w:bidi="bn-BD"/>
        </w:rPr>
        <w:t xml:space="preserve"> ইবন</w:t>
      </w:r>
      <w:r w:rsidR="00620527" w:rsidRPr="00733F24">
        <w:rPr>
          <w:rFonts w:ascii="Kalpurush" w:hAnsi="Kalpurush" w:cs="Kalpurush" w:hint="cs"/>
          <w:sz w:val="24"/>
          <w:szCs w:val="24"/>
          <w:cs/>
          <w:lang w:bidi="bn-BD"/>
        </w:rPr>
        <w:t xml:space="preserve"> তাইমি</w:t>
      </w:r>
      <w:r w:rsidR="009938B5" w:rsidRPr="00733F24">
        <w:rPr>
          <w:rFonts w:ascii="Kalpurush" w:hAnsi="Kalpurush" w:cs="Kalpurush" w:hint="cs"/>
          <w:sz w:val="24"/>
          <w:szCs w:val="24"/>
          <w:cs/>
          <w:lang w:bidi="bn-BD"/>
        </w:rPr>
        <w:t>য়্যা</w:t>
      </w:r>
      <w:r w:rsidR="00620527" w:rsidRPr="00733F24">
        <w:rPr>
          <w:rFonts w:ascii="Kalpurush" w:hAnsi="Kalpurush" w:cs="Kalpurush" w:hint="cs"/>
          <w:sz w:val="24"/>
          <w:szCs w:val="24"/>
          <w:cs/>
          <w:lang w:bidi="bn-BD"/>
        </w:rPr>
        <w:t>হ</w:t>
      </w:r>
      <w:r w:rsidR="007B05A4" w:rsidRPr="00733F24">
        <w:rPr>
          <w:rFonts w:ascii="Kalpurush" w:hAnsi="Kalpurush" w:cs="Kalpurush" w:hint="cs"/>
          <w:sz w:val="24"/>
          <w:szCs w:val="24"/>
          <w:cs/>
          <w:lang w:bidi="bn-BD"/>
        </w:rPr>
        <w:t xml:space="preserve"> বলেন</w:t>
      </w:r>
      <w:r w:rsidR="007B05A4" w:rsidRPr="00733F24">
        <w:rPr>
          <w:rFonts w:ascii="Kalpurush" w:hAnsi="Kalpurush" w:cs="Kalpurush" w:hint="cs"/>
          <w:sz w:val="24"/>
          <w:szCs w:val="24"/>
          <w:lang w:bidi="bn-BD"/>
        </w:rPr>
        <w:t>,</w:t>
      </w:r>
      <w:r w:rsidR="00AE5D37" w:rsidRPr="00733F24">
        <w:rPr>
          <w:rFonts w:ascii="Kalpurush" w:hAnsi="Kalpurush" w:cs="Kalpurush" w:hint="cs"/>
          <w:sz w:val="24"/>
          <w:szCs w:val="24"/>
          <w:cs/>
          <w:lang w:bidi="bn-BD"/>
        </w:rPr>
        <w:t xml:space="preserve"> </w:t>
      </w:r>
      <w:r w:rsidRPr="00733F24">
        <w:rPr>
          <w:rFonts w:ascii="Kalpurush" w:hAnsi="Kalpurush" w:cs="Kalpurush"/>
          <w:sz w:val="24"/>
          <w:szCs w:val="24"/>
          <w:lang w:bidi="bn-BD"/>
        </w:rPr>
        <w:t>“</w:t>
      </w:r>
      <w:r w:rsidRPr="00733F24">
        <w:rPr>
          <w:rFonts w:ascii="Kalpurush" w:hAnsi="Kalpurush" w:cs="Kalpurush" w:hint="cs"/>
          <w:sz w:val="24"/>
          <w:szCs w:val="24"/>
          <w:cs/>
          <w:lang w:bidi="bn-BD"/>
        </w:rPr>
        <w:t>আল্লাহর</w:t>
      </w:r>
      <w:r w:rsidR="00CD3124" w:rsidRPr="00733F24">
        <w:rPr>
          <w:rFonts w:ascii="Kalpurush" w:hAnsi="Kalpurush" w:cs="Kalpurush"/>
          <w:sz w:val="24"/>
          <w:szCs w:val="24"/>
          <w:cs/>
          <w:lang w:bidi="bn-BD"/>
        </w:rPr>
        <w:t xml:space="preserve"> যিকিরে</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ক্ষেত্রে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হচ্ছে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পূর্ণ</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বাক্য</w:t>
      </w:r>
      <w:r w:rsidR="00732C17" w:rsidRPr="00733F24">
        <w:rPr>
          <w:rFonts w:ascii="Kalpurush" w:hAnsi="Kalpurush" w:cs="Kalpurush" w:hint="cs"/>
          <w:sz w:val="24"/>
          <w:szCs w:val="24"/>
          <w:cs/>
          <w:lang w:bidi="bn-BD"/>
        </w:rPr>
        <w:t xml:space="preserve"> বলা</w:t>
      </w:r>
      <w:r w:rsidRPr="00733F24">
        <w:rPr>
          <w:rFonts w:ascii="Kalpurush" w:hAnsi="Kalpurush" w:cs="Kalpurush"/>
          <w:sz w:val="24"/>
          <w:szCs w:val="24"/>
          <w:lang w:bidi="bn-BD"/>
        </w:rPr>
        <w:t xml:space="preserve">, </w:t>
      </w:r>
      <w:r w:rsidR="0032690F" w:rsidRPr="00733F24">
        <w:rPr>
          <w:rFonts w:ascii="Kalpurush" w:hAnsi="Kalpurush" w:cs="Kalpurush" w:hint="cs"/>
          <w:sz w:val="24"/>
          <w:szCs w:val="24"/>
          <w:cs/>
          <w:lang w:bidi="bn-BD"/>
        </w:rPr>
        <w:t>যার নাম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বাক্য</w:t>
      </w:r>
      <w:r w:rsidR="0004299F" w:rsidRPr="00733F24">
        <w:rPr>
          <w:rFonts w:ascii="Kalpurush" w:hAnsi="Kalpurush" w:cs="Kalpurush" w:hint="cs"/>
          <w:sz w:val="24"/>
          <w:szCs w:val="24"/>
          <w:cs/>
          <w:lang w:bidi="bn-BD"/>
        </w:rPr>
        <w:t xml:space="preserve">, কালামের </w:t>
      </w:r>
      <w:r w:rsidRPr="00733F24">
        <w:rPr>
          <w:rFonts w:ascii="Kalpurush" w:hAnsi="Kalpurush" w:cs="Kalpurush" w:hint="cs"/>
          <w:sz w:val="24"/>
          <w:szCs w:val="24"/>
          <w:cs/>
          <w:lang w:bidi="bn-BD"/>
        </w:rPr>
        <w:t>একবচন</w:t>
      </w:r>
      <w:r w:rsidR="00710D4D" w:rsidRPr="00733F24">
        <w:rPr>
          <w:rFonts w:ascii="Kalpurush" w:hAnsi="Kalpurush" w:cs="Kalpurush"/>
          <w:sz w:val="24"/>
          <w:szCs w:val="24"/>
          <w:cs/>
          <w:lang w:bidi="bn-BD"/>
        </w:rPr>
        <w:t xml:space="preserve"> কালেমা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শব্দ</w:t>
      </w:r>
      <w:r w:rsidR="0004299F" w:rsidRPr="00733F24">
        <w:rPr>
          <w:rFonts w:ascii="Kalpurush" w:hAnsi="Kalpurush" w:cs="SolaimanLipi" w:hint="cs"/>
          <w:sz w:val="24"/>
          <w:szCs w:val="24"/>
          <w:cs/>
          <w:lang w:bidi="hi-IN"/>
        </w:rPr>
        <w:t>।</w:t>
      </w:r>
      <w:r w:rsidR="00264693"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পূর্ণ</w:t>
      </w:r>
      <w:r w:rsidR="00264693"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বাক্য</w:t>
      </w:r>
      <w:r w:rsidR="00264693" w:rsidRPr="00733F24">
        <w:rPr>
          <w:rFonts w:ascii="Kalpurush" w:hAnsi="Kalpurush" w:cs="Kalpurush" w:hint="cs"/>
          <w:sz w:val="24"/>
          <w:szCs w:val="24"/>
          <w:cs/>
          <w:lang w:bidi="bn-BD"/>
        </w:rPr>
        <w:t xml:space="preserve"> </w:t>
      </w:r>
      <w:r w:rsidR="0004299F" w:rsidRPr="00733F24">
        <w:rPr>
          <w:rFonts w:ascii="Kalpurush" w:hAnsi="Kalpurush" w:cs="Kalpurush" w:hint="cs"/>
          <w:sz w:val="24"/>
          <w:szCs w:val="24"/>
          <w:cs/>
          <w:lang w:bidi="bn-BD"/>
        </w:rPr>
        <w:t>দ্বারা অন্তর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উপকৃত</w:t>
      </w:r>
      <w:r w:rsidRPr="00733F24">
        <w:rPr>
          <w:rFonts w:ascii="Kalpurush" w:hAnsi="Kalpurush" w:cs="Kalpurush"/>
          <w:sz w:val="24"/>
          <w:szCs w:val="24"/>
          <w:cs/>
          <w:lang w:bidi="bn-BD"/>
        </w:rPr>
        <w:t xml:space="preserve"> </w:t>
      </w:r>
      <w:r w:rsidR="00453376" w:rsidRPr="00733F24">
        <w:rPr>
          <w:rFonts w:ascii="Kalpurush" w:hAnsi="Kalpurush" w:cs="Kalpurush" w:hint="cs"/>
          <w:sz w:val="24"/>
          <w:szCs w:val="24"/>
          <w:cs/>
          <w:lang w:bidi="bn-BD"/>
        </w:rPr>
        <w:t>হয়,</w:t>
      </w:r>
      <w:r w:rsidR="00264693"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দ্বারাই</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সাওয়াব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বিনিময়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নৈকট্য</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হাসিল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হাসিল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মহব্বত</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ভয়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পরিচয়সহ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ইত্যাদি</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মহান</w:t>
      </w:r>
      <w:r w:rsidRPr="00733F24">
        <w:rPr>
          <w:rFonts w:ascii="Kalpurush" w:hAnsi="Kalpurush" w:cs="Kalpurush"/>
          <w:sz w:val="24"/>
          <w:szCs w:val="24"/>
          <w:cs/>
          <w:lang w:bidi="bn-BD"/>
        </w:rPr>
        <w:t xml:space="preserve"> </w:t>
      </w:r>
      <w:r w:rsidR="00317813" w:rsidRPr="00733F24">
        <w:rPr>
          <w:rFonts w:ascii="Kalpurush" w:hAnsi="Kalpurush" w:cs="Kalpurush" w:hint="cs"/>
          <w:sz w:val="24"/>
          <w:szCs w:val="24"/>
          <w:cs/>
          <w:lang w:bidi="bn-BD"/>
        </w:rPr>
        <w:t xml:space="preserve">সাফল্য ও </w:t>
      </w:r>
      <w:r w:rsidRPr="00733F24">
        <w:rPr>
          <w:rFonts w:ascii="Kalpurush" w:hAnsi="Kalpurush" w:cs="Kalpurush" w:hint="cs"/>
          <w:sz w:val="24"/>
          <w:szCs w:val="24"/>
          <w:cs/>
          <w:lang w:bidi="bn-BD"/>
        </w:rPr>
        <w:t>সুউচ্চ</w:t>
      </w:r>
      <w:r w:rsidRPr="00733F24">
        <w:rPr>
          <w:rFonts w:ascii="Kalpurush" w:hAnsi="Kalpurush" w:cs="Kalpurush"/>
          <w:sz w:val="24"/>
          <w:szCs w:val="24"/>
          <w:cs/>
          <w:lang w:bidi="bn-BD"/>
        </w:rPr>
        <w:t xml:space="preserve"> </w:t>
      </w:r>
      <w:r w:rsidR="00317813" w:rsidRPr="00733F24">
        <w:rPr>
          <w:rFonts w:ascii="Kalpurush" w:hAnsi="Kalpurush" w:cs="Kalpurush" w:hint="cs"/>
          <w:sz w:val="24"/>
          <w:szCs w:val="24"/>
          <w:cs/>
          <w:lang w:bidi="bn-BD"/>
        </w:rPr>
        <w:t xml:space="preserve">মর্যাদা। </w:t>
      </w:r>
      <w:r w:rsidRPr="00733F24">
        <w:rPr>
          <w:rFonts w:ascii="Kalpurush" w:hAnsi="Kalpurush" w:cs="Kalpurush" w:hint="cs"/>
          <w:sz w:val="24"/>
          <w:szCs w:val="24"/>
          <w:cs/>
          <w:lang w:bidi="bn-BD"/>
        </w:rPr>
        <w:t>পক্ষান্তরে</w:t>
      </w:r>
      <w:r w:rsidRPr="00733F24">
        <w:rPr>
          <w:rFonts w:ascii="Kalpurush" w:hAnsi="Kalpurush" w:cs="Kalpurush"/>
          <w:sz w:val="24"/>
          <w:szCs w:val="24"/>
          <w:cs/>
          <w:lang w:bidi="bn-BD"/>
        </w:rPr>
        <w:t xml:space="preserve"> </w:t>
      </w:r>
      <w:r w:rsidR="00317813" w:rsidRPr="00733F24">
        <w:rPr>
          <w:rFonts w:ascii="Kalpurush" w:hAnsi="Kalpurush" w:cs="Kalpurush" w:hint="cs"/>
          <w:sz w:val="24"/>
          <w:szCs w:val="24"/>
          <w:cs/>
          <w:lang w:bidi="bn-BD"/>
        </w:rPr>
        <w:t xml:space="preserve">(বাক্যের একাংশ) </w:t>
      </w:r>
      <w:r w:rsidRPr="00733F24">
        <w:rPr>
          <w:rFonts w:ascii="Kalpurush" w:hAnsi="Kalpurush" w:cs="Kalpurush" w:hint="cs"/>
          <w:sz w:val="24"/>
          <w:szCs w:val="24"/>
          <w:cs/>
          <w:lang w:bidi="bn-BD"/>
        </w:rPr>
        <w:t>এক</w:t>
      </w:r>
      <w:r w:rsidRPr="00733F24">
        <w:rPr>
          <w:rFonts w:ascii="Kalpurush" w:hAnsi="Kalpurush" w:cs="Kalpurush"/>
          <w:sz w:val="24"/>
          <w:szCs w:val="24"/>
          <w:cs/>
          <w:lang w:bidi="bn-BD"/>
        </w:rPr>
        <w:t xml:space="preserve"> </w:t>
      </w:r>
      <w:r w:rsidR="00317813" w:rsidRPr="00733F24">
        <w:rPr>
          <w:rFonts w:ascii="Kalpurush" w:hAnsi="Kalpurush" w:cs="Kalpurush" w:hint="cs"/>
          <w:sz w:val="24"/>
          <w:szCs w:val="24"/>
          <w:cs/>
          <w:lang w:bidi="bn-BD"/>
        </w:rPr>
        <w:t xml:space="preserve">শব্দ বলে বাক্য শেষ </w:t>
      </w:r>
      <w:r w:rsidRPr="00733F24">
        <w:rPr>
          <w:rFonts w:ascii="Kalpurush" w:hAnsi="Kalpurush" w:cs="Kalpurush" w:hint="cs"/>
          <w:sz w:val="24"/>
          <w:szCs w:val="24"/>
          <w:cs/>
          <w:lang w:bidi="bn-BD"/>
        </w:rPr>
        <w:t>করার</w:t>
      </w:r>
      <w:r w:rsidR="007B05A4" w:rsidRPr="00733F24">
        <w:rPr>
          <w:rFonts w:ascii="Kalpurush" w:hAnsi="Kalpurush" w:cs="Kalpurush"/>
          <w:sz w:val="24"/>
          <w:szCs w:val="24"/>
          <w:cs/>
          <w:lang w:bidi="bn-BD"/>
        </w:rPr>
        <w:t xml:space="preserve"> </w:t>
      </w:r>
      <w:r w:rsidR="007B05A4" w:rsidRPr="00733F24">
        <w:rPr>
          <w:rFonts w:ascii="Kalpurush" w:hAnsi="Kalpurush" w:cs="Kalpurush"/>
          <w:sz w:val="24"/>
          <w:szCs w:val="24"/>
          <w:cs/>
          <w:lang w:bidi="bn-BD"/>
        </w:rPr>
        <w:lastRenderedPageBreak/>
        <w:t xml:space="preserve">কোনো </w:t>
      </w:r>
      <w:r w:rsidRPr="00733F24">
        <w:rPr>
          <w:rFonts w:ascii="Kalpurush" w:hAnsi="Kalpurush" w:cs="Kalpurush" w:hint="cs"/>
          <w:sz w:val="24"/>
          <w:szCs w:val="24"/>
          <w:cs/>
          <w:lang w:bidi="bn-BD"/>
        </w:rPr>
        <w:t>ভিত্তি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কবে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w:t>
      </w:r>
      <w:r w:rsidR="00317813" w:rsidRPr="00733F24">
        <w:rPr>
          <w:rFonts w:ascii="Kalpurush" w:hAnsi="Kalpurush" w:cs="Kalpurush" w:hint="cs"/>
          <w:sz w:val="24"/>
          <w:szCs w:val="24"/>
          <w:cs/>
          <w:lang w:bidi="bn-BD"/>
        </w:rPr>
        <w:t>েষ</w:t>
      </w:r>
      <w:r w:rsidR="000B2F16" w:rsidRPr="00733F24">
        <w:rPr>
          <w:rFonts w:ascii="Kalpurush" w:hAnsi="Kalpurush" w:cs="Kalpurush" w:hint="cs"/>
          <w:sz w:val="24"/>
          <w:szCs w:val="24"/>
          <w:cs/>
          <w:lang w:bidi="bn-BD"/>
        </w:rPr>
        <w:t xml:space="preserve"> যিকির</w:t>
      </w:r>
      <w:r w:rsidR="00317813"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হল</w:t>
      </w:r>
      <w:r w:rsidR="009C171E">
        <w:rPr>
          <w:rFonts w:ascii="Kalpurush" w:hAnsi="Kalpurush" w:cs="Kalpurush" w:hint="cs"/>
          <w:sz w:val="24"/>
          <w:szCs w:val="24"/>
          <w:cs/>
          <w:lang w:bidi="bn-BD"/>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w:t>
      </w:r>
      <w:r w:rsidR="009938B5"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আত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009938B5" w:rsidRPr="00733F24">
        <w:rPr>
          <w:rFonts w:ascii="Kalpurush" w:hAnsi="Kalpurush" w:cs="Kalpurush" w:hint="cs"/>
          <w:sz w:val="24"/>
          <w:szCs w:val="24"/>
          <w:cs/>
          <w:lang w:bidi="bn-BD"/>
        </w:rPr>
        <w:t>গোমরাহী</w:t>
      </w:r>
      <w:r w:rsidR="0098259D" w:rsidRPr="00733F24">
        <w:rPr>
          <w:rFonts w:ascii="Kalpurush" w:hAnsi="Kalpurush" w:cs="Kalpurush" w:hint="cs"/>
          <w:sz w:val="24"/>
          <w:szCs w:val="24"/>
          <w:cs/>
          <w:lang w:bidi="bn-BD"/>
        </w:rPr>
        <w:t xml:space="preserve"> এবং </w:t>
      </w:r>
      <w:r w:rsidRPr="00733F24">
        <w:rPr>
          <w:rFonts w:ascii="Kalpurush" w:hAnsi="Kalpurush" w:cs="Kalpurush" w:hint="cs"/>
          <w:sz w:val="24"/>
          <w:szCs w:val="24"/>
          <w:cs/>
          <w:lang w:bidi="bn-BD"/>
        </w:rPr>
        <w:t>যিন্দিক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নাস্তিকদের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বিকৃত</w:t>
      </w:r>
      <w:r w:rsidR="000C1C00" w:rsidRPr="00733F24">
        <w:rPr>
          <w:rFonts w:ascii="Kalpurush" w:hAnsi="Kalpurush" w:cs="Kalpurush" w:hint="cs"/>
          <w:sz w:val="24"/>
          <w:szCs w:val="24"/>
          <w:cs/>
          <w:lang w:bidi="bn-BD"/>
        </w:rPr>
        <w:t xml:space="preserve"> মানসিকতার </w:t>
      </w:r>
      <w:r w:rsidRPr="00733F24">
        <w:rPr>
          <w:rFonts w:ascii="Kalpurush" w:hAnsi="Kalpurush" w:cs="Kalpurush" w:hint="cs"/>
          <w:sz w:val="24"/>
          <w:szCs w:val="24"/>
          <w:cs/>
          <w:lang w:bidi="bn-BD"/>
        </w:rPr>
        <w:t>বহিঃপ্রকাশ।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দীনের</w:t>
      </w:r>
      <w:r w:rsidRPr="00733F24">
        <w:rPr>
          <w:rFonts w:ascii="Kalpurush" w:hAnsi="Kalpurush" w:cs="Kalpurush"/>
          <w:sz w:val="24"/>
          <w:szCs w:val="24"/>
          <w:cs/>
          <w:lang w:bidi="bn-BD"/>
        </w:rPr>
        <w:t xml:space="preserve"> </w:t>
      </w:r>
      <w:r w:rsidR="001F60DF" w:rsidRPr="00733F24">
        <w:rPr>
          <w:rFonts w:ascii="Kalpurush" w:hAnsi="Kalpurush" w:cs="Kalpurush" w:hint="cs"/>
          <w:sz w:val="24"/>
          <w:szCs w:val="24"/>
          <w:cs/>
          <w:lang w:bidi="bn-BD"/>
        </w:rPr>
        <w:t xml:space="preserve">প্রধান </w:t>
      </w:r>
      <w:r w:rsidRPr="00733F24">
        <w:rPr>
          <w:rFonts w:ascii="Kalpurush" w:hAnsi="Kalpurush" w:cs="Kalpurush" w:hint="cs"/>
          <w:sz w:val="24"/>
          <w:szCs w:val="24"/>
          <w:cs/>
          <w:lang w:bidi="bn-BD"/>
        </w:rPr>
        <w:t>দু</w:t>
      </w:r>
      <w:r w:rsidR="001F60DF"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টি</w:t>
      </w:r>
      <w:r w:rsidR="001F60DF"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মূলনীতি</w:t>
      </w:r>
      <w:r w:rsidRPr="00733F24">
        <w:rPr>
          <w:rFonts w:ascii="Kalpurush" w:hAnsi="Kalpurush" w:cs="Kalpurush"/>
          <w:sz w:val="24"/>
          <w:szCs w:val="24"/>
          <w:cs/>
          <w:lang w:bidi="bn-BD"/>
        </w:rPr>
        <w:t>:</w:t>
      </w:r>
      <w:r w:rsidR="001F60DF" w:rsidRPr="00733F24">
        <w:rPr>
          <w:rFonts w:ascii="Kalpurush" w:hAnsi="Kalpurush" w:cs="Kalpurush" w:hint="cs"/>
          <w:sz w:val="24"/>
          <w:szCs w:val="24"/>
          <w:cs/>
          <w:lang w:bidi="bn-BD"/>
        </w:rPr>
        <w:t xml:space="preserve"> ১. </w:t>
      </w:r>
      <w:r w:rsidRPr="00733F24">
        <w:rPr>
          <w:rFonts w:ascii="Kalpurush" w:hAnsi="Kalpurush" w:cs="Kalpurush" w:hint="cs"/>
          <w:sz w:val="24"/>
          <w:szCs w:val="24"/>
          <w:cs/>
          <w:lang w:bidi="bn-BD"/>
        </w:rPr>
        <w:t>আল্লাহ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ব্যতীত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9938B5"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0098259D" w:rsidRPr="00733F24">
        <w:rPr>
          <w:rFonts w:ascii="Kalpurush" w:hAnsi="Kalpurush" w:cs="Kalpurush" w:hint="cs"/>
          <w:sz w:val="24"/>
          <w:szCs w:val="24"/>
          <w:cs/>
          <w:lang w:bidi="bn-BD"/>
        </w:rPr>
        <w:t xml:space="preserve"> এবং </w:t>
      </w:r>
      <w:r w:rsidR="000D26B7" w:rsidRPr="00733F24">
        <w:rPr>
          <w:rFonts w:ascii="Kalpurush" w:hAnsi="Kalpurush" w:cs="Kalpurush" w:hint="cs"/>
          <w:sz w:val="24"/>
          <w:szCs w:val="24"/>
          <w:cs/>
          <w:lang w:bidi="bn-BD"/>
        </w:rPr>
        <w:t xml:space="preserve">২. </w:t>
      </w:r>
      <w:r w:rsidRPr="00733F24">
        <w:rPr>
          <w:rFonts w:ascii="Kalpurush" w:hAnsi="Kalpurush" w:cs="Kalpurush" w:hint="cs"/>
          <w:sz w:val="24"/>
          <w:szCs w:val="24"/>
          <w:cs/>
          <w:lang w:bidi="bn-BD"/>
        </w:rPr>
        <w:t>তিনি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9938B5"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বলেছেন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ঠিক</w:t>
      </w:r>
      <w:r w:rsidRPr="00733F24">
        <w:rPr>
          <w:rFonts w:ascii="Kalpurush" w:hAnsi="Kalpurush" w:cs="Kalpurush"/>
          <w:sz w:val="24"/>
          <w:szCs w:val="24"/>
          <w:cs/>
          <w:lang w:bidi="bn-BD"/>
        </w:rPr>
        <w:t xml:space="preserve"> </w:t>
      </w:r>
      <w:r w:rsidR="000D26B7" w:rsidRPr="00733F24">
        <w:rPr>
          <w:rFonts w:ascii="Kalpurush" w:hAnsi="Kalpurush" w:cs="Kalpurush" w:hint="cs"/>
          <w:sz w:val="24"/>
          <w:szCs w:val="24"/>
          <w:cs/>
          <w:lang w:bidi="bn-BD"/>
        </w:rPr>
        <w:t>সেভাবে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বিদ</w:t>
      </w:r>
      <w:r w:rsidR="009938B5" w:rsidRPr="00733F24">
        <w:rPr>
          <w:rFonts w:ascii="Kalpurush" w:hAnsi="Kalpurush" w:cs="Kalpurush" w:hint="cs"/>
          <w:sz w:val="24"/>
          <w:szCs w:val="24"/>
          <w:cs/>
          <w:lang w:bidi="bn-BD"/>
        </w:rPr>
        <w:t>‘আতী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পন্থায়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w:t>
      </w:r>
      <w:r w:rsidR="009938B5"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ইবাদ</w:t>
      </w:r>
      <w:r w:rsidR="009938B5" w:rsidRPr="00733F24">
        <w:rPr>
          <w:rFonts w:ascii="Kalpurush" w:hAnsi="Kalpurush" w:cs="Kalpurush" w:hint="cs"/>
          <w:sz w:val="24"/>
          <w:szCs w:val="24"/>
          <w:cs/>
          <w:lang w:bidi="bn-BD"/>
        </w:rPr>
        <w:t>া</w:t>
      </w:r>
      <w:r w:rsidRPr="00733F24">
        <w:rPr>
          <w:rFonts w:ascii="Kalpurush" w:hAnsi="Kalpurush" w:cs="Kalpurush" w:hint="cs"/>
          <w:sz w:val="24"/>
          <w:szCs w:val="24"/>
          <w:cs/>
          <w:lang w:bidi="bn-BD"/>
        </w:rPr>
        <w:t>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w:t>
      </w:r>
      <w:r w:rsidR="001F60DF" w:rsidRPr="00733F24">
        <w:rPr>
          <w:rFonts w:ascii="Kalpurush" w:hAnsi="Kalpurush" w:cs="Kalpurush" w:hint="cs"/>
          <w:sz w:val="24"/>
          <w:szCs w:val="24"/>
          <w:cs/>
          <w:lang w:bidi="bn-BD"/>
        </w:rPr>
        <w:t>”</w:t>
      </w:r>
      <w:r w:rsidR="001F60DF" w:rsidRPr="00733F24">
        <w:rPr>
          <w:rFonts w:ascii="Kalpurush" w:hAnsi="Kalpurush" w:cs="SolaimanLipi" w:hint="cs"/>
          <w:sz w:val="24"/>
          <w:szCs w:val="24"/>
          <w:cs/>
          <w:lang w:bidi="hi-IN"/>
        </w:rPr>
        <w:t>।</w:t>
      </w:r>
      <w:r w:rsidR="008D65FF" w:rsidRPr="00733F24">
        <w:rPr>
          <w:rStyle w:val="FootnoteReference"/>
          <w:rFonts w:ascii="Kalpurush" w:hAnsi="Kalpurush" w:cs="SolaimanLipi"/>
          <w:sz w:val="24"/>
          <w:szCs w:val="24"/>
          <w:cs/>
          <w:lang w:bidi="hi-IN"/>
        </w:rPr>
        <w:footnoteReference w:id="44"/>
      </w:r>
      <w:r w:rsidR="000B2F16" w:rsidRPr="00733F24">
        <w:rPr>
          <w:rFonts w:ascii="Kalpurush" w:hAnsi="Kalpurush" w:cs="Shonar Bangla" w:hint="cs"/>
          <w:sz w:val="24"/>
          <w:szCs w:val="24"/>
          <w:cs/>
          <w:lang w:bidi="bn-IN"/>
        </w:rPr>
        <w:t xml:space="preserve"> </w:t>
      </w:r>
      <w:r w:rsidR="000B2F16" w:rsidRPr="00733F24">
        <w:rPr>
          <w:rFonts w:ascii="Kalpurush" w:hAnsi="Kalpurush" w:cs="Kalpurush" w:hint="cs"/>
          <w:sz w:val="24"/>
          <w:szCs w:val="24"/>
          <w:cs/>
          <w:lang w:bidi="bn-BD"/>
        </w:rPr>
        <w:t>ইবন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তাইমি</w:t>
      </w:r>
      <w:r w:rsidR="009938B5" w:rsidRPr="00733F24">
        <w:rPr>
          <w:rFonts w:ascii="Kalpurush" w:hAnsi="Kalpurush" w:cs="Kalpurush" w:hint="cs"/>
          <w:sz w:val="24"/>
          <w:szCs w:val="24"/>
          <w:cs/>
          <w:lang w:bidi="bn-BD"/>
        </w:rPr>
        <w:t>য়্যা</w:t>
      </w:r>
      <w:r w:rsidRPr="00733F24">
        <w:rPr>
          <w:rFonts w:ascii="Kalpurush" w:hAnsi="Kalpurush" w:cs="Kalpurush" w:hint="cs"/>
          <w:sz w:val="24"/>
          <w:szCs w:val="24"/>
          <w:cs/>
          <w:lang w:bidi="bn-BD"/>
        </w:rPr>
        <w:t>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কথা</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শেষ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হল</w:t>
      </w:r>
      <w:r w:rsidR="009938B5" w:rsidRPr="00733F24">
        <w:rPr>
          <w:rFonts w:ascii="Kalpurush" w:hAnsi="Kalpurush" w:cs="Kalpurush" w:hint="cs"/>
          <w:sz w:val="24"/>
          <w:szCs w:val="24"/>
          <w:cs/>
          <w:lang w:bidi="bn-BD"/>
        </w:rPr>
        <w:t>ো</w:t>
      </w:r>
      <w:r w:rsidR="009C171E">
        <w:rPr>
          <w:rFonts w:ascii="Kalpurush" w:hAnsi="Kalpurush" w:cs="Kalpurush" w:hint="cs"/>
          <w:sz w:val="24"/>
          <w:szCs w:val="24"/>
          <w:cs/>
          <w:lang w:bidi="hi-IN"/>
        </w:rPr>
        <w:t>।</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এখানে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রয়েছে</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গবেষণামূলক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স্পষ্ট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বর্ণনা</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যাতে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সন্দেহের</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অবকাশ</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হক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সর্বদাই</w:t>
      </w:r>
      <w:r w:rsidRPr="00733F24">
        <w:rPr>
          <w:rFonts w:ascii="Kalpurush" w:hAnsi="Kalpurush" w:cs="Kalpurush"/>
          <w:sz w:val="24"/>
          <w:szCs w:val="24"/>
          <w:cs/>
          <w:lang w:bidi="bn-BD"/>
        </w:rPr>
        <w:t xml:space="preserve"> </w:t>
      </w:r>
      <w:r w:rsidR="000D26B7" w:rsidRPr="00733F24">
        <w:rPr>
          <w:rFonts w:ascii="Kalpurush" w:hAnsi="Kalpurush" w:cs="Kalpurush" w:hint="cs"/>
          <w:sz w:val="24"/>
          <w:szCs w:val="24"/>
          <w:cs/>
          <w:lang w:bidi="bn-BD"/>
        </w:rPr>
        <w:t xml:space="preserve">এভাবেই </w:t>
      </w:r>
      <w:r w:rsidRPr="00733F24">
        <w:rPr>
          <w:rFonts w:ascii="Kalpurush" w:hAnsi="Kalpurush" w:cs="Kalpurush" w:hint="cs"/>
          <w:sz w:val="24"/>
          <w:szCs w:val="24"/>
          <w:cs/>
          <w:lang w:bidi="bn-BD"/>
        </w:rPr>
        <w:t>স্পষ্ট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হয়।</w:t>
      </w:r>
    </w:p>
    <w:p w:rsidR="009C171E" w:rsidRDefault="00295115" w:rsidP="009938B5">
      <w:pPr>
        <w:bidi w:val="0"/>
        <w:jc w:val="both"/>
        <w:rPr>
          <w:rFonts w:ascii="Kalpurush" w:hAnsi="Kalpurush" w:cs="Kalpurush"/>
          <w:sz w:val="24"/>
          <w:szCs w:val="24"/>
          <w:lang w:bidi="bn-BD"/>
        </w:rPr>
      </w:pPr>
      <w:r w:rsidRPr="00733F24">
        <w:rPr>
          <w:rFonts w:ascii="Kalpurush" w:hAnsi="Kalpurush" w:cs="Kalpurush" w:hint="cs"/>
          <w:sz w:val="24"/>
          <w:szCs w:val="24"/>
          <w:cs/>
          <w:lang w:bidi="bn-BD"/>
        </w:rPr>
        <w:t>এসব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w:t>
      </w:r>
      <w:r w:rsidR="009938B5" w:rsidRPr="00733F24">
        <w:rPr>
          <w:rFonts w:ascii="Kalpurush" w:hAnsi="Kalpurush" w:cs="Kalpurush" w:hint="cs"/>
          <w:sz w:val="24"/>
          <w:szCs w:val="24"/>
          <w:cs/>
          <w:lang w:bidi="bn-BD"/>
        </w:rPr>
        <w:t>‘আতী</w:t>
      </w:r>
      <w:r w:rsidRPr="00733F24">
        <w:rPr>
          <w:rFonts w:ascii="Kalpurush" w:hAnsi="Kalpurush" w:cs="Kalpurush" w:hint="cs"/>
          <w:sz w:val="24"/>
          <w:szCs w:val="24"/>
          <w:cs/>
          <w:lang w:bidi="bn-BD"/>
        </w:rPr>
        <w:t>দের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নতুন</w:t>
      </w:r>
      <w:r w:rsidR="00CD3124" w:rsidRPr="00733F24">
        <w:rPr>
          <w:rFonts w:ascii="Kalpurush" w:hAnsi="Kalpurush" w:cs="Kalpurush"/>
          <w:sz w:val="24"/>
          <w:szCs w:val="24"/>
          <w:cs/>
          <w:lang w:bidi="bn-BD"/>
        </w:rPr>
        <w:t xml:space="preserve"> যিকিরে</w:t>
      </w:r>
      <w:r w:rsidR="008A4AF1"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হুমড়ি</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খাওয়ার</w:t>
      </w:r>
      <w:r w:rsidRPr="00733F24">
        <w:rPr>
          <w:rFonts w:ascii="Kalpurush" w:hAnsi="Kalpurush" w:cs="Kalpurush"/>
          <w:sz w:val="24"/>
          <w:szCs w:val="24"/>
          <w:cs/>
          <w:lang w:bidi="bn-BD"/>
        </w:rPr>
        <w:t xml:space="preserve"> </w:t>
      </w:r>
      <w:r w:rsidR="005A0AAE" w:rsidRPr="00733F24">
        <w:rPr>
          <w:rFonts w:ascii="Kalpurush" w:hAnsi="Kalpurush" w:cs="Kalpurush" w:hint="cs"/>
          <w:sz w:val="24"/>
          <w:szCs w:val="24"/>
          <w:cs/>
          <w:lang w:bidi="bn-BD"/>
        </w:rPr>
        <w:t xml:space="preserve">ফলে মুসলিমদের মাঝে কতক প্রশ্ন ও ভাবনার জন্ম দিয়েছে: </w:t>
      </w:r>
      <w:r w:rsidRPr="00733F24">
        <w:rPr>
          <w:rFonts w:ascii="Kalpurush" w:hAnsi="Kalpurush" w:cs="Kalpurush" w:hint="cs"/>
          <w:sz w:val="24"/>
          <w:szCs w:val="24"/>
          <w:cs/>
          <w:lang w:bidi="bn-BD"/>
        </w:rPr>
        <w:t>আল্লাহর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যার</w:t>
      </w:r>
      <w:r w:rsidR="007B05A4" w:rsidRPr="00733F24">
        <w:rPr>
          <w:rFonts w:ascii="Kalpurush" w:hAnsi="Kalpurush" w:cs="Kalpurush"/>
          <w:sz w:val="24"/>
          <w:szCs w:val="24"/>
          <w:cs/>
          <w:lang w:bidi="bn-BD"/>
        </w:rPr>
        <w:t xml:space="preserve"> কোনো </w:t>
      </w:r>
      <w:r w:rsidRPr="00733F24">
        <w:rPr>
          <w:rFonts w:ascii="Kalpurush" w:hAnsi="Kalpurush" w:cs="Kalpurush" w:hint="cs"/>
          <w:sz w:val="24"/>
          <w:szCs w:val="24"/>
          <w:cs/>
          <w:lang w:bidi="bn-BD"/>
        </w:rPr>
        <w:t>ভিত্তি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Pr="00733F24">
        <w:rPr>
          <w:rFonts w:ascii="Kalpurush" w:hAnsi="Kalpurush" w:cs="Kalpurush" w:hint="cs"/>
          <w:sz w:val="24"/>
          <w:szCs w:val="24"/>
          <w:cs/>
          <w:lang w:bidi="bn-BD"/>
        </w:rPr>
        <w:t>শরী</w:t>
      </w:r>
      <w:r w:rsidR="009938B5" w:rsidRPr="00733F24">
        <w:rPr>
          <w:rFonts w:ascii="Kalpurush" w:hAnsi="Kalpurush" w:cs="Kalpurush" w:hint="cs"/>
          <w:sz w:val="24"/>
          <w:szCs w:val="24"/>
          <w:cs/>
          <w:lang w:bidi="bn-BD"/>
        </w:rPr>
        <w:t>‘আ</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পক্ষ</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00590D67" w:rsidRPr="00733F24">
        <w:rPr>
          <w:rFonts w:ascii="Kalpurush" w:hAnsi="Kalpurush" w:cs="Kalpurush" w:hint="cs"/>
          <w:sz w:val="24"/>
          <w:szCs w:val="24"/>
          <w:cs/>
          <w:lang w:bidi="bn-BD"/>
        </w:rPr>
        <w:t xml:space="preserve">যার </w:t>
      </w:r>
      <w:r w:rsidR="00B518F7" w:rsidRPr="00733F24">
        <w:rPr>
          <w:rFonts w:ascii="Kalpurush" w:hAnsi="Kalpurush" w:cs="Kalpurush" w:hint="cs"/>
          <w:sz w:val="24"/>
          <w:szCs w:val="24"/>
          <w:cs/>
          <w:lang w:bidi="bn-BD"/>
        </w:rPr>
        <w:t>পক্ষে</w:t>
      </w:r>
      <w:r w:rsidR="007B05A4" w:rsidRPr="00733F24">
        <w:rPr>
          <w:rFonts w:ascii="Kalpurush" w:hAnsi="Kalpurush" w:cs="Kalpurush" w:hint="cs"/>
          <w:sz w:val="24"/>
          <w:szCs w:val="24"/>
          <w:cs/>
          <w:lang w:bidi="bn-BD"/>
        </w:rPr>
        <w:t xml:space="preserve"> কোনো </w:t>
      </w:r>
      <w:r w:rsidR="009938B5" w:rsidRPr="00733F24">
        <w:rPr>
          <w:rFonts w:ascii="Kalpurush" w:hAnsi="Kalpurush" w:cs="Kalpurush" w:hint="cs"/>
          <w:sz w:val="24"/>
          <w:szCs w:val="24"/>
          <w:cs/>
          <w:lang w:bidi="bn-BD"/>
        </w:rPr>
        <w:t>দলী</w:t>
      </w:r>
      <w:r w:rsidR="00B518F7" w:rsidRPr="00733F24">
        <w:rPr>
          <w:rFonts w:ascii="Kalpurush" w:hAnsi="Kalpurush" w:cs="Kalpurush" w:hint="cs"/>
          <w:sz w:val="24"/>
          <w:szCs w:val="24"/>
          <w:cs/>
          <w:lang w:bidi="bn-BD"/>
        </w:rPr>
        <w:t xml:space="preserve">ল </w:t>
      </w:r>
      <w:r w:rsidRPr="00733F24">
        <w:rPr>
          <w:rFonts w:ascii="Kalpurush" w:hAnsi="Kalpurush" w:cs="Kalpurush" w:hint="cs"/>
          <w:sz w:val="24"/>
          <w:szCs w:val="24"/>
          <w:cs/>
          <w:lang w:bidi="bn-BD"/>
        </w:rPr>
        <w:t>নেই</w:t>
      </w:r>
      <w:r w:rsidRPr="00733F24">
        <w:rPr>
          <w:rFonts w:ascii="Kalpurush" w:hAnsi="Kalpurush" w:cs="Kalpurush"/>
          <w:sz w:val="24"/>
          <w:szCs w:val="24"/>
          <w:lang w:bidi="bn-BD"/>
        </w:rPr>
        <w:t xml:space="preserve">, </w:t>
      </w:r>
      <w:r w:rsidR="00B518F7" w:rsidRPr="00733F24">
        <w:rPr>
          <w:rFonts w:ascii="Kalpurush" w:hAnsi="Kalpurush" w:cs="Kalpurush" w:hint="cs"/>
          <w:sz w:val="24"/>
          <w:szCs w:val="24"/>
          <w:cs/>
          <w:lang w:bidi="bn-BD"/>
        </w:rPr>
        <w:t>তাতে</w:t>
      </w:r>
      <w:r w:rsidR="00B518F7" w:rsidRPr="00733F24">
        <w:rPr>
          <w:rFonts w:ascii="Kalpurush" w:hAnsi="Kalpurush" w:cs="Kalpurush" w:hint="cs"/>
          <w:sz w:val="24"/>
          <w:szCs w:val="24"/>
          <w:lang w:bidi="bn-BD"/>
        </w:rPr>
        <w:t xml:space="preserve"> </w:t>
      </w:r>
      <w:r w:rsidR="00B518F7" w:rsidRPr="00733F24">
        <w:rPr>
          <w:rFonts w:ascii="Kalpurush" w:hAnsi="Kalpurush" w:cs="Kalpurush" w:hint="cs"/>
          <w:sz w:val="24"/>
          <w:szCs w:val="24"/>
          <w:cs/>
          <w:lang w:bidi="bn-BD"/>
        </w:rPr>
        <w:t>হুমড়ি</w:t>
      </w:r>
      <w:r w:rsidR="00B518F7" w:rsidRPr="00733F24">
        <w:rPr>
          <w:rFonts w:ascii="Kalpurush" w:hAnsi="Kalpurush" w:cs="Kalpurush" w:hint="cs"/>
          <w:sz w:val="24"/>
          <w:szCs w:val="24"/>
          <w:lang w:bidi="bn-BD"/>
        </w:rPr>
        <w:t xml:space="preserve"> </w:t>
      </w:r>
      <w:r w:rsidR="00B518F7" w:rsidRPr="00733F24">
        <w:rPr>
          <w:rFonts w:ascii="Kalpurush" w:hAnsi="Kalpurush" w:cs="Kalpurush" w:hint="cs"/>
          <w:sz w:val="24"/>
          <w:szCs w:val="24"/>
          <w:cs/>
          <w:lang w:bidi="bn-BD"/>
        </w:rPr>
        <w:t>খাওয়ার</w:t>
      </w:r>
      <w:r w:rsidR="00B518F7" w:rsidRPr="00733F24">
        <w:rPr>
          <w:rFonts w:ascii="Kalpurush" w:hAnsi="Kalpurush" w:cs="Kalpurush" w:hint="cs"/>
          <w:sz w:val="24"/>
          <w:szCs w:val="24"/>
          <w:lang w:bidi="bn-BD"/>
        </w:rPr>
        <w:t xml:space="preserve"> </w:t>
      </w:r>
      <w:r w:rsidR="00B518F7" w:rsidRPr="00733F24">
        <w:rPr>
          <w:rFonts w:ascii="Kalpurush" w:hAnsi="Kalpurush" w:cs="Kalpurush" w:hint="cs"/>
          <w:sz w:val="24"/>
          <w:szCs w:val="24"/>
          <w:cs/>
          <w:lang w:bidi="bn-BD"/>
        </w:rPr>
        <w:t>অর্থ</w:t>
      </w:r>
      <w:r w:rsidR="00B518F7" w:rsidRPr="00733F24">
        <w:rPr>
          <w:rFonts w:ascii="Kalpurush" w:hAnsi="Kalpurush" w:cs="Kalpurush" w:hint="cs"/>
          <w:sz w:val="24"/>
          <w:szCs w:val="24"/>
          <w:lang w:bidi="bn-BD"/>
        </w:rPr>
        <w:t xml:space="preserve"> </w:t>
      </w:r>
      <w:r w:rsidR="00B518F7" w:rsidRPr="00733F24">
        <w:rPr>
          <w:rFonts w:ascii="Kalpurush" w:hAnsi="Kalpurush" w:cs="Kalpurush" w:hint="cs"/>
          <w:sz w:val="24"/>
          <w:szCs w:val="24"/>
          <w:cs/>
          <w:lang w:bidi="bn-BD"/>
        </w:rPr>
        <w:t>ক</w:t>
      </w:r>
      <w:r w:rsidR="009938B5" w:rsidRPr="00733F24">
        <w:rPr>
          <w:rFonts w:ascii="Kalpurush" w:hAnsi="Kalpurush" w:cs="Kalpurush" w:hint="cs"/>
          <w:sz w:val="24"/>
          <w:szCs w:val="24"/>
          <w:cs/>
          <w:lang w:bidi="bn-BD"/>
        </w:rPr>
        <w:t>ী</w:t>
      </w:r>
      <w:r w:rsidR="00B518F7" w:rsidRPr="00733F24">
        <w:rPr>
          <w:rFonts w:ascii="Kalpurush" w:hAnsi="Kalpurush" w:cs="Kalpurush" w:hint="cs"/>
          <w:sz w:val="24"/>
          <w:szCs w:val="24"/>
          <w:lang w:bidi="bn-BD"/>
        </w:rPr>
        <w:t xml:space="preserve">? </w:t>
      </w:r>
      <w:r w:rsidR="00B518F7" w:rsidRPr="00733F24">
        <w:rPr>
          <w:rFonts w:ascii="Kalpurush" w:hAnsi="Kalpurush" w:cs="Kalpurush" w:hint="cs"/>
          <w:sz w:val="24"/>
          <w:szCs w:val="24"/>
          <w:cs/>
          <w:lang w:bidi="bn-BD"/>
        </w:rPr>
        <w:t>বরং</w:t>
      </w:r>
      <w:r w:rsidR="007D5CD0"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তার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মোকাবিলায়</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বিশুদ্ধ</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সুন্নাহ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000B2F16" w:rsidRPr="00733F24">
        <w:rPr>
          <w:rFonts w:ascii="Kalpurush" w:hAnsi="Kalpurush" w:cs="Kalpurush"/>
          <w:sz w:val="24"/>
          <w:szCs w:val="24"/>
          <w:cs/>
          <w:lang w:bidi="bn-BD"/>
        </w:rPr>
        <w:t xml:space="preserve"> যিকির</w:t>
      </w:r>
      <w:r w:rsidR="005A0AAE"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ত্যাগ</w:t>
      </w:r>
      <w:r w:rsidR="00590D67"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করার</w:t>
      </w:r>
      <w:r w:rsidRPr="00733F24">
        <w:rPr>
          <w:rFonts w:ascii="Kalpurush" w:hAnsi="Kalpurush" w:cs="Kalpurush"/>
          <w:sz w:val="24"/>
          <w:szCs w:val="24"/>
          <w:cs/>
          <w:lang w:bidi="bn-BD"/>
        </w:rPr>
        <w:t xml:space="preserve"> </w:t>
      </w:r>
      <w:r w:rsidR="00712F6C" w:rsidRPr="00733F24">
        <w:rPr>
          <w:rFonts w:ascii="Kalpurush" w:hAnsi="Kalpurush" w:cs="Kalpurush" w:hint="cs"/>
          <w:sz w:val="24"/>
          <w:szCs w:val="24"/>
          <w:cs/>
          <w:lang w:bidi="bn-BD"/>
        </w:rPr>
        <w:t xml:space="preserve">রহস্য </w:t>
      </w:r>
      <w:r w:rsidR="009938B5" w:rsidRPr="00733F24">
        <w:rPr>
          <w:rFonts w:ascii="Kalpurush" w:hAnsi="Kalpurush" w:cs="Kalpurush" w:hint="cs"/>
          <w:sz w:val="24"/>
          <w:szCs w:val="24"/>
          <w:cs/>
          <w:lang w:bidi="bn-BD"/>
        </w:rPr>
        <w:t>কী</w:t>
      </w:r>
      <w:r w:rsidR="005A0AAE"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কিসে</w:t>
      </w:r>
      <w:r w:rsidR="00712F6C" w:rsidRPr="00733F24">
        <w:rPr>
          <w:rFonts w:ascii="Kalpurush" w:hAnsi="Kalpurush" w:cs="Kalpurush" w:hint="cs"/>
          <w:sz w:val="24"/>
          <w:szCs w:val="24"/>
          <w:cs/>
          <w:lang w:bidi="bn-BD"/>
        </w:rPr>
        <w:t xml:space="preserve">র জন্য </w:t>
      </w:r>
      <w:r w:rsidR="00A15F44" w:rsidRPr="00733F24">
        <w:rPr>
          <w:rFonts w:ascii="Kalpurush" w:hAnsi="Kalpurush" w:cs="Kalpurush" w:hint="cs"/>
          <w:sz w:val="24"/>
          <w:szCs w:val="24"/>
          <w:cs/>
          <w:lang w:bidi="bn-BD"/>
        </w:rPr>
        <w:t xml:space="preserve">তারা </w:t>
      </w:r>
      <w:r w:rsidRPr="00733F24">
        <w:rPr>
          <w:rFonts w:ascii="Kalpurush" w:hAnsi="Kalpurush" w:cs="Kalpurush" w:hint="cs"/>
          <w:sz w:val="24"/>
          <w:szCs w:val="24"/>
          <w:cs/>
          <w:lang w:bidi="bn-BD"/>
        </w:rPr>
        <w:t>নবী</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সাল্লাল্লাহু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আলাইহি</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ওয়াসাল্লামের</w:t>
      </w:r>
      <w:r w:rsidR="000B2F16" w:rsidRPr="00733F24">
        <w:rPr>
          <w:rFonts w:ascii="Kalpurush" w:hAnsi="Kalpurush" w:cs="Kalpurush"/>
          <w:sz w:val="24"/>
          <w:szCs w:val="24"/>
          <w:cs/>
          <w:lang w:bidi="bn-BD"/>
        </w:rPr>
        <w:t xml:space="preserve"> হিদায়াত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থেকে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দূরে</w:t>
      </w:r>
      <w:r w:rsidRPr="00733F24">
        <w:rPr>
          <w:rFonts w:ascii="Kalpurush" w:hAnsi="Kalpurush" w:cs="Kalpurush"/>
          <w:sz w:val="24"/>
          <w:szCs w:val="24"/>
          <w:cs/>
          <w:lang w:bidi="bn-BD"/>
        </w:rPr>
        <w:t xml:space="preserve"> </w:t>
      </w:r>
      <w:r w:rsidR="00A15F44" w:rsidRPr="00733F24">
        <w:rPr>
          <w:rFonts w:ascii="Kalpurush" w:hAnsi="Kalpurush" w:cs="Kalpurush" w:hint="cs"/>
          <w:sz w:val="24"/>
          <w:szCs w:val="24"/>
          <w:cs/>
          <w:lang w:bidi="bn-BD"/>
        </w:rPr>
        <w:t>সরছে</w:t>
      </w:r>
      <w:r w:rsidRPr="00733F24">
        <w:rPr>
          <w:rFonts w:ascii="Kalpurush" w:hAnsi="Kalpurush" w:cs="Kalpurush"/>
          <w:sz w:val="24"/>
          <w:szCs w:val="24"/>
          <w:cs/>
          <w:lang w:bidi="bn-BD"/>
        </w:rPr>
        <w:t xml:space="preserve"> </w:t>
      </w:r>
      <w:r w:rsidR="00712F6C" w:rsidRPr="00733F24">
        <w:rPr>
          <w:rFonts w:ascii="Kalpurush" w:hAnsi="Kalpurush" w:cs="Kalpurush" w:hint="cs"/>
          <w:sz w:val="24"/>
          <w:szCs w:val="24"/>
          <w:cs/>
          <w:lang w:bidi="bn-BD"/>
        </w:rPr>
        <w:t>এবং</w:t>
      </w:r>
      <w:r w:rsidRPr="00733F24">
        <w:rPr>
          <w:rFonts w:ascii="Kalpurush" w:hAnsi="Kalpurush" w:cs="Kalpurush"/>
          <w:sz w:val="24"/>
          <w:szCs w:val="24"/>
          <w:cs/>
          <w:lang w:bidi="bn-BD"/>
        </w:rPr>
        <w:t xml:space="preserve"> </w:t>
      </w:r>
      <w:r w:rsidR="00A15F44" w:rsidRPr="00733F24">
        <w:rPr>
          <w:rFonts w:ascii="Kalpurush" w:hAnsi="Kalpurush" w:cs="Kalpurush" w:hint="cs"/>
          <w:sz w:val="24"/>
          <w:szCs w:val="24"/>
          <w:cs/>
          <w:lang w:bidi="bn-BD"/>
        </w:rPr>
        <w:t xml:space="preserve">তার </w:t>
      </w:r>
      <w:r w:rsidRPr="00733F24">
        <w:rPr>
          <w:rFonts w:ascii="Kalpurush" w:hAnsi="Kalpurush" w:cs="Kalpurush" w:hint="cs"/>
          <w:sz w:val="24"/>
          <w:szCs w:val="24"/>
          <w:cs/>
          <w:lang w:bidi="bn-BD"/>
        </w:rPr>
        <w:t>থেকে</w:t>
      </w:r>
      <w:r w:rsidR="00712F6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মুখ</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ফিরিয়ে</w:t>
      </w:r>
      <w:r w:rsidRPr="00733F24">
        <w:rPr>
          <w:rFonts w:ascii="Kalpurush" w:hAnsi="Kalpurush" w:cs="Kalpurush"/>
          <w:sz w:val="24"/>
          <w:szCs w:val="24"/>
          <w:cs/>
          <w:lang w:bidi="bn-BD"/>
        </w:rPr>
        <w:t xml:space="preserve"> </w:t>
      </w:r>
      <w:r w:rsidR="00A15F44" w:rsidRPr="00733F24">
        <w:rPr>
          <w:rFonts w:ascii="Kalpurush" w:hAnsi="Kalpurush" w:cs="Kalpurush" w:hint="cs"/>
          <w:sz w:val="24"/>
          <w:szCs w:val="24"/>
          <w:cs/>
          <w:lang w:bidi="bn-BD"/>
        </w:rPr>
        <w:t>নিচ্ছে?</w:t>
      </w:r>
      <w:r w:rsidRPr="00733F24">
        <w:rPr>
          <w:rFonts w:ascii="Kalpurush" w:hAnsi="Kalpurush" w:cs="Kalpurush"/>
          <w:sz w:val="24"/>
          <w:szCs w:val="24"/>
          <w:lang w:bidi="bn-BD"/>
        </w:rPr>
        <w:t xml:space="preserve"> </w:t>
      </w:r>
      <w:r w:rsidR="001436B3" w:rsidRPr="00733F24">
        <w:rPr>
          <w:rFonts w:ascii="Kalpurush" w:hAnsi="Kalpurush" w:cs="Kalpurush" w:hint="cs"/>
          <w:sz w:val="24"/>
          <w:szCs w:val="24"/>
          <w:cs/>
          <w:lang w:bidi="bn-BD"/>
        </w:rPr>
        <w:t>আর</w:t>
      </w:r>
      <w:r w:rsidR="001436B3" w:rsidRPr="00733F24">
        <w:rPr>
          <w:rFonts w:ascii="Kalpurush" w:hAnsi="Kalpurush" w:cs="Kalpurush" w:hint="cs"/>
          <w:sz w:val="24"/>
          <w:szCs w:val="24"/>
          <w:lang w:bidi="bn-BD"/>
        </w:rPr>
        <w:t xml:space="preserve"> </w:t>
      </w:r>
      <w:r w:rsidR="001436B3" w:rsidRPr="00733F24">
        <w:rPr>
          <w:rFonts w:ascii="Kalpurush" w:hAnsi="Kalpurush" w:cs="Kalpurush" w:hint="cs"/>
          <w:sz w:val="24"/>
          <w:szCs w:val="24"/>
          <w:cs/>
          <w:lang w:bidi="bn-BD"/>
        </w:rPr>
        <w:t>মনোনিবেশ</w:t>
      </w:r>
      <w:r w:rsidR="001436B3" w:rsidRPr="00733F24">
        <w:rPr>
          <w:rFonts w:ascii="Kalpurush" w:hAnsi="Kalpurush" w:cs="Kalpurush" w:hint="cs"/>
          <w:sz w:val="24"/>
          <w:szCs w:val="24"/>
          <w:lang w:bidi="bn-BD"/>
        </w:rPr>
        <w:t xml:space="preserve"> </w:t>
      </w:r>
      <w:r w:rsidR="001436B3" w:rsidRPr="00733F24">
        <w:rPr>
          <w:rFonts w:ascii="Kalpurush" w:hAnsi="Kalpurush" w:cs="Kalpurush" w:hint="cs"/>
          <w:sz w:val="24"/>
          <w:szCs w:val="24"/>
          <w:cs/>
          <w:lang w:bidi="bn-BD"/>
        </w:rPr>
        <w:t>করছে</w:t>
      </w:r>
      <w:r w:rsidR="001436B3"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এমন</w:t>
      </w:r>
      <w:r w:rsidRPr="00733F24">
        <w:rPr>
          <w:rFonts w:ascii="Kalpurush" w:hAnsi="Kalpurush" w:cs="Kalpurush"/>
          <w:sz w:val="24"/>
          <w:szCs w:val="24"/>
          <w:cs/>
          <w:lang w:bidi="bn-BD"/>
        </w:rPr>
        <w:t xml:space="preserve"> </w:t>
      </w:r>
      <w:r w:rsidR="00712F6C" w:rsidRPr="00733F24">
        <w:rPr>
          <w:rFonts w:ascii="Kalpurush" w:hAnsi="Kalpurush" w:cs="Kalpurush" w:hint="cs"/>
          <w:sz w:val="24"/>
          <w:szCs w:val="24"/>
          <w:cs/>
          <w:lang w:bidi="bn-BD"/>
        </w:rPr>
        <w:t>কতিপয়</w:t>
      </w:r>
      <w:r w:rsidR="00CD3124" w:rsidRPr="00733F24">
        <w:rPr>
          <w:rFonts w:ascii="Kalpurush" w:hAnsi="Kalpurush" w:cs="Kalpurush"/>
          <w:sz w:val="24"/>
          <w:szCs w:val="24"/>
          <w:cs/>
          <w:lang w:bidi="bn-BD"/>
        </w:rPr>
        <w:t xml:space="preserve"> যিকিরে</w:t>
      </w:r>
      <w:r w:rsidR="001436B3" w:rsidRPr="00733F24">
        <w:rPr>
          <w:rFonts w:ascii="Kalpurush" w:hAnsi="Kalpurush" w:cs="Kalpurush" w:hint="cs"/>
          <w:sz w:val="24"/>
          <w:szCs w:val="24"/>
          <w:cs/>
          <w:lang w:bidi="bn-BD"/>
        </w:rPr>
        <w:t xml:space="preserve">, </w:t>
      </w:r>
      <w:r w:rsidR="00712F6C" w:rsidRPr="00733F24">
        <w:rPr>
          <w:rFonts w:ascii="Kalpurush" w:hAnsi="Kalpurush" w:cs="Kalpurush" w:hint="cs"/>
          <w:sz w:val="24"/>
          <w:szCs w:val="24"/>
          <w:cs/>
          <w:lang w:bidi="bn-BD"/>
        </w:rPr>
        <w:t>যার</w:t>
      </w:r>
      <w:r w:rsidR="001436B3" w:rsidRPr="00733F24">
        <w:rPr>
          <w:rFonts w:ascii="Kalpurush" w:hAnsi="Kalpurush" w:cs="Kalpurush" w:hint="cs"/>
          <w:sz w:val="24"/>
          <w:szCs w:val="24"/>
          <w:cs/>
          <w:lang w:bidi="bn-BD"/>
        </w:rPr>
        <w:t xml:space="preserve"> </w:t>
      </w:r>
      <w:r w:rsidR="00712F6C" w:rsidRPr="00733F24">
        <w:rPr>
          <w:rFonts w:ascii="Kalpurush" w:hAnsi="Kalpurush" w:cs="Kalpurush" w:hint="cs"/>
          <w:sz w:val="24"/>
          <w:szCs w:val="24"/>
          <w:cs/>
          <w:lang w:bidi="bn-BD"/>
        </w:rPr>
        <w:t xml:space="preserve">সম্পর্কে </w:t>
      </w:r>
      <w:r w:rsidRPr="00733F24">
        <w:rPr>
          <w:rFonts w:ascii="Kalpurush" w:hAnsi="Kalpurush" w:cs="Kalpurush" w:hint="cs"/>
          <w:sz w:val="24"/>
          <w:szCs w:val="24"/>
          <w:cs/>
          <w:lang w:bidi="bn-BD"/>
        </w:rPr>
        <w:t>আল্লাহ</w:t>
      </w:r>
      <w:r w:rsidR="007B05A4" w:rsidRPr="00733F24">
        <w:rPr>
          <w:rFonts w:ascii="Kalpurush" w:hAnsi="Kalpurush" w:cs="Kalpurush"/>
          <w:sz w:val="24"/>
          <w:szCs w:val="24"/>
          <w:cs/>
          <w:lang w:bidi="bn-BD"/>
        </w:rPr>
        <w:t xml:space="preserve"> কোনো </w:t>
      </w:r>
      <w:r w:rsidR="009938B5" w:rsidRPr="00733F24">
        <w:rPr>
          <w:rFonts w:ascii="Kalpurush" w:hAnsi="Kalpurush" w:cs="Kalpurush" w:hint="cs"/>
          <w:sz w:val="24"/>
          <w:szCs w:val="24"/>
          <w:cs/>
          <w:lang w:bidi="bn-BD"/>
        </w:rPr>
        <w:t>দলী</w:t>
      </w:r>
      <w:r w:rsidRPr="00733F24">
        <w:rPr>
          <w:rFonts w:ascii="Kalpurush" w:hAnsi="Kalpurush" w:cs="Kalpurush" w:hint="cs"/>
          <w:sz w:val="24"/>
          <w:szCs w:val="24"/>
          <w:cs/>
          <w:lang w:bidi="bn-BD"/>
        </w:rPr>
        <w:t>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নাযিল</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করে</w:t>
      </w:r>
      <w:r w:rsidR="001436B3" w:rsidRPr="00733F24">
        <w:rPr>
          <w:rFonts w:ascii="Kalpurush" w:hAnsi="Kalpurush" w:cs="Kalpurush" w:hint="cs"/>
          <w:sz w:val="24"/>
          <w:szCs w:val="24"/>
          <w:cs/>
          <w:lang w:bidi="bn-BD"/>
        </w:rPr>
        <w:t>ন</w:t>
      </w:r>
      <w:r w:rsidR="009938B5" w:rsidRPr="00733F24">
        <w:rPr>
          <w:rFonts w:ascii="Kalpurush" w:hAnsi="Kalpurush" w:cs="Kalpurush" w:hint="cs"/>
          <w:sz w:val="24"/>
          <w:szCs w:val="24"/>
          <w:cs/>
          <w:lang w:bidi="bn-BD"/>
        </w:rPr>
        <w:t xml:space="preserve"> </w:t>
      </w:r>
      <w:r w:rsidR="001436B3" w:rsidRPr="00733F24">
        <w:rPr>
          <w:rFonts w:ascii="Kalpurush" w:hAnsi="Kalpurush" w:cs="Kalpurush" w:hint="cs"/>
          <w:sz w:val="24"/>
          <w:szCs w:val="24"/>
          <w:cs/>
          <w:lang w:bidi="bn-BD"/>
        </w:rPr>
        <w:t>নি!</w:t>
      </w:r>
      <w:r w:rsidR="00712F6C"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অধিকন্তু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বিদ</w:t>
      </w:r>
      <w:r w:rsidR="009938B5" w:rsidRPr="00733F24">
        <w:rPr>
          <w:rFonts w:ascii="Kalpurush" w:hAnsi="Kalpurush" w:cs="Kalpurush" w:hint="cs"/>
          <w:sz w:val="24"/>
          <w:szCs w:val="24"/>
          <w:cs/>
          <w:lang w:bidi="bn-BD"/>
        </w:rPr>
        <w:t>‘আতী</w:t>
      </w:r>
      <w:r w:rsidR="000B2F16" w:rsidRPr="00733F24">
        <w:rPr>
          <w:rFonts w:ascii="Kalpurush" w:hAnsi="Kalpurush" w:cs="Kalpurush"/>
          <w:sz w:val="24"/>
          <w:szCs w:val="24"/>
          <w:cs/>
          <w:lang w:bidi="bn-BD"/>
        </w:rPr>
        <w:t xml:space="preserve"> যিকির</w:t>
      </w:r>
      <w:r w:rsidRPr="00733F24">
        <w:rPr>
          <w:rFonts w:ascii="Kalpurush" w:hAnsi="Kalpurush" w:cs="Kalpurush" w:hint="cs"/>
          <w:sz w:val="24"/>
          <w:szCs w:val="24"/>
          <w:cs/>
          <w:lang w:bidi="bn-BD"/>
        </w:rPr>
        <w:t>কে</w:t>
      </w:r>
      <w:r w:rsidRPr="00733F24">
        <w:rPr>
          <w:rFonts w:ascii="Kalpurush" w:hAnsi="Kalpurush" w:cs="Kalpurush"/>
          <w:sz w:val="24"/>
          <w:szCs w:val="24"/>
          <w:cs/>
          <w:lang w:bidi="bn-BD"/>
        </w:rPr>
        <w:t xml:space="preserve"> </w:t>
      </w:r>
      <w:r w:rsidR="00712F6C" w:rsidRPr="00733F24">
        <w:rPr>
          <w:rFonts w:ascii="Kalpurush" w:hAnsi="Kalpurush" w:cs="Kalpurush" w:hint="cs"/>
          <w:sz w:val="24"/>
          <w:szCs w:val="24"/>
          <w:cs/>
          <w:lang w:bidi="bn-BD"/>
        </w:rPr>
        <w:t>মহান জানা</w:t>
      </w:r>
      <w:r w:rsidR="001436B3" w:rsidRPr="00733F24">
        <w:rPr>
          <w:rFonts w:ascii="Kalpurush" w:hAnsi="Kalpurush" w:cs="Kalpurush" w:hint="cs"/>
          <w:sz w:val="24"/>
          <w:szCs w:val="24"/>
          <w:cs/>
          <w:lang w:bidi="bn-BD"/>
        </w:rPr>
        <w:t xml:space="preserve">, </w:t>
      </w:r>
      <w:r w:rsidRPr="00733F24">
        <w:rPr>
          <w:rFonts w:ascii="Kalpurush" w:hAnsi="Kalpurush" w:cs="Kalpurush" w:hint="cs"/>
          <w:sz w:val="24"/>
          <w:szCs w:val="24"/>
          <w:cs/>
          <w:lang w:bidi="bn-BD"/>
        </w:rPr>
        <w:t>তাকে</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চূড়ান্ত</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পর্যায়ের</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সম্মান</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দে</w:t>
      </w:r>
      <w:r w:rsidR="00712F6C" w:rsidRPr="00733F24">
        <w:rPr>
          <w:rFonts w:ascii="Kalpurush" w:hAnsi="Kalpurush" w:cs="Kalpurush" w:hint="cs"/>
          <w:sz w:val="24"/>
          <w:szCs w:val="24"/>
          <w:cs/>
          <w:lang w:bidi="bn-BD"/>
        </w:rPr>
        <w:t>ও</w:t>
      </w:r>
      <w:r w:rsidRPr="00733F24">
        <w:rPr>
          <w:rFonts w:ascii="Kalpurush" w:hAnsi="Kalpurush" w:cs="Kalpurush" w:hint="cs"/>
          <w:sz w:val="24"/>
          <w:szCs w:val="24"/>
          <w:cs/>
          <w:lang w:bidi="bn-BD"/>
        </w:rPr>
        <w:t>য়</w:t>
      </w:r>
      <w:r w:rsidR="00712F6C" w:rsidRPr="00733F24">
        <w:rPr>
          <w:rFonts w:ascii="Kalpurush" w:hAnsi="Kalpurush" w:cs="Kalpurush" w:hint="cs"/>
          <w:sz w:val="24"/>
          <w:szCs w:val="24"/>
          <w:cs/>
          <w:lang w:bidi="bn-BD"/>
        </w:rPr>
        <w:t>া</w:t>
      </w:r>
      <w:r w:rsidRPr="00733F24">
        <w:rPr>
          <w:rFonts w:ascii="Kalpurush" w:hAnsi="Kalpurush" w:cs="Kalpurush"/>
          <w:sz w:val="24"/>
          <w:szCs w:val="24"/>
          <w:lang w:bidi="bn-BD"/>
        </w:rPr>
        <w:t xml:space="preserve">, </w:t>
      </w:r>
      <w:r w:rsidR="00712F6C" w:rsidRPr="00733F24">
        <w:rPr>
          <w:rFonts w:ascii="Kalpurush" w:hAnsi="Kalpurush" w:cs="Kalpurush" w:hint="cs"/>
          <w:sz w:val="24"/>
          <w:szCs w:val="24"/>
          <w:cs/>
          <w:lang w:bidi="bn-BD"/>
        </w:rPr>
        <w:t>তার</w:t>
      </w:r>
      <w:r w:rsidR="00712F6C" w:rsidRPr="00733F24">
        <w:rPr>
          <w:rFonts w:ascii="Kalpurush" w:hAnsi="Kalpurush" w:cs="Kalpurush" w:hint="cs"/>
          <w:sz w:val="24"/>
          <w:szCs w:val="24"/>
          <w:lang w:bidi="bn-BD"/>
        </w:rPr>
        <w:t xml:space="preserve"> </w:t>
      </w:r>
      <w:r w:rsidR="00712F6C" w:rsidRPr="00733F24">
        <w:rPr>
          <w:rFonts w:ascii="Kalpurush" w:hAnsi="Kalpurush" w:cs="Kalpurush" w:hint="cs"/>
          <w:sz w:val="24"/>
          <w:szCs w:val="24"/>
          <w:cs/>
          <w:lang w:bidi="bn-BD"/>
        </w:rPr>
        <w:t>বিপরীত</w:t>
      </w:r>
      <w:r w:rsidR="00712F6C" w:rsidRPr="00733F24">
        <w:rPr>
          <w:rFonts w:ascii="Kalpurush" w:hAnsi="Kalpurush" w:cs="Kalpurush" w:hint="cs"/>
          <w:sz w:val="24"/>
          <w:szCs w:val="24"/>
          <w:lang w:bidi="bn-BD"/>
        </w:rPr>
        <w:t xml:space="preserve"> </w:t>
      </w:r>
      <w:r w:rsidR="008E3533" w:rsidRPr="00733F24">
        <w:rPr>
          <w:rFonts w:ascii="Kalpurush" w:hAnsi="Kalpurush" w:cs="Kalpurush" w:hint="cs"/>
          <w:sz w:val="24"/>
          <w:szCs w:val="24"/>
          <w:cs/>
          <w:lang w:bidi="bn-BD"/>
        </w:rPr>
        <w:t>সুন্নাহ</w:t>
      </w:r>
      <w:r w:rsidRPr="00733F24">
        <w:rPr>
          <w:rFonts w:ascii="Kalpurush" w:hAnsi="Kalpurush" w:cs="Kalpurush"/>
          <w:sz w:val="24"/>
          <w:szCs w:val="24"/>
          <w:cs/>
          <w:lang w:bidi="bn-BD"/>
        </w:rPr>
        <w:t xml:space="preserve"> </w:t>
      </w:r>
      <w:r w:rsidR="00CE7397" w:rsidRPr="00733F24">
        <w:rPr>
          <w:rFonts w:ascii="Kalpurush" w:hAnsi="Kalpurush" w:cs="Kalpurush" w:hint="cs"/>
          <w:sz w:val="24"/>
          <w:szCs w:val="24"/>
          <w:cs/>
          <w:lang w:bidi="bn-BD"/>
        </w:rPr>
        <w:t xml:space="preserve">ও </w:t>
      </w:r>
      <w:r w:rsidRPr="00733F24">
        <w:rPr>
          <w:rFonts w:ascii="Kalpurush" w:hAnsi="Kalpurush" w:cs="Kalpurush" w:hint="cs"/>
          <w:sz w:val="24"/>
          <w:szCs w:val="24"/>
          <w:cs/>
          <w:lang w:bidi="bn-BD"/>
        </w:rPr>
        <w:t>শর</w:t>
      </w:r>
      <w:r w:rsidR="009938B5" w:rsidRPr="00733F24">
        <w:rPr>
          <w:rFonts w:ascii="Kalpurush" w:hAnsi="Kalpurush" w:cs="Kalpurush" w:hint="cs"/>
          <w:sz w:val="24"/>
          <w:szCs w:val="24"/>
          <w:cs/>
          <w:lang w:bidi="bn-BD"/>
        </w:rPr>
        <w:t>ঈ‘</w:t>
      </w:r>
      <w:r w:rsidR="00CD3124" w:rsidRPr="00733F24">
        <w:rPr>
          <w:rFonts w:ascii="Kalpurush" w:hAnsi="Kalpurush" w:cs="Kalpurush"/>
          <w:sz w:val="24"/>
          <w:szCs w:val="24"/>
          <w:cs/>
          <w:lang w:bidi="bn-BD"/>
        </w:rPr>
        <w:t xml:space="preserve"> যিকিরে</w:t>
      </w:r>
      <w:r w:rsidR="00712F6C" w:rsidRPr="00733F24">
        <w:rPr>
          <w:rFonts w:ascii="Kalpurush" w:hAnsi="Kalpurush" w:cs="Kalpurush" w:hint="cs"/>
          <w:sz w:val="24"/>
          <w:szCs w:val="24"/>
          <w:cs/>
          <w:lang w:bidi="bn-BD"/>
        </w:rPr>
        <w:t xml:space="preserve">র </w:t>
      </w:r>
      <w:r w:rsidR="008E3533" w:rsidRPr="00733F24">
        <w:rPr>
          <w:rFonts w:ascii="Kalpurush" w:hAnsi="Kalpurush" w:cs="Kalpurush" w:hint="cs"/>
          <w:sz w:val="24"/>
          <w:szCs w:val="24"/>
          <w:cs/>
          <w:lang w:bidi="bn-BD"/>
        </w:rPr>
        <w:t>সম্মান</w:t>
      </w:r>
      <w:r w:rsidR="008E3533" w:rsidRPr="00733F24">
        <w:rPr>
          <w:rFonts w:ascii="Kalpurush" w:hAnsi="Kalpurush" w:cs="Kalpurush"/>
          <w:sz w:val="24"/>
          <w:szCs w:val="24"/>
          <w:cs/>
          <w:lang w:bidi="bn-BD"/>
        </w:rPr>
        <w:t xml:space="preserve"> </w:t>
      </w:r>
      <w:r w:rsidR="008E3533" w:rsidRPr="00733F24">
        <w:rPr>
          <w:rFonts w:ascii="Kalpurush" w:hAnsi="Kalpurush" w:cs="Kalpurush" w:hint="cs"/>
          <w:sz w:val="24"/>
          <w:szCs w:val="24"/>
          <w:cs/>
          <w:lang w:bidi="bn-BD"/>
        </w:rPr>
        <w:t xml:space="preserve">নষ্ট </w:t>
      </w:r>
      <w:r w:rsidR="009938B5" w:rsidRPr="00733F24">
        <w:rPr>
          <w:rFonts w:ascii="Kalpurush" w:hAnsi="Kalpurush" w:cs="Kalpurush" w:hint="cs"/>
          <w:sz w:val="24"/>
          <w:szCs w:val="24"/>
          <w:cs/>
          <w:lang w:bidi="bn-BD"/>
        </w:rPr>
        <w:t>করার কারণ কী</w:t>
      </w:r>
      <w:r w:rsidR="00712F6C" w:rsidRPr="00733F24">
        <w:rPr>
          <w:rFonts w:ascii="Kalpurush" w:hAnsi="Kalpurush" w:cs="Kalpurush" w:hint="cs"/>
          <w:sz w:val="24"/>
          <w:szCs w:val="24"/>
          <w:cs/>
          <w:lang w:bidi="bn-BD"/>
        </w:rPr>
        <w:t xml:space="preserve">, </w:t>
      </w:r>
      <w:r w:rsidR="008E3533" w:rsidRPr="00733F24">
        <w:rPr>
          <w:rFonts w:ascii="Kalpurush" w:hAnsi="Kalpurush" w:cs="Kalpurush" w:hint="cs"/>
          <w:sz w:val="24"/>
          <w:szCs w:val="24"/>
          <w:cs/>
          <w:lang w:bidi="bn-BD"/>
        </w:rPr>
        <w:t>যে</w:t>
      </w:r>
      <w:r w:rsidR="000B2F16" w:rsidRPr="00733F24">
        <w:rPr>
          <w:rFonts w:ascii="Kalpurush" w:hAnsi="Kalpurush" w:cs="Kalpurush" w:hint="cs"/>
          <w:sz w:val="24"/>
          <w:szCs w:val="24"/>
          <w:cs/>
          <w:lang w:bidi="bn-BD"/>
        </w:rPr>
        <w:t xml:space="preserve"> যিকির</w:t>
      </w:r>
      <w:r w:rsidR="008E3533" w:rsidRPr="00733F24">
        <w:rPr>
          <w:rFonts w:ascii="Kalpurush" w:hAnsi="Kalpurush" w:cs="Kalpurush" w:hint="cs"/>
          <w:sz w:val="24"/>
          <w:szCs w:val="24"/>
          <w:lang w:bidi="bn-BD"/>
        </w:rPr>
        <w:t xml:space="preserve"> </w:t>
      </w:r>
      <w:r w:rsidRPr="00733F24">
        <w:rPr>
          <w:rFonts w:ascii="Kalpurush" w:hAnsi="Kalpurush" w:cs="Kalpurush" w:hint="cs"/>
          <w:sz w:val="24"/>
          <w:szCs w:val="24"/>
          <w:cs/>
          <w:lang w:bidi="bn-BD"/>
        </w:rPr>
        <w:t>সর্বশ্রেষ্ঠ</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ও</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সর্বোত্তম</w:t>
      </w:r>
      <w:r w:rsidRPr="00733F24">
        <w:rPr>
          <w:rFonts w:ascii="Kalpurush" w:hAnsi="Kalpurush" w:cs="Kalpurush"/>
          <w:sz w:val="24"/>
          <w:szCs w:val="24"/>
          <w:cs/>
          <w:lang w:bidi="bn-BD"/>
        </w:rPr>
        <w:t xml:space="preserve"> </w:t>
      </w:r>
      <w:r w:rsidRPr="00733F24">
        <w:rPr>
          <w:rFonts w:ascii="Kalpurush" w:hAnsi="Kalpurush" w:cs="Kalpurush" w:hint="cs"/>
          <w:sz w:val="24"/>
          <w:szCs w:val="24"/>
          <w:cs/>
          <w:lang w:bidi="bn-BD"/>
        </w:rPr>
        <w:t>নবী</w:t>
      </w:r>
      <w:r w:rsidR="00712F6C" w:rsidRPr="00733F24">
        <w:rPr>
          <w:rFonts w:ascii="Kalpurush" w:hAnsi="Kalpurush" w:cs="Kalpurush" w:hint="cs"/>
          <w:sz w:val="24"/>
          <w:szCs w:val="24"/>
          <w:cs/>
          <w:lang w:bidi="bn-BD"/>
        </w:rPr>
        <w:t xml:space="preserve"> </w:t>
      </w:r>
      <w:r w:rsidR="00712F6C" w:rsidRPr="00733F24">
        <w:rPr>
          <w:rFonts w:ascii="Kalpurush" w:hAnsi="Kalpurush" w:cs="Kalpurush"/>
          <w:sz w:val="24"/>
          <w:szCs w:val="24"/>
          <w:cs/>
          <w:lang w:bidi="bn-BD"/>
        </w:rPr>
        <w:t>সাল্লাল্লাহু আলাইহি ওয়াসাল্লাম</w:t>
      </w:r>
      <w:r w:rsidR="00712F6C" w:rsidRPr="00733F24">
        <w:rPr>
          <w:rFonts w:ascii="Kalpurush" w:hAnsi="Kalpurush" w:cs="Kalpurush" w:hint="cs"/>
          <w:sz w:val="24"/>
          <w:szCs w:val="24"/>
          <w:cs/>
          <w:lang w:bidi="bn-BD"/>
        </w:rPr>
        <w:t xml:space="preserve">ের </w:t>
      </w:r>
      <w:r w:rsidRPr="00733F24">
        <w:rPr>
          <w:rFonts w:ascii="Kalpurush" w:hAnsi="Kalpurush" w:cs="Kalpurush" w:hint="cs"/>
          <w:sz w:val="24"/>
          <w:szCs w:val="24"/>
          <w:cs/>
          <w:lang w:bidi="bn-BD"/>
        </w:rPr>
        <w:t>আদর্শ</w:t>
      </w:r>
      <w:r w:rsidR="00712F6C" w:rsidRPr="00733F24">
        <w:rPr>
          <w:rFonts w:ascii="Kalpurush" w:hAnsi="Kalpurush" w:cs="Kalpurush"/>
          <w:sz w:val="24"/>
          <w:szCs w:val="24"/>
          <w:lang w:bidi="bn-BD"/>
        </w:rPr>
        <w:t>?!</w:t>
      </w:r>
      <w:r w:rsidR="00712F6C" w:rsidRPr="00733F24">
        <w:rPr>
          <w:rFonts w:ascii="Kalpurush" w:hAnsi="Kalpurush" w:cs="Kalpurush" w:hint="cs"/>
          <w:sz w:val="24"/>
          <w:szCs w:val="24"/>
          <w:lang w:bidi="bn-BD"/>
        </w:rPr>
        <w:t xml:space="preserve"> </w:t>
      </w:r>
    </w:p>
    <w:p w:rsidR="00295115" w:rsidRPr="00733F24" w:rsidRDefault="009920ED" w:rsidP="009C171E">
      <w:pPr>
        <w:bidi w:val="0"/>
        <w:jc w:val="both"/>
        <w:rPr>
          <w:rFonts w:ascii="Kalpurush" w:hAnsi="Kalpurush" w:cs="Kalpurush"/>
          <w:sz w:val="24"/>
          <w:szCs w:val="24"/>
          <w:cs/>
          <w:lang w:bidi="bn-BD"/>
        </w:rPr>
      </w:pPr>
      <w:r w:rsidRPr="00733F24">
        <w:rPr>
          <w:rFonts w:ascii="Kalpurush" w:hAnsi="Kalpurush" w:cs="Kalpurush" w:hint="cs"/>
          <w:sz w:val="24"/>
          <w:szCs w:val="24"/>
          <w:cs/>
          <w:lang w:bidi="bn-BD"/>
        </w:rPr>
        <w:t>আল্লাহ</w:t>
      </w:r>
      <w:r w:rsidRPr="00733F24">
        <w:rPr>
          <w:rFonts w:ascii="Kalpurush" w:hAnsi="Kalpurush" w:cs="Kalpurush" w:hint="cs"/>
          <w:sz w:val="24"/>
          <w:szCs w:val="24"/>
          <w:lang w:bidi="bn-BD"/>
        </w:rPr>
        <w:t xml:space="preserve"> </w:t>
      </w:r>
      <w:r w:rsidR="00295115" w:rsidRPr="00733F24">
        <w:rPr>
          <w:rFonts w:ascii="Kalpurush" w:hAnsi="Kalpurush" w:cs="Kalpurush" w:hint="cs"/>
          <w:sz w:val="24"/>
          <w:szCs w:val="24"/>
          <w:cs/>
          <w:lang w:bidi="bn-BD"/>
        </w:rPr>
        <w:t>তার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বংশের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এবং</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তার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সকল</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সাথীদের</w:t>
      </w:r>
      <w:r w:rsidR="000B2F16" w:rsidRPr="00733F24">
        <w:rPr>
          <w:rFonts w:ascii="Kalpurush" w:hAnsi="Kalpurush" w:cs="Kalpurush"/>
          <w:sz w:val="24"/>
          <w:szCs w:val="24"/>
          <w:cs/>
          <w:lang w:bidi="bn-BD"/>
        </w:rPr>
        <w:t xml:space="preserve"> ওপর</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সালাত</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ও</w:t>
      </w:r>
      <w:r w:rsidR="00295115" w:rsidRPr="00733F24">
        <w:rPr>
          <w:rFonts w:ascii="Kalpurush" w:hAnsi="Kalpurush" w:cs="Kalpurush"/>
          <w:sz w:val="24"/>
          <w:szCs w:val="24"/>
          <w:cs/>
          <w:lang w:bidi="bn-BD"/>
        </w:rPr>
        <w:t xml:space="preserve"> </w:t>
      </w:r>
      <w:r w:rsidR="00295115" w:rsidRPr="00733F24">
        <w:rPr>
          <w:rFonts w:ascii="Kalpurush" w:hAnsi="Kalpurush" w:cs="Kalpurush" w:hint="cs"/>
          <w:sz w:val="24"/>
          <w:szCs w:val="24"/>
          <w:cs/>
          <w:lang w:bidi="bn-BD"/>
        </w:rPr>
        <w:t>সালাম</w:t>
      </w:r>
      <w:r w:rsidRPr="00733F24">
        <w:rPr>
          <w:rFonts w:ascii="Kalpurush" w:hAnsi="Kalpurush" w:cs="Kalpurush" w:hint="cs"/>
          <w:sz w:val="24"/>
          <w:szCs w:val="24"/>
          <w:cs/>
          <w:lang w:bidi="bn-BD"/>
        </w:rPr>
        <w:t xml:space="preserve"> প্রেরণ করুন।</w:t>
      </w:r>
    </w:p>
    <w:p w:rsidR="009938B5" w:rsidRPr="00733F24" w:rsidRDefault="00B67577" w:rsidP="009938B5">
      <w:pPr>
        <w:bidi w:val="0"/>
        <w:jc w:val="center"/>
        <w:rPr>
          <w:rFonts w:ascii="Kalpurush" w:hAnsi="Kalpurush" w:cs="Kalpurush"/>
          <w:color w:val="C00000"/>
          <w:sz w:val="24"/>
          <w:szCs w:val="24"/>
          <w:cs/>
          <w:lang w:bidi="bn-BD"/>
        </w:rPr>
      </w:pPr>
      <w:r w:rsidRPr="00733F24">
        <w:rPr>
          <w:rFonts w:ascii="Kalpurush" w:hAnsi="Kalpurush" w:cs="Kalpurush" w:hint="cs"/>
          <w:color w:val="C00000"/>
          <w:sz w:val="24"/>
          <w:szCs w:val="24"/>
          <w:cs/>
          <w:lang w:bidi="bn-BD"/>
        </w:rPr>
        <w:t>সমাপ্ত</w:t>
      </w:r>
    </w:p>
    <w:p w:rsidR="009938B5" w:rsidRPr="00733F24" w:rsidRDefault="009938B5">
      <w:pPr>
        <w:bidi w:val="0"/>
        <w:rPr>
          <w:rFonts w:ascii="Kalpurush" w:hAnsi="Kalpurush" w:cs="Kalpurush"/>
          <w:color w:val="C00000"/>
          <w:sz w:val="24"/>
          <w:szCs w:val="24"/>
          <w:cs/>
          <w:lang w:bidi="bn-BD"/>
        </w:rPr>
      </w:pPr>
      <w:bookmarkStart w:id="0" w:name="_GoBack"/>
      <w:bookmarkEnd w:id="0"/>
    </w:p>
    <w:p w:rsidR="00BF5570" w:rsidRPr="00733F24" w:rsidRDefault="00BF5570" w:rsidP="009938B5">
      <w:pPr>
        <w:bidi w:val="0"/>
        <w:jc w:val="center"/>
        <w:rPr>
          <w:rFonts w:ascii="Kalpurush" w:hAnsi="Kalpurush" w:cs="Kalpurush"/>
          <w:color w:val="C00000"/>
          <w:sz w:val="24"/>
          <w:szCs w:val="24"/>
          <w:cs/>
          <w:lang w:bidi="bn-BD"/>
        </w:rPr>
      </w:pPr>
      <w:r w:rsidRPr="00733F24">
        <w:rPr>
          <w:rFonts w:asciiTheme="majorBidi" w:hAnsiTheme="majorBidi" w:cstheme="majorBidi"/>
          <w:noProof/>
          <w:color w:val="006666"/>
          <w:sz w:val="24"/>
          <w:szCs w:val="24"/>
        </w:rPr>
        <w:drawing>
          <wp:anchor distT="0" distB="0" distL="114300" distR="114300" simplePos="0" relativeHeight="251665920" behindDoc="1" locked="0" layoutInCell="1" allowOverlap="1" wp14:anchorId="45689621" wp14:editId="58544ABA">
            <wp:simplePos x="0" y="0"/>
            <wp:positionH relativeFrom="page">
              <wp:posOffset>-1072515</wp:posOffset>
            </wp:positionH>
            <wp:positionV relativeFrom="page">
              <wp:posOffset>-14357</wp:posOffset>
            </wp:positionV>
            <wp:extent cx="6973579" cy="988792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973579" cy="9887922"/>
                    </a:xfrm>
                    <a:prstGeom prst="rect">
                      <a:avLst/>
                    </a:prstGeom>
                  </pic:spPr>
                </pic:pic>
              </a:graphicData>
            </a:graphic>
            <wp14:sizeRelH relativeFrom="margin">
              <wp14:pctWidth>0</wp14:pctWidth>
            </wp14:sizeRelH>
            <wp14:sizeRelV relativeFrom="margin">
              <wp14:pctHeight>0</wp14:pctHeight>
            </wp14:sizeRelV>
          </wp:anchor>
        </w:drawing>
      </w:r>
    </w:p>
    <w:sectPr w:rsidR="00BF5570" w:rsidRPr="00733F24" w:rsidSect="002149C5">
      <w:footnotePr>
        <w:numRestart w:val="eachPage"/>
      </w:footnotePr>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044" w:rsidRDefault="00031044" w:rsidP="00E32771">
      <w:pPr>
        <w:spacing w:after="0" w:line="240" w:lineRule="auto"/>
      </w:pPr>
      <w:r>
        <w:separator/>
      </w:r>
    </w:p>
  </w:endnote>
  <w:endnote w:type="continuationSeparator" w:id="0">
    <w:p w:rsidR="00031044" w:rsidRDefault="0003104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D682AAA-C66F-456E-8D0F-05C825075CF4}"/>
  </w:font>
  <w:font w:name="Times New Roman">
    <w:panose1 w:val="02020603050405020304"/>
    <w:charset w:val="00"/>
    <w:family w:val="roman"/>
    <w:pitch w:val="variable"/>
    <w:sig w:usb0="E0002AFF" w:usb1="C0007841" w:usb2="00000009" w:usb3="00000000" w:csb0="000001FF" w:csb1="00000000"/>
    <w:embedRegular r:id="rId2" w:fontKey="{EFA8F9A3-A43E-4322-8A05-D9A4CE5D9EB7}"/>
    <w:embedBold r:id="rId3" w:fontKey="{5343A821-29A6-4FED-921B-F7F7015B3B1A}"/>
  </w:font>
  <w:font w:name="Kalpurush">
    <w:panose1 w:val="02000600000000000000"/>
    <w:charset w:val="00"/>
    <w:family w:val="auto"/>
    <w:pitch w:val="variable"/>
    <w:sig w:usb0="00010003" w:usb1="00000000" w:usb2="00000000" w:usb3="00000000" w:csb0="00000001" w:csb1="00000000"/>
    <w:embedRegular r:id="rId4" w:fontKey="{44E45BC9-292E-4E87-A678-6286994EB343}"/>
    <w:embedBold r:id="rId5" w:fontKey="{867333B0-CDDD-4AA2-A1D0-08FB15767668}"/>
  </w:font>
  <w:font w:name="Courier New">
    <w:panose1 w:val="02070309020205020404"/>
    <w:charset w:val="00"/>
    <w:family w:val="modern"/>
    <w:pitch w:val="fixed"/>
    <w:sig w:usb0="E0002AFF" w:usb1="C0007843" w:usb2="00000009" w:usb3="00000000" w:csb0="000001FF" w:csb1="00000000"/>
    <w:embedRegular r:id="rId6" w:fontKey="{BA05BE6D-28D1-4547-9664-53B77518E42C}"/>
  </w:font>
  <w:font w:name="Wingdings">
    <w:panose1 w:val="05000000000000000000"/>
    <w:charset w:val="02"/>
    <w:family w:val="auto"/>
    <w:pitch w:val="variable"/>
    <w:sig w:usb0="00000000" w:usb1="10000000" w:usb2="00000000" w:usb3="00000000" w:csb0="80000000" w:csb1="00000000"/>
    <w:embedRegular r:id="rId7" w:fontKey="{DE22A93E-96EF-4F90-8CE9-73DED58114D3}"/>
  </w:font>
  <w:font w:name="Kalpurush ANSI">
    <w:panose1 w:val="02000000000000000000"/>
    <w:charset w:val="00"/>
    <w:family w:val="auto"/>
    <w:pitch w:val="variable"/>
    <w:sig w:usb0="A00000AF" w:usb1="00000048" w:usb2="00000000" w:usb3="00000000" w:csb0="00000111" w:csb1="00000000"/>
    <w:embedRegular r:id="rId8" w:fontKey="{90D08B2A-9FD3-49B3-8262-8A6F6D8B698E}"/>
  </w:font>
  <w:font w:name="Calibri">
    <w:panose1 w:val="020F0502020204030204"/>
    <w:charset w:val="00"/>
    <w:family w:val="swiss"/>
    <w:pitch w:val="variable"/>
    <w:sig w:usb0="E00002FF" w:usb1="4000ACFF" w:usb2="00000001" w:usb3="00000000" w:csb0="0000019F" w:csb1="00000000"/>
    <w:embedRegular r:id="rId9" w:fontKey="{DA3921D2-156F-4649-9DBA-32348072CDEB}"/>
    <w:embedBold r:id="rId10" w:fontKey="{1A1F159B-F925-4099-AB88-2E33EC8813DA}"/>
  </w:font>
  <w:font w:name="Garamond">
    <w:panose1 w:val="02020404030301010803"/>
    <w:charset w:val="00"/>
    <w:family w:val="roman"/>
    <w:pitch w:val="variable"/>
    <w:sig w:usb0="00000287" w:usb1="00000000" w:usb2="00000000" w:usb3="00000000" w:csb0="0000009F" w:csb1="00000000"/>
    <w:embedBold r:id="rId11" w:fontKey="{27B7AFDE-1000-4F18-BCF7-898C35416AEE}"/>
  </w:font>
  <w:font w:name="Calibri Light">
    <w:panose1 w:val="020F0302020204030204"/>
    <w:charset w:val="00"/>
    <w:family w:val="swiss"/>
    <w:pitch w:val="variable"/>
    <w:sig w:usb0="A00002EF" w:usb1="4000207B" w:usb2="00000000" w:usb3="00000000" w:csb0="0000019F" w:csb1="00000000"/>
    <w:embedRegular r:id="rId12" w:fontKey="{2E720658-AAF3-49EF-9DD3-49EDCF495EFD}"/>
    <w:embedBold r:id="rId13" w:fontKey="{98E03A66-E187-4DFC-A0CF-A8DF082F0968}"/>
  </w:font>
  <w:font w:name="Arial">
    <w:panose1 w:val="020B0604020202020204"/>
    <w:charset w:val="00"/>
    <w:family w:val="swiss"/>
    <w:pitch w:val="variable"/>
    <w:sig w:usb0="E0002AFF" w:usb1="C0007843" w:usb2="00000009" w:usb3="00000000" w:csb0="000001FF" w:csb1="00000000"/>
    <w:embedRegular r:id="rId14" w:fontKey="{F56A19E3-D75B-40F3-8E68-A734C9134BBE}"/>
    <w:embedBold r:id="rId15" w:fontKey="{2BDBFC55-45B5-4FC7-A246-B74958C2F445}"/>
  </w:font>
  <w:font w:name="Tahoma">
    <w:panose1 w:val="020B0604030504040204"/>
    <w:charset w:val="00"/>
    <w:family w:val="swiss"/>
    <w:pitch w:val="variable"/>
    <w:sig w:usb0="E1002EFF" w:usb1="C000605B" w:usb2="00000029" w:usb3="00000000" w:csb0="000101FF" w:csb1="00000000"/>
    <w:embedRegular r:id="rId16" w:fontKey="{29E5C7AD-A152-4E5E-8E3D-A65317E28D27}"/>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17" w:fontKey="{DDFA0D3E-0C8D-4F29-911A-F569F5BE9B86}"/>
  </w:font>
  <w:font w:name="SutonnyMJ">
    <w:panose1 w:val="00000000000000000000"/>
    <w:charset w:val="00"/>
    <w:family w:val="auto"/>
    <w:pitch w:val="variable"/>
    <w:sig w:usb0="00000003" w:usb1="00000000" w:usb2="00000000" w:usb3="00000000" w:csb0="00000001" w:csb1="00000000"/>
    <w:embedRegular r:id="rId18" w:fontKey="{BC5AD7DC-6CD1-4590-85E0-7C565D6C5478}"/>
  </w:font>
  <w:font w:name="mylotus1">
    <w:altName w:val="Times New Roman"/>
    <w:panose1 w:val="02000000000000000000"/>
    <w:charset w:val="00"/>
    <w:family w:val="auto"/>
    <w:pitch w:val="variable"/>
    <w:sig w:usb0="00002007" w:usb1="80000000" w:usb2="00000008" w:usb3="00000000" w:csb0="00000043" w:csb1="00000000"/>
    <w:embedBold r:id="rId19" w:fontKey="{DF27DB52-AD41-4124-8E63-B63B5A893862}"/>
  </w:font>
  <w:font w:name="Arabic Transparent">
    <w:panose1 w:val="02010000000000000000"/>
    <w:charset w:val="B2"/>
    <w:family w:val="auto"/>
    <w:pitch w:val="variable"/>
    <w:sig w:usb0="00002001" w:usb1="00000000" w:usb2="00000000" w:usb3="00000000" w:csb0="00000040" w:csb1="00000000"/>
    <w:embedBold r:id="rId20" w:fontKey="{A68E7DFA-9B24-47F3-9309-43E15D0F7DA3}"/>
  </w:font>
  <w:font w:name="KFGQPC Uthman Taha Naskh">
    <w:panose1 w:val="02000000000000000000"/>
    <w:charset w:val="B2"/>
    <w:family w:val="auto"/>
    <w:pitch w:val="variable"/>
    <w:sig w:usb0="80002001" w:usb1="90000000" w:usb2="00000008" w:usb3="00000000" w:csb0="00000040" w:csb1="00000000"/>
    <w:embedRegular r:id="rId21" w:fontKey="{EFC9188F-EC23-4B5B-8462-335D6A3FDAFA}"/>
    <w:embedBold r:id="rId22" w:fontKey="{53C5D2B9-DA56-49A9-90DD-8008C6112E43}"/>
  </w:font>
  <w:font w:name="Vrinda">
    <w:panose1 w:val="020B0502040204020203"/>
    <w:charset w:val="00"/>
    <w:family w:val="swiss"/>
    <w:pitch w:val="variable"/>
    <w:sig w:usb0="00010003" w:usb1="00000000" w:usb2="00000000" w:usb3="00000000" w:csb0="00000001" w:csb1="00000000"/>
    <w:embedRegular r:id="rId23" w:fontKey="{E86E49C3-E9AC-47D4-82B1-9C65275BC4AC}"/>
  </w:font>
  <w:font w:name="Gotham Narrow Book">
    <w:altName w:val="Times New Roman"/>
    <w:charset w:val="00"/>
    <w:family w:val="auto"/>
    <w:pitch w:val="variable"/>
    <w:sig w:usb0="00000001" w:usb1="4000004A" w:usb2="00000000" w:usb3="00000000" w:csb0="0000009B" w:csb1="00000000"/>
    <w:embedRegular r:id="rId24" w:fontKey="{70F65CD3-B187-4263-87E4-BD74BF592BE2}"/>
    <w:embedBold r:id="rId25" w:fontKey="{87D6E10C-B073-4B05-8032-90AC893D0FCA}"/>
  </w:font>
  <w:font w:name="Mohammad Bold Normal">
    <w:charset w:val="B2"/>
    <w:family w:val="auto"/>
    <w:pitch w:val="variable"/>
    <w:sig w:usb0="00002001" w:usb1="00000000" w:usb2="00000000" w:usb3="00000000" w:csb0="00000040" w:csb1="00000000"/>
    <w:embedRegular r:id="rId26" w:fontKey="{9E9E5066-0F32-4348-B27B-F1779D1EE4E6}"/>
    <w:embedBold r:id="rId27" w:fontKey="{1E64C098-A068-4219-8910-8F7DF7D1E0CD}"/>
  </w:font>
  <w:font w:name="Wingdings 2">
    <w:panose1 w:val="05020102010507070707"/>
    <w:charset w:val="02"/>
    <w:family w:val="roman"/>
    <w:pitch w:val="variable"/>
    <w:sig w:usb0="00000000" w:usb1="10000000" w:usb2="00000000" w:usb3="00000000" w:csb0="80000000" w:csb1="00000000"/>
    <w:embedRegular r:id="rId28" w:fontKey="{DE09A1CC-C67E-4B4A-8CA9-BC1E1FD7A7C4}"/>
  </w:font>
  <w:font w:name="Gotham Narrow Medium">
    <w:altName w:val="Times New Roman"/>
    <w:charset w:val="00"/>
    <w:family w:val="auto"/>
    <w:pitch w:val="variable"/>
    <w:sig w:usb0="00000001" w:usb1="4000004A" w:usb2="00000000" w:usb3="00000000" w:csb0="0000009B" w:csb1="00000000"/>
    <w:embedRegular r:id="rId29" w:fontKey="{5CCAEC48-2F77-43D0-AB45-9D17F4017D09}"/>
  </w:font>
  <w:font w:name="ae_AlArabiya">
    <w:altName w:val="Alvi Nastaleeq"/>
    <w:panose1 w:val="02060603050605020204"/>
    <w:charset w:val="00"/>
    <w:family w:val="roman"/>
    <w:pitch w:val="variable"/>
    <w:sig w:usb0="800020AF" w:usb1="C000204A" w:usb2="00000008" w:usb3="00000000" w:csb0="00000041" w:csb1="00000000"/>
    <w:embedRegular r:id="rId30" w:fontKey="{448E5783-29EF-4FB0-B355-9B4840CB869F}"/>
  </w:font>
  <w:font w:name="Gotham Narrow Light">
    <w:altName w:val="Times New Roman"/>
    <w:charset w:val="00"/>
    <w:family w:val="auto"/>
    <w:pitch w:val="variable"/>
    <w:sig w:usb0="00000001" w:usb1="4000004A" w:usb2="00000000" w:usb3="00000000" w:csb0="0000009B" w:csb1="00000000"/>
    <w:embedRegular r:id="rId31" w:fontKey="{BF50D07F-E046-406A-AF8B-9F6B96235DA4}"/>
  </w:font>
  <w:font w:name="Adobe نسخ Medium">
    <w:altName w:val="Arial"/>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32" w:fontKey="{4CA90A36-2951-4BE4-9CCF-A589E3F9B582}"/>
  </w:font>
  <w:font w:name="KFGQPC Uthmanic Script HAFS">
    <w:panose1 w:val="02000000000000000000"/>
    <w:charset w:val="B2"/>
    <w:family w:val="auto"/>
    <w:pitch w:val="variable"/>
    <w:sig w:usb0="00002001" w:usb1="00000000" w:usb2="00000000" w:usb3="00000000" w:csb0="00000040" w:csb1="00000000"/>
    <w:embedRegular r:id="rId33" w:fontKey="{F6DD655A-8CE4-4C8C-B1A3-76AB893FC656}"/>
  </w:font>
  <w:font w:name="Shonar Bangla">
    <w:panose1 w:val="020B0502040204020203"/>
    <w:charset w:val="00"/>
    <w:family w:val="swiss"/>
    <w:pitch w:val="variable"/>
    <w:sig w:usb0="00010003" w:usb1="00000000" w:usb2="00000000" w:usb3="00000000" w:csb0="00000001" w:csb1="00000000"/>
    <w:embedRegular r:id="rId34" w:fontKey="{DB28C841-56DC-4D94-AE6F-546F2DC376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725" w:rsidRDefault="00722725">
    <w:pPr>
      <w:pStyle w:val="Footer"/>
      <w:rPr>
        <w:lang w:bidi="ar-EG"/>
      </w:rPr>
    </w:pPr>
    <w:r>
      <w:rPr>
        <w:noProof/>
      </w:rPr>
      <w:drawing>
        <wp:anchor distT="0" distB="0" distL="114300" distR="114300" simplePos="0" relativeHeight="251654144" behindDoc="0" locked="0" layoutInCell="1" allowOverlap="1" wp14:anchorId="23466DB0" wp14:editId="5FEABE3F">
          <wp:simplePos x="0" y="0"/>
          <wp:positionH relativeFrom="column">
            <wp:posOffset>1206500</wp:posOffset>
          </wp:positionH>
          <wp:positionV relativeFrom="paragraph">
            <wp:posOffset>74930</wp:posOffset>
          </wp:positionV>
          <wp:extent cx="3166110" cy="24511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6192" behindDoc="0" locked="0" layoutInCell="1" allowOverlap="1" wp14:anchorId="4B915166" wp14:editId="20ECA015">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044" w:rsidRDefault="00031044" w:rsidP="00BF5570">
      <w:pPr>
        <w:bidi w:val="0"/>
        <w:spacing w:after="0" w:line="240" w:lineRule="auto"/>
      </w:pPr>
      <w:r>
        <w:separator/>
      </w:r>
    </w:p>
  </w:footnote>
  <w:footnote w:type="continuationSeparator" w:id="0">
    <w:p w:rsidR="00031044" w:rsidRDefault="00031044" w:rsidP="00E32771">
      <w:pPr>
        <w:spacing w:after="0" w:line="240" w:lineRule="auto"/>
      </w:pPr>
      <w:r>
        <w:continuationSeparator/>
      </w:r>
    </w:p>
  </w:footnote>
  <w:footnote w:id="1">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তাফসীরে ইবন কাসির: (১১/৭৮)</w:t>
      </w:r>
    </w:p>
  </w:footnote>
  <w:footnote w:id="2">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কালিমাতুল ইখলাস’ গ্রন্থে ইবন রজব উল্লেখ করেছেন: (পৃ.</w:t>
      </w:r>
      <w:r>
        <w:rPr>
          <w:rFonts w:hint="cs"/>
          <w:color w:val="auto"/>
          <w:cs/>
        </w:rPr>
        <w:t xml:space="preserve"> </w:t>
      </w:r>
      <w:r w:rsidRPr="007E5826">
        <w:rPr>
          <w:color w:val="auto"/>
          <w:cs/>
        </w:rPr>
        <w:t>৫৩)</w:t>
      </w:r>
    </w:p>
  </w:footnote>
  <w:footnote w:id="3">
    <w:p w:rsidR="00722725" w:rsidRPr="007E5826" w:rsidRDefault="00722725" w:rsidP="00722725">
      <w:pPr>
        <w:pStyle w:val="FootnoteText"/>
        <w:rPr>
          <w:cs/>
        </w:rPr>
      </w:pPr>
      <w:r w:rsidRPr="00344471">
        <w:rPr>
          <w:rStyle w:val="FootnoteReference"/>
          <w:color w:val="auto"/>
        </w:rPr>
        <w:footnoteRef/>
      </w:r>
      <w:r w:rsidRPr="00344471">
        <w:rPr>
          <w:color w:val="auto"/>
        </w:rPr>
        <w:t xml:space="preserve"> </w:t>
      </w:r>
      <w:r w:rsidRPr="00344471">
        <w:rPr>
          <w:color w:val="auto"/>
          <w:cs/>
        </w:rPr>
        <w:t>তাবরান</w:t>
      </w:r>
      <w:r w:rsidRPr="00344471">
        <w:rPr>
          <w:rFonts w:hint="cs"/>
          <w:color w:val="auto"/>
          <w:cs/>
        </w:rPr>
        <w:t>ী</w:t>
      </w:r>
      <w:r w:rsidRPr="00344471">
        <w:rPr>
          <w:color w:val="auto"/>
          <w:cs/>
        </w:rPr>
        <w:t xml:space="preserve">, </w:t>
      </w:r>
      <w:r>
        <w:rPr>
          <w:rFonts w:hint="cs"/>
          <w:color w:val="auto"/>
          <w:cs/>
        </w:rPr>
        <w:t>আদ-</w:t>
      </w:r>
      <w:r w:rsidRPr="00344471">
        <w:rPr>
          <w:color w:val="auto"/>
          <w:cs/>
        </w:rPr>
        <w:t>দো‘আ: (৩/১৫১৮)</w:t>
      </w:r>
    </w:p>
  </w:footnote>
  <w:footnote w:id="4">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তাবরানী</w:t>
      </w:r>
      <w:r w:rsidRPr="007E5826">
        <w:rPr>
          <w:color w:val="auto"/>
        </w:rPr>
        <w:t xml:space="preserve">, </w:t>
      </w:r>
      <w:r w:rsidRPr="007E5826">
        <w:rPr>
          <w:color w:val="auto"/>
          <w:cs/>
        </w:rPr>
        <w:t>ফিদ</w:t>
      </w:r>
      <w:r w:rsidRPr="007E5826">
        <w:rPr>
          <w:color w:val="auto"/>
        </w:rPr>
        <w:t xml:space="preserve"> </w:t>
      </w:r>
      <w:r w:rsidRPr="007E5826">
        <w:rPr>
          <w:color w:val="auto"/>
          <w:cs/>
        </w:rPr>
        <w:t>দো‘আ</w:t>
      </w:r>
      <w:r w:rsidRPr="007E5826">
        <w:rPr>
          <w:color w:val="auto"/>
        </w:rPr>
        <w:t>: (</w:t>
      </w:r>
      <w:r w:rsidRPr="007E5826">
        <w:rPr>
          <w:color w:val="auto"/>
          <w:cs/>
        </w:rPr>
        <w:t>৩</w:t>
      </w:r>
      <w:r w:rsidRPr="007E5826">
        <w:rPr>
          <w:color w:val="auto"/>
        </w:rPr>
        <w:t>/</w:t>
      </w:r>
      <w:r w:rsidRPr="007E5826">
        <w:rPr>
          <w:color w:val="auto"/>
          <w:cs/>
        </w:rPr>
        <w:t>১৫৩৩</w:t>
      </w:r>
      <w:r w:rsidRPr="007E5826">
        <w:rPr>
          <w:color w:val="auto"/>
        </w:rPr>
        <w:t>)</w:t>
      </w:r>
    </w:p>
  </w:footnote>
  <w:footnote w:id="5">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তাবরানী, ফিদ দো‘আ: (৩/১৫২০)</w:t>
      </w:r>
    </w:p>
  </w:footnote>
  <w:footnote w:id="6">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তাবরানী, ফিদ দো</w:t>
      </w:r>
      <w:r w:rsidRPr="007E5826">
        <w:rPr>
          <w:color w:val="auto"/>
        </w:rPr>
        <w:t>‘</w:t>
      </w:r>
      <w:r w:rsidRPr="007E5826">
        <w:rPr>
          <w:color w:val="auto"/>
          <w:cs/>
        </w:rPr>
        <w:t>আ: (৩/১৫২০)</w:t>
      </w:r>
    </w:p>
  </w:footnote>
  <w:footnote w:id="7">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আদওয়াউল বায়ান: (৩/৪৪৭) ও (৩/৪৪৮)</w:t>
      </w:r>
    </w:p>
  </w:footnote>
  <w:footnote w:id="8">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আদ</w:t>
      </w:r>
      <w:r w:rsidRPr="007E5826">
        <w:rPr>
          <w:color w:val="auto"/>
        </w:rPr>
        <w:t>-</w:t>
      </w:r>
      <w:r w:rsidRPr="007E5826">
        <w:rPr>
          <w:color w:val="auto"/>
          <w:cs/>
        </w:rPr>
        <w:t>দো‘আ</w:t>
      </w:r>
      <w:r w:rsidRPr="007E5826">
        <w:rPr>
          <w:color w:val="auto"/>
        </w:rPr>
        <w:t xml:space="preserve"> </w:t>
      </w:r>
      <w:r w:rsidRPr="007E5826">
        <w:rPr>
          <w:color w:val="auto"/>
          <w:cs/>
        </w:rPr>
        <w:t>লিত</w:t>
      </w:r>
      <w:r w:rsidRPr="007E5826">
        <w:rPr>
          <w:color w:val="auto"/>
        </w:rPr>
        <w:t xml:space="preserve"> </w:t>
      </w:r>
      <w:r w:rsidRPr="007E5826">
        <w:rPr>
          <w:color w:val="auto"/>
          <w:cs/>
        </w:rPr>
        <w:t>তাবরানী</w:t>
      </w:r>
      <w:r w:rsidRPr="007E5826">
        <w:rPr>
          <w:color w:val="auto"/>
        </w:rPr>
        <w:t>: (</w:t>
      </w:r>
      <w:r w:rsidRPr="007E5826">
        <w:rPr>
          <w:color w:val="auto"/>
          <w:cs/>
        </w:rPr>
        <w:t>৩</w:t>
      </w:r>
      <w:r w:rsidRPr="007E5826">
        <w:rPr>
          <w:color w:val="auto"/>
        </w:rPr>
        <w:t>/</w:t>
      </w:r>
      <w:r w:rsidRPr="007E5826">
        <w:rPr>
          <w:color w:val="auto"/>
          <w:cs/>
        </w:rPr>
        <w:t>১৪৯৭</w:t>
      </w:r>
      <w:r w:rsidRPr="007E5826">
        <w:rPr>
          <w:color w:val="auto"/>
        </w:rPr>
        <w:t>,</w:t>
      </w:r>
      <w:r w:rsidRPr="007E5826">
        <w:rPr>
          <w:color w:val="auto"/>
          <w:cs/>
        </w:rPr>
        <w:t>১৪৯৮</w:t>
      </w:r>
      <w:r w:rsidRPr="007E5826">
        <w:rPr>
          <w:color w:val="auto"/>
        </w:rPr>
        <w:t>)</w:t>
      </w:r>
    </w:p>
  </w:footnote>
  <w:footnote w:id="9">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ইবন আবিদ দুনিয়া রচিত: ‘ফাদলুত তাহলীল ওয়া সাওয়াবুহুল জালীল’: (পৃ. ৭৪)</w:t>
      </w:r>
    </w:p>
  </w:footnote>
  <w:footnote w:id="10">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আল-ম</w:t>
      </w:r>
      <w:r>
        <w:rPr>
          <w:color w:val="auto"/>
          <w:cs/>
        </w:rPr>
        <w:t>ুসনাদ: (৫/১৬৯)</w:t>
      </w:r>
      <w:r>
        <w:rPr>
          <w:rFonts w:hint="cs"/>
          <w:color w:val="auto"/>
          <w:cs/>
        </w:rPr>
        <w:t>;</w:t>
      </w:r>
      <w:r>
        <w:rPr>
          <w:color w:val="auto"/>
          <w:cs/>
        </w:rPr>
        <w:t xml:space="preserve"> আদ-দ</w:t>
      </w:r>
      <w:r>
        <w:rPr>
          <w:rFonts w:hint="cs"/>
          <w:color w:val="auto"/>
          <w:cs/>
        </w:rPr>
        <w:t>ো‘</w:t>
      </w:r>
      <w:r>
        <w:rPr>
          <w:color w:val="auto"/>
          <w:cs/>
        </w:rPr>
        <w:t>আ লিত-তাবরান</w:t>
      </w:r>
      <w:r>
        <w:rPr>
          <w:rFonts w:hint="cs"/>
          <w:color w:val="auto"/>
          <w:cs/>
        </w:rPr>
        <w:t>ী</w:t>
      </w:r>
      <w:r w:rsidRPr="007E5826">
        <w:rPr>
          <w:color w:val="auto"/>
          <w:cs/>
        </w:rPr>
        <w:t>: (১৪৯৮)</w:t>
      </w:r>
    </w:p>
  </w:footnote>
  <w:footnote w:id="11">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যাদুল মা‘আদ: (১/৩৪)</w:t>
      </w:r>
    </w:p>
  </w:footnote>
  <w:footnote w:id="12">
    <w:p w:rsidR="00722725" w:rsidRPr="007E5826" w:rsidRDefault="00722725" w:rsidP="004F15AE">
      <w:pPr>
        <w:pStyle w:val="FootnoteText"/>
        <w:rPr>
          <w:color w:val="auto"/>
          <w:cs/>
        </w:rPr>
      </w:pPr>
      <w:r w:rsidRPr="007E5826">
        <w:rPr>
          <w:rStyle w:val="FootnoteReference"/>
          <w:color w:val="auto"/>
        </w:rPr>
        <w:footnoteRef/>
      </w:r>
      <w:r w:rsidRPr="007E5826">
        <w:rPr>
          <w:color w:val="auto"/>
        </w:rPr>
        <w:t xml:space="preserve"> </w:t>
      </w:r>
      <w:r>
        <w:rPr>
          <w:color w:val="auto"/>
          <w:cs/>
        </w:rPr>
        <w:t>সহীহ বুখারী</w:t>
      </w:r>
      <w:r>
        <w:rPr>
          <w:color w:val="auto"/>
        </w:rPr>
        <w:t xml:space="preserve">, </w:t>
      </w:r>
      <w:r>
        <w:rPr>
          <w:color w:val="auto"/>
          <w:cs/>
        </w:rPr>
        <w:t>হাদীস নং ৬৪০৩</w:t>
      </w:r>
      <w:r>
        <w:rPr>
          <w:rFonts w:hint="cs"/>
          <w:color w:val="auto"/>
          <w:cs/>
        </w:rPr>
        <w:t>;</w:t>
      </w:r>
      <w:r w:rsidRPr="007E5826">
        <w:rPr>
          <w:color w:val="auto"/>
          <w:cs/>
        </w:rPr>
        <w:t xml:space="preserve"> সহীহ মুসলিম</w:t>
      </w:r>
      <w:r w:rsidRPr="007E5826">
        <w:rPr>
          <w:color w:val="auto"/>
        </w:rPr>
        <w:t xml:space="preserve">, </w:t>
      </w:r>
      <w:r w:rsidRPr="007E5826">
        <w:rPr>
          <w:color w:val="auto"/>
          <w:cs/>
        </w:rPr>
        <w:t>হাদীস নং</w:t>
      </w:r>
      <w:r>
        <w:rPr>
          <w:rFonts w:hint="cs"/>
          <w:color w:val="auto"/>
          <w:cs/>
        </w:rPr>
        <w:t xml:space="preserve"> </w:t>
      </w:r>
      <w:r>
        <w:rPr>
          <w:color w:val="auto"/>
          <w:cs/>
        </w:rPr>
        <w:t>২৬৯১</w:t>
      </w:r>
    </w:p>
  </w:footnote>
  <w:footnote w:id="13">
    <w:p w:rsidR="00722725" w:rsidRPr="007E5826" w:rsidRDefault="00722725" w:rsidP="004F15AE">
      <w:pPr>
        <w:pStyle w:val="FootnoteText"/>
        <w:rPr>
          <w:color w:val="auto"/>
          <w:cs/>
        </w:rPr>
      </w:pPr>
      <w:r w:rsidRPr="007E5826">
        <w:rPr>
          <w:rStyle w:val="FootnoteReference"/>
          <w:color w:val="auto"/>
        </w:rPr>
        <w:footnoteRef/>
      </w:r>
      <w:r w:rsidRPr="007E5826">
        <w:rPr>
          <w:color w:val="auto"/>
          <w:cs/>
        </w:rPr>
        <w:t xml:space="preserve"> </w:t>
      </w:r>
      <w:r>
        <w:rPr>
          <w:color w:val="auto"/>
          <w:cs/>
        </w:rPr>
        <w:t>সহীহ বুখারী</w:t>
      </w:r>
      <w:r>
        <w:rPr>
          <w:color w:val="auto"/>
        </w:rPr>
        <w:t xml:space="preserve">, </w:t>
      </w:r>
      <w:r>
        <w:rPr>
          <w:color w:val="auto"/>
          <w:cs/>
        </w:rPr>
        <w:t xml:space="preserve">হাদীস নং </w:t>
      </w:r>
      <w:r w:rsidRPr="007E5826">
        <w:rPr>
          <w:color w:val="auto"/>
          <w:cs/>
        </w:rPr>
        <w:t>৬৪০৪</w:t>
      </w:r>
      <w:r>
        <w:rPr>
          <w:rFonts w:hint="cs"/>
          <w:color w:val="auto"/>
          <w:cs/>
        </w:rPr>
        <w:t>;</w:t>
      </w:r>
      <w:r w:rsidRPr="007E5826">
        <w:rPr>
          <w:color w:val="auto"/>
          <w:cs/>
        </w:rPr>
        <w:t xml:space="preserve"> সহীহ মুসলিম</w:t>
      </w:r>
      <w:r w:rsidRPr="007E5826">
        <w:rPr>
          <w:color w:val="auto"/>
        </w:rPr>
        <w:t xml:space="preserve">, </w:t>
      </w:r>
      <w:r w:rsidRPr="007E5826">
        <w:rPr>
          <w:color w:val="auto"/>
          <w:cs/>
        </w:rPr>
        <w:t>হাদীস নং</w:t>
      </w:r>
      <w:r>
        <w:rPr>
          <w:rFonts w:hint="cs"/>
          <w:color w:val="auto"/>
          <w:cs/>
        </w:rPr>
        <w:t xml:space="preserve"> </w:t>
      </w:r>
      <w:r>
        <w:rPr>
          <w:color w:val="auto"/>
          <w:cs/>
        </w:rPr>
        <w:t>২৬৯৩</w:t>
      </w:r>
    </w:p>
  </w:footnote>
  <w:footnote w:id="14">
    <w:p w:rsidR="00722725" w:rsidRPr="007E5826" w:rsidRDefault="00722725" w:rsidP="00BC356A">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তাবরানী</w:t>
      </w:r>
      <w:r w:rsidR="00BC356A">
        <w:rPr>
          <w:rFonts w:hint="cs"/>
          <w:color w:val="auto"/>
          <w:cs/>
        </w:rPr>
        <w:t>,</w:t>
      </w:r>
      <w:r w:rsidRPr="007E5826">
        <w:rPr>
          <w:color w:val="auto"/>
          <w:cs/>
        </w:rPr>
        <w:t xml:space="preserve"> দো</w:t>
      </w:r>
      <w:r w:rsidRPr="007E5826">
        <w:rPr>
          <w:color w:val="auto"/>
        </w:rPr>
        <w:t>‘</w:t>
      </w:r>
      <w:r w:rsidRPr="007E5826">
        <w:rPr>
          <w:color w:val="auto"/>
          <w:cs/>
        </w:rPr>
        <w:t>আ: (৮৭৪)</w:t>
      </w:r>
    </w:p>
  </w:footnote>
  <w:footnote w:id="15">
    <w:p w:rsidR="00722725" w:rsidRPr="007E5826" w:rsidRDefault="00722725" w:rsidP="007E5826">
      <w:pPr>
        <w:pStyle w:val="FootnoteText"/>
        <w:rPr>
          <w:color w:val="auto"/>
          <w:cs/>
          <w:lang w:bidi="hi-IN"/>
        </w:rPr>
      </w:pPr>
      <w:r w:rsidRPr="007E5826">
        <w:rPr>
          <w:rStyle w:val="FootnoteReference"/>
          <w:color w:val="auto"/>
        </w:rPr>
        <w:footnoteRef/>
      </w:r>
      <w:r w:rsidRPr="007E5826">
        <w:rPr>
          <w:color w:val="auto"/>
        </w:rPr>
        <w:t xml:space="preserve"> </w:t>
      </w:r>
      <w:r w:rsidRPr="007E5826">
        <w:rPr>
          <w:color w:val="auto"/>
          <w:cs/>
        </w:rPr>
        <w:t>তিরমিযী, হাদীস নং ৩৫৮৫</w:t>
      </w:r>
      <w:r>
        <w:rPr>
          <w:rFonts w:hint="cs"/>
          <w:color w:val="auto"/>
          <w:cs/>
        </w:rPr>
        <w:t>;</w:t>
      </w:r>
      <w:r w:rsidRPr="007E5826">
        <w:rPr>
          <w:color w:val="auto"/>
          <w:cs/>
        </w:rPr>
        <w:t xml:space="preserve"> সিলসিলাহ সহীহাহ: (৪/৭ ও ৮)</w:t>
      </w:r>
    </w:p>
  </w:footnote>
  <w:footnote w:id="16">
    <w:p w:rsidR="00722725" w:rsidRPr="007E5826" w:rsidRDefault="00722725" w:rsidP="004F15AE">
      <w:pPr>
        <w:pStyle w:val="FootnoteText"/>
        <w:ind w:left="144" w:hanging="144"/>
        <w:rPr>
          <w:color w:val="auto"/>
          <w:cs/>
        </w:rPr>
      </w:pPr>
      <w:r w:rsidRPr="007E5826">
        <w:rPr>
          <w:rStyle w:val="FootnoteReference"/>
          <w:color w:val="auto"/>
        </w:rPr>
        <w:footnoteRef/>
      </w:r>
      <w:r w:rsidRPr="007E5826">
        <w:rPr>
          <w:color w:val="auto"/>
        </w:rPr>
        <w:t xml:space="preserve"> </w:t>
      </w:r>
      <w:r w:rsidRPr="007E5826">
        <w:rPr>
          <w:color w:val="auto"/>
          <w:cs/>
        </w:rPr>
        <w:t>আল-মুসনাদ: (২/২১৩); তিরমিযী</w:t>
      </w:r>
      <w:r>
        <w:rPr>
          <w:rFonts w:hint="cs"/>
          <w:color w:val="auto"/>
          <w:cs/>
        </w:rPr>
        <w:t xml:space="preserve">, হাদীস নং </w:t>
      </w:r>
      <w:r w:rsidRPr="007E5826">
        <w:rPr>
          <w:color w:val="auto"/>
          <w:cs/>
        </w:rPr>
        <w:t>২৬৩৯; ইবন মাজাহ</w:t>
      </w:r>
      <w:r>
        <w:rPr>
          <w:rFonts w:hint="cs"/>
          <w:color w:val="auto"/>
          <w:cs/>
        </w:rPr>
        <w:t xml:space="preserve">, হাদীস নং </w:t>
      </w:r>
      <w:r w:rsidRPr="007E5826">
        <w:rPr>
          <w:color w:val="auto"/>
          <w:cs/>
        </w:rPr>
        <w:t>৪৩০০; সহীহ আল-জামে‘</w:t>
      </w:r>
      <w:r>
        <w:rPr>
          <w:rFonts w:hint="cs"/>
          <w:color w:val="auto"/>
          <w:cs/>
        </w:rPr>
        <w:t xml:space="preserve">, হাদীস নং </w:t>
      </w:r>
      <w:r w:rsidRPr="007E5826">
        <w:rPr>
          <w:color w:val="auto"/>
          <w:cs/>
        </w:rPr>
        <w:t>৮০৯৫</w:t>
      </w:r>
    </w:p>
  </w:footnote>
  <w:footnote w:id="17">
    <w:p w:rsidR="00722725" w:rsidRPr="007E5826" w:rsidRDefault="00722725" w:rsidP="004F15AE">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 xml:space="preserve"> </w:t>
      </w:r>
      <w:r>
        <w:rPr>
          <w:color w:val="auto"/>
          <w:cs/>
        </w:rPr>
        <w:t>সহীহ বুখারী</w:t>
      </w:r>
      <w:r>
        <w:rPr>
          <w:color w:val="auto"/>
        </w:rPr>
        <w:t xml:space="preserve">, </w:t>
      </w:r>
      <w:r>
        <w:rPr>
          <w:color w:val="auto"/>
          <w:cs/>
        </w:rPr>
        <w:t xml:space="preserve">হাদীস নং </w:t>
      </w:r>
      <w:r w:rsidRPr="007E5826">
        <w:rPr>
          <w:color w:val="auto"/>
          <w:cs/>
        </w:rPr>
        <w:t>৪৪; সহীহ মুসলিম</w:t>
      </w:r>
      <w:r w:rsidRPr="007E5826">
        <w:rPr>
          <w:color w:val="auto"/>
        </w:rPr>
        <w:t xml:space="preserve">, </w:t>
      </w:r>
      <w:r w:rsidRPr="007E5826">
        <w:rPr>
          <w:color w:val="auto"/>
          <w:cs/>
        </w:rPr>
        <w:t>হাদীস নং</w:t>
      </w:r>
      <w:r>
        <w:rPr>
          <w:rFonts w:hint="cs"/>
          <w:color w:val="auto"/>
          <w:cs/>
        </w:rPr>
        <w:t xml:space="preserve"> </w:t>
      </w:r>
      <w:r w:rsidRPr="007E5826">
        <w:rPr>
          <w:color w:val="auto"/>
          <w:cs/>
        </w:rPr>
        <w:t>১৯৩, ৩২৫</w:t>
      </w:r>
    </w:p>
  </w:footnote>
  <w:footnote w:id="18">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মুসনাদ: (২/১৭০); সিলসিলাহ সহীহাহ, লিল আলবানী: (১৩৪)</w:t>
      </w:r>
    </w:p>
  </w:footnote>
  <w:footnote w:id="19">
    <w:p w:rsidR="00722725" w:rsidRPr="007E5826" w:rsidRDefault="00722725" w:rsidP="004F15AE">
      <w:pPr>
        <w:pStyle w:val="FootnoteText"/>
        <w:ind w:left="144" w:hanging="144"/>
        <w:rPr>
          <w:color w:val="auto"/>
          <w:cs/>
        </w:rPr>
      </w:pPr>
      <w:r w:rsidRPr="007E5826">
        <w:rPr>
          <w:rStyle w:val="FootnoteReference"/>
          <w:color w:val="auto"/>
        </w:rPr>
        <w:footnoteRef/>
      </w:r>
      <w:r w:rsidRPr="007E5826">
        <w:rPr>
          <w:color w:val="auto"/>
        </w:rPr>
        <w:t xml:space="preserve"> </w:t>
      </w:r>
      <w:r w:rsidRPr="007E5826">
        <w:rPr>
          <w:color w:val="auto"/>
          <w:cs/>
        </w:rPr>
        <w:t>তিরমিযী</w:t>
      </w:r>
      <w:r>
        <w:rPr>
          <w:rFonts w:hint="cs"/>
          <w:color w:val="auto"/>
          <w:cs/>
        </w:rPr>
        <w:t xml:space="preserve">, হাদীস নং </w:t>
      </w:r>
      <w:r w:rsidRPr="007E5826">
        <w:rPr>
          <w:color w:val="auto"/>
          <w:cs/>
        </w:rPr>
        <w:t>৩৫৯০; সহীহ আল-জামে‘</w:t>
      </w:r>
      <w:r>
        <w:rPr>
          <w:rFonts w:hint="cs"/>
          <w:color w:val="auto"/>
          <w:cs/>
        </w:rPr>
        <w:t xml:space="preserve"> (হাদীস নং </w:t>
      </w:r>
      <w:r w:rsidRPr="007E5826">
        <w:rPr>
          <w:color w:val="auto"/>
          <w:cs/>
        </w:rPr>
        <w:t>৫৬৪৮) গ্রন্থে আলবানী হাসান বলেছেন।</w:t>
      </w:r>
    </w:p>
  </w:footnote>
  <w:footnote w:id="20">
    <w:p w:rsidR="00722725" w:rsidRPr="007E5826" w:rsidRDefault="00722725" w:rsidP="004F15AE">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সহীহ মুসলিম</w:t>
      </w:r>
      <w:r w:rsidRPr="007E5826">
        <w:rPr>
          <w:color w:val="auto"/>
        </w:rPr>
        <w:t xml:space="preserve">, </w:t>
      </w:r>
      <w:r w:rsidRPr="007E5826">
        <w:rPr>
          <w:color w:val="auto"/>
          <w:cs/>
        </w:rPr>
        <w:t>হাদীস নং</w:t>
      </w:r>
      <w:r>
        <w:rPr>
          <w:rFonts w:hint="cs"/>
          <w:color w:val="auto"/>
          <w:cs/>
        </w:rPr>
        <w:t xml:space="preserve"> </w:t>
      </w:r>
      <w:r>
        <w:rPr>
          <w:color w:val="auto"/>
          <w:cs/>
        </w:rPr>
        <w:t>৩৮২</w:t>
      </w:r>
    </w:p>
  </w:footnote>
  <w:footnote w:id="21">
    <w:p w:rsidR="00722725" w:rsidRPr="007E5826" w:rsidRDefault="00722725" w:rsidP="007E5826">
      <w:pPr>
        <w:pStyle w:val="FootnoteText"/>
        <w:rPr>
          <w:color w:val="auto"/>
          <w:cs/>
        </w:rPr>
      </w:pPr>
      <w:r w:rsidRPr="007E5826">
        <w:rPr>
          <w:rStyle w:val="FootnoteReference"/>
          <w:color w:val="auto"/>
        </w:rPr>
        <w:footnoteRef/>
      </w:r>
      <w:r w:rsidRPr="007E5826">
        <w:rPr>
          <w:color w:val="auto"/>
          <w:cs/>
        </w:rPr>
        <w:t xml:space="preserve"> সহীহ বুখারী</w:t>
      </w:r>
      <w:r w:rsidRPr="007E5826">
        <w:rPr>
          <w:color w:val="auto"/>
        </w:rPr>
        <w:t xml:space="preserve">, </w:t>
      </w:r>
      <w:r w:rsidRPr="007E5826">
        <w:rPr>
          <w:color w:val="auto"/>
          <w:cs/>
        </w:rPr>
        <w:t>হাদীস নং ৬৯৩৮; সহীহ মুসলিম</w:t>
      </w:r>
      <w:r w:rsidRPr="007E5826">
        <w:rPr>
          <w:color w:val="auto"/>
        </w:rPr>
        <w:t xml:space="preserve">, </w:t>
      </w:r>
      <w:r w:rsidRPr="007E5826">
        <w:rPr>
          <w:color w:val="auto"/>
          <w:cs/>
        </w:rPr>
        <w:t>হাদীস নং ৩৩, ২৬৩</w:t>
      </w:r>
    </w:p>
  </w:footnote>
  <w:footnote w:id="22">
    <w:p w:rsidR="00722725" w:rsidRPr="007E5826" w:rsidRDefault="00722725" w:rsidP="007E5826">
      <w:pPr>
        <w:pStyle w:val="FootnoteText"/>
        <w:rPr>
          <w:color w:val="auto"/>
          <w:cs/>
        </w:rPr>
      </w:pPr>
      <w:r w:rsidRPr="007E5826">
        <w:rPr>
          <w:rStyle w:val="FootnoteReference"/>
          <w:color w:val="auto"/>
        </w:rPr>
        <w:footnoteRef/>
      </w:r>
      <w:r w:rsidRPr="007E5826">
        <w:rPr>
          <w:color w:val="auto"/>
          <w:cs/>
        </w:rPr>
        <w:t xml:space="preserve"> সহীহ বুখারী</w:t>
      </w:r>
      <w:r w:rsidRPr="007E5826">
        <w:rPr>
          <w:color w:val="auto"/>
        </w:rPr>
        <w:t xml:space="preserve">, </w:t>
      </w:r>
      <w:r w:rsidRPr="007E5826">
        <w:rPr>
          <w:color w:val="auto"/>
          <w:cs/>
        </w:rPr>
        <w:t>হাদীস নং ৯; সহীহ মুসলিম</w:t>
      </w:r>
      <w:r w:rsidRPr="007E5826">
        <w:rPr>
          <w:color w:val="auto"/>
        </w:rPr>
        <w:t xml:space="preserve">, </w:t>
      </w:r>
      <w:r w:rsidRPr="007E5826">
        <w:rPr>
          <w:color w:val="auto"/>
          <w:cs/>
        </w:rPr>
        <w:t>হাদীস নং ৩৫</w:t>
      </w:r>
    </w:p>
  </w:footnote>
  <w:footnote w:id="23">
    <w:p w:rsidR="00722725" w:rsidRPr="007E5826" w:rsidRDefault="00722725" w:rsidP="004F15AE">
      <w:pPr>
        <w:pStyle w:val="FootnoteText"/>
        <w:ind w:left="144" w:hanging="144"/>
        <w:rPr>
          <w:color w:val="auto"/>
          <w:cs/>
        </w:rPr>
      </w:pPr>
      <w:r w:rsidRPr="007E5826">
        <w:rPr>
          <w:rStyle w:val="FootnoteReference"/>
          <w:color w:val="auto"/>
        </w:rPr>
        <w:footnoteRef/>
      </w:r>
      <w:r w:rsidRPr="007E5826">
        <w:rPr>
          <w:color w:val="auto"/>
        </w:rPr>
        <w:t xml:space="preserve"> </w:t>
      </w:r>
      <w:r w:rsidRPr="007E5826">
        <w:rPr>
          <w:color w:val="auto"/>
          <w:cs/>
        </w:rPr>
        <w:t>তিরমিযী</w:t>
      </w:r>
      <w:r w:rsidRPr="007E5826">
        <w:rPr>
          <w:color w:val="auto"/>
        </w:rPr>
        <w:t xml:space="preserve">, </w:t>
      </w:r>
      <w:r w:rsidRPr="007E5826">
        <w:rPr>
          <w:color w:val="auto"/>
          <w:cs/>
        </w:rPr>
        <w:t>হাদীস নং ৩৩৮৩; ইবন মাজাহ</w:t>
      </w:r>
      <w:r>
        <w:rPr>
          <w:rFonts w:hint="cs"/>
          <w:color w:val="auto"/>
          <w:cs/>
        </w:rPr>
        <w:t xml:space="preserve">, হাদীস নং </w:t>
      </w:r>
      <w:r w:rsidRPr="007E5826">
        <w:rPr>
          <w:color w:val="auto"/>
          <w:cs/>
        </w:rPr>
        <w:t>৩৮০০; সহীহ আল-জামে‘ (</w:t>
      </w:r>
      <w:r>
        <w:rPr>
          <w:rFonts w:hint="cs"/>
          <w:color w:val="auto"/>
          <w:cs/>
        </w:rPr>
        <w:t xml:space="preserve">হাদীস নং </w:t>
      </w:r>
      <w:r>
        <w:rPr>
          <w:color w:val="auto"/>
          <w:cs/>
        </w:rPr>
        <w:t>১১০৪)</w:t>
      </w:r>
      <w:r w:rsidRPr="007E5826">
        <w:rPr>
          <w:color w:val="auto"/>
          <w:cs/>
        </w:rPr>
        <w:t xml:space="preserve"> গ্রন্থে আলবানী হাদীসটিকে হাসান বলেছেন।</w:t>
      </w:r>
    </w:p>
  </w:footnote>
  <w:footnote w:id="24">
    <w:p w:rsidR="00722725" w:rsidRPr="007E5826" w:rsidRDefault="00722725" w:rsidP="007E5826">
      <w:pPr>
        <w:pStyle w:val="FootnoteText"/>
        <w:rPr>
          <w:color w:val="auto"/>
          <w:cs/>
        </w:rPr>
      </w:pPr>
      <w:r w:rsidRPr="007E5826">
        <w:rPr>
          <w:rStyle w:val="FootnoteReference"/>
          <w:color w:val="auto"/>
        </w:rPr>
        <w:footnoteRef/>
      </w:r>
      <w:r w:rsidRPr="007E5826">
        <w:rPr>
          <w:color w:val="auto"/>
          <w:cs/>
        </w:rPr>
        <w:t xml:space="preserve"> সহীহ বুখারী</w:t>
      </w:r>
      <w:r w:rsidRPr="007E5826">
        <w:rPr>
          <w:color w:val="auto"/>
        </w:rPr>
        <w:t xml:space="preserve">, </w:t>
      </w:r>
      <w:r w:rsidRPr="007E5826">
        <w:rPr>
          <w:color w:val="auto"/>
          <w:cs/>
        </w:rPr>
        <w:t>হাদীস নং ৯৯</w:t>
      </w:r>
    </w:p>
  </w:footnote>
  <w:footnote w:id="25">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এসব বাণী (আসার) ইবন রজব ‘কালিমাতুল ইখলাস’ (পৃ. ১৪) গ্রন্থে উল্লেখ করেছেন।</w:t>
      </w:r>
    </w:p>
  </w:footnote>
  <w:footnote w:id="26">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এসব</w:t>
      </w:r>
      <w:r w:rsidRPr="007E5826">
        <w:rPr>
          <w:color w:val="auto"/>
        </w:rPr>
        <w:t xml:space="preserve"> </w:t>
      </w:r>
      <w:r w:rsidRPr="007E5826">
        <w:rPr>
          <w:color w:val="auto"/>
          <w:cs/>
        </w:rPr>
        <w:t>শর্তসমূহ</w:t>
      </w:r>
      <w:r w:rsidRPr="007E5826">
        <w:rPr>
          <w:color w:val="auto"/>
        </w:rPr>
        <w:t xml:space="preserve"> </w:t>
      </w:r>
      <w:r w:rsidRPr="007E5826">
        <w:rPr>
          <w:color w:val="auto"/>
          <w:cs/>
        </w:rPr>
        <w:t>আরো</w:t>
      </w:r>
      <w:r w:rsidRPr="007E5826">
        <w:rPr>
          <w:color w:val="auto"/>
        </w:rPr>
        <w:t xml:space="preserve"> </w:t>
      </w:r>
      <w:r w:rsidRPr="007E5826">
        <w:rPr>
          <w:color w:val="auto"/>
          <w:cs/>
        </w:rPr>
        <w:t>বিস্তারিত</w:t>
      </w:r>
      <w:r w:rsidRPr="007E5826">
        <w:rPr>
          <w:color w:val="auto"/>
        </w:rPr>
        <w:t xml:space="preserve"> </w:t>
      </w:r>
      <w:r w:rsidRPr="007E5826">
        <w:rPr>
          <w:color w:val="auto"/>
          <w:cs/>
        </w:rPr>
        <w:t>দেখুন</w:t>
      </w:r>
      <w:r w:rsidRPr="007E5826">
        <w:rPr>
          <w:color w:val="auto"/>
        </w:rPr>
        <w:t xml:space="preserve"> (</w:t>
      </w:r>
      <w:r w:rsidRPr="007E5826">
        <w:rPr>
          <w:color w:val="auto"/>
          <w:cs/>
        </w:rPr>
        <w:t>মা</w:t>
      </w:r>
      <w:r>
        <w:rPr>
          <w:rFonts w:hint="cs"/>
          <w:color w:val="auto"/>
          <w:cs/>
        </w:rPr>
        <w:t>‘</w:t>
      </w:r>
      <w:r w:rsidRPr="007E5826">
        <w:rPr>
          <w:color w:val="auto"/>
          <w:cs/>
        </w:rPr>
        <w:t>আরিজিল</w:t>
      </w:r>
      <w:r w:rsidRPr="007E5826">
        <w:rPr>
          <w:color w:val="auto"/>
        </w:rPr>
        <w:t xml:space="preserve"> </w:t>
      </w:r>
      <w:r w:rsidRPr="007E5826">
        <w:rPr>
          <w:color w:val="auto"/>
          <w:cs/>
        </w:rPr>
        <w:t>কবুল</w:t>
      </w:r>
      <w:r w:rsidRPr="007E5826">
        <w:rPr>
          <w:color w:val="auto"/>
        </w:rPr>
        <w:t xml:space="preserve">) </w:t>
      </w:r>
      <w:r w:rsidRPr="007E5826">
        <w:rPr>
          <w:color w:val="auto"/>
          <w:cs/>
        </w:rPr>
        <w:t>গ্রন্থে</w:t>
      </w:r>
      <w:r w:rsidRPr="007E5826">
        <w:rPr>
          <w:color w:val="auto"/>
        </w:rPr>
        <w:t>: (</w:t>
      </w:r>
      <w:r w:rsidRPr="007E5826">
        <w:rPr>
          <w:color w:val="auto"/>
          <w:cs/>
        </w:rPr>
        <w:t>১</w:t>
      </w:r>
      <w:r w:rsidRPr="007E5826">
        <w:rPr>
          <w:color w:val="auto"/>
        </w:rPr>
        <w:t>/</w:t>
      </w:r>
      <w:r w:rsidRPr="007E5826">
        <w:rPr>
          <w:color w:val="auto"/>
          <w:cs/>
        </w:rPr>
        <w:t>৩৭৭</w:t>
      </w:r>
      <w:r w:rsidRPr="007E5826">
        <w:rPr>
          <w:color w:val="auto"/>
        </w:rPr>
        <w:t>)</w:t>
      </w:r>
    </w:p>
  </w:footnote>
  <w:footnote w:id="27">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সহীহ মুসলিম</w:t>
      </w:r>
      <w:r w:rsidRPr="007E5826">
        <w:rPr>
          <w:color w:val="auto"/>
        </w:rPr>
        <w:t xml:space="preserve">, </w:t>
      </w:r>
      <w:r w:rsidRPr="007E5826">
        <w:rPr>
          <w:color w:val="auto"/>
          <w:cs/>
        </w:rPr>
        <w:t>হাদীস নং ৩৬</w:t>
      </w:r>
    </w:p>
  </w:footnote>
  <w:footnote w:id="28">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সহীহ মুসলিম</w:t>
      </w:r>
      <w:r w:rsidRPr="007E5826">
        <w:rPr>
          <w:color w:val="auto"/>
        </w:rPr>
        <w:t xml:space="preserve">, </w:t>
      </w:r>
      <w:r w:rsidRPr="007E5826">
        <w:rPr>
          <w:color w:val="auto"/>
          <w:cs/>
        </w:rPr>
        <w:t>হাদীস নং ২৭</w:t>
      </w:r>
    </w:p>
  </w:footnote>
  <w:footnote w:id="29">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সহীহ মুসলিম</w:t>
      </w:r>
      <w:r w:rsidRPr="007E5826">
        <w:rPr>
          <w:color w:val="auto"/>
        </w:rPr>
        <w:t xml:space="preserve">, </w:t>
      </w:r>
      <w:r w:rsidRPr="007E5826">
        <w:rPr>
          <w:color w:val="auto"/>
          <w:cs/>
        </w:rPr>
        <w:t>হাদীস নং ৩১</w:t>
      </w:r>
    </w:p>
  </w:footnote>
  <w:footnote w:id="30">
    <w:p w:rsidR="00722725" w:rsidRPr="007E5826" w:rsidRDefault="00722725" w:rsidP="007E5826">
      <w:pPr>
        <w:pStyle w:val="FootnoteText"/>
        <w:rPr>
          <w:color w:val="auto"/>
          <w:cs/>
        </w:rPr>
      </w:pPr>
      <w:r w:rsidRPr="007E5826">
        <w:rPr>
          <w:rStyle w:val="FootnoteReference"/>
          <w:color w:val="auto"/>
        </w:rPr>
        <w:footnoteRef/>
      </w:r>
      <w:r w:rsidRPr="007E5826">
        <w:rPr>
          <w:color w:val="auto"/>
          <w:cs/>
        </w:rPr>
        <w:t xml:space="preserve"> সহীহ বুখারী</w:t>
      </w:r>
      <w:r w:rsidRPr="007E5826">
        <w:rPr>
          <w:color w:val="auto"/>
        </w:rPr>
        <w:t xml:space="preserve">, </w:t>
      </w:r>
      <w:r w:rsidRPr="007E5826">
        <w:rPr>
          <w:color w:val="auto"/>
          <w:cs/>
        </w:rPr>
        <w:t>হাদীস নং ৯৯</w:t>
      </w:r>
    </w:p>
  </w:footnote>
  <w:footnote w:id="31">
    <w:p w:rsidR="00722725" w:rsidRPr="007E5826" w:rsidRDefault="00722725" w:rsidP="007E5826">
      <w:pPr>
        <w:pStyle w:val="FootnoteText"/>
        <w:rPr>
          <w:color w:val="auto"/>
          <w:cs/>
        </w:rPr>
      </w:pPr>
      <w:r w:rsidRPr="007E5826">
        <w:rPr>
          <w:rStyle w:val="FootnoteReference"/>
          <w:color w:val="auto"/>
        </w:rPr>
        <w:footnoteRef/>
      </w:r>
      <w:r w:rsidRPr="007E5826">
        <w:rPr>
          <w:color w:val="auto"/>
          <w:cs/>
        </w:rPr>
        <w:t xml:space="preserve"> সহীহ বুখারী</w:t>
      </w:r>
      <w:r w:rsidRPr="007E5826">
        <w:rPr>
          <w:color w:val="auto"/>
        </w:rPr>
        <w:t xml:space="preserve">, </w:t>
      </w:r>
      <w:r w:rsidRPr="007E5826">
        <w:rPr>
          <w:color w:val="auto"/>
          <w:cs/>
        </w:rPr>
        <w:t>হাদীস নং ১২৮; সহীহ মুসলিম</w:t>
      </w:r>
      <w:r w:rsidRPr="007E5826">
        <w:rPr>
          <w:color w:val="auto"/>
        </w:rPr>
        <w:t xml:space="preserve">, </w:t>
      </w:r>
      <w:r w:rsidRPr="007E5826">
        <w:rPr>
          <w:color w:val="auto"/>
          <w:cs/>
        </w:rPr>
        <w:t>হাদীস নং ৩২</w:t>
      </w:r>
    </w:p>
  </w:footnote>
  <w:footnote w:id="32">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আহমদ ফিল মুসনাদ: (৪/২৮৬); সিলসিলাহ সহীহাহ: (১৭২৮)</w:t>
      </w:r>
    </w:p>
  </w:footnote>
  <w:footnote w:id="33">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দেখুন: ‘তাইসিরুল আযীযিল হামীদ’: (পৃ. ৭৮)</w:t>
      </w:r>
    </w:p>
  </w:footnote>
  <w:footnote w:id="34">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দেখুন: ‘তাইসীরুল আযীযিল হামীদ’: (পৃ. ১৪০)</w:t>
      </w:r>
    </w:p>
  </w:footnote>
  <w:footnote w:id="35">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 xml:space="preserve"> </w:t>
      </w:r>
      <w:r>
        <w:rPr>
          <w:color w:val="auto"/>
          <w:cs/>
        </w:rPr>
        <w:t>সহীহ বুখারী</w:t>
      </w:r>
      <w:r>
        <w:rPr>
          <w:color w:val="auto"/>
        </w:rPr>
        <w:t xml:space="preserve">, </w:t>
      </w:r>
      <w:r>
        <w:rPr>
          <w:color w:val="auto"/>
          <w:cs/>
        </w:rPr>
        <w:t>হাদীস নং ৩৬০৬</w:t>
      </w:r>
      <w:r w:rsidRPr="007E5826">
        <w:rPr>
          <w:color w:val="auto"/>
          <w:cs/>
        </w:rPr>
        <w:t>; সহীহ মুসলিম</w:t>
      </w:r>
      <w:r w:rsidRPr="007E5826">
        <w:rPr>
          <w:color w:val="auto"/>
        </w:rPr>
        <w:t xml:space="preserve">, </w:t>
      </w:r>
      <w:r w:rsidRPr="007E5826">
        <w:rPr>
          <w:color w:val="auto"/>
          <w:cs/>
        </w:rPr>
        <w:t xml:space="preserve">হাদীস নং </w:t>
      </w:r>
      <w:r>
        <w:rPr>
          <w:color w:val="auto"/>
          <w:cs/>
        </w:rPr>
        <w:t>১৮৪৭</w:t>
      </w:r>
    </w:p>
  </w:footnote>
  <w:footnote w:id="36">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দেখুন:</w:t>
      </w:r>
      <w:r w:rsidR="0004588A">
        <w:rPr>
          <w:color w:val="auto"/>
          <w:cs/>
        </w:rPr>
        <w:t xml:space="preserve"> দুরারুস সানিয়্যাহ ফিল আজওয়াবাত</w:t>
      </w:r>
      <w:r w:rsidR="0004588A">
        <w:rPr>
          <w:rFonts w:hint="cs"/>
          <w:color w:val="auto"/>
          <w:cs/>
        </w:rPr>
        <w:t>ি</w:t>
      </w:r>
      <w:r w:rsidRPr="007E5826">
        <w:rPr>
          <w:color w:val="auto"/>
          <w:cs/>
        </w:rPr>
        <w:t>ন নাজদিয়</w:t>
      </w:r>
      <w:r w:rsidR="0004588A">
        <w:rPr>
          <w:rFonts w:hint="cs"/>
          <w:color w:val="auto"/>
          <w:cs/>
        </w:rPr>
        <w:t>্যা</w:t>
      </w:r>
      <w:r w:rsidRPr="007E5826">
        <w:rPr>
          <w:color w:val="auto"/>
          <w:cs/>
        </w:rPr>
        <w:t>হ: (২/২৩২)</w:t>
      </w:r>
    </w:p>
  </w:footnote>
  <w:footnote w:id="37">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Pr>
          <w:color w:val="auto"/>
          <w:cs/>
        </w:rPr>
        <w:t>দেখুন: ফাতহুল মাজিদ: লি শা</w:t>
      </w:r>
      <w:r>
        <w:rPr>
          <w:rFonts w:hint="cs"/>
          <w:color w:val="auto"/>
          <w:cs/>
        </w:rPr>
        <w:t>ই</w:t>
      </w:r>
      <w:r w:rsidRPr="007E5826">
        <w:rPr>
          <w:color w:val="auto"/>
          <w:cs/>
        </w:rPr>
        <w:t>খ আব্দুর রহমান: (পৃ.</w:t>
      </w:r>
      <w:r>
        <w:rPr>
          <w:rFonts w:hint="cs"/>
          <w:color w:val="auto"/>
          <w:cs/>
        </w:rPr>
        <w:t xml:space="preserve"> </w:t>
      </w:r>
      <w:r w:rsidRPr="007E5826">
        <w:rPr>
          <w:color w:val="auto"/>
          <w:cs/>
        </w:rPr>
        <w:t>৪৫)</w:t>
      </w:r>
    </w:p>
  </w:footnote>
  <w:footnote w:id="38">
    <w:p w:rsidR="00722725" w:rsidRPr="007E5826" w:rsidRDefault="00722725" w:rsidP="007E5826">
      <w:pPr>
        <w:pStyle w:val="FootnoteText"/>
        <w:rPr>
          <w:color w:val="auto"/>
          <w:cs/>
        </w:rPr>
      </w:pPr>
      <w:r w:rsidRPr="007E5826">
        <w:rPr>
          <w:rStyle w:val="FootnoteReference"/>
          <w:color w:val="auto"/>
        </w:rPr>
        <w:footnoteRef/>
      </w:r>
      <w:r w:rsidRPr="007E5826">
        <w:rPr>
          <w:color w:val="auto"/>
          <w:cs/>
        </w:rPr>
        <w:t xml:space="preserve"> সহীহ বুখারী</w:t>
      </w:r>
      <w:r w:rsidRPr="007E5826">
        <w:rPr>
          <w:color w:val="auto"/>
        </w:rPr>
        <w:t xml:space="preserve">, </w:t>
      </w:r>
      <w:r w:rsidRPr="007E5826">
        <w:rPr>
          <w:color w:val="auto"/>
          <w:cs/>
        </w:rPr>
        <w:t>হাদীস নং ৩৮৮৪; সহীহ মুসলিম</w:t>
      </w:r>
      <w:r w:rsidRPr="007E5826">
        <w:rPr>
          <w:color w:val="auto"/>
        </w:rPr>
        <w:t xml:space="preserve">, </w:t>
      </w:r>
      <w:r w:rsidRPr="007E5826">
        <w:rPr>
          <w:color w:val="auto"/>
          <w:cs/>
        </w:rPr>
        <w:t>হাদীস নং ২৪</w:t>
      </w:r>
    </w:p>
  </w:footnote>
  <w:footnote w:id="39">
    <w:p w:rsidR="00722725" w:rsidRPr="007E5826" w:rsidRDefault="00722725" w:rsidP="00FC49BD">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আহমদ: (১/২৮); ইবন মাজাহ</w:t>
      </w:r>
      <w:r w:rsidRPr="007E5826">
        <w:rPr>
          <w:color w:val="auto"/>
        </w:rPr>
        <w:t xml:space="preserve">, </w:t>
      </w:r>
      <w:r w:rsidRPr="007E5826">
        <w:rPr>
          <w:color w:val="auto"/>
          <w:cs/>
        </w:rPr>
        <w:t>হাদীস নং ৩৭৯৫)</w:t>
      </w:r>
    </w:p>
  </w:footnote>
  <w:footnote w:id="40">
    <w:p w:rsidR="00722725" w:rsidRPr="007E5826" w:rsidRDefault="00722725" w:rsidP="004F15AE">
      <w:pPr>
        <w:pStyle w:val="FootnoteText"/>
        <w:ind w:left="144" w:hanging="144"/>
        <w:rPr>
          <w:color w:val="auto"/>
          <w:cs/>
        </w:rPr>
      </w:pPr>
      <w:r w:rsidRPr="007E5826">
        <w:rPr>
          <w:rStyle w:val="FootnoteReference"/>
          <w:color w:val="auto"/>
        </w:rPr>
        <w:footnoteRef/>
      </w:r>
      <w:r w:rsidRPr="007E5826">
        <w:rPr>
          <w:color w:val="auto"/>
        </w:rPr>
        <w:t xml:space="preserve"> </w:t>
      </w:r>
      <w:r w:rsidRPr="007E5826">
        <w:rPr>
          <w:color w:val="auto"/>
          <w:cs/>
        </w:rPr>
        <w:t>আহমদ: (৫/২৪৭); আবু দাউদ</w:t>
      </w:r>
      <w:r>
        <w:rPr>
          <w:rFonts w:hint="cs"/>
          <w:color w:val="auto"/>
          <w:cs/>
        </w:rPr>
        <w:t xml:space="preserve">, হাদীস নং </w:t>
      </w:r>
      <w:r w:rsidRPr="007E5826">
        <w:rPr>
          <w:color w:val="auto"/>
          <w:cs/>
        </w:rPr>
        <w:t>৩১১৬; ইরওয়াউল গালিল</w:t>
      </w:r>
      <w:r>
        <w:rPr>
          <w:rFonts w:hint="cs"/>
          <w:color w:val="auto"/>
          <w:cs/>
        </w:rPr>
        <w:t xml:space="preserve"> (হাদীস নং </w:t>
      </w:r>
      <w:r>
        <w:rPr>
          <w:color w:val="auto"/>
          <w:cs/>
        </w:rPr>
        <w:t>৬৮৭) গ্রন্থে আলবান</w:t>
      </w:r>
      <w:r>
        <w:rPr>
          <w:rFonts w:hint="cs"/>
          <w:color w:val="auto"/>
          <w:cs/>
        </w:rPr>
        <w:t>ী</w:t>
      </w:r>
      <w:r w:rsidRPr="007E5826">
        <w:rPr>
          <w:color w:val="auto"/>
          <w:cs/>
        </w:rPr>
        <w:t xml:space="preserve"> হাদীসটিকে হাসান বলেছেন।</w:t>
      </w:r>
    </w:p>
  </w:footnote>
  <w:footnote w:id="41">
    <w:p w:rsidR="00722725" w:rsidRPr="007E5826" w:rsidRDefault="00722725" w:rsidP="007E5826">
      <w:pPr>
        <w:pStyle w:val="FootnoteText"/>
        <w:rPr>
          <w:color w:val="auto"/>
          <w:cs/>
        </w:rPr>
      </w:pPr>
      <w:r w:rsidRPr="007E5826">
        <w:rPr>
          <w:rStyle w:val="FootnoteReference"/>
          <w:color w:val="auto"/>
        </w:rPr>
        <w:footnoteRef/>
      </w:r>
      <w:r w:rsidRPr="007E5826">
        <w:rPr>
          <w:color w:val="auto"/>
          <w:cs/>
        </w:rPr>
        <w:t xml:space="preserve"> সহীহ বুখারী</w:t>
      </w:r>
      <w:r w:rsidRPr="007E5826">
        <w:rPr>
          <w:color w:val="auto"/>
        </w:rPr>
        <w:t xml:space="preserve">, </w:t>
      </w:r>
      <w:r w:rsidRPr="007E5826">
        <w:rPr>
          <w:color w:val="auto"/>
          <w:cs/>
        </w:rPr>
        <w:t>হাদীস নং ২৫; সহীহ মুসলিম</w:t>
      </w:r>
      <w:r w:rsidRPr="007E5826">
        <w:rPr>
          <w:color w:val="auto"/>
        </w:rPr>
        <w:t xml:space="preserve">, </w:t>
      </w:r>
      <w:r w:rsidRPr="007E5826">
        <w:rPr>
          <w:color w:val="auto"/>
          <w:cs/>
        </w:rPr>
        <w:t>হাদীস নং ২২</w:t>
      </w:r>
    </w:p>
  </w:footnote>
  <w:footnote w:id="42">
    <w:p w:rsidR="00722725" w:rsidRPr="007E5826" w:rsidRDefault="00722725" w:rsidP="00344471">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সূরা আল-আন‘আম, আয়াত</w:t>
      </w:r>
      <w:r>
        <w:rPr>
          <w:color w:val="auto"/>
          <w:cs/>
        </w:rPr>
        <w:t>:</w:t>
      </w:r>
      <w:r>
        <w:rPr>
          <w:rFonts w:hint="cs"/>
          <w:color w:val="auto"/>
          <w:cs/>
        </w:rPr>
        <w:t xml:space="preserve"> </w:t>
      </w:r>
      <w:r w:rsidRPr="007E5826">
        <w:rPr>
          <w:color w:val="auto"/>
          <w:cs/>
        </w:rPr>
        <w:t>৯১</w:t>
      </w:r>
    </w:p>
  </w:footnote>
  <w:footnote w:id="43">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মাজমুউল ফাতাওয়া: (১০/৫৫৬-৫৬৫)</w:t>
      </w:r>
    </w:p>
  </w:footnote>
  <w:footnote w:id="44">
    <w:p w:rsidR="00722725" w:rsidRPr="007E5826" w:rsidRDefault="00722725" w:rsidP="007E5826">
      <w:pPr>
        <w:pStyle w:val="FootnoteText"/>
        <w:rPr>
          <w:color w:val="auto"/>
          <w:cs/>
        </w:rPr>
      </w:pPr>
      <w:r w:rsidRPr="007E5826">
        <w:rPr>
          <w:rStyle w:val="FootnoteReference"/>
          <w:color w:val="auto"/>
        </w:rPr>
        <w:footnoteRef/>
      </w:r>
      <w:r w:rsidRPr="007E5826">
        <w:rPr>
          <w:color w:val="auto"/>
        </w:rPr>
        <w:t xml:space="preserve"> </w:t>
      </w:r>
      <w:r w:rsidRPr="007E5826">
        <w:rPr>
          <w:color w:val="auto"/>
          <w:cs/>
        </w:rPr>
        <w:t>মাজমুউল ফাতাওয়া: (১০/১৩৪-২২৭)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725" w:rsidRDefault="00722725">
    <w:pPr>
      <w:pStyle w:val="Header"/>
      <w:rPr>
        <w:lang w:bidi="ar-EG"/>
      </w:rPr>
    </w:pPr>
    <w:r>
      <w:rPr>
        <w:noProof/>
      </w:rPr>
      <mc:AlternateContent>
        <mc:Choice Requires="wpg">
          <w:drawing>
            <wp:anchor distT="0" distB="0" distL="114300" distR="114300" simplePos="0" relativeHeight="251660288" behindDoc="0" locked="0" layoutInCell="1" allowOverlap="1" wp14:anchorId="1BA166BC" wp14:editId="19EEFE7C">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22725" w:rsidRPr="00B71399" w:rsidRDefault="0072272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22725" w:rsidRPr="00A507EE" w:rsidRDefault="0072272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BA166BC" id="Group 21" o:spid="_x0000_s1026" style="position:absolute;left:0;text-align:left;margin-left:-12.1pt;margin-top:-23.7pt;width:339.75pt;height:28.95pt;z-index:25166028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22725" w:rsidRPr="00B71399" w:rsidRDefault="0072272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22725" w:rsidRPr="00A507EE" w:rsidRDefault="0072272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725" w:rsidRDefault="00722725" w:rsidP="0006155F">
    <w:pPr>
      <w:tabs>
        <w:tab w:val="center" w:pos="4153"/>
        <w:tab w:val="right" w:pos="8306"/>
      </w:tabs>
      <w:spacing w:after="0" w:line="240" w:lineRule="auto"/>
    </w:pPr>
    <w:r>
      <w:rPr>
        <w:noProof/>
      </w:rPr>
      <mc:AlternateContent>
        <mc:Choice Requires="wpg">
          <w:drawing>
            <wp:anchor distT="0" distB="0" distL="114300" distR="114300" simplePos="0" relativeHeight="251662336" behindDoc="0" locked="0" layoutInCell="1" allowOverlap="1" wp14:anchorId="00A599C4" wp14:editId="6C08A8F3">
              <wp:simplePos x="0" y="0"/>
              <wp:positionH relativeFrom="column">
                <wp:posOffset>-263760</wp:posOffset>
              </wp:positionH>
              <wp:positionV relativeFrom="paragraph">
                <wp:posOffset>-288850</wp:posOffset>
              </wp:positionV>
              <wp:extent cx="4462145" cy="368300"/>
              <wp:effectExtent l="0" t="76200" r="33655" b="146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8300"/>
                        <a:chOff x="0" y="34120"/>
                        <a:chExt cx="4462145" cy="368489"/>
                      </a:xfrm>
                    </wpg:grpSpPr>
                    <wps:wsp>
                      <wps:cNvPr id="26" name="Text Box 2"/>
                      <wps:cNvSpPr txBox="1">
                        <a:spLocks noChangeArrowheads="1"/>
                      </wps:cNvSpPr>
                      <wps:spPr bwMode="auto">
                        <a:xfrm>
                          <a:off x="28573" y="34120"/>
                          <a:ext cx="2023064" cy="299720"/>
                        </a:xfrm>
                        <a:prstGeom prst="rect">
                          <a:avLst/>
                        </a:prstGeom>
                        <a:solidFill>
                          <a:sysClr val="window" lastClr="FFFFFF"/>
                        </a:solidFill>
                        <a:ln w="9525">
                          <a:noFill/>
                          <a:miter lim="800000"/>
                          <a:headEnd/>
                          <a:tailEnd/>
                        </a:ln>
                      </wps:spPr>
                      <wps:txbx>
                        <w:txbxContent>
                          <w:p w:rsidR="00722725" w:rsidRPr="00A824A4" w:rsidRDefault="00722725" w:rsidP="00A824A4">
                            <w:pPr>
                              <w:bidi w:val="0"/>
                              <w:spacing w:after="0" w:line="240" w:lineRule="auto"/>
                              <w:rPr>
                                <w:rFonts w:ascii="Kalpurush" w:hAnsi="Kalpurush" w:cs="Kalpurush"/>
                                <w:color w:val="205B83"/>
                                <w:sz w:val="18"/>
                                <w:szCs w:val="18"/>
                                <w:cs/>
                                <w:lang w:bidi="bn-BD"/>
                              </w:rPr>
                            </w:pPr>
                            <w:r w:rsidRPr="00A824A4">
                              <w:rPr>
                                <w:rFonts w:ascii="Kalpurush" w:hAnsi="Kalpurush" w:cs="Kalpurush" w:hint="cs"/>
                                <w:color w:val="205B83"/>
                                <w:sz w:val="18"/>
                                <w:szCs w:val="18"/>
                                <w:cs/>
                                <w:lang w:bidi="bn-BD"/>
                              </w:rPr>
                              <w:t>তাওহীদের কালিমা: লা-ইলাহা ইল্লাল্লাহ</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722725" w:rsidRPr="00AD76AE" w:rsidRDefault="00722725"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A824A4">
                              <w:rPr>
                                <w:rFonts w:ascii="Kalpurush ANSI" w:hAnsi="Kalpurush ANSI" w:cstheme="majorBidi"/>
                                <w:noProof/>
                                <w:color w:val="205B83"/>
                                <w:sz w:val="20"/>
                                <w:szCs w:val="20"/>
                                <w:lang w:bidi="ar-EG"/>
                              </w:rPr>
                              <w:t>58</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0A599C4" id="Group 28" o:spid="_x0000_s1030" style="position:absolute;left:0;text-align:left;margin-left:-20.75pt;margin-top:-22.75pt;width:351.35pt;height:29pt;z-index:251662336;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">
              <v:shapetype id="_x0000_t202" coordsize="21600,21600" o:spt="202" path="m,l,21600r21600,l21600,xe">
                <v:stroke joinstyle="miter"/>
                <v:path gradientshapeok="t" o:connecttype="rect"/>
              </v:shapetype>
              <v:shape id="Text Box 2" o:spid="_x0000_s1031" type="#_x0000_t202" style="position:absolute;left:285;top:341;width:2023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722725" w:rsidRPr="00A824A4" w:rsidRDefault="00722725" w:rsidP="00A824A4">
                      <w:pPr>
                        <w:bidi w:val="0"/>
                        <w:spacing w:after="0" w:line="240" w:lineRule="auto"/>
                        <w:rPr>
                          <w:rFonts w:ascii="Kalpurush" w:hAnsi="Kalpurush" w:cs="Kalpurush"/>
                          <w:color w:val="205B83"/>
                          <w:sz w:val="18"/>
                          <w:szCs w:val="18"/>
                          <w:cs/>
                          <w:lang w:bidi="bn-BD"/>
                        </w:rPr>
                      </w:pPr>
                      <w:r w:rsidRPr="00A824A4">
                        <w:rPr>
                          <w:rFonts w:ascii="Kalpurush" w:hAnsi="Kalpurush" w:cs="Kalpurush" w:hint="cs"/>
                          <w:color w:val="205B83"/>
                          <w:sz w:val="18"/>
                          <w:szCs w:val="18"/>
                          <w:cs/>
                          <w:lang w:bidi="bn-BD"/>
                        </w:rPr>
                        <w:t>তাওহীদের কালিমা: লা-ইলাহা ইল্লাল্লাহ</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722725" w:rsidRPr="00AD76AE" w:rsidRDefault="00722725"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A824A4">
                        <w:rPr>
                          <w:rFonts w:ascii="Kalpurush ANSI" w:hAnsi="Kalpurush ANSI" w:cstheme="majorBidi"/>
                          <w:noProof/>
                          <w:color w:val="205B83"/>
                          <w:sz w:val="20"/>
                          <w:szCs w:val="20"/>
                          <w:lang w:bidi="ar-EG"/>
                        </w:rPr>
                        <w:t>58</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725" w:rsidRDefault="00722725">
    <w:pPr>
      <w:pStyle w:val="Header"/>
      <w:rPr>
        <w:lang w:bidi="ar-EG"/>
      </w:rPr>
    </w:pPr>
    <w:r>
      <w:rPr>
        <w:rFonts w:asciiTheme="majorBidi" w:hAnsiTheme="majorBidi" w:cstheme="majorBidi"/>
        <w:noProof/>
      </w:rPr>
      <mc:AlternateContent>
        <mc:Choice Requires="wpg">
          <w:drawing>
            <wp:anchor distT="0" distB="0" distL="114300" distR="114300" simplePos="0" relativeHeight="251658240" behindDoc="0" locked="0" layoutInCell="1" allowOverlap="1" wp14:anchorId="30C5F9EE" wp14:editId="3611F10F">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7230DB6" id="Group 18" o:spid="_x0000_s1026" style="position:absolute;margin-left:-42.55pt;margin-top:-35.45pt;width:408.45pt;height:594.85pt;z-index:25165824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hMUeAwAAFw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rFonts w:asciiTheme="majorBidi" w:hAnsiTheme="majorBidi" w:cstheme="majorBidi"/>
        <w:noProof/>
      </w:rPr>
      <mc:AlternateContent>
        <mc:Choice Requires="wpg">
          <w:drawing>
            <wp:anchor distT="0" distB="0" distL="114300" distR="114300" simplePos="0" relativeHeight="251652096" behindDoc="0" locked="0" layoutInCell="1" allowOverlap="1" wp14:anchorId="69599EDE" wp14:editId="2E30A35C">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22725" w:rsidRPr="0062751C" w:rsidRDefault="00722725" w:rsidP="00C13FC0">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599EDE" id="Group 6" o:spid="_x0000_s1035" style="position:absolute;left:0;text-align:left;margin-left:-36.15pt;margin-top:-17.9pt;width:383.6pt;height:23.05pt;z-index:251652096;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22725" w:rsidRPr="0062751C" w:rsidRDefault="00722725" w:rsidP="00C13FC0">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795_"/>
      </v:shape>
    </w:pict>
  </w:numPicBullet>
  <w:abstractNum w:abstractNumId="0">
    <w:nsid w:val="FFFFFF7C"/>
    <w:multiLevelType w:val="singleLevel"/>
    <w:tmpl w:val="AC3E490A"/>
    <w:lvl w:ilvl="0">
      <w:start w:val="1"/>
      <w:numFmt w:val="decimal"/>
      <w:lvlText w:val="%1."/>
      <w:lvlJc w:val="left"/>
      <w:pPr>
        <w:tabs>
          <w:tab w:val="num" w:pos="1492"/>
        </w:tabs>
        <w:ind w:left="1492" w:hanging="360"/>
      </w:pPr>
    </w:lvl>
  </w:abstractNum>
  <w:abstractNum w:abstractNumId="1">
    <w:nsid w:val="FFFFFF7D"/>
    <w:multiLevelType w:val="singleLevel"/>
    <w:tmpl w:val="19DA198E"/>
    <w:lvl w:ilvl="0">
      <w:start w:val="1"/>
      <w:numFmt w:val="decimal"/>
      <w:lvlText w:val="%1."/>
      <w:lvlJc w:val="left"/>
      <w:pPr>
        <w:tabs>
          <w:tab w:val="num" w:pos="1209"/>
        </w:tabs>
        <w:ind w:left="1209" w:hanging="360"/>
      </w:pPr>
    </w:lvl>
  </w:abstractNum>
  <w:abstractNum w:abstractNumId="2">
    <w:nsid w:val="FFFFFF7E"/>
    <w:multiLevelType w:val="singleLevel"/>
    <w:tmpl w:val="E098B2DC"/>
    <w:lvl w:ilvl="0">
      <w:start w:val="1"/>
      <w:numFmt w:val="decimal"/>
      <w:lvlText w:val="%1."/>
      <w:lvlJc w:val="left"/>
      <w:pPr>
        <w:tabs>
          <w:tab w:val="num" w:pos="926"/>
        </w:tabs>
        <w:ind w:left="926" w:hanging="360"/>
      </w:pPr>
    </w:lvl>
  </w:abstractNum>
  <w:abstractNum w:abstractNumId="3">
    <w:nsid w:val="FFFFFF7F"/>
    <w:multiLevelType w:val="singleLevel"/>
    <w:tmpl w:val="C870FCC0"/>
    <w:lvl w:ilvl="0">
      <w:start w:val="1"/>
      <w:numFmt w:val="decimal"/>
      <w:lvlText w:val="%1."/>
      <w:lvlJc w:val="left"/>
      <w:pPr>
        <w:tabs>
          <w:tab w:val="num" w:pos="643"/>
        </w:tabs>
        <w:ind w:left="643" w:hanging="360"/>
      </w:pPr>
    </w:lvl>
  </w:abstractNum>
  <w:abstractNum w:abstractNumId="4">
    <w:nsid w:val="FFFFFF80"/>
    <w:multiLevelType w:val="singleLevel"/>
    <w:tmpl w:val="D16A7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E2C0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0219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5A2F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005E44"/>
    <w:lvl w:ilvl="0">
      <w:start w:val="1"/>
      <w:numFmt w:val="decimal"/>
      <w:lvlText w:val="%1."/>
      <w:lvlJc w:val="left"/>
      <w:pPr>
        <w:tabs>
          <w:tab w:val="num" w:pos="360"/>
        </w:tabs>
        <w:ind w:left="360" w:hanging="360"/>
      </w:pPr>
    </w:lvl>
  </w:abstractNum>
  <w:abstractNum w:abstractNumId="9">
    <w:nsid w:val="FFFFFF89"/>
    <w:multiLevelType w:val="singleLevel"/>
    <w:tmpl w:val="976A561E"/>
    <w:lvl w:ilvl="0">
      <w:start w:val="1"/>
      <w:numFmt w:val="bullet"/>
      <w:lvlText w:val=""/>
      <w:lvlJc w:val="left"/>
      <w:pPr>
        <w:tabs>
          <w:tab w:val="num" w:pos="360"/>
        </w:tabs>
        <w:ind w:left="360" w:hanging="360"/>
      </w:pPr>
      <w:rPr>
        <w:rFonts w:ascii="Symbol" w:hAnsi="Symbol" w:hint="default"/>
      </w:rPr>
    </w:lvl>
  </w:abstractNum>
  <w:abstractNum w:abstractNumId="10">
    <w:nsid w:val="18CC6FA0"/>
    <w:multiLevelType w:val="hybridMultilevel"/>
    <w:tmpl w:val="841CAF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04412A"/>
    <w:multiLevelType w:val="hybridMultilevel"/>
    <w:tmpl w:val="7250D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81481"/>
    <w:multiLevelType w:val="hybridMultilevel"/>
    <w:tmpl w:val="E58A75F6"/>
    <w:lvl w:ilvl="0" w:tplc="C0061C5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5">
    <w:nsid w:val="676B51ED"/>
    <w:multiLevelType w:val="hybridMultilevel"/>
    <w:tmpl w:val="5580972C"/>
    <w:lvl w:ilvl="0" w:tplc="1B9453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70"/>
    <w:rsid w:val="000003A4"/>
    <w:rsid w:val="000005F5"/>
    <w:rsid w:val="00000ABE"/>
    <w:rsid w:val="00000D9B"/>
    <w:rsid w:val="00000E7E"/>
    <w:rsid w:val="0000139D"/>
    <w:rsid w:val="00001490"/>
    <w:rsid w:val="00001751"/>
    <w:rsid w:val="00001964"/>
    <w:rsid w:val="00001A68"/>
    <w:rsid w:val="00001C13"/>
    <w:rsid w:val="00001D3A"/>
    <w:rsid w:val="00001D7B"/>
    <w:rsid w:val="0000209D"/>
    <w:rsid w:val="000023C0"/>
    <w:rsid w:val="000027CA"/>
    <w:rsid w:val="00002BE7"/>
    <w:rsid w:val="00002CC4"/>
    <w:rsid w:val="00002E26"/>
    <w:rsid w:val="000030C5"/>
    <w:rsid w:val="000030C7"/>
    <w:rsid w:val="00003187"/>
    <w:rsid w:val="00003579"/>
    <w:rsid w:val="000037DD"/>
    <w:rsid w:val="0000387C"/>
    <w:rsid w:val="00003D39"/>
    <w:rsid w:val="00003D9F"/>
    <w:rsid w:val="00003DAC"/>
    <w:rsid w:val="00004070"/>
    <w:rsid w:val="00004119"/>
    <w:rsid w:val="000041F8"/>
    <w:rsid w:val="00004251"/>
    <w:rsid w:val="0000438E"/>
    <w:rsid w:val="00004555"/>
    <w:rsid w:val="0000485E"/>
    <w:rsid w:val="000048CB"/>
    <w:rsid w:val="00004BA9"/>
    <w:rsid w:val="00004C7D"/>
    <w:rsid w:val="00005039"/>
    <w:rsid w:val="000052BC"/>
    <w:rsid w:val="0000558C"/>
    <w:rsid w:val="00005A35"/>
    <w:rsid w:val="00005B06"/>
    <w:rsid w:val="00005B74"/>
    <w:rsid w:val="00005B93"/>
    <w:rsid w:val="00005F21"/>
    <w:rsid w:val="00006138"/>
    <w:rsid w:val="0000640C"/>
    <w:rsid w:val="00006524"/>
    <w:rsid w:val="0000666C"/>
    <w:rsid w:val="00006A1A"/>
    <w:rsid w:val="00006D84"/>
    <w:rsid w:val="00006E1C"/>
    <w:rsid w:val="00006FF5"/>
    <w:rsid w:val="00007002"/>
    <w:rsid w:val="000070BA"/>
    <w:rsid w:val="00007527"/>
    <w:rsid w:val="00007722"/>
    <w:rsid w:val="00007992"/>
    <w:rsid w:val="00007B0F"/>
    <w:rsid w:val="00007BD5"/>
    <w:rsid w:val="00007F1B"/>
    <w:rsid w:val="00010368"/>
    <w:rsid w:val="0001076B"/>
    <w:rsid w:val="00010A10"/>
    <w:rsid w:val="00010D2D"/>
    <w:rsid w:val="00010D95"/>
    <w:rsid w:val="00010E0E"/>
    <w:rsid w:val="00010ED1"/>
    <w:rsid w:val="00011186"/>
    <w:rsid w:val="0001138D"/>
    <w:rsid w:val="000113D9"/>
    <w:rsid w:val="0001167F"/>
    <w:rsid w:val="00011DE2"/>
    <w:rsid w:val="00011FF9"/>
    <w:rsid w:val="000121F4"/>
    <w:rsid w:val="000122AD"/>
    <w:rsid w:val="000122CD"/>
    <w:rsid w:val="0001266A"/>
    <w:rsid w:val="00012D2B"/>
    <w:rsid w:val="00012D73"/>
    <w:rsid w:val="00013062"/>
    <w:rsid w:val="0001327F"/>
    <w:rsid w:val="0001338D"/>
    <w:rsid w:val="000138B5"/>
    <w:rsid w:val="00013B9A"/>
    <w:rsid w:val="00013EBF"/>
    <w:rsid w:val="00014056"/>
    <w:rsid w:val="000141CF"/>
    <w:rsid w:val="000143A8"/>
    <w:rsid w:val="000143DC"/>
    <w:rsid w:val="000143F4"/>
    <w:rsid w:val="00014981"/>
    <w:rsid w:val="00014ACD"/>
    <w:rsid w:val="00014B31"/>
    <w:rsid w:val="00014ED2"/>
    <w:rsid w:val="000153D1"/>
    <w:rsid w:val="00015901"/>
    <w:rsid w:val="00015B52"/>
    <w:rsid w:val="00015B98"/>
    <w:rsid w:val="00015BE2"/>
    <w:rsid w:val="00015CC0"/>
    <w:rsid w:val="000167CC"/>
    <w:rsid w:val="00016E71"/>
    <w:rsid w:val="0001701F"/>
    <w:rsid w:val="0001748E"/>
    <w:rsid w:val="00017835"/>
    <w:rsid w:val="00017981"/>
    <w:rsid w:val="000179BB"/>
    <w:rsid w:val="00017CF2"/>
    <w:rsid w:val="00017D1A"/>
    <w:rsid w:val="00017E8B"/>
    <w:rsid w:val="0002026B"/>
    <w:rsid w:val="000203CE"/>
    <w:rsid w:val="00020643"/>
    <w:rsid w:val="00020664"/>
    <w:rsid w:val="0002082E"/>
    <w:rsid w:val="00020BDB"/>
    <w:rsid w:val="00021234"/>
    <w:rsid w:val="00021515"/>
    <w:rsid w:val="000215DF"/>
    <w:rsid w:val="00021653"/>
    <w:rsid w:val="00021662"/>
    <w:rsid w:val="000219EF"/>
    <w:rsid w:val="00021E7E"/>
    <w:rsid w:val="000221A2"/>
    <w:rsid w:val="00022299"/>
    <w:rsid w:val="000226A5"/>
    <w:rsid w:val="000226DF"/>
    <w:rsid w:val="00022837"/>
    <w:rsid w:val="00022985"/>
    <w:rsid w:val="000229E3"/>
    <w:rsid w:val="00022BFD"/>
    <w:rsid w:val="00022C3F"/>
    <w:rsid w:val="00022D99"/>
    <w:rsid w:val="00023061"/>
    <w:rsid w:val="00023344"/>
    <w:rsid w:val="0002355F"/>
    <w:rsid w:val="000235D9"/>
    <w:rsid w:val="0002373C"/>
    <w:rsid w:val="00023847"/>
    <w:rsid w:val="00023BA9"/>
    <w:rsid w:val="00023BB0"/>
    <w:rsid w:val="00023BBC"/>
    <w:rsid w:val="00023D99"/>
    <w:rsid w:val="00023E44"/>
    <w:rsid w:val="00023E57"/>
    <w:rsid w:val="000240E2"/>
    <w:rsid w:val="000245AD"/>
    <w:rsid w:val="00024792"/>
    <w:rsid w:val="000249D4"/>
    <w:rsid w:val="00024A46"/>
    <w:rsid w:val="00024C7C"/>
    <w:rsid w:val="00024E14"/>
    <w:rsid w:val="00024F8E"/>
    <w:rsid w:val="0002554C"/>
    <w:rsid w:val="0002561B"/>
    <w:rsid w:val="000256AD"/>
    <w:rsid w:val="0002571D"/>
    <w:rsid w:val="00025906"/>
    <w:rsid w:val="0002590C"/>
    <w:rsid w:val="00025D7E"/>
    <w:rsid w:val="00025E95"/>
    <w:rsid w:val="00025F93"/>
    <w:rsid w:val="00026046"/>
    <w:rsid w:val="000263E7"/>
    <w:rsid w:val="00026463"/>
    <w:rsid w:val="000267D0"/>
    <w:rsid w:val="0002692F"/>
    <w:rsid w:val="00027381"/>
    <w:rsid w:val="00027A22"/>
    <w:rsid w:val="00027BDA"/>
    <w:rsid w:val="00027D28"/>
    <w:rsid w:val="00027D65"/>
    <w:rsid w:val="00027FAD"/>
    <w:rsid w:val="00030170"/>
    <w:rsid w:val="00030410"/>
    <w:rsid w:val="00030C9C"/>
    <w:rsid w:val="00030D02"/>
    <w:rsid w:val="00030D50"/>
    <w:rsid w:val="00031044"/>
    <w:rsid w:val="00031782"/>
    <w:rsid w:val="00031BF3"/>
    <w:rsid w:val="0003246A"/>
    <w:rsid w:val="0003260F"/>
    <w:rsid w:val="0003277A"/>
    <w:rsid w:val="00032908"/>
    <w:rsid w:val="000329D9"/>
    <w:rsid w:val="00032ADF"/>
    <w:rsid w:val="00032D43"/>
    <w:rsid w:val="00032F5A"/>
    <w:rsid w:val="00032F90"/>
    <w:rsid w:val="00033587"/>
    <w:rsid w:val="00033723"/>
    <w:rsid w:val="00033927"/>
    <w:rsid w:val="000339AC"/>
    <w:rsid w:val="00033BE3"/>
    <w:rsid w:val="00033C71"/>
    <w:rsid w:val="00033FA2"/>
    <w:rsid w:val="00034767"/>
    <w:rsid w:val="000348B7"/>
    <w:rsid w:val="00034D57"/>
    <w:rsid w:val="00034D82"/>
    <w:rsid w:val="00034ED1"/>
    <w:rsid w:val="000351DF"/>
    <w:rsid w:val="00035233"/>
    <w:rsid w:val="00035385"/>
    <w:rsid w:val="00035398"/>
    <w:rsid w:val="00035415"/>
    <w:rsid w:val="000355C3"/>
    <w:rsid w:val="000356D2"/>
    <w:rsid w:val="000359A6"/>
    <w:rsid w:val="00035B6C"/>
    <w:rsid w:val="00035BFD"/>
    <w:rsid w:val="00035F2B"/>
    <w:rsid w:val="00035FC0"/>
    <w:rsid w:val="0003631B"/>
    <w:rsid w:val="00036EBE"/>
    <w:rsid w:val="00036F00"/>
    <w:rsid w:val="00037140"/>
    <w:rsid w:val="00037315"/>
    <w:rsid w:val="00037465"/>
    <w:rsid w:val="00037B64"/>
    <w:rsid w:val="00037FCB"/>
    <w:rsid w:val="000401E9"/>
    <w:rsid w:val="00040280"/>
    <w:rsid w:val="00040407"/>
    <w:rsid w:val="0004059E"/>
    <w:rsid w:val="0004065F"/>
    <w:rsid w:val="000407B2"/>
    <w:rsid w:val="00040F14"/>
    <w:rsid w:val="00040FF5"/>
    <w:rsid w:val="00041086"/>
    <w:rsid w:val="000411DF"/>
    <w:rsid w:val="00041384"/>
    <w:rsid w:val="00041590"/>
    <w:rsid w:val="00041A03"/>
    <w:rsid w:val="00041AC8"/>
    <w:rsid w:val="00041BBE"/>
    <w:rsid w:val="000422C3"/>
    <w:rsid w:val="00042378"/>
    <w:rsid w:val="000423B2"/>
    <w:rsid w:val="000423F7"/>
    <w:rsid w:val="0004274F"/>
    <w:rsid w:val="00042801"/>
    <w:rsid w:val="0004299F"/>
    <w:rsid w:val="00042B26"/>
    <w:rsid w:val="00042CB9"/>
    <w:rsid w:val="00042D09"/>
    <w:rsid w:val="00042E2C"/>
    <w:rsid w:val="00042E42"/>
    <w:rsid w:val="0004347A"/>
    <w:rsid w:val="0004359C"/>
    <w:rsid w:val="00043670"/>
    <w:rsid w:val="00043DFD"/>
    <w:rsid w:val="00043EED"/>
    <w:rsid w:val="00043F90"/>
    <w:rsid w:val="0004408A"/>
    <w:rsid w:val="00044258"/>
    <w:rsid w:val="000444C5"/>
    <w:rsid w:val="00044BB9"/>
    <w:rsid w:val="00044D8D"/>
    <w:rsid w:val="00044E7A"/>
    <w:rsid w:val="000451F1"/>
    <w:rsid w:val="0004534F"/>
    <w:rsid w:val="000457C5"/>
    <w:rsid w:val="0004588A"/>
    <w:rsid w:val="00045A7C"/>
    <w:rsid w:val="0004632B"/>
    <w:rsid w:val="000463B2"/>
    <w:rsid w:val="0004641F"/>
    <w:rsid w:val="0004653F"/>
    <w:rsid w:val="000466A9"/>
    <w:rsid w:val="00046B1B"/>
    <w:rsid w:val="00047052"/>
    <w:rsid w:val="000473CD"/>
    <w:rsid w:val="000479A5"/>
    <w:rsid w:val="00047B8B"/>
    <w:rsid w:val="00047D3D"/>
    <w:rsid w:val="00047E7F"/>
    <w:rsid w:val="00050167"/>
    <w:rsid w:val="0005044C"/>
    <w:rsid w:val="00050B51"/>
    <w:rsid w:val="00050C6B"/>
    <w:rsid w:val="00051055"/>
    <w:rsid w:val="000510E4"/>
    <w:rsid w:val="00051216"/>
    <w:rsid w:val="000514A3"/>
    <w:rsid w:val="0005151A"/>
    <w:rsid w:val="00051F9C"/>
    <w:rsid w:val="00051FA7"/>
    <w:rsid w:val="00052398"/>
    <w:rsid w:val="000527DB"/>
    <w:rsid w:val="00052DF9"/>
    <w:rsid w:val="00053462"/>
    <w:rsid w:val="00053550"/>
    <w:rsid w:val="000536E5"/>
    <w:rsid w:val="00053910"/>
    <w:rsid w:val="000539A7"/>
    <w:rsid w:val="00053B81"/>
    <w:rsid w:val="00053BD3"/>
    <w:rsid w:val="000541AE"/>
    <w:rsid w:val="0005438B"/>
    <w:rsid w:val="00054390"/>
    <w:rsid w:val="00054472"/>
    <w:rsid w:val="00054517"/>
    <w:rsid w:val="00054712"/>
    <w:rsid w:val="00054783"/>
    <w:rsid w:val="00054805"/>
    <w:rsid w:val="000549FB"/>
    <w:rsid w:val="00054B58"/>
    <w:rsid w:val="00054C43"/>
    <w:rsid w:val="00054EB8"/>
    <w:rsid w:val="0005525C"/>
    <w:rsid w:val="000552F6"/>
    <w:rsid w:val="000555D5"/>
    <w:rsid w:val="00055622"/>
    <w:rsid w:val="0005572B"/>
    <w:rsid w:val="00055A9C"/>
    <w:rsid w:val="00055BE3"/>
    <w:rsid w:val="000562EA"/>
    <w:rsid w:val="00056485"/>
    <w:rsid w:val="00056509"/>
    <w:rsid w:val="00056CB8"/>
    <w:rsid w:val="0005720C"/>
    <w:rsid w:val="0005725A"/>
    <w:rsid w:val="00057384"/>
    <w:rsid w:val="0005755C"/>
    <w:rsid w:val="00057648"/>
    <w:rsid w:val="00057A0C"/>
    <w:rsid w:val="00057B68"/>
    <w:rsid w:val="00057C53"/>
    <w:rsid w:val="00057CE5"/>
    <w:rsid w:val="00060054"/>
    <w:rsid w:val="00060080"/>
    <w:rsid w:val="000601D0"/>
    <w:rsid w:val="00060357"/>
    <w:rsid w:val="00060554"/>
    <w:rsid w:val="0006155F"/>
    <w:rsid w:val="000616A1"/>
    <w:rsid w:val="000617D7"/>
    <w:rsid w:val="00061B0D"/>
    <w:rsid w:val="00061C6E"/>
    <w:rsid w:val="00061FE6"/>
    <w:rsid w:val="00062020"/>
    <w:rsid w:val="00062363"/>
    <w:rsid w:val="0006239B"/>
    <w:rsid w:val="000623C9"/>
    <w:rsid w:val="00063757"/>
    <w:rsid w:val="00063F9C"/>
    <w:rsid w:val="0006413D"/>
    <w:rsid w:val="00064229"/>
    <w:rsid w:val="0006456A"/>
    <w:rsid w:val="0006458B"/>
    <w:rsid w:val="00064881"/>
    <w:rsid w:val="00064AF9"/>
    <w:rsid w:val="00064C25"/>
    <w:rsid w:val="00064CEC"/>
    <w:rsid w:val="00064DF9"/>
    <w:rsid w:val="00065E30"/>
    <w:rsid w:val="00066AA8"/>
    <w:rsid w:val="00066CB5"/>
    <w:rsid w:val="00066ED0"/>
    <w:rsid w:val="00066F7E"/>
    <w:rsid w:val="000676EB"/>
    <w:rsid w:val="00067CAC"/>
    <w:rsid w:val="00067DCD"/>
    <w:rsid w:val="00067FB3"/>
    <w:rsid w:val="00070372"/>
    <w:rsid w:val="000704CC"/>
    <w:rsid w:val="00070D1C"/>
    <w:rsid w:val="0007185C"/>
    <w:rsid w:val="00071940"/>
    <w:rsid w:val="00071EE2"/>
    <w:rsid w:val="00071FE9"/>
    <w:rsid w:val="00072193"/>
    <w:rsid w:val="00072491"/>
    <w:rsid w:val="0007253A"/>
    <w:rsid w:val="000726FD"/>
    <w:rsid w:val="00072789"/>
    <w:rsid w:val="00072839"/>
    <w:rsid w:val="00072C8B"/>
    <w:rsid w:val="00072CEE"/>
    <w:rsid w:val="00072DAA"/>
    <w:rsid w:val="00073223"/>
    <w:rsid w:val="000732A6"/>
    <w:rsid w:val="00073693"/>
    <w:rsid w:val="00073B55"/>
    <w:rsid w:val="00073E21"/>
    <w:rsid w:val="00073F2B"/>
    <w:rsid w:val="00073F41"/>
    <w:rsid w:val="000740A1"/>
    <w:rsid w:val="00074192"/>
    <w:rsid w:val="00074853"/>
    <w:rsid w:val="00074AA4"/>
    <w:rsid w:val="00074DF5"/>
    <w:rsid w:val="0007504D"/>
    <w:rsid w:val="00075061"/>
    <w:rsid w:val="00075314"/>
    <w:rsid w:val="0007598B"/>
    <w:rsid w:val="00075B64"/>
    <w:rsid w:val="00075C3A"/>
    <w:rsid w:val="0007619B"/>
    <w:rsid w:val="00076240"/>
    <w:rsid w:val="00076596"/>
    <w:rsid w:val="0007664A"/>
    <w:rsid w:val="00076E2A"/>
    <w:rsid w:val="00077016"/>
    <w:rsid w:val="0007701D"/>
    <w:rsid w:val="0007707E"/>
    <w:rsid w:val="000770B1"/>
    <w:rsid w:val="00077495"/>
    <w:rsid w:val="00077548"/>
    <w:rsid w:val="00077924"/>
    <w:rsid w:val="00077B9F"/>
    <w:rsid w:val="00080126"/>
    <w:rsid w:val="0008078F"/>
    <w:rsid w:val="00080881"/>
    <w:rsid w:val="00080939"/>
    <w:rsid w:val="000815C2"/>
    <w:rsid w:val="0008195C"/>
    <w:rsid w:val="00081967"/>
    <w:rsid w:val="000819CA"/>
    <w:rsid w:val="00081AF6"/>
    <w:rsid w:val="00081B47"/>
    <w:rsid w:val="000821C9"/>
    <w:rsid w:val="00082230"/>
    <w:rsid w:val="00082394"/>
    <w:rsid w:val="00082514"/>
    <w:rsid w:val="0008268B"/>
    <w:rsid w:val="000826EC"/>
    <w:rsid w:val="000829FF"/>
    <w:rsid w:val="00082AF6"/>
    <w:rsid w:val="00082B92"/>
    <w:rsid w:val="00082C8A"/>
    <w:rsid w:val="00082D83"/>
    <w:rsid w:val="00082D9F"/>
    <w:rsid w:val="00082E72"/>
    <w:rsid w:val="0008302C"/>
    <w:rsid w:val="00083357"/>
    <w:rsid w:val="00083414"/>
    <w:rsid w:val="00083598"/>
    <w:rsid w:val="00083DC5"/>
    <w:rsid w:val="00083F56"/>
    <w:rsid w:val="00084232"/>
    <w:rsid w:val="0008429B"/>
    <w:rsid w:val="00084317"/>
    <w:rsid w:val="000843D3"/>
    <w:rsid w:val="00084702"/>
    <w:rsid w:val="00084745"/>
    <w:rsid w:val="00084814"/>
    <w:rsid w:val="00084959"/>
    <w:rsid w:val="00084A2F"/>
    <w:rsid w:val="00084A9C"/>
    <w:rsid w:val="00084B1C"/>
    <w:rsid w:val="00084B4A"/>
    <w:rsid w:val="00084D19"/>
    <w:rsid w:val="00084F65"/>
    <w:rsid w:val="000852BA"/>
    <w:rsid w:val="000855EB"/>
    <w:rsid w:val="000859D3"/>
    <w:rsid w:val="00085C33"/>
    <w:rsid w:val="00085D20"/>
    <w:rsid w:val="00086671"/>
    <w:rsid w:val="00086697"/>
    <w:rsid w:val="000868C7"/>
    <w:rsid w:val="00086D06"/>
    <w:rsid w:val="00086DF3"/>
    <w:rsid w:val="00086F0C"/>
    <w:rsid w:val="00086F5D"/>
    <w:rsid w:val="00087477"/>
    <w:rsid w:val="00087684"/>
    <w:rsid w:val="0008769D"/>
    <w:rsid w:val="00087A49"/>
    <w:rsid w:val="00087F52"/>
    <w:rsid w:val="000901D9"/>
    <w:rsid w:val="00090644"/>
    <w:rsid w:val="000906BA"/>
    <w:rsid w:val="00090810"/>
    <w:rsid w:val="000909C3"/>
    <w:rsid w:val="00091084"/>
    <w:rsid w:val="000915C1"/>
    <w:rsid w:val="0009167B"/>
    <w:rsid w:val="000916A4"/>
    <w:rsid w:val="0009173F"/>
    <w:rsid w:val="00091B62"/>
    <w:rsid w:val="00091C3B"/>
    <w:rsid w:val="0009209F"/>
    <w:rsid w:val="000920BE"/>
    <w:rsid w:val="000922A1"/>
    <w:rsid w:val="000923EA"/>
    <w:rsid w:val="000924D8"/>
    <w:rsid w:val="000925CB"/>
    <w:rsid w:val="000928B3"/>
    <w:rsid w:val="0009297A"/>
    <w:rsid w:val="00092B29"/>
    <w:rsid w:val="00092D66"/>
    <w:rsid w:val="00092DC2"/>
    <w:rsid w:val="00092F2F"/>
    <w:rsid w:val="0009308A"/>
    <w:rsid w:val="0009353F"/>
    <w:rsid w:val="00093AEE"/>
    <w:rsid w:val="00093C19"/>
    <w:rsid w:val="00093C2F"/>
    <w:rsid w:val="00093C70"/>
    <w:rsid w:val="000942D3"/>
    <w:rsid w:val="000945E0"/>
    <w:rsid w:val="0009475B"/>
    <w:rsid w:val="0009478E"/>
    <w:rsid w:val="00094797"/>
    <w:rsid w:val="00094853"/>
    <w:rsid w:val="00094D49"/>
    <w:rsid w:val="00094D67"/>
    <w:rsid w:val="00095128"/>
    <w:rsid w:val="00095394"/>
    <w:rsid w:val="0009560B"/>
    <w:rsid w:val="00095820"/>
    <w:rsid w:val="00095A46"/>
    <w:rsid w:val="00095A4F"/>
    <w:rsid w:val="00095BD2"/>
    <w:rsid w:val="00095D5A"/>
    <w:rsid w:val="0009607C"/>
    <w:rsid w:val="0009638F"/>
    <w:rsid w:val="00096588"/>
    <w:rsid w:val="000968E1"/>
    <w:rsid w:val="00096CE3"/>
    <w:rsid w:val="00096DDC"/>
    <w:rsid w:val="00096EB7"/>
    <w:rsid w:val="00096F35"/>
    <w:rsid w:val="00097168"/>
    <w:rsid w:val="00097225"/>
    <w:rsid w:val="00097335"/>
    <w:rsid w:val="000974DC"/>
    <w:rsid w:val="00097592"/>
    <w:rsid w:val="000977D3"/>
    <w:rsid w:val="00097881"/>
    <w:rsid w:val="000979CF"/>
    <w:rsid w:val="00097F9F"/>
    <w:rsid w:val="000A02B2"/>
    <w:rsid w:val="000A0372"/>
    <w:rsid w:val="000A037A"/>
    <w:rsid w:val="000A03B8"/>
    <w:rsid w:val="000A05A4"/>
    <w:rsid w:val="000A08E9"/>
    <w:rsid w:val="000A0A34"/>
    <w:rsid w:val="000A0A5F"/>
    <w:rsid w:val="000A0D85"/>
    <w:rsid w:val="000A0E89"/>
    <w:rsid w:val="000A0EDA"/>
    <w:rsid w:val="000A1026"/>
    <w:rsid w:val="000A1110"/>
    <w:rsid w:val="000A1A67"/>
    <w:rsid w:val="000A1B1B"/>
    <w:rsid w:val="000A1FBD"/>
    <w:rsid w:val="000A20B3"/>
    <w:rsid w:val="000A21EE"/>
    <w:rsid w:val="000A22FB"/>
    <w:rsid w:val="000A245E"/>
    <w:rsid w:val="000A270F"/>
    <w:rsid w:val="000A2909"/>
    <w:rsid w:val="000A2B2B"/>
    <w:rsid w:val="000A2B6E"/>
    <w:rsid w:val="000A2BD2"/>
    <w:rsid w:val="000A2DD3"/>
    <w:rsid w:val="000A2E5B"/>
    <w:rsid w:val="000A30C7"/>
    <w:rsid w:val="000A3122"/>
    <w:rsid w:val="000A31AD"/>
    <w:rsid w:val="000A31BE"/>
    <w:rsid w:val="000A34EC"/>
    <w:rsid w:val="000A3548"/>
    <w:rsid w:val="000A35C7"/>
    <w:rsid w:val="000A370C"/>
    <w:rsid w:val="000A371D"/>
    <w:rsid w:val="000A3DFB"/>
    <w:rsid w:val="000A3FC5"/>
    <w:rsid w:val="000A40BC"/>
    <w:rsid w:val="000A4534"/>
    <w:rsid w:val="000A47C5"/>
    <w:rsid w:val="000A4ADC"/>
    <w:rsid w:val="000A4FC5"/>
    <w:rsid w:val="000A507E"/>
    <w:rsid w:val="000A53B5"/>
    <w:rsid w:val="000A54A3"/>
    <w:rsid w:val="000A56C8"/>
    <w:rsid w:val="000A5792"/>
    <w:rsid w:val="000A5805"/>
    <w:rsid w:val="000A5894"/>
    <w:rsid w:val="000A59B2"/>
    <w:rsid w:val="000A60D4"/>
    <w:rsid w:val="000A624D"/>
    <w:rsid w:val="000A6307"/>
    <w:rsid w:val="000A65DD"/>
    <w:rsid w:val="000A6908"/>
    <w:rsid w:val="000A6A90"/>
    <w:rsid w:val="000A6BE0"/>
    <w:rsid w:val="000A6E32"/>
    <w:rsid w:val="000A770C"/>
    <w:rsid w:val="000A777F"/>
    <w:rsid w:val="000A7D97"/>
    <w:rsid w:val="000A7DD4"/>
    <w:rsid w:val="000B0119"/>
    <w:rsid w:val="000B02D7"/>
    <w:rsid w:val="000B03AD"/>
    <w:rsid w:val="000B07ED"/>
    <w:rsid w:val="000B09BE"/>
    <w:rsid w:val="000B0C94"/>
    <w:rsid w:val="000B0E63"/>
    <w:rsid w:val="000B0F11"/>
    <w:rsid w:val="000B0F4C"/>
    <w:rsid w:val="000B1317"/>
    <w:rsid w:val="000B1D32"/>
    <w:rsid w:val="000B21C7"/>
    <w:rsid w:val="000B2471"/>
    <w:rsid w:val="000B2542"/>
    <w:rsid w:val="000B2825"/>
    <w:rsid w:val="000B2899"/>
    <w:rsid w:val="000B29C3"/>
    <w:rsid w:val="000B2A38"/>
    <w:rsid w:val="000B2DEB"/>
    <w:rsid w:val="000B2F16"/>
    <w:rsid w:val="000B2F93"/>
    <w:rsid w:val="000B30D0"/>
    <w:rsid w:val="000B3221"/>
    <w:rsid w:val="000B337E"/>
    <w:rsid w:val="000B3640"/>
    <w:rsid w:val="000B38EA"/>
    <w:rsid w:val="000B3BD3"/>
    <w:rsid w:val="000B4705"/>
    <w:rsid w:val="000B4BA3"/>
    <w:rsid w:val="000B4D6F"/>
    <w:rsid w:val="000B4E53"/>
    <w:rsid w:val="000B4ED4"/>
    <w:rsid w:val="000B53AD"/>
    <w:rsid w:val="000B5C5F"/>
    <w:rsid w:val="000B5D54"/>
    <w:rsid w:val="000B5E40"/>
    <w:rsid w:val="000B6003"/>
    <w:rsid w:val="000B6225"/>
    <w:rsid w:val="000B68EB"/>
    <w:rsid w:val="000B6BDB"/>
    <w:rsid w:val="000B6E1E"/>
    <w:rsid w:val="000B6F2B"/>
    <w:rsid w:val="000B7051"/>
    <w:rsid w:val="000B7220"/>
    <w:rsid w:val="000B7546"/>
    <w:rsid w:val="000B774C"/>
    <w:rsid w:val="000B7AAD"/>
    <w:rsid w:val="000B7C49"/>
    <w:rsid w:val="000C00B5"/>
    <w:rsid w:val="000C0152"/>
    <w:rsid w:val="000C03C2"/>
    <w:rsid w:val="000C04C1"/>
    <w:rsid w:val="000C05A3"/>
    <w:rsid w:val="000C05FD"/>
    <w:rsid w:val="000C0665"/>
    <w:rsid w:val="000C0B86"/>
    <w:rsid w:val="000C0BFD"/>
    <w:rsid w:val="000C0D2D"/>
    <w:rsid w:val="000C0D78"/>
    <w:rsid w:val="000C0DA5"/>
    <w:rsid w:val="000C1585"/>
    <w:rsid w:val="000C1595"/>
    <w:rsid w:val="000C1699"/>
    <w:rsid w:val="000C1919"/>
    <w:rsid w:val="000C1BF1"/>
    <w:rsid w:val="000C1C00"/>
    <w:rsid w:val="000C1D64"/>
    <w:rsid w:val="000C21DF"/>
    <w:rsid w:val="000C2291"/>
    <w:rsid w:val="000C2889"/>
    <w:rsid w:val="000C2977"/>
    <w:rsid w:val="000C2B16"/>
    <w:rsid w:val="000C2D87"/>
    <w:rsid w:val="000C2E2F"/>
    <w:rsid w:val="000C2E9D"/>
    <w:rsid w:val="000C331F"/>
    <w:rsid w:val="000C35A6"/>
    <w:rsid w:val="000C360B"/>
    <w:rsid w:val="000C37E9"/>
    <w:rsid w:val="000C3861"/>
    <w:rsid w:val="000C3A4B"/>
    <w:rsid w:val="000C3CCD"/>
    <w:rsid w:val="000C3F79"/>
    <w:rsid w:val="000C4029"/>
    <w:rsid w:val="000C473E"/>
    <w:rsid w:val="000C49E8"/>
    <w:rsid w:val="000C4AFF"/>
    <w:rsid w:val="000C4E4B"/>
    <w:rsid w:val="000C4F3C"/>
    <w:rsid w:val="000C4F5C"/>
    <w:rsid w:val="000C50B3"/>
    <w:rsid w:val="000C52A9"/>
    <w:rsid w:val="000C573A"/>
    <w:rsid w:val="000C57CC"/>
    <w:rsid w:val="000C5962"/>
    <w:rsid w:val="000C5A83"/>
    <w:rsid w:val="000C5AA8"/>
    <w:rsid w:val="000C5C77"/>
    <w:rsid w:val="000C609F"/>
    <w:rsid w:val="000C6816"/>
    <w:rsid w:val="000C6C1C"/>
    <w:rsid w:val="000C6CCA"/>
    <w:rsid w:val="000C7257"/>
    <w:rsid w:val="000C74E8"/>
    <w:rsid w:val="000C76A8"/>
    <w:rsid w:val="000C78C5"/>
    <w:rsid w:val="000C7C99"/>
    <w:rsid w:val="000C7D1A"/>
    <w:rsid w:val="000D0139"/>
    <w:rsid w:val="000D044D"/>
    <w:rsid w:val="000D04D7"/>
    <w:rsid w:val="000D094D"/>
    <w:rsid w:val="000D09FC"/>
    <w:rsid w:val="000D0DDB"/>
    <w:rsid w:val="000D0E30"/>
    <w:rsid w:val="000D0F5D"/>
    <w:rsid w:val="000D130C"/>
    <w:rsid w:val="000D16A4"/>
    <w:rsid w:val="000D16A9"/>
    <w:rsid w:val="000D1A9E"/>
    <w:rsid w:val="000D1C0E"/>
    <w:rsid w:val="000D21A2"/>
    <w:rsid w:val="000D2287"/>
    <w:rsid w:val="000D26B7"/>
    <w:rsid w:val="000D2730"/>
    <w:rsid w:val="000D27C3"/>
    <w:rsid w:val="000D2871"/>
    <w:rsid w:val="000D2FD2"/>
    <w:rsid w:val="000D32D5"/>
    <w:rsid w:val="000D33CD"/>
    <w:rsid w:val="000D344D"/>
    <w:rsid w:val="000D35B3"/>
    <w:rsid w:val="000D36F7"/>
    <w:rsid w:val="000D3A1F"/>
    <w:rsid w:val="000D3ADD"/>
    <w:rsid w:val="000D3BCD"/>
    <w:rsid w:val="000D3D41"/>
    <w:rsid w:val="000D3E79"/>
    <w:rsid w:val="000D40C5"/>
    <w:rsid w:val="000D4283"/>
    <w:rsid w:val="000D4941"/>
    <w:rsid w:val="000D52A9"/>
    <w:rsid w:val="000D5484"/>
    <w:rsid w:val="000D5498"/>
    <w:rsid w:val="000D5816"/>
    <w:rsid w:val="000D5B7B"/>
    <w:rsid w:val="000D61AD"/>
    <w:rsid w:val="000D661E"/>
    <w:rsid w:val="000D6CAB"/>
    <w:rsid w:val="000D6D5C"/>
    <w:rsid w:val="000D6EC1"/>
    <w:rsid w:val="000D72D4"/>
    <w:rsid w:val="000D7500"/>
    <w:rsid w:val="000D763A"/>
    <w:rsid w:val="000D7666"/>
    <w:rsid w:val="000D776D"/>
    <w:rsid w:val="000D7844"/>
    <w:rsid w:val="000D7A9B"/>
    <w:rsid w:val="000D7AFD"/>
    <w:rsid w:val="000E0533"/>
    <w:rsid w:val="000E061D"/>
    <w:rsid w:val="000E07B8"/>
    <w:rsid w:val="000E0B71"/>
    <w:rsid w:val="000E0FE9"/>
    <w:rsid w:val="000E108A"/>
    <w:rsid w:val="000E1235"/>
    <w:rsid w:val="000E1603"/>
    <w:rsid w:val="000E1912"/>
    <w:rsid w:val="000E1C8E"/>
    <w:rsid w:val="000E1CC4"/>
    <w:rsid w:val="000E1E0A"/>
    <w:rsid w:val="000E1F22"/>
    <w:rsid w:val="000E1F81"/>
    <w:rsid w:val="000E259D"/>
    <w:rsid w:val="000E2BED"/>
    <w:rsid w:val="000E30BB"/>
    <w:rsid w:val="000E3B9D"/>
    <w:rsid w:val="000E3CD0"/>
    <w:rsid w:val="000E3D22"/>
    <w:rsid w:val="000E3FA7"/>
    <w:rsid w:val="000E41E2"/>
    <w:rsid w:val="000E4604"/>
    <w:rsid w:val="000E46BB"/>
    <w:rsid w:val="000E47CA"/>
    <w:rsid w:val="000E4A40"/>
    <w:rsid w:val="000E4B65"/>
    <w:rsid w:val="000E4C81"/>
    <w:rsid w:val="000E4D01"/>
    <w:rsid w:val="000E4FF1"/>
    <w:rsid w:val="000E5024"/>
    <w:rsid w:val="000E5432"/>
    <w:rsid w:val="000E5606"/>
    <w:rsid w:val="000E59CC"/>
    <w:rsid w:val="000E5BB7"/>
    <w:rsid w:val="000E5CDB"/>
    <w:rsid w:val="000E5D48"/>
    <w:rsid w:val="000E5EE0"/>
    <w:rsid w:val="000E6104"/>
    <w:rsid w:val="000E622A"/>
    <w:rsid w:val="000E6461"/>
    <w:rsid w:val="000E6B08"/>
    <w:rsid w:val="000E6CB0"/>
    <w:rsid w:val="000E6EAA"/>
    <w:rsid w:val="000E7124"/>
    <w:rsid w:val="000E7376"/>
    <w:rsid w:val="000E762A"/>
    <w:rsid w:val="000E7C2B"/>
    <w:rsid w:val="000E7EA0"/>
    <w:rsid w:val="000E7F52"/>
    <w:rsid w:val="000F00C9"/>
    <w:rsid w:val="000F0194"/>
    <w:rsid w:val="000F0498"/>
    <w:rsid w:val="000F0896"/>
    <w:rsid w:val="000F0FE1"/>
    <w:rsid w:val="000F116E"/>
    <w:rsid w:val="000F11EE"/>
    <w:rsid w:val="000F153F"/>
    <w:rsid w:val="000F210D"/>
    <w:rsid w:val="000F2132"/>
    <w:rsid w:val="000F24F5"/>
    <w:rsid w:val="000F250F"/>
    <w:rsid w:val="000F2C3B"/>
    <w:rsid w:val="000F2E21"/>
    <w:rsid w:val="000F3146"/>
    <w:rsid w:val="000F327E"/>
    <w:rsid w:val="000F3576"/>
    <w:rsid w:val="000F3ABF"/>
    <w:rsid w:val="000F3E44"/>
    <w:rsid w:val="000F3FAB"/>
    <w:rsid w:val="000F4480"/>
    <w:rsid w:val="000F4700"/>
    <w:rsid w:val="000F47E8"/>
    <w:rsid w:val="000F4905"/>
    <w:rsid w:val="000F4EB0"/>
    <w:rsid w:val="000F560B"/>
    <w:rsid w:val="000F5676"/>
    <w:rsid w:val="000F5966"/>
    <w:rsid w:val="000F5B47"/>
    <w:rsid w:val="000F5DFA"/>
    <w:rsid w:val="000F6287"/>
    <w:rsid w:val="000F6AE6"/>
    <w:rsid w:val="000F6C5F"/>
    <w:rsid w:val="000F6DF9"/>
    <w:rsid w:val="000F6E3A"/>
    <w:rsid w:val="000F73F5"/>
    <w:rsid w:val="001007A3"/>
    <w:rsid w:val="001008CD"/>
    <w:rsid w:val="00100B59"/>
    <w:rsid w:val="00100F00"/>
    <w:rsid w:val="00100FC7"/>
    <w:rsid w:val="00101632"/>
    <w:rsid w:val="00101850"/>
    <w:rsid w:val="001018AE"/>
    <w:rsid w:val="001019FA"/>
    <w:rsid w:val="00101A95"/>
    <w:rsid w:val="00101B30"/>
    <w:rsid w:val="00101B56"/>
    <w:rsid w:val="00101BA2"/>
    <w:rsid w:val="00101C37"/>
    <w:rsid w:val="00101E5A"/>
    <w:rsid w:val="00101EC0"/>
    <w:rsid w:val="00102340"/>
    <w:rsid w:val="0010238A"/>
    <w:rsid w:val="0010282C"/>
    <w:rsid w:val="001028A3"/>
    <w:rsid w:val="00102A09"/>
    <w:rsid w:val="00103176"/>
    <w:rsid w:val="001031B2"/>
    <w:rsid w:val="001034BD"/>
    <w:rsid w:val="001039BE"/>
    <w:rsid w:val="00103D8C"/>
    <w:rsid w:val="00103DD5"/>
    <w:rsid w:val="00104157"/>
    <w:rsid w:val="001041B3"/>
    <w:rsid w:val="00104221"/>
    <w:rsid w:val="00104AA2"/>
    <w:rsid w:val="00104B02"/>
    <w:rsid w:val="00105417"/>
    <w:rsid w:val="00105CB0"/>
    <w:rsid w:val="00105CBB"/>
    <w:rsid w:val="00105D80"/>
    <w:rsid w:val="00106564"/>
    <w:rsid w:val="001065BD"/>
    <w:rsid w:val="00106AFA"/>
    <w:rsid w:val="00106C0D"/>
    <w:rsid w:val="00106E9F"/>
    <w:rsid w:val="00106EFF"/>
    <w:rsid w:val="001070A2"/>
    <w:rsid w:val="0010725C"/>
    <w:rsid w:val="00107285"/>
    <w:rsid w:val="0010728C"/>
    <w:rsid w:val="00107447"/>
    <w:rsid w:val="00107503"/>
    <w:rsid w:val="00107C2B"/>
    <w:rsid w:val="00107D29"/>
    <w:rsid w:val="00107DA0"/>
    <w:rsid w:val="00107DFA"/>
    <w:rsid w:val="00107E6C"/>
    <w:rsid w:val="00107FC8"/>
    <w:rsid w:val="00110304"/>
    <w:rsid w:val="0011096A"/>
    <w:rsid w:val="001109F5"/>
    <w:rsid w:val="00110C19"/>
    <w:rsid w:val="00110D6F"/>
    <w:rsid w:val="00110DF8"/>
    <w:rsid w:val="00110F12"/>
    <w:rsid w:val="00111099"/>
    <w:rsid w:val="00111121"/>
    <w:rsid w:val="001111D3"/>
    <w:rsid w:val="001113F8"/>
    <w:rsid w:val="001114E2"/>
    <w:rsid w:val="00111545"/>
    <w:rsid w:val="001115BE"/>
    <w:rsid w:val="001118C8"/>
    <w:rsid w:val="00111D80"/>
    <w:rsid w:val="00111E65"/>
    <w:rsid w:val="00111FE0"/>
    <w:rsid w:val="0011228E"/>
    <w:rsid w:val="001131C3"/>
    <w:rsid w:val="00113392"/>
    <w:rsid w:val="001134D1"/>
    <w:rsid w:val="001136BA"/>
    <w:rsid w:val="00113A9B"/>
    <w:rsid w:val="00113F3C"/>
    <w:rsid w:val="00114028"/>
    <w:rsid w:val="001144A9"/>
    <w:rsid w:val="00114628"/>
    <w:rsid w:val="00114B75"/>
    <w:rsid w:val="00114E41"/>
    <w:rsid w:val="00114E87"/>
    <w:rsid w:val="00114FAC"/>
    <w:rsid w:val="00114FAD"/>
    <w:rsid w:val="0011504B"/>
    <w:rsid w:val="00115302"/>
    <w:rsid w:val="00115490"/>
    <w:rsid w:val="00115723"/>
    <w:rsid w:val="00115D53"/>
    <w:rsid w:val="00115DE8"/>
    <w:rsid w:val="00115E28"/>
    <w:rsid w:val="00115F91"/>
    <w:rsid w:val="00115FBE"/>
    <w:rsid w:val="00115FE7"/>
    <w:rsid w:val="0011618D"/>
    <w:rsid w:val="0011623D"/>
    <w:rsid w:val="001163C6"/>
    <w:rsid w:val="00116403"/>
    <w:rsid w:val="00116515"/>
    <w:rsid w:val="00116607"/>
    <w:rsid w:val="0011667A"/>
    <w:rsid w:val="0011676D"/>
    <w:rsid w:val="00116896"/>
    <w:rsid w:val="00116976"/>
    <w:rsid w:val="00116E7F"/>
    <w:rsid w:val="0011723F"/>
    <w:rsid w:val="001173D8"/>
    <w:rsid w:val="001173EB"/>
    <w:rsid w:val="00117550"/>
    <w:rsid w:val="0011764A"/>
    <w:rsid w:val="001178D4"/>
    <w:rsid w:val="00117928"/>
    <w:rsid w:val="00117BE6"/>
    <w:rsid w:val="00117F97"/>
    <w:rsid w:val="00120A44"/>
    <w:rsid w:val="00120B72"/>
    <w:rsid w:val="001210DC"/>
    <w:rsid w:val="00121278"/>
    <w:rsid w:val="001217BC"/>
    <w:rsid w:val="00121991"/>
    <w:rsid w:val="00121A3B"/>
    <w:rsid w:val="00121A47"/>
    <w:rsid w:val="00121A75"/>
    <w:rsid w:val="00122145"/>
    <w:rsid w:val="001221DC"/>
    <w:rsid w:val="00122367"/>
    <w:rsid w:val="001224ED"/>
    <w:rsid w:val="0012252E"/>
    <w:rsid w:val="001227FA"/>
    <w:rsid w:val="00122815"/>
    <w:rsid w:val="00122950"/>
    <w:rsid w:val="00122DD2"/>
    <w:rsid w:val="00122FC5"/>
    <w:rsid w:val="0012304A"/>
    <w:rsid w:val="001231BB"/>
    <w:rsid w:val="00123B6A"/>
    <w:rsid w:val="00123F7A"/>
    <w:rsid w:val="00124003"/>
    <w:rsid w:val="00124018"/>
    <w:rsid w:val="0012493B"/>
    <w:rsid w:val="00124AD3"/>
    <w:rsid w:val="00124FA7"/>
    <w:rsid w:val="00125062"/>
    <w:rsid w:val="00125225"/>
    <w:rsid w:val="00125778"/>
    <w:rsid w:val="00125A8C"/>
    <w:rsid w:val="00125B16"/>
    <w:rsid w:val="00125EDF"/>
    <w:rsid w:val="0012628D"/>
    <w:rsid w:val="0012638E"/>
    <w:rsid w:val="001265DF"/>
    <w:rsid w:val="0012667E"/>
    <w:rsid w:val="0012668A"/>
    <w:rsid w:val="00126A2F"/>
    <w:rsid w:val="00126D29"/>
    <w:rsid w:val="00126D4F"/>
    <w:rsid w:val="00127086"/>
    <w:rsid w:val="001270FB"/>
    <w:rsid w:val="00127198"/>
    <w:rsid w:val="00127533"/>
    <w:rsid w:val="00127571"/>
    <w:rsid w:val="001277AA"/>
    <w:rsid w:val="001277BB"/>
    <w:rsid w:val="001279F7"/>
    <w:rsid w:val="00127BF7"/>
    <w:rsid w:val="00127C78"/>
    <w:rsid w:val="001300E3"/>
    <w:rsid w:val="00130373"/>
    <w:rsid w:val="0013047E"/>
    <w:rsid w:val="0013052E"/>
    <w:rsid w:val="001306FA"/>
    <w:rsid w:val="00130B66"/>
    <w:rsid w:val="00130BB6"/>
    <w:rsid w:val="00130DC8"/>
    <w:rsid w:val="00130E06"/>
    <w:rsid w:val="00130EF6"/>
    <w:rsid w:val="0013119B"/>
    <w:rsid w:val="00131688"/>
    <w:rsid w:val="00131840"/>
    <w:rsid w:val="00131CE5"/>
    <w:rsid w:val="00131E9E"/>
    <w:rsid w:val="0013207A"/>
    <w:rsid w:val="001323A8"/>
    <w:rsid w:val="001323B8"/>
    <w:rsid w:val="00132626"/>
    <w:rsid w:val="0013262D"/>
    <w:rsid w:val="00132B97"/>
    <w:rsid w:val="001330C8"/>
    <w:rsid w:val="00133298"/>
    <w:rsid w:val="001335EB"/>
    <w:rsid w:val="00133C00"/>
    <w:rsid w:val="00133D46"/>
    <w:rsid w:val="001342BB"/>
    <w:rsid w:val="001345AF"/>
    <w:rsid w:val="00134797"/>
    <w:rsid w:val="0013491C"/>
    <w:rsid w:val="00134F19"/>
    <w:rsid w:val="001351E6"/>
    <w:rsid w:val="00135481"/>
    <w:rsid w:val="001355B9"/>
    <w:rsid w:val="0013588C"/>
    <w:rsid w:val="00135906"/>
    <w:rsid w:val="00135D53"/>
    <w:rsid w:val="00135D61"/>
    <w:rsid w:val="00135D9A"/>
    <w:rsid w:val="00135EAE"/>
    <w:rsid w:val="001363CA"/>
    <w:rsid w:val="0013655B"/>
    <w:rsid w:val="001365BF"/>
    <w:rsid w:val="0013665C"/>
    <w:rsid w:val="00136E7A"/>
    <w:rsid w:val="00136F04"/>
    <w:rsid w:val="001370DD"/>
    <w:rsid w:val="00137300"/>
    <w:rsid w:val="001375AE"/>
    <w:rsid w:val="00137AC9"/>
    <w:rsid w:val="001400F6"/>
    <w:rsid w:val="001403A0"/>
    <w:rsid w:val="001403F1"/>
    <w:rsid w:val="001406A5"/>
    <w:rsid w:val="00140903"/>
    <w:rsid w:val="00140AFA"/>
    <w:rsid w:val="00140BF8"/>
    <w:rsid w:val="001411DB"/>
    <w:rsid w:val="001414C9"/>
    <w:rsid w:val="0014159E"/>
    <w:rsid w:val="001415C4"/>
    <w:rsid w:val="0014161E"/>
    <w:rsid w:val="0014190A"/>
    <w:rsid w:val="0014222D"/>
    <w:rsid w:val="001429C0"/>
    <w:rsid w:val="00142D89"/>
    <w:rsid w:val="0014300B"/>
    <w:rsid w:val="00143175"/>
    <w:rsid w:val="001436B3"/>
    <w:rsid w:val="00143A8C"/>
    <w:rsid w:val="00143B9B"/>
    <w:rsid w:val="00143CCB"/>
    <w:rsid w:val="00143F3A"/>
    <w:rsid w:val="00144382"/>
    <w:rsid w:val="00144672"/>
    <w:rsid w:val="00144B5C"/>
    <w:rsid w:val="001451EA"/>
    <w:rsid w:val="001453C7"/>
    <w:rsid w:val="001456CB"/>
    <w:rsid w:val="00145809"/>
    <w:rsid w:val="00145A34"/>
    <w:rsid w:val="00145A8E"/>
    <w:rsid w:val="00145B48"/>
    <w:rsid w:val="00145C4E"/>
    <w:rsid w:val="00145E43"/>
    <w:rsid w:val="00145E68"/>
    <w:rsid w:val="00146332"/>
    <w:rsid w:val="00146391"/>
    <w:rsid w:val="00146F88"/>
    <w:rsid w:val="001471BB"/>
    <w:rsid w:val="0014742A"/>
    <w:rsid w:val="001474AD"/>
    <w:rsid w:val="001475CC"/>
    <w:rsid w:val="00147823"/>
    <w:rsid w:val="00147B70"/>
    <w:rsid w:val="00150158"/>
    <w:rsid w:val="001506A0"/>
    <w:rsid w:val="001507E6"/>
    <w:rsid w:val="00150A36"/>
    <w:rsid w:val="00150CD9"/>
    <w:rsid w:val="00150D27"/>
    <w:rsid w:val="00150F93"/>
    <w:rsid w:val="00151142"/>
    <w:rsid w:val="0015133E"/>
    <w:rsid w:val="00151AF2"/>
    <w:rsid w:val="00151CF9"/>
    <w:rsid w:val="001520AB"/>
    <w:rsid w:val="001520D5"/>
    <w:rsid w:val="00152360"/>
    <w:rsid w:val="001524E9"/>
    <w:rsid w:val="00152584"/>
    <w:rsid w:val="001526A3"/>
    <w:rsid w:val="001526BF"/>
    <w:rsid w:val="0015274F"/>
    <w:rsid w:val="00152B11"/>
    <w:rsid w:val="00152BF3"/>
    <w:rsid w:val="00152C99"/>
    <w:rsid w:val="00152CBE"/>
    <w:rsid w:val="00152DA4"/>
    <w:rsid w:val="0015312E"/>
    <w:rsid w:val="00153157"/>
    <w:rsid w:val="001534FD"/>
    <w:rsid w:val="001540C3"/>
    <w:rsid w:val="0015411D"/>
    <w:rsid w:val="001542D6"/>
    <w:rsid w:val="00154458"/>
    <w:rsid w:val="001548D0"/>
    <w:rsid w:val="00154B7C"/>
    <w:rsid w:val="00154D44"/>
    <w:rsid w:val="00154DB3"/>
    <w:rsid w:val="00154DBA"/>
    <w:rsid w:val="0015513A"/>
    <w:rsid w:val="001556A0"/>
    <w:rsid w:val="00155A34"/>
    <w:rsid w:val="001562F1"/>
    <w:rsid w:val="001566FE"/>
    <w:rsid w:val="001568F8"/>
    <w:rsid w:val="00156ADA"/>
    <w:rsid w:val="00156C29"/>
    <w:rsid w:val="00156E23"/>
    <w:rsid w:val="00156F97"/>
    <w:rsid w:val="001570C5"/>
    <w:rsid w:val="0015739F"/>
    <w:rsid w:val="00157476"/>
    <w:rsid w:val="001574F0"/>
    <w:rsid w:val="001575BD"/>
    <w:rsid w:val="0015768F"/>
    <w:rsid w:val="00157CA0"/>
    <w:rsid w:val="00157D9A"/>
    <w:rsid w:val="0016010E"/>
    <w:rsid w:val="001602C9"/>
    <w:rsid w:val="00160407"/>
    <w:rsid w:val="00160AAB"/>
    <w:rsid w:val="00160D24"/>
    <w:rsid w:val="00161053"/>
    <w:rsid w:val="001612A0"/>
    <w:rsid w:val="00161B7B"/>
    <w:rsid w:val="001625CA"/>
    <w:rsid w:val="001629DE"/>
    <w:rsid w:val="00163260"/>
    <w:rsid w:val="00163545"/>
    <w:rsid w:val="001635D7"/>
    <w:rsid w:val="00163611"/>
    <w:rsid w:val="0016365E"/>
    <w:rsid w:val="0016399B"/>
    <w:rsid w:val="00163BCD"/>
    <w:rsid w:val="001641E8"/>
    <w:rsid w:val="001643B8"/>
    <w:rsid w:val="001644CA"/>
    <w:rsid w:val="001647E9"/>
    <w:rsid w:val="001647FC"/>
    <w:rsid w:val="001648BC"/>
    <w:rsid w:val="00164921"/>
    <w:rsid w:val="001649A4"/>
    <w:rsid w:val="00164C09"/>
    <w:rsid w:val="00164E86"/>
    <w:rsid w:val="001650D6"/>
    <w:rsid w:val="00165458"/>
    <w:rsid w:val="001654B4"/>
    <w:rsid w:val="00165663"/>
    <w:rsid w:val="001656AA"/>
    <w:rsid w:val="00165798"/>
    <w:rsid w:val="001658A4"/>
    <w:rsid w:val="00165B18"/>
    <w:rsid w:val="00165CF9"/>
    <w:rsid w:val="00165E0D"/>
    <w:rsid w:val="00165E67"/>
    <w:rsid w:val="0016623A"/>
    <w:rsid w:val="00166243"/>
    <w:rsid w:val="001665A3"/>
    <w:rsid w:val="00166BA2"/>
    <w:rsid w:val="001670D2"/>
    <w:rsid w:val="001671D8"/>
    <w:rsid w:val="00167236"/>
    <w:rsid w:val="001672DE"/>
    <w:rsid w:val="00167A0D"/>
    <w:rsid w:val="00167A46"/>
    <w:rsid w:val="00167EC6"/>
    <w:rsid w:val="00167F53"/>
    <w:rsid w:val="0017029B"/>
    <w:rsid w:val="00170910"/>
    <w:rsid w:val="00170962"/>
    <w:rsid w:val="00170BF2"/>
    <w:rsid w:val="00170F33"/>
    <w:rsid w:val="001718DC"/>
    <w:rsid w:val="0017199C"/>
    <w:rsid w:val="00171C08"/>
    <w:rsid w:val="00171FBE"/>
    <w:rsid w:val="0017267E"/>
    <w:rsid w:val="00172996"/>
    <w:rsid w:val="00172BB2"/>
    <w:rsid w:val="00172FB8"/>
    <w:rsid w:val="0017303B"/>
    <w:rsid w:val="0017314C"/>
    <w:rsid w:val="0017317A"/>
    <w:rsid w:val="00173280"/>
    <w:rsid w:val="001736A2"/>
    <w:rsid w:val="00173829"/>
    <w:rsid w:val="00173A10"/>
    <w:rsid w:val="00173CE5"/>
    <w:rsid w:val="00173D17"/>
    <w:rsid w:val="00173E67"/>
    <w:rsid w:val="00174293"/>
    <w:rsid w:val="001743C5"/>
    <w:rsid w:val="001744AF"/>
    <w:rsid w:val="00174960"/>
    <w:rsid w:val="00174B3F"/>
    <w:rsid w:val="00174C38"/>
    <w:rsid w:val="00174E71"/>
    <w:rsid w:val="00174FCA"/>
    <w:rsid w:val="001751C4"/>
    <w:rsid w:val="001753D0"/>
    <w:rsid w:val="0017549F"/>
    <w:rsid w:val="00175684"/>
    <w:rsid w:val="00175AF4"/>
    <w:rsid w:val="0017603F"/>
    <w:rsid w:val="00176402"/>
    <w:rsid w:val="001767B4"/>
    <w:rsid w:val="0017682A"/>
    <w:rsid w:val="00176A54"/>
    <w:rsid w:val="00176B47"/>
    <w:rsid w:val="00176B80"/>
    <w:rsid w:val="00176C9E"/>
    <w:rsid w:val="0017702E"/>
    <w:rsid w:val="00177056"/>
    <w:rsid w:val="00177518"/>
    <w:rsid w:val="00177823"/>
    <w:rsid w:val="001779BD"/>
    <w:rsid w:val="00177A24"/>
    <w:rsid w:val="00177A27"/>
    <w:rsid w:val="00177B20"/>
    <w:rsid w:val="00177BAA"/>
    <w:rsid w:val="00177EFD"/>
    <w:rsid w:val="0018000B"/>
    <w:rsid w:val="00180582"/>
    <w:rsid w:val="001805EC"/>
    <w:rsid w:val="00180881"/>
    <w:rsid w:val="0018095A"/>
    <w:rsid w:val="001811DF"/>
    <w:rsid w:val="001814CC"/>
    <w:rsid w:val="00181693"/>
    <w:rsid w:val="001818E5"/>
    <w:rsid w:val="00181D41"/>
    <w:rsid w:val="0018214B"/>
    <w:rsid w:val="001822D8"/>
    <w:rsid w:val="001823CE"/>
    <w:rsid w:val="00182A02"/>
    <w:rsid w:val="00182A28"/>
    <w:rsid w:val="00182ACF"/>
    <w:rsid w:val="00182CE2"/>
    <w:rsid w:val="00182E8E"/>
    <w:rsid w:val="00182F89"/>
    <w:rsid w:val="001831BD"/>
    <w:rsid w:val="001832ED"/>
    <w:rsid w:val="00183DC9"/>
    <w:rsid w:val="00183FCB"/>
    <w:rsid w:val="001841E8"/>
    <w:rsid w:val="001843C6"/>
    <w:rsid w:val="0018473B"/>
    <w:rsid w:val="00184A06"/>
    <w:rsid w:val="00184A3B"/>
    <w:rsid w:val="00184A9B"/>
    <w:rsid w:val="00184B85"/>
    <w:rsid w:val="0018519A"/>
    <w:rsid w:val="001851D0"/>
    <w:rsid w:val="00185803"/>
    <w:rsid w:val="00185D26"/>
    <w:rsid w:val="00185EC8"/>
    <w:rsid w:val="001866C4"/>
    <w:rsid w:val="00186918"/>
    <w:rsid w:val="00186A27"/>
    <w:rsid w:val="00186EC3"/>
    <w:rsid w:val="00187653"/>
    <w:rsid w:val="001877A7"/>
    <w:rsid w:val="001878BC"/>
    <w:rsid w:val="00187B52"/>
    <w:rsid w:val="00187D3B"/>
    <w:rsid w:val="00187E19"/>
    <w:rsid w:val="00187E4C"/>
    <w:rsid w:val="0019001F"/>
    <w:rsid w:val="0019033A"/>
    <w:rsid w:val="001903D2"/>
    <w:rsid w:val="001906A5"/>
    <w:rsid w:val="0019075B"/>
    <w:rsid w:val="00190C51"/>
    <w:rsid w:val="00190C7C"/>
    <w:rsid w:val="00190CB3"/>
    <w:rsid w:val="00190CC5"/>
    <w:rsid w:val="0019151C"/>
    <w:rsid w:val="00191821"/>
    <w:rsid w:val="00191DB7"/>
    <w:rsid w:val="001922B6"/>
    <w:rsid w:val="0019230D"/>
    <w:rsid w:val="00192410"/>
    <w:rsid w:val="00192466"/>
    <w:rsid w:val="001929D7"/>
    <w:rsid w:val="00192AD2"/>
    <w:rsid w:val="001930CA"/>
    <w:rsid w:val="001935FF"/>
    <w:rsid w:val="00193A30"/>
    <w:rsid w:val="00193A5A"/>
    <w:rsid w:val="00193D94"/>
    <w:rsid w:val="00194241"/>
    <w:rsid w:val="001944BF"/>
    <w:rsid w:val="001948B9"/>
    <w:rsid w:val="00194942"/>
    <w:rsid w:val="00194AF9"/>
    <w:rsid w:val="00194B1A"/>
    <w:rsid w:val="00194B58"/>
    <w:rsid w:val="00194D36"/>
    <w:rsid w:val="00194D8F"/>
    <w:rsid w:val="001950D0"/>
    <w:rsid w:val="00195135"/>
    <w:rsid w:val="001951EC"/>
    <w:rsid w:val="00195C53"/>
    <w:rsid w:val="001962B6"/>
    <w:rsid w:val="00196536"/>
    <w:rsid w:val="0019675A"/>
    <w:rsid w:val="0019729C"/>
    <w:rsid w:val="001974F9"/>
    <w:rsid w:val="00197527"/>
    <w:rsid w:val="00197634"/>
    <w:rsid w:val="00197CF8"/>
    <w:rsid w:val="00197E17"/>
    <w:rsid w:val="00197F88"/>
    <w:rsid w:val="001A0152"/>
    <w:rsid w:val="001A0554"/>
    <w:rsid w:val="001A08F9"/>
    <w:rsid w:val="001A0917"/>
    <w:rsid w:val="001A0C4A"/>
    <w:rsid w:val="001A0C68"/>
    <w:rsid w:val="001A0D79"/>
    <w:rsid w:val="001A10EB"/>
    <w:rsid w:val="001A1105"/>
    <w:rsid w:val="001A1970"/>
    <w:rsid w:val="001A1D86"/>
    <w:rsid w:val="001A1E25"/>
    <w:rsid w:val="001A1E83"/>
    <w:rsid w:val="001A1EA2"/>
    <w:rsid w:val="001A20CE"/>
    <w:rsid w:val="001A25D6"/>
    <w:rsid w:val="001A2803"/>
    <w:rsid w:val="001A2B61"/>
    <w:rsid w:val="001A2EC4"/>
    <w:rsid w:val="001A2F11"/>
    <w:rsid w:val="001A3245"/>
    <w:rsid w:val="001A34A6"/>
    <w:rsid w:val="001A380E"/>
    <w:rsid w:val="001A3C1E"/>
    <w:rsid w:val="001A3FA7"/>
    <w:rsid w:val="001A43B1"/>
    <w:rsid w:val="001A4B9C"/>
    <w:rsid w:val="001A4EF1"/>
    <w:rsid w:val="001A53B6"/>
    <w:rsid w:val="001A547A"/>
    <w:rsid w:val="001A5498"/>
    <w:rsid w:val="001A555F"/>
    <w:rsid w:val="001A55D3"/>
    <w:rsid w:val="001A568B"/>
    <w:rsid w:val="001A576E"/>
    <w:rsid w:val="001A5849"/>
    <w:rsid w:val="001A58B0"/>
    <w:rsid w:val="001A59D3"/>
    <w:rsid w:val="001A6732"/>
    <w:rsid w:val="001A68F9"/>
    <w:rsid w:val="001A692B"/>
    <w:rsid w:val="001A6A1A"/>
    <w:rsid w:val="001A6B4E"/>
    <w:rsid w:val="001A6D43"/>
    <w:rsid w:val="001A6FCF"/>
    <w:rsid w:val="001A73CB"/>
    <w:rsid w:val="001A7597"/>
    <w:rsid w:val="001A778F"/>
    <w:rsid w:val="001A77E1"/>
    <w:rsid w:val="001A7AF0"/>
    <w:rsid w:val="001A7C13"/>
    <w:rsid w:val="001A7C25"/>
    <w:rsid w:val="001A7E83"/>
    <w:rsid w:val="001B03E7"/>
    <w:rsid w:val="001B0A74"/>
    <w:rsid w:val="001B0B46"/>
    <w:rsid w:val="001B0C3D"/>
    <w:rsid w:val="001B0C9A"/>
    <w:rsid w:val="001B0E72"/>
    <w:rsid w:val="001B11F8"/>
    <w:rsid w:val="001B18AC"/>
    <w:rsid w:val="001B1E27"/>
    <w:rsid w:val="001B200F"/>
    <w:rsid w:val="001B2213"/>
    <w:rsid w:val="001B25D2"/>
    <w:rsid w:val="001B26D8"/>
    <w:rsid w:val="001B2A5F"/>
    <w:rsid w:val="001B2E58"/>
    <w:rsid w:val="001B3140"/>
    <w:rsid w:val="001B31BA"/>
    <w:rsid w:val="001B33A1"/>
    <w:rsid w:val="001B3559"/>
    <w:rsid w:val="001B36EF"/>
    <w:rsid w:val="001B37DF"/>
    <w:rsid w:val="001B3946"/>
    <w:rsid w:val="001B3F72"/>
    <w:rsid w:val="001B4263"/>
    <w:rsid w:val="001B4968"/>
    <w:rsid w:val="001B4E03"/>
    <w:rsid w:val="001B5190"/>
    <w:rsid w:val="001B54DD"/>
    <w:rsid w:val="001B5741"/>
    <w:rsid w:val="001B5982"/>
    <w:rsid w:val="001B5C4C"/>
    <w:rsid w:val="001B5D5E"/>
    <w:rsid w:val="001B5FE9"/>
    <w:rsid w:val="001B61D1"/>
    <w:rsid w:val="001B62D1"/>
    <w:rsid w:val="001B656A"/>
    <w:rsid w:val="001B68BA"/>
    <w:rsid w:val="001B6AD7"/>
    <w:rsid w:val="001B6C36"/>
    <w:rsid w:val="001B70B8"/>
    <w:rsid w:val="001B710E"/>
    <w:rsid w:val="001B7161"/>
    <w:rsid w:val="001B7214"/>
    <w:rsid w:val="001B721A"/>
    <w:rsid w:val="001B7390"/>
    <w:rsid w:val="001B762B"/>
    <w:rsid w:val="001B76B2"/>
    <w:rsid w:val="001B77CE"/>
    <w:rsid w:val="001B78FA"/>
    <w:rsid w:val="001B79CC"/>
    <w:rsid w:val="001B7C50"/>
    <w:rsid w:val="001B7E82"/>
    <w:rsid w:val="001C00F5"/>
    <w:rsid w:val="001C03A7"/>
    <w:rsid w:val="001C066D"/>
    <w:rsid w:val="001C06BC"/>
    <w:rsid w:val="001C0906"/>
    <w:rsid w:val="001C0983"/>
    <w:rsid w:val="001C0F9A"/>
    <w:rsid w:val="001C1209"/>
    <w:rsid w:val="001C1690"/>
    <w:rsid w:val="001C18C6"/>
    <w:rsid w:val="001C190E"/>
    <w:rsid w:val="001C21C6"/>
    <w:rsid w:val="001C2206"/>
    <w:rsid w:val="001C247B"/>
    <w:rsid w:val="001C2770"/>
    <w:rsid w:val="001C2889"/>
    <w:rsid w:val="001C2BC0"/>
    <w:rsid w:val="001C34F6"/>
    <w:rsid w:val="001C3AF8"/>
    <w:rsid w:val="001C3F46"/>
    <w:rsid w:val="001C408C"/>
    <w:rsid w:val="001C414D"/>
    <w:rsid w:val="001C41E6"/>
    <w:rsid w:val="001C4279"/>
    <w:rsid w:val="001C44C6"/>
    <w:rsid w:val="001C46B6"/>
    <w:rsid w:val="001C4731"/>
    <w:rsid w:val="001C49D5"/>
    <w:rsid w:val="001C5259"/>
    <w:rsid w:val="001C54F5"/>
    <w:rsid w:val="001C56F3"/>
    <w:rsid w:val="001C5799"/>
    <w:rsid w:val="001C57BC"/>
    <w:rsid w:val="001C58C2"/>
    <w:rsid w:val="001C58EC"/>
    <w:rsid w:val="001C59FE"/>
    <w:rsid w:val="001C5BC5"/>
    <w:rsid w:val="001C5BF2"/>
    <w:rsid w:val="001C5C00"/>
    <w:rsid w:val="001C5C94"/>
    <w:rsid w:val="001C5C9B"/>
    <w:rsid w:val="001C5FEF"/>
    <w:rsid w:val="001C62EA"/>
    <w:rsid w:val="001C6352"/>
    <w:rsid w:val="001C6383"/>
    <w:rsid w:val="001C6560"/>
    <w:rsid w:val="001C656E"/>
    <w:rsid w:val="001C65E5"/>
    <w:rsid w:val="001C662D"/>
    <w:rsid w:val="001C663F"/>
    <w:rsid w:val="001C66D5"/>
    <w:rsid w:val="001C67C6"/>
    <w:rsid w:val="001C68DF"/>
    <w:rsid w:val="001C6999"/>
    <w:rsid w:val="001C6BAD"/>
    <w:rsid w:val="001C6C55"/>
    <w:rsid w:val="001C6CE0"/>
    <w:rsid w:val="001C6CF9"/>
    <w:rsid w:val="001C6DDF"/>
    <w:rsid w:val="001C6F07"/>
    <w:rsid w:val="001C736F"/>
    <w:rsid w:val="001C77CA"/>
    <w:rsid w:val="001C7870"/>
    <w:rsid w:val="001C796A"/>
    <w:rsid w:val="001C7ED2"/>
    <w:rsid w:val="001D0373"/>
    <w:rsid w:val="001D0651"/>
    <w:rsid w:val="001D0B4C"/>
    <w:rsid w:val="001D107B"/>
    <w:rsid w:val="001D11BC"/>
    <w:rsid w:val="001D1269"/>
    <w:rsid w:val="001D12B1"/>
    <w:rsid w:val="001D1B06"/>
    <w:rsid w:val="001D1C4B"/>
    <w:rsid w:val="001D200F"/>
    <w:rsid w:val="001D2021"/>
    <w:rsid w:val="001D245A"/>
    <w:rsid w:val="001D2700"/>
    <w:rsid w:val="001D285C"/>
    <w:rsid w:val="001D2A4E"/>
    <w:rsid w:val="001D2A52"/>
    <w:rsid w:val="001D3068"/>
    <w:rsid w:val="001D33E3"/>
    <w:rsid w:val="001D3586"/>
    <w:rsid w:val="001D3680"/>
    <w:rsid w:val="001D3962"/>
    <w:rsid w:val="001D4113"/>
    <w:rsid w:val="001D4258"/>
    <w:rsid w:val="001D42DF"/>
    <w:rsid w:val="001D4303"/>
    <w:rsid w:val="001D4321"/>
    <w:rsid w:val="001D48CA"/>
    <w:rsid w:val="001D4CB1"/>
    <w:rsid w:val="001D4CBC"/>
    <w:rsid w:val="001D4D4C"/>
    <w:rsid w:val="001D4ECE"/>
    <w:rsid w:val="001D4FDD"/>
    <w:rsid w:val="001D5165"/>
    <w:rsid w:val="001D51C7"/>
    <w:rsid w:val="001D5211"/>
    <w:rsid w:val="001D54A2"/>
    <w:rsid w:val="001D5649"/>
    <w:rsid w:val="001D5701"/>
    <w:rsid w:val="001D57D2"/>
    <w:rsid w:val="001D59FB"/>
    <w:rsid w:val="001D5BEB"/>
    <w:rsid w:val="001D61D6"/>
    <w:rsid w:val="001D6240"/>
    <w:rsid w:val="001D65E9"/>
    <w:rsid w:val="001D6653"/>
    <w:rsid w:val="001D6B58"/>
    <w:rsid w:val="001D6B72"/>
    <w:rsid w:val="001D7146"/>
    <w:rsid w:val="001D7232"/>
    <w:rsid w:val="001D763C"/>
    <w:rsid w:val="001D777B"/>
    <w:rsid w:val="001D77FC"/>
    <w:rsid w:val="001D7844"/>
    <w:rsid w:val="001D7A8A"/>
    <w:rsid w:val="001D7BCB"/>
    <w:rsid w:val="001E0160"/>
    <w:rsid w:val="001E06E3"/>
    <w:rsid w:val="001E084E"/>
    <w:rsid w:val="001E0C33"/>
    <w:rsid w:val="001E0CB2"/>
    <w:rsid w:val="001E1159"/>
    <w:rsid w:val="001E13A6"/>
    <w:rsid w:val="001E1513"/>
    <w:rsid w:val="001E153F"/>
    <w:rsid w:val="001E1901"/>
    <w:rsid w:val="001E1A34"/>
    <w:rsid w:val="001E1C96"/>
    <w:rsid w:val="001E1FCB"/>
    <w:rsid w:val="001E2132"/>
    <w:rsid w:val="001E21BF"/>
    <w:rsid w:val="001E2424"/>
    <w:rsid w:val="001E258C"/>
    <w:rsid w:val="001E2CB9"/>
    <w:rsid w:val="001E2E2D"/>
    <w:rsid w:val="001E3353"/>
    <w:rsid w:val="001E339F"/>
    <w:rsid w:val="001E3554"/>
    <w:rsid w:val="001E3593"/>
    <w:rsid w:val="001E3DF2"/>
    <w:rsid w:val="001E41CA"/>
    <w:rsid w:val="001E422C"/>
    <w:rsid w:val="001E43D1"/>
    <w:rsid w:val="001E44F6"/>
    <w:rsid w:val="001E46AE"/>
    <w:rsid w:val="001E4725"/>
    <w:rsid w:val="001E4759"/>
    <w:rsid w:val="001E4A3E"/>
    <w:rsid w:val="001E4D4F"/>
    <w:rsid w:val="001E4D56"/>
    <w:rsid w:val="001E4D68"/>
    <w:rsid w:val="001E4F27"/>
    <w:rsid w:val="001E4FB0"/>
    <w:rsid w:val="001E5219"/>
    <w:rsid w:val="001E5388"/>
    <w:rsid w:val="001E5428"/>
    <w:rsid w:val="001E5452"/>
    <w:rsid w:val="001E54ED"/>
    <w:rsid w:val="001E58E2"/>
    <w:rsid w:val="001E5CB1"/>
    <w:rsid w:val="001E5F49"/>
    <w:rsid w:val="001E632E"/>
    <w:rsid w:val="001E636C"/>
    <w:rsid w:val="001E63A3"/>
    <w:rsid w:val="001E644B"/>
    <w:rsid w:val="001E6701"/>
    <w:rsid w:val="001E67DC"/>
    <w:rsid w:val="001E6A45"/>
    <w:rsid w:val="001E6AE8"/>
    <w:rsid w:val="001E71BC"/>
    <w:rsid w:val="001E77FC"/>
    <w:rsid w:val="001E7A13"/>
    <w:rsid w:val="001E7A52"/>
    <w:rsid w:val="001E7C3B"/>
    <w:rsid w:val="001E7CAA"/>
    <w:rsid w:val="001F03DC"/>
    <w:rsid w:val="001F07EC"/>
    <w:rsid w:val="001F0907"/>
    <w:rsid w:val="001F0C5C"/>
    <w:rsid w:val="001F0DA9"/>
    <w:rsid w:val="001F0F4F"/>
    <w:rsid w:val="001F11A6"/>
    <w:rsid w:val="001F15BD"/>
    <w:rsid w:val="001F1601"/>
    <w:rsid w:val="001F17A9"/>
    <w:rsid w:val="001F1993"/>
    <w:rsid w:val="001F1B0D"/>
    <w:rsid w:val="001F1DE7"/>
    <w:rsid w:val="001F1EB2"/>
    <w:rsid w:val="001F21B3"/>
    <w:rsid w:val="001F24CC"/>
    <w:rsid w:val="001F2669"/>
    <w:rsid w:val="001F2673"/>
    <w:rsid w:val="001F26C4"/>
    <w:rsid w:val="001F291F"/>
    <w:rsid w:val="001F2A94"/>
    <w:rsid w:val="001F2D9D"/>
    <w:rsid w:val="001F32E7"/>
    <w:rsid w:val="001F3587"/>
    <w:rsid w:val="001F378F"/>
    <w:rsid w:val="001F37C6"/>
    <w:rsid w:val="001F381B"/>
    <w:rsid w:val="001F3B3C"/>
    <w:rsid w:val="001F3BBA"/>
    <w:rsid w:val="001F40C9"/>
    <w:rsid w:val="001F426B"/>
    <w:rsid w:val="001F44DC"/>
    <w:rsid w:val="001F46C6"/>
    <w:rsid w:val="001F4771"/>
    <w:rsid w:val="001F484C"/>
    <w:rsid w:val="001F4939"/>
    <w:rsid w:val="001F498A"/>
    <w:rsid w:val="001F4AA9"/>
    <w:rsid w:val="001F4BB8"/>
    <w:rsid w:val="001F4C22"/>
    <w:rsid w:val="001F4E86"/>
    <w:rsid w:val="001F4E99"/>
    <w:rsid w:val="001F4FBB"/>
    <w:rsid w:val="001F53C9"/>
    <w:rsid w:val="001F546F"/>
    <w:rsid w:val="001F5A33"/>
    <w:rsid w:val="001F5C00"/>
    <w:rsid w:val="001F5C3B"/>
    <w:rsid w:val="001F5DA6"/>
    <w:rsid w:val="001F5F2A"/>
    <w:rsid w:val="001F60DF"/>
    <w:rsid w:val="001F6951"/>
    <w:rsid w:val="001F6B09"/>
    <w:rsid w:val="001F6DB5"/>
    <w:rsid w:val="001F7147"/>
    <w:rsid w:val="001F75BC"/>
    <w:rsid w:val="001F7693"/>
    <w:rsid w:val="001F797B"/>
    <w:rsid w:val="001F7ADC"/>
    <w:rsid w:val="001F7B14"/>
    <w:rsid w:val="0020015B"/>
    <w:rsid w:val="00200444"/>
    <w:rsid w:val="00200552"/>
    <w:rsid w:val="00200AF0"/>
    <w:rsid w:val="00200C0F"/>
    <w:rsid w:val="00200EB8"/>
    <w:rsid w:val="00201611"/>
    <w:rsid w:val="00201CDA"/>
    <w:rsid w:val="00201D7D"/>
    <w:rsid w:val="00201EE8"/>
    <w:rsid w:val="002021DB"/>
    <w:rsid w:val="00202358"/>
    <w:rsid w:val="0020258A"/>
    <w:rsid w:val="00202625"/>
    <w:rsid w:val="00202665"/>
    <w:rsid w:val="00202BF7"/>
    <w:rsid w:val="00202DAF"/>
    <w:rsid w:val="00203082"/>
    <w:rsid w:val="002030B8"/>
    <w:rsid w:val="002037EA"/>
    <w:rsid w:val="00203D49"/>
    <w:rsid w:val="00204116"/>
    <w:rsid w:val="002043DD"/>
    <w:rsid w:val="0020459A"/>
    <w:rsid w:val="002045B0"/>
    <w:rsid w:val="002045D4"/>
    <w:rsid w:val="002046C0"/>
    <w:rsid w:val="00204DFC"/>
    <w:rsid w:val="00204FF8"/>
    <w:rsid w:val="0020540E"/>
    <w:rsid w:val="00205688"/>
    <w:rsid w:val="002057D6"/>
    <w:rsid w:val="0020595A"/>
    <w:rsid w:val="00205E3F"/>
    <w:rsid w:val="00205FAF"/>
    <w:rsid w:val="0020623F"/>
    <w:rsid w:val="002063B4"/>
    <w:rsid w:val="00206499"/>
    <w:rsid w:val="00206723"/>
    <w:rsid w:val="002067A9"/>
    <w:rsid w:val="00206B90"/>
    <w:rsid w:val="00207359"/>
    <w:rsid w:val="0020767C"/>
    <w:rsid w:val="002077D4"/>
    <w:rsid w:val="002079DE"/>
    <w:rsid w:val="00207B0F"/>
    <w:rsid w:val="00207F03"/>
    <w:rsid w:val="00210440"/>
    <w:rsid w:val="00210524"/>
    <w:rsid w:val="0021063F"/>
    <w:rsid w:val="002107ED"/>
    <w:rsid w:val="00210825"/>
    <w:rsid w:val="00210C6B"/>
    <w:rsid w:val="00210F03"/>
    <w:rsid w:val="00211171"/>
    <w:rsid w:val="0021134A"/>
    <w:rsid w:val="00211625"/>
    <w:rsid w:val="002118A3"/>
    <w:rsid w:val="00211A24"/>
    <w:rsid w:val="00212033"/>
    <w:rsid w:val="002122CE"/>
    <w:rsid w:val="002123AF"/>
    <w:rsid w:val="00212987"/>
    <w:rsid w:val="00212D84"/>
    <w:rsid w:val="00212DDD"/>
    <w:rsid w:val="00213236"/>
    <w:rsid w:val="002132C2"/>
    <w:rsid w:val="002134D6"/>
    <w:rsid w:val="00214818"/>
    <w:rsid w:val="0021485C"/>
    <w:rsid w:val="002148BD"/>
    <w:rsid w:val="002149C5"/>
    <w:rsid w:val="00214AD2"/>
    <w:rsid w:val="00214F41"/>
    <w:rsid w:val="00214FD0"/>
    <w:rsid w:val="002152A1"/>
    <w:rsid w:val="002157BF"/>
    <w:rsid w:val="00215AC9"/>
    <w:rsid w:val="00215AF9"/>
    <w:rsid w:val="00215BC7"/>
    <w:rsid w:val="00215CCB"/>
    <w:rsid w:val="00215FCB"/>
    <w:rsid w:val="0021600E"/>
    <w:rsid w:val="0021687D"/>
    <w:rsid w:val="00216A9B"/>
    <w:rsid w:val="00216DD2"/>
    <w:rsid w:val="00216EC1"/>
    <w:rsid w:val="00216EE4"/>
    <w:rsid w:val="00216F17"/>
    <w:rsid w:val="0022041B"/>
    <w:rsid w:val="00220569"/>
    <w:rsid w:val="0022078B"/>
    <w:rsid w:val="002207AF"/>
    <w:rsid w:val="00220976"/>
    <w:rsid w:val="00220AED"/>
    <w:rsid w:val="00220B93"/>
    <w:rsid w:val="00220CD3"/>
    <w:rsid w:val="002219E3"/>
    <w:rsid w:val="00221B15"/>
    <w:rsid w:val="00221D38"/>
    <w:rsid w:val="002222AE"/>
    <w:rsid w:val="00222458"/>
    <w:rsid w:val="00222560"/>
    <w:rsid w:val="002227CA"/>
    <w:rsid w:val="002231E5"/>
    <w:rsid w:val="002232A4"/>
    <w:rsid w:val="00223395"/>
    <w:rsid w:val="00223504"/>
    <w:rsid w:val="002238D6"/>
    <w:rsid w:val="002238F0"/>
    <w:rsid w:val="0022392A"/>
    <w:rsid w:val="002239AA"/>
    <w:rsid w:val="00223BB8"/>
    <w:rsid w:val="002240A3"/>
    <w:rsid w:val="002244B4"/>
    <w:rsid w:val="00224CA2"/>
    <w:rsid w:val="00224D61"/>
    <w:rsid w:val="00225113"/>
    <w:rsid w:val="0022531F"/>
    <w:rsid w:val="0022553D"/>
    <w:rsid w:val="00225931"/>
    <w:rsid w:val="0022595B"/>
    <w:rsid w:val="0022617D"/>
    <w:rsid w:val="0022689F"/>
    <w:rsid w:val="002268ED"/>
    <w:rsid w:val="00226992"/>
    <w:rsid w:val="00226D2D"/>
    <w:rsid w:val="00227330"/>
    <w:rsid w:val="00227B71"/>
    <w:rsid w:val="00227C93"/>
    <w:rsid w:val="00230727"/>
    <w:rsid w:val="00230BF7"/>
    <w:rsid w:val="00230DEF"/>
    <w:rsid w:val="00230F46"/>
    <w:rsid w:val="002311D0"/>
    <w:rsid w:val="002311E4"/>
    <w:rsid w:val="002312A7"/>
    <w:rsid w:val="002313C1"/>
    <w:rsid w:val="00231B30"/>
    <w:rsid w:val="00231C6C"/>
    <w:rsid w:val="00232107"/>
    <w:rsid w:val="00232170"/>
    <w:rsid w:val="002323E4"/>
    <w:rsid w:val="00232B5D"/>
    <w:rsid w:val="0023307B"/>
    <w:rsid w:val="002331A3"/>
    <w:rsid w:val="0023322A"/>
    <w:rsid w:val="0023327A"/>
    <w:rsid w:val="002334A9"/>
    <w:rsid w:val="002334DE"/>
    <w:rsid w:val="00233F05"/>
    <w:rsid w:val="0023408A"/>
    <w:rsid w:val="0023417B"/>
    <w:rsid w:val="00234316"/>
    <w:rsid w:val="00234366"/>
    <w:rsid w:val="0023461C"/>
    <w:rsid w:val="00234BC4"/>
    <w:rsid w:val="00234F87"/>
    <w:rsid w:val="002353AC"/>
    <w:rsid w:val="0023553F"/>
    <w:rsid w:val="00235870"/>
    <w:rsid w:val="00235A68"/>
    <w:rsid w:val="00235A80"/>
    <w:rsid w:val="00235A8C"/>
    <w:rsid w:val="00236055"/>
    <w:rsid w:val="002360E1"/>
    <w:rsid w:val="00236187"/>
    <w:rsid w:val="002362EE"/>
    <w:rsid w:val="0023657F"/>
    <w:rsid w:val="0023659C"/>
    <w:rsid w:val="00236707"/>
    <w:rsid w:val="0023672B"/>
    <w:rsid w:val="00236A1E"/>
    <w:rsid w:val="00237300"/>
    <w:rsid w:val="0023773B"/>
    <w:rsid w:val="002377B8"/>
    <w:rsid w:val="00237ACA"/>
    <w:rsid w:val="00237B9D"/>
    <w:rsid w:val="00237BE5"/>
    <w:rsid w:val="00237F2F"/>
    <w:rsid w:val="0024033C"/>
    <w:rsid w:val="00240511"/>
    <w:rsid w:val="002405E7"/>
    <w:rsid w:val="00240838"/>
    <w:rsid w:val="00240868"/>
    <w:rsid w:val="00240A91"/>
    <w:rsid w:val="00240C8F"/>
    <w:rsid w:val="002410AC"/>
    <w:rsid w:val="00241235"/>
    <w:rsid w:val="00241588"/>
    <w:rsid w:val="0024185C"/>
    <w:rsid w:val="00241C13"/>
    <w:rsid w:val="00241E9D"/>
    <w:rsid w:val="00242176"/>
    <w:rsid w:val="002421A3"/>
    <w:rsid w:val="002424D3"/>
    <w:rsid w:val="00242697"/>
    <w:rsid w:val="00242ECF"/>
    <w:rsid w:val="00242F12"/>
    <w:rsid w:val="002431BA"/>
    <w:rsid w:val="002437A6"/>
    <w:rsid w:val="002438CF"/>
    <w:rsid w:val="00243CAB"/>
    <w:rsid w:val="00243FF6"/>
    <w:rsid w:val="00244223"/>
    <w:rsid w:val="002444EA"/>
    <w:rsid w:val="0024469D"/>
    <w:rsid w:val="00244DA8"/>
    <w:rsid w:val="00244DCF"/>
    <w:rsid w:val="002452E9"/>
    <w:rsid w:val="002453DD"/>
    <w:rsid w:val="00245581"/>
    <w:rsid w:val="00245765"/>
    <w:rsid w:val="00245819"/>
    <w:rsid w:val="00245951"/>
    <w:rsid w:val="002459E9"/>
    <w:rsid w:val="0024630E"/>
    <w:rsid w:val="00246343"/>
    <w:rsid w:val="002463EB"/>
    <w:rsid w:val="002469B3"/>
    <w:rsid w:val="00246E34"/>
    <w:rsid w:val="00247178"/>
    <w:rsid w:val="002471CA"/>
    <w:rsid w:val="0024721A"/>
    <w:rsid w:val="00247276"/>
    <w:rsid w:val="00247785"/>
    <w:rsid w:val="00247A32"/>
    <w:rsid w:val="00247E7C"/>
    <w:rsid w:val="00247F8D"/>
    <w:rsid w:val="0025007A"/>
    <w:rsid w:val="0025022E"/>
    <w:rsid w:val="0025026A"/>
    <w:rsid w:val="00250425"/>
    <w:rsid w:val="0025075F"/>
    <w:rsid w:val="002507AA"/>
    <w:rsid w:val="00250928"/>
    <w:rsid w:val="00250A61"/>
    <w:rsid w:val="00250E31"/>
    <w:rsid w:val="00250E87"/>
    <w:rsid w:val="00250F0E"/>
    <w:rsid w:val="00251B89"/>
    <w:rsid w:val="00251DE4"/>
    <w:rsid w:val="00251FE6"/>
    <w:rsid w:val="00252468"/>
    <w:rsid w:val="0025246B"/>
    <w:rsid w:val="002525AF"/>
    <w:rsid w:val="00252748"/>
    <w:rsid w:val="002527BE"/>
    <w:rsid w:val="00252992"/>
    <w:rsid w:val="00252B2D"/>
    <w:rsid w:val="00252DD2"/>
    <w:rsid w:val="00252F8C"/>
    <w:rsid w:val="00253268"/>
    <w:rsid w:val="00253286"/>
    <w:rsid w:val="00253AFC"/>
    <w:rsid w:val="00253E89"/>
    <w:rsid w:val="00253F28"/>
    <w:rsid w:val="00254206"/>
    <w:rsid w:val="002546A5"/>
    <w:rsid w:val="00254936"/>
    <w:rsid w:val="002550AE"/>
    <w:rsid w:val="002552AE"/>
    <w:rsid w:val="0025554B"/>
    <w:rsid w:val="00255598"/>
    <w:rsid w:val="00255AA0"/>
    <w:rsid w:val="00255B9B"/>
    <w:rsid w:val="00255D49"/>
    <w:rsid w:val="00255E4D"/>
    <w:rsid w:val="00255F37"/>
    <w:rsid w:val="00255F52"/>
    <w:rsid w:val="0025606C"/>
    <w:rsid w:val="002563A0"/>
    <w:rsid w:val="0025650B"/>
    <w:rsid w:val="0025662A"/>
    <w:rsid w:val="00256B55"/>
    <w:rsid w:val="00256C28"/>
    <w:rsid w:val="00256C78"/>
    <w:rsid w:val="00257047"/>
    <w:rsid w:val="002577D6"/>
    <w:rsid w:val="00257886"/>
    <w:rsid w:val="00257A6C"/>
    <w:rsid w:val="00257B05"/>
    <w:rsid w:val="00257C1D"/>
    <w:rsid w:val="00257D7C"/>
    <w:rsid w:val="00257D9D"/>
    <w:rsid w:val="002602B5"/>
    <w:rsid w:val="00260420"/>
    <w:rsid w:val="00260B05"/>
    <w:rsid w:val="00260BC0"/>
    <w:rsid w:val="00260E05"/>
    <w:rsid w:val="00261083"/>
    <w:rsid w:val="002612D9"/>
    <w:rsid w:val="002618BC"/>
    <w:rsid w:val="00261BC5"/>
    <w:rsid w:val="00261D16"/>
    <w:rsid w:val="00261FAD"/>
    <w:rsid w:val="00262034"/>
    <w:rsid w:val="002620BB"/>
    <w:rsid w:val="002626EE"/>
    <w:rsid w:val="00262772"/>
    <w:rsid w:val="002628AF"/>
    <w:rsid w:val="00262BF9"/>
    <w:rsid w:val="00262E53"/>
    <w:rsid w:val="00262E8F"/>
    <w:rsid w:val="00262ED6"/>
    <w:rsid w:val="00262F3C"/>
    <w:rsid w:val="00262F46"/>
    <w:rsid w:val="002631D7"/>
    <w:rsid w:val="0026325F"/>
    <w:rsid w:val="00263296"/>
    <w:rsid w:val="002632AB"/>
    <w:rsid w:val="0026348A"/>
    <w:rsid w:val="00263741"/>
    <w:rsid w:val="0026382F"/>
    <w:rsid w:val="00263898"/>
    <w:rsid w:val="0026397A"/>
    <w:rsid w:val="0026397E"/>
    <w:rsid w:val="00263AA2"/>
    <w:rsid w:val="00263E9F"/>
    <w:rsid w:val="00263EF8"/>
    <w:rsid w:val="002641C0"/>
    <w:rsid w:val="00264201"/>
    <w:rsid w:val="00264226"/>
    <w:rsid w:val="00264693"/>
    <w:rsid w:val="0026501C"/>
    <w:rsid w:val="00265460"/>
    <w:rsid w:val="00265508"/>
    <w:rsid w:val="0026581C"/>
    <w:rsid w:val="0026583F"/>
    <w:rsid w:val="002658B0"/>
    <w:rsid w:val="00265900"/>
    <w:rsid w:val="00265B3F"/>
    <w:rsid w:val="00265E44"/>
    <w:rsid w:val="0026613A"/>
    <w:rsid w:val="0026621A"/>
    <w:rsid w:val="0026623A"/>
    <w:rsid w:val="00266336"/>
    <w:rsid w:val="002663E5"/>
    <w:rsid w:val="0026690A"/>
    <w:rsid w:val="00266BFA"/>
    <w:rsid w:val="00266E67"/>
    <w:rsid w:val="002673AF"/>
    <w:rsid w:val="00267527"/>
    <w:rsid w:val="0026760D"/>
    <w:rsid w:val="00267B21"/>
    <w:rsid w:val="00267C61"/>
    <w:rsid w:val="00267C7B"/>
    <w:rsid w:val="00267F5C"/>
    <w:rsid w:val="0027008A"/>
    <w:rsid w:val="0027010D"/>
    <w:rsid w:val="0027027D"/>
    <w:rsid w:val="00270424"/>
    <w:rsid w:val="00270661"/>
    <w:rsid w:val="00270AE8"/>
    <w:rsid w:val="00270C49"/>
    <w:rsid w:val="00270DE3"/>
    <w:rsid w:val="00271012"/>
    <w:rsid w:val="002713F2"/>
    <w:rsid w:val="00271A69"/>
    <w:rsid w:val="00271E5D"/>
    <w:rsid w:val="00271F47"/>
    <w:rsid w:val="002722C9"/>
    <w:rsid w:val="00272508"/>
    <w:rsid w:val="0027260D"/>
    <w:rsid w:val="00272631"/>
    <w:rsid w:val="00272960"/>
    <w:rsid w:val="00272CA5"/>
    <w:rsid w:val="00272DC6"/>
    <w:rsid w:val="00272E26"/>
    <w:rsid w:val="00272EB1"/>
    <w:rsid w:val="00272F5B"/>
    <w:rsid w:val="00272F98"/>
    <w:rsid w:val="0027305A"/>
    <w:rsid w:val="00273444"/>
    <w:rsid w:val="002734A1"/>
    <w:rsid w:val="00273D45"/>
    <w:rsid w:val="00273E72"/>
    <w:rsid w:val="00273F8C"/>
    <w:rsid w:val="00274026"/>
    <w:rsid w:val="002744A8"/>
    <w:rsid w:val="002746E2"/>
    <w:rsid w:val="002746F2"/>
    <w:rsid w:val="00274A53"/>
    <w:rsid w:val="00274ABE"/>
    <w:rsid w:val="00274B57"/>
    <w:rsid w:val="00275101"/>
    <w:rsid w:val="00275121"/>
    <w:rsid w:val="0027535F"/>
    <w:rsid w:val="00275614"/>
    <w:rsid w:val="002756C0"/>
    <w:rsid w:val="00275946"/>
    <w:rsid w:val="002759DD"/>
    <w:rsid w:val="00275C96"/>
    <w:rsid w:val="00275E4D"/>
    <w:rsid w:val="00275ED2"/>
    <w:rsid w:val="00275F75"/>
    <w:rsid w:val="00276384"/>
    <w:rsid w:val="00276772"/>
    <w:rsid w:val="002769AF"/>
    <w:rsid w:val="00276A8D"/>
    <w:rsid w:val="00276B59"/>
    <w:rsid w:val="00277177"/>
    <w:rsid w:val="002773B8"/>
    <w:rsid w:val="0027758D"/>
    <w:rsid w:val="002778B4"/>
    <w:rsid w:val="00277902"/>
    <w:rsid w:val="00277C9A"/>
    <w:rsid w:val="0028076F"/>
    <w:rsid w:val="002807B4"/>
    <w:rsid w:val="002807C5"/>
    <w:rsid w:val="00280CED"/>
    <w:rsid w:val="00280D96"/>
    <w:rsid w:val="00281178"/>
    <w:rsid w:val="002813C4"/>
    <w:rsid w:val="00281EA5"/>
    <w:rsid w:val="0028262A"/>
    <w:rsid w:val="00282749"/>
    <w:rsid w:val="00282788"/>
    <w:rsid w:val="00282820"/>
    <w:rsid w:val="00282978"/>
    <w:rsid w:val="002831EA"/>
    <w:rsid w:val="00283370"/>
    <w:rsid w:val="00283430"/>
    <w:rsid w:val="002834CE"/>
    <w:rsid w:val="00283CC2"/>
    <w:rsid w:val="00284019"/>
    <w:rsid w:val="00284512"/>
    <w:rsid w:val="002849DE"/>
    <w:rsid w:val="0028505E"/>
    <w:rsid w:val="002850E6"/>
    <w:rsid w:val="00285175"/>
    <w:rsid w:val="00285224"/>
    <w:rsid w:val="002852BF"/>
    <w:rsid w:val="002854BB"/>
    <w:rsid w:val="00285EC1"/>
    <w:rsid w:val="00285F5C"/>
    <w:rsid w:val="002863C0"/>
    <w:rsid w:val="0028640D"/>
    <w:rsid w:val="00286851"/>
    <w:rsid w:val="00286B43"/>
    <w:rsid w:val="00286B46"/>
    <w:rsid w:val="00286BDE"/>
    <w:rsid w:val="00286C8E"/>
    <w:rsid w:val="00286DA1"/>
    <w:rsid w:val="00286F4F"/>
    <w:rsid w:val="0028748A"/>
    <w:rsid w:val="002876E5"/>
    <w:rsid w:val="00287933"/>
    <w:rsid w:val="00287950"/>
    <w:rsid w:val="002879DF"/>
    <w:rsid w:val="00287CF1"/>
    <w:rsid w:val="00287D67"/>
    <w:rsid w:val="00287F14"/>
    <w:rsid w:val="00290043"/>
    <w:rsid w:val="0029096D"/>
    <w:rsid w:val="00290AA5"/>
    <w:rsid w:val="00290AFB"/>
    <w:rsid w:val="0029152E"/>
    <w:rsid w:val="00291594"/>
    <w:rsid w:val="002918A7"/>
    <w:rsid w:val="00291A06"/>
    <w:rsid w:val="00291A2F"/>
    <w:rsid w:val="00291DEB"/>
    <w:rsid w:val="00291F86"/>
    <w:rsid w:val="00292450"/>
    <w:rsid w:val="00292930"/>
    <w:rsid w:val="00292940"/>
    <w:rsid w:val="00292AF7"/>
    <w:rsid w:val="00292EAD"/>
    <w:rsid w:val="0029386A"/>
    <w:rsid w:val="00293BCE"/>
    <w:rsid w:val="002941D0"/>
    <w:rsid w:val="00294687"/>
    <w:rsid w:val="002947C8"/>
    <w:rsid w:val="00294A96"/>
    <w:rsid w:val="00294B30"/>
    <w:rsid w:val="00294E69"/>
    <w:rsid w:val="00294FF7"/>
    <w:rsid w:val="00295060"/>
    <w:rsid w:val="00295115"/>
    <w:rsid w:val="0029543D"/>
    <w:rsid w:val="00295471"/>
    <w:rsid w:val="00295988"/>
    <w:rsid w:val="00295C22"/>
    <w:rsid w:val="00295C63"/>
    <w:rsid w:val="00295E16"/>
    <w:rsid w:val="002962B4"/>
    <w:rsid w:val="00296375"/>
    <w:rsid w:val="002963CE"/>
    <w:rsid w:val="0029646E"/>
    <w:rsid w:val="00296A27"/>
    <w:rsid w:val="00296B0F"/>
    <w:rsid w:val="00296DD0"/>
    <w:rsid w:val="00297087"/>
    <w:rsid w:val="00297137"/>
    <w:rsid w:val="00297217"/>
    <w:rsid w:val="00297780"/>
    <w:rsid w:val="0029787A"/>
    <w:rsid w:val="002978C2"/>
    <w:rsid w:val="002979D3"/>
    <w:rsid w:val="00297AB2"/>
    <w:rsid w:val="00297B68"/>
    <w:rsid w:val="00297F45"/>
    <w:rsid w:val="002A00E0"/>
    <w:rsid w:val="002A0296"/>
    <w:rsid w:val="002A03D1"/>
    <w:rsid w:val="002A0576"/>
    <w:rsid w:val="002A0579"/>
    <w:rsid w:val="002A0583"/>
    <w:rsid w:val="002A05A4"/>
    <w:rsid w:val="002A0D57"/>
    <w:rsid w:val="002A0E74"/>
    <w:rsid w:val="002A0F37"/>
    <w:rsid w:val="002A0FCA"/>
    <w:rsid w:val="002A154D"/>
    <w:rsid w:val="002A1766"/>
    <w:rsid w:val="002A179C"/>
    <w:rsid w:val="002A1877"/>
    <w:rsid w:val="002A1C70"/>
    <w:rsid w:val="002A20EE"/>
    <w:rsid w:val="002A2208"/>
    <w:rsid w:val="002A255D"/>
    <w:rsid w:val="002A25C9"/>
    <w:rsid w:val="002A264A"/>
    <w:rsid w:val="002A26D4"/>
    <w:rsid w:val="002A2DE9"/>
    <w:rsid w:val="002A2E2A"/>
    <w:rsid w:val="002A31F6"/>
    <w:rsid w:val="002A347F"/>
    <w:rsid w:val="002A348A"/>
    <w:rsid w:val="002A3700"/>
    <w:rsid w:val="002A3823"/>
    <w:rsid w:val="002A3835"/>
    <w:rsid w:val="002A38C0"/>
    <w:rsid w:val="002A3A7C"/>
    <w:rsid w:val="002A3B95"/>
    <w:rsid w:val="002A3F89"/>
    <w:rsid w:val="002A47C4"/>
    <w:rsid w:val="002A497F"/>
    <w:rsid w:val="002A4A85"/>
    <w:rsid w:val="002A4BDB"/>
    <w:rsid w:val="002A4DAC"/>
    <w:rsid w:val="002A5080"/>
    <w:rsid w:val="002A55A9"/>
    <w:rsid w:val="002A56B5"/>
    <w:rsid w:val="002A581C"/>
    <w:rsid w:val="002A5A41"/>
    <w:rsid w:val="002A5AF9"/>
    <w:rsid w:val="002A5BDE"/>
    <w:rsid w:val="002A5EB6"/>
    <w:rsid w:val="002A6068"/>
    <w:rsid w:val="002A6366"/>
    <w:rsid w:val="002A64DB"/>
    <w:rsid w:val="002A6C2D"/>
    <w:rsid w:val="002A6C4E"/>
    <w:rsid w:val="002A6C9C"/>
    <w:rsid w:val="002A6CF7"/>
    <w:rsid w:val="002A7223"/>
    <w:rsid w:val="002A7664"/>
    <w:rsid w:val="002A7868"/>
    <w:rsid w:val="002A7DF2"/>
    <w:rsid w:val="002A7EE7"/>
    <w:rsid w:val="002B0197"/>
    <w:rsid w:val="002B01D5"/>
    <w:rsid w:val="002B06B2"/>
    <w:rsid w:val="002B09AD"/>
    <w:rsid w:val="002B0A56"/>
    <w:rsid w:val="002B0BBB"/>
    <w:rsid w:val="002B0C79"/>
    <w:rsid w:val="002B0E16"/>
    <w:rsid w:val="002B0F5D"/>
    <w:rsid w:val="002B155A"/>
    <w:rsid w:val="002B16DE"/>
    <w:rsid w:val="002B17E3"/>
    <w:rsid w:val="002B1865"/>
    <w:rsid w:val="002B18AC"/>
    <w:rsid w:val="002B1BA1"/>
    <w:rsid w:val="002B1BFF"/>
    <w:rsid w:val="002B21A5"/>
    <w:rsid w:val="002B21DD"/>
    <w:rsid w:val="002B220D"/>
    <w:rsid w:val="002B2486"/>
    <w:rsid w:val="002B2682"/>
    <w:rsid w:val="002B2687"/>
    <w:rsid w:val="002B2A27"/>
    <w:rsid w:val="002B2B4B"/>
    <w:rsid w:val="002B2FF1"/>
    <w:rsid w:val="002B30F6"/>
    <w:rsid w:val="002B321E"/>
    <w:rsid w:val="002B324E"/>
    <w:rsid w:val="002B3265"/>
    <w:rsid w:val="002B35DF"/>
    <w:rsid w:val="002B36C3"/>
    <w:rsid w:val="002B3FE0"/>
    <w:rsid w:val="002B4B45"/>
    <w:rsid w:val="002B4CB1"/>
    <w:rsid w:val="002B4E3E"/>
    <w:rsid w:val="002B52D3"/>
    <w:rsid w:val="002B542A"/>
    <w:rsid w:val="002B5559"/>
    <w:rsid w:val="002B5750"/>
    <w:rsid w:val="002B57C3"/>
    <w:rsid w:val="002B5C56"/>
    <w:rsid w:val="002B662B"/>
    <w:rsid w:val="002B66D1"/>
    <w:rsid w:val="002B6736"/>
    <w:rsid w:val="002B69B6"/>
    <w:rsid w:val="002B7007"/>
    <w:rsid w:val="002B74D8"/>
    <w:rsid w:val="002B75D9"/>
    <w:rsid w:val="002B7A9E"/>
    <w:rsid w:val="002B7F88"/>
    <w:rsid w:val="002C042E"/>
    <w:rsid w:val="002C09FA"/>
    <w:rsid w:val="002C0D3B"/>
    <w:rsid w:val="002C0E08"/>
    <w:rsid w:val="002C1398"/>
    <w:rsid w:val="002C146E"/>
    <w:rsid w:val="002C1CDC"/>
    <w:rsid w:val="002C1FE2"/>
    <w:rsid w:val="002C2023"/>
    <w:rsid w:val="002C20BB"/>
    <w:rsid w:val="002C2377"/>
    <w:rsid w:val="002C23CD"/>
    <w:rsid w:val="002C2452"/>
    <w:rsid w:val="002C270E"/>
    <w:rsid w:val="002C2804"/>
    <w:rsid w:val="002C2A17"/>
    <w:rsid w:val="002C2ED3"/>
    <w:rsid w:val="002C2ED8"/>
    <w:rsid w:val="002C3333"/>
    <w:rsid w:val="002C3800"/>
    <w:rsid w:val="002C3825"/>
    <w:rsid w:val="002C4175"/>
    <w:rsid w:val="002C4435"/>
    <w:rsid w:val="002C471B"/>
    <w:rsid w:val="002C49EF"/>
    <w:rsid w:val="002C4D49"/>
    <w:rsid w:val="002C4F16"/>
    <w:rsid w:val="002C4FD7"/>
    <w:rsid w:val="002C5614"/>
    <w:rsid w:val="002C5653"/>
    <w:rsid w:val="002C5C4F"/>
    <w:rsid w:val="002C5C5A"/>
    <w:rsid w:val="002C5E8B"/>
    <w:rsid w:val="002C6260"/>
    <w:rsid w:val="002C645C"/>
    <w:rsid w:val="002C64A4"/>
    <w:rsid w:val="002C69AE"/>
    <w:rsid w:val="002C7643"/>
    <w:rsid w:val="002C79DF"/>
    <w:rsid w:val="002C7AD1"/>
    <w:rsid w:val="002C7C3F"/>
    <w:rsid w:val="002D02E3"/>
    <w:rsid w:val="002D0912"/>
    <w:rsid w:val="002D0DAD"/>
    <w:rsid w:val="002D0FD7"/>
    <w:rsid w:val="002D102D"/>
    <w:rsid w:val="002D1677"/>
    <w:rsid w:val="002D1871"/>
    <w:rsid w:val="002D21AD"/>
    <w:rsid w:val="002D21CE"/>
    <w:rsid w:val="002D227E"/>
    <w:rsid w:val="002D233C"/>
    <w:rsid w:val="002D27C6"/>
    <w:rsid w:val="002D2B17"/>
    <w:rsid w:val="002D2CDB"/>
    <w:rsid w:val="002D2D59"/>
    <w:rsid w:val="002D2DCD"/>
    <w:rsid w:val="002D2DDB"/>
    <w:rsid w:val="002D2FFC"/>
    <w:rsid w:val="002D32F1"/>
    <w:rsid w:val="002D3351"/>
    <w:rsid w:val="002D37DD"/>
    <w:rsid w:val="002D382A"/>
    <w:rsid w:val="002D38B5"/>
    <w:rsid w:val="002D38D2"/>
    <w:rsid w:val="002D3D0C"/>
    <w:rsid w:val="002D3D7B"/>
    <w:rsid w:val="002D3DA1"/>
    <w:rsid w:val="002D3E94"/>
    <w:rsid w:val="002D411E"/>
    <w:rsid w:val="002D493D"/>
    <w:rsid w:val="002D49C7"/>
    <w:rsid w:val="002D4C29"/>
    <w:rsid w:val="002D4C8D"/>
    <w:rsid w:val="002D4F76"/>
    <w:rsid w:val="002D5114"/>
    <w:rsid w:val="002D518E"/>
    <w:rsid w:val="002D5332"/>
    <w:rsid w:val="002D5352"/>
    <w:rsid w:val="002D5E2B"/>
    <w:rsid w:val="002D6098"/>
    <w:rsid w:val="002D64D9"/>
    <w:rsid w:val="002D6772"/>
    <w:rsid w:val="002D6ECE"/>
    <w:rsid w:val="002D6F52"/>
    <w:rsid w:val="002D7321"/>
    <w:rsid w:val="002D739D"/>
    <w:rsid w:val="002D76E9"/>
    <w:rsid w:val="002D76EB"/>
    <w:rsid w:val="002D7AF6"/>
    <w:rsid w:val="002D7B29"/>
    <w:rsid w:val="002D7D28"/>
    <w:rsid w:val="002D7FA7"/>
    <w:rsid w:val="002E006D"/>
    <w:rsid w:val="002E0178"/>
    <w:rsid w:val="002E022D"/>
    <w:rsid w:val="002E0352"/>
    <w:rsid w:val="002E07D7"/>
    <w:rsid w:val="002E07E9"/>
    <w:rsid w:val="002E08E0"/>
    <w:rsid w:val="002E0B9F"/>
    <w:rsid w:val="002E0F43"/>
    <w:rsid w:val="002E0FA1"/>
    <w:rsid w:val="002E109D"/>
    <w:rsid w:val="002E1348"/>
    <w:rsid w:val="002E1660"/>
    <w:rsid w:val="002E194A"/>
    <w:rsid w:val="002E19E2"/>
    <w:rsid w:val="002E1B8E"/>
    <w:rsid w:val="002E1BE1"/>
    <w:rsid w:val="002E2551"/>
    <w:rsid w:val="002E25D0"/>
    <w:rsid w:val="002E276E"/>
    <w:rsid w:val="002E2856"/>
    <w:rsid w:val="002E2D54"/>
    <w:rsid w:val="002E2DE7"/>
    <w:rsid w:val="002E2EF6"/>
    <w:rsid w:val="002E2FFB"/>
    <w:rsid w:val="002E3026"/>
    <w:rsid w:val="002E350B"/>
    <w:rsid w:val="002E3C30"/>
    <w:rsid w:val="002E3CC4"/>
    <w:rsid w:val="002E3E1E"/>
    <w:rsid w:val="002E4259"/>
    <w:rsid w:val="002E46A5"/>
    <w:rsid w:val="002E47A8"/>
    <w:rsid w:val="002E4806"/>
    <w:rsid w:val="002E4828"/>
    <w:rsid w:val="002E48A4"/>
    <w:rsid w:val="002E4D9F"/>
    <w:rsid w:val="002E50D8"/>
    <w:rsid w:val="002E5408"/>
    <w:rsid w:val="002E563E"/>
    <w:rsid w:val="002E56E8"/>
    <w:rsid w:val="002E5BF8"/>
    <w:rsid w:val="002E5CC8"/>
    <w:rsid w:val="002E5D5C"/>
    <w:rsid w:val="002E5F24"/>
    <w:rsid w:val="002E6101"/>
    <w:rsid w:val="002E610F"/>
    <w:rsid w:val="002E6314"/>
    <w:rsid w:val="002E6744"/>
    <w:rsid w:val="002E6868"/>
    <w:rsid w:val="002E6BD1"/>
    <w:rsid w:val="002E71AC"/>
    <w:rsid w:val="002E731D"/>
    <w:rsid w:val="002E7BD2"/>
    <w:rsid w:val="002E7D89"/>
    <w:rsid w:val="002E7E7C"/>
    <w:rsid w:val="002F005E"/>
    <w:rsid w:val="002F00A4"/>
    <w:rsid w:val="002F0543"/>
    <w:rsid w:val="002F06A3"/>
    <w:rsid w:val="002F079B"/>
    <w:rsid w:val="002F08D6"/>
    <w:rsid w:val="002F09C6"/>
    <w:rsid w:val="002F13F5"/>
    <w:rsid w:val="002F1412"/>
    <w:rsid w:val="002F1502"/>
    <w:rsid w:val="002F1513"/>
    <w:rsid w:val="002F15B9"/>
    <w:rsid w:val="002F186F"/>
    <w:rsid w:val="002F1C89"/>
    <w:rsid w:val="002F226A"/>
    <w:rsid w:val="002F23DD"/>
    <w:rsid w:val="002F252B"/>
    <w:rsid w:val="002F2622"/>
    <w:rsid w:val="002F2CDB"/>
    <w:rsid w:val="002F2D67"/>
    <w:rsid w:val="002F2DC8"/>
    <w:rsid w:val="002F310E"/>
    <w:rsid w:val="002F31D8"/>
    <w:rsid w:val="002F3B7C"/>
    <w:rsid w:val="002F4469"/>
    <w:rsid w:val="002F4AEB"/>
    <w:rsid w:val="002F4D6F"/>
    <w:rsid w:val="002F52C7"/>
    <w:rsid w:val="002F53CA"/>
    <w:rsid w:val="002F5A4B"/>
    <w:rsid w:val="002F5C4E"/>
    <w:rsid w:val="002F5E19"/>
    <w:rsid w:val="002F60C0"/>
    <w:rsid w:val="002F61F1"/>
    <w:rsid w:val="002F62BF"/>
    <w:rsid w:val="002F64C5"/>
    <w:rsid w:val="002F6981"/>
    <w:rsid w:val="002F6B7E"/>
    <w:rsid w:val="002F6F9F"/>
    <w:rsid w:val="002F744F"/>
    <w:rsid w:val="002F759E"/>
    <w:rsid w:val="002F76EF"/>
    <w:rsid w:val="002F771B"/>
    <w:rsid w:val="002F78FB"/>
    <w:rsid w:val="002F7B0F"/>
    <w:rsid w:val="002F7C43"/>
    <w:rsid w:val="002F7DF6"/>
    <w:rsid w:val="003002BC"/>
    <w:rsid w:val="003005F0"/>
    <w:rsid w:val="003006D7"/>
    <w:rsid w:val="00300C08"/>
    <w:rsid w:val="00300FE2"/>
    <w:rsid w:val="003012C3"/>
    <w:rsid w:val="00301571"/>
    <w:rsid w:val="003018CA"/>
    <w:rsid w:val="003019C5"/>
    <w:rsid w:val="00301DDD"/>
    <w:rsid w:val="00302708"/>
    <w:rsid w:val="0030289C"/>
    <w:rsid w:val="003029AB"/>
    <w:rsid w:val="00302C3F"/>
    <w:rsid w:val="00302C8B"/>
    <w:rsid w:val="00302E2F"/>
    <w:rsid w:val="00302E7C"/>
    <w:rsid w:val="00302EAF"/>
    <w:rsid w:val="00303761"/>
    <w:rsid w:val="00303C3A"/>
    <w:rsid w:val="00303CD5"/>
    <w:rsid w:val="00304105"/>
    <w:rsid w:val="0030418E"/>
    <w:rsid w:val="0030446E"/>
    <w:rsid w:val="003046B0"/>
    <w:rsid w:val="00304A5C"/>
    <w:rsid w:val="00304BF7"/>
    <w:rsid w:val="00304CDB"/>
    <w:rsid w:val="00304EA6"/>
    <w:rsid w:val="00305098"/>
    <w:rsid w:val="003050E6"/>
    <w:rsid w:val="00305277"/>
    <w:rsid w:val="003053D9"/>
    <w:rsid w:val="00305858"/>
    <w:rsid w:val="00305BCB"/>
    <w:rsid w:val="00305ECD"/>
    <w:rsid w:val="003065EF"/>
    <w:rsid w:val="00306C04"/>
    <w:rsid w:val="00307280"/>
    <w:rsid w:val="003072B2"/>
    <w:rsid w:val="00307382"/>
    <w:rsid w:val="0030777D"/>
    <w:rsid w:val="0030790F"/>
    <w:rsid w:val="00307DB8"/>
    <w:rsid w:val="0031007E"/>
    <w:rsid w:val="003103E3"/>
    <w:rsid w:val="003109B6"/>
    <w:rsid w:val="00310BF2"/>
    <w:rsid w:val="00310CBF"/>
    <w:rsid w:val="00310FB2"/>
    <w:rsid w:val="003111FB"/>
    <w:rsid w:val="00311458"/>
    <w:rsid w:val="0031146B"/>
    <w:rsid w:val="00311542"/>
    <w:rsid w:val="003115F7"/>
    <w:rsid w:val="00311928"/>
    <w:rsid w:val="003119C4"/>
    <w:rsid w:val="003123F0"/>
    <w:rsid w:val="003126DC"/>
    <w:rsid w:val="003128EA"/>
    <w:rsid w:val="00312BB7"/>
    <w:rsid w:val="00312D58"/>
    <w:rsid w:val="00312F28"/>
    <w:rsid w:val="00312F4B"/>
    <w:rsid w:val="00313301"/>
    <w:rsid w:val="00313498"/>
    <w:rsid w:val="003134B6"/>
    <w:rsid w:val="00313503"/>
    <w:rsid w:val="00313731"/>
    <w:rsid w:val="003138C2"/>
    <w:rsid w:val="00313F1F"/>
    <w:rsid w:val="00314033"/>
    <w:rsid w:val="00314202"/>
    <w:rsid w:val="00314B44"/>
    <w:rsid w:val="00314CA6"/>
    <w:rsid w:val="00314E89"/>
    <w:rsid w:val="00314EEA"/>
    <w:rsid w:val="00315109"/>
    <w:rsid w:val="00315268"/>
    <w:rsid w:val="00315355"/>
    <w:rsid w:val="0031541D"/>
    <w:rsid w:val="003154A7"/>
    <w:rsid w:val="00315A4A"/>
    <w:rsid w:val="00315E5C"/>
    <w:rsid w:val="00316050"/>
    <w:rsid w:val="00316279"/>
    <w:rsid w:val="003162E8"/>
    <w:rsid w:val="0031643C"/>
    <w:rsid w:val="0031655F"/>
    <w:rsid w:val="0031658B"/>
    <w:rsid w:val="0031680F"/>
    <w:rsid w:val="00316B38"/>
    <w:rsid w:val="00316C9D"/>
    <w:rsid w:val="00316D61"/>
    <w:rsid w:val="00316D8A"/>
    <w:rsid w:val="003170BB"/>
    <w:rsid w:val="00317636"/>
    <w:rsid w:val="00317740"/>
    <w:rsid w:val="0031776D"/>
    <w:rsid w:val="00317813"/>
    <w:rsid w:val="00317A61"/>
    <w:rsid w:val="00317B3C"/>
    <w:rsid w:val="00317D89"/>
    <w:rsid w:val="00320130"/>
    <w:rsid w:val="0032057F"/>
    <w:rsid w:val="0032059F"/>
    <w:rsid w:val="00320D6F"/>
    <w:rsid w:val="00320DEC"/>
    <w:rsid w:val="0032100D"/>
    <w:rsid w:val="00321055"/>
    <w:rsid w:val="0032159F"/>
    <w:rsid w:val="00321D3B"/>
    <w:rsid w:val="0032225F"/>
    <w:rsid w:val="003226F6"/>
    <w:rsid w:val="0032283B"/>
    <w:rsid w:val="00322A59"/>
    <w:rsid w:val="00322F7E"/>
    <w:rsid w:val="00322FDF"/>
    <w:rsid w:val="003238D3"/>
    <w:rsid w:val="003238F0"/>
    <w:rsid w:val="00323A95"/>
    <w:rsid w:val="00323C41"/>
    <w:rsid w:val="00323DE0"/>
    <w:rsid w:val="00323E50"/>
    <w:rsid w:val="0032448A"/>
    <w:rsid w:val="00324638"/>
    <w:rsid w:val="00324DC5"/>
    <w:rsid w:val="00324E20"/>
    <w:rsid w:val="003258B2"/>
    <w:rsid w:val="00325BEB"/>
    <w:rsid w:val="00326145"/>
    <w:rsid w:val="00326525"/>
    <w:rsid w:val="003267CF"/>
    <w:rsid w:val="0032690F"/>
    <w:rsid w:val="00326A20"/>
    <w:rsid w:val="00326CA9"/>
    <w:rsid w:val="00326CF7"/>
    <w:rsid w:val="00326DB5"/>
    <w:rsid w:val="00326EDB"/>
    <w:rsid w:val="00326FD0"/>
    <w:rsid w:val="003270CF"/>
    <w:rsid w:val="003274DB"/>
    <w:rsid w:val="003277F2"/>
    <w:rsid w:val="00330581"/>
    <w:rsid w:val="003308B0"/>
    <w:rsid w:val="003308B4"/>
    <w:rsid w:val="00330A51"/>
    <w:rsid w:val="00330F1A"/>
    <w:rsid w:val="003311C1"/>
    <w:rsid w:val="0033148B"/>
    <w:rsid w:val="00331742"/>
    <w:rsid w:val="003317AA"/>
    <w:rsid w:val="003318E9"/>
    <w:rsid w:val="00331BB6"/>
    <w:rsid w:val="00331E16"/>
    <w:rsid w:val="0033204A"/>
    <w:rsid w:val="0033239B"/>
    <w:rsid w:val="003326DC"/>
    <w:rsid w:val="00332BDA"/>
    <w:rsid w:val="00332DF0"/>
    <w:rsid w:val="0033309E"/>
    <w:rsid w:val="00333459"/>
    <w:rsid w:val="003336DA"/>
    <w:rsid w:val="0033372D"/>
    <w:rsid w:val="0033392D"/>
    <w:rsid w:val="00333B20"/>
    <w:rsid w:val="00333EAD"/>
    <w:rsid w:val="003341EF"/>
    <w:rsid w:val="003348FA"/>
    <w:rsid w:val="00334BA0"/>
    <w:rsid w:val="00334CC3"/>
    <w:rsid w:val="00334D38"/>
    <w:rsid w:val="00334D3A"/>
    <w:rsid w:val="00334E4F"/>
    <w:rsid w:val="00334EB5"/>
    <w:rsid w:val="00334FC7"/>
    <w:rsid w:val="00334FD8"/>
    <w:rsid w:val="003352DA"/>
    <w:rsid w:val="003352E8"/>
    <w:rsid w:val="00335556"/>
    <w:rsid w:val="00335564"/>
    <w:rsid w:val="0033580B"/>
    <w:rsid w:val="0033585B"/>
    <w:rsid w:val="00335C36"/>
    <w:rsid w:val="00335F54"/>
    <w:rsid w:val="00335F72"/>
    <w:rsid w:val="00336222"/>
    <w:rsid w:val="003365D2"/>
    <w:rsid w:val="0033692D"/>
    <w:rsid w:val="00336E51"/>
    <w:rsid w:val="00336ED0"/>
    <w:rsid w:val="003370EA"/>
    <w:rsid w:val="003370F4"/>
    <w:rsid w:val="0033718B"/>
    <w:rsid w:val="003372CD"/>
    <w:rsid w:val="0033735E"/>
    <w:rsid w:val="003377B3"/>
    <w:rsid w:val="00337960"/>
    <w:rsid w:val="00337E41"/>
    <w:rsid w:val="00337EAB"/>
    <w:rsid w:val="0034015B"/>
    <w:rsid w:val="0034019E"/>
    <w:rsid w:val="0034022D"/>
    <w:rsid w:val="00340289"/>
    <w:rsid w:val="003403D2"/>
    <w:rsid w:val="003403E2"/>
    <w:rsid w:val="00340406"/>
    <w:rsid w:val="00340450"/>
    <w:rsid w:val="00340850"/>
    <w:rsid w:val="00340BCA"/>
    <w:rsid w:val="00340C9F"/>
    <w:rsid w:val="0034102E"/>
    <w:rsid w:val="003410CE"/>
    <w:rsid w:val="0034122C"/>
    <w:rsid w:val="00341658"/>
    <w:rsid w:val="003418C2"/>
    <w:rsid w:val="00341973"/>
    <w:rsid w:val="003420B4"/>
    <w:rsid w:val="00342292"/>
    <w:rsid w:val="003426F0"/>
    <w:rsid w:val="00342F6D"/>
    <w:rsid w:val="00343414"/>
    <w:rsid w:val="003434B6"/>
    <w:rsid w:val="003434C7"/>
    <w:rsid w:val="003436B0"/>
    <w:rsid w:val="00343D77"/>
    <w:rsid w:val="00343F9B"/>
    <w:rsid w:val="00343FCD"/>
    <w:rsid w:val="0034408F"/>
    <w:rsid w:val="00344379"/>
    <w:rsid w:val="00344471"/>
    <w:rsid w:val="00344500"/>
    <w:rsid w:val="00344502"/>
    <w:rsid w:val="00344657"/>
    <w:rsid w:val="00344F53"/>
    <w:rsid w:val="00345077"/>
    <w:rsid w:val="00345120"/>
    <w:rsid w:val="003451CD"/>
    <w:rsid w:val="00345245"/>
    <w:rsid w:val="003458EB"/>
    <w:rsid w:val="00345DE9"/>
    <w:rsid w:val="00345F67"/>
    <w:rsid w:val="00345FA0"/>
    <w:rsid w:val="00346408"/>
    <w:rsid w:val="00346439"/>
    <w:rsid w:val="00346455"/>
    <w:rsid w:val="0034660B"/>
    <w:rsid w:val="00346647"/>
    <w:rsid w:val="0034681D"/>
    <w:rsid w:val="00346A6A"/>
    <w:rsid w:val="00346FF7"/>
    <w:rsid w:val="003470EA"/>
    <w:rsid w:val="00347608"/>
    <w:rsid w:val="00347918"/>
    <w:rsid w:val="0034795E"/>
    <w:rsid w:val="00347CE9"/>
    <w:rsid w:val="00350017"/>
    <w:rsid w:val="0035024C"/>
    <w:rsid w:val="0035046A"/>
    <w:rsid w:val="003506BE"/>
    <w:rsid w:val="00350A20"/>
    <w:rsid w:val="00350E13"/>
    <w:rsid w:val="00350E1C"/>
    <w:rsid w:val="0035111F"/>
    <w:rsid w:val="003511E6"/>
    <w:rsid w:val="003516EB"/>
    <w:rsid w:val="00351AD0"/>
    <w:rsid w:val="00351B6E"/>
    <w:rsid w:val="00352165"/>
    <w:rsid w:val="0035220A"/>
    <w:rsid w:val="00352362"/>
    <w:rsid w:val="003523A8"/>
    <w:rsid w:val="003523CE"/>
    <w:rsid w:val="0035266A"/>
    <w:rsid w:val="00352BE2"/>
    <w:rsid w:val="00352D6D"/>
    <w:rsid w:val="00353030"/>
    <w:rsid w:val="003531CA"/>
    <w:rsid w:val="0035359F"/>
    <w:rsid w:val="003535D1"/>
    <w:rsid w:val="0035361B"/>
    <w:rsid w:val="00353632"/>
    <w:rsid w:val="003536F1"/>
    <w:rsid w:val="003539A8"/>
    <w:rsid w:val="00353A4D"/>
    <w:rsid w:val="00353A79"/>
    <w:rsid w:val="00353BE5"/>
    <w:rsid w:val="00353CAC"/>
    <w:rsid w:val="00353FB0"/>
    <w:rsid w:val="003549CD"/>
    <w:rsid w:val="0035519B"/>
    <w:rsid w:val="003553AB"/>
    <w:rsid w:val="003553EF"/>
    <w:rsid w:val="003556A3"/>
    <w:rsid w:val="0035582C"/>
    <w:rsid w:val="0035595A"/>
    <w:rsid w:val="00355B17"/>
    <w:rsid w:val="00355C8F"/>
    <w:rsid w:val="00356480"/>
    <w:rsid w:val="003569D2"/>
    <w:rsid w:val="00356AFE"/>
    <w:rsid w:val="00356BE1"/>
    <w:rsid w:val="00357675"/>
    <w:rsid w:val="003577C7"/>
    <w:rsid w:val="003578A4"/>
    <w:rsid w:val="003578F3"/>
    <w:rsid w:val="00357B41"/>
    <w:rsid w:val="00357BE5"/>
    <w:rsid w:val="003601D8"/>
    <w:rsid w:val="0036041B"/>
    <w:rsid w:val="00360C41"/>
    <w:rsid w:val="00360DA8"/>
    <w:rsid w:val="00360F88"/>
    <w:rsid w:val="003612A9"/>
    <w:rsid w:val="003616ED"/>
    <w:rsid w:val="003621CB"/>
    <w:rsid w:val="0036235A"/>
    <w:rsid w:val="003623E1"/>
    <w:rsid w:val="0036264C"/>
    <w:rsid w:val="003626BC"/>
    <w:rsid w:val="00362EA1"/>
    <w:rsid w:val="003630AC"/>
    <w:rsid w:val="003632DC"/>
    <w:rsid w:val="0036345D"/>
    <w:rsid w:val="0036361A"/>
    <w:rsid w:val="00363772"/>
    <w:rsid w:val="0036394E"/>
    <w:rsid w:val="003639D6"/>
    <w:rsid w:val="00363AD2"/>
    <w:rsid w:val="00364255"/>
    <w:rsid w:val="003644F1"/>
    <w:rsid w:val="0036487C"/>
    <w:rsid w:val="00364CA0"/>
    <w:rsid w:val="00364F5A"/>
    <w:rsid w:val="00365389"/>
    <w:rsid w:val="00365817"/>
    <w:rsid w:val="003662C0"/>
    <w:rsid w:val="00366562"/>
    <w:rsid w:val="003669EC"/>
    <w:rsid w:val="00367171"/>
    <w:rsid w:val="003675D7"/>
    <w:rsid w:val="00367822"/>
    <w:rsid w:val="0036791E"/>
    <w:rsid w:val="00367B7D"/>
    <w:rsid w:val="00367CA7"/>
    <w:rsid w:val="00367E79"/>
    <w:rsid w:val="0037003B"/>
    <w:rsid w:val="00370194"/>
    <w:rsid w:val="00370234"/>
    <w:rsid w:val="003704B8"/>
    <w:rsid w:val="00370735"/>
    <w:rsid w:val="00370D8A"/>
    <w:rsid w:val="00370F4C"/>
    <w:rsid w:val="0037117B"/>
    <w:rsid w:val="003715D3"/>
    <w:rsid w:val="00371916"/>
    <w:rsid w:val="00371964"/>
    <w:rsid w:val="00371BDB"/>
    <w:rsid w:val="00371CCA"/>
    <w:rsid w:val="00371EA3"/>
    <w:rsid w:val="0037209E"/>
    <w:rsid w:val="003721BD"/>
    <w:rsid w:val="00372497"/>
    <w:rsid w:val="00372ABA"/>
    <w:rsid w:val="00372DE9"/>
    <w:rsid w:val="00373082"/>
    <w:rsid w:val="0037317A"/>
    <w:rsid w:val="00373527"/>
    <w:rsid w:val="0037364E"/>
    <w:rsid w:val="003736F6"/>
    <w:rsid w:val="00373A9C"/>
    <w:rsid w:val="00373AA0"/>
    <w:rsid w:val="00373B59"/>
    <w:rsid w:val="00373E29"/>
    <w:rsid w:val="00373F04"/>
    <w:rsid w:val="0037449A"/>
    <w:rsid w:val="0037459D"/>
    <w:rsid w:val="00374A50"/>
    <w:rsid w:val="00374A91"/>
    <w:rsid w:val="00375125"/>
    <w:rsid w:val="003752EB"/>
    <w:rsid w:val="00375370"/>
    <w:rsid w:val="00375578"/>
    <w:rsid w:val="00375945"/>
    <w:rsid w:val="00375D42"/>
    <w:rsid w:val="0037610A"/>
    <w:rsid w:val="00376147"/>
    <w:rsid w:val="00376CA8"/>
    <w:rsid w:val="00376D66"/>
    <w:rsid w:val="00376EC0"/>
    <w:rsid w:val="00377258"/>
    <w:rsid w:val="0037755C"/>
    <w:rsid w:val="003775F7"/>
    <w:rsid w:val="003776E6"/>
    <w:rsid w:val="003779F1"/>
    <w:rsid w:val="00377A3B"/>
    <w:rsid w:val="00377B29"/>
    <w:rsid w:val="00377BF8"/>
    <w:rsid w:val="00377C11"/>
    <w:rsid w:val="00377DBA"/>
    <w:rsid w:val="003801D1"/>
    <w:rsid w:val="003802F0"/>
    <w:rsid w:val="00380361"/>
    <w:rsid w:val="00380F5F"/>
    <w:rsid w:val="003810AA"/>
    <w:rsid w:val="00381306"/>
    <w:rsid w:val="00381389"/>
    <w:rsid w:val="0038192A"/>
    <w:rsid w:val="00381C21"/>
    <w:rsid w:val="00381DD3"/>
    <w:rsid w:val="00382171"/>
    <w:rsid w:val="0038248D"/>
    <w:rsid w:val="003826E1"/>
    <w:rsid w:val="00382951"/>
    <w:rsid w:val="00382B07"/>
    <w:rsid w:val="00382E3B"/>
    <w:rsid w:val="00382F00"/>
    <w:rsid w:val="003830A9"/>
    <w:rsid w:val="00383397"/>
    <w:rsid w:val="0038342C"/>
    <w:rsid w:val="003834C3"/>
    <w:rsid w:val="00383952"/>
    <w:rsid w:val="003839EA"/>
    <w:rsid w:val="00383F9C"/>
    <w:rsid w:val="00384114"/>
    <w:rsid w:val="003842D3"/>
    <w:rsid w:val="003842FC"/>
    <w:rsid w:val="00384750"/>
    <w:rsid w:val="00384792"/>
    <w:rsid w:val="00384DA4"/>
    <w:rsid w:val="0038530B"/>
    <w:rsid w:val="00385802"/>
    <w:rsid w:val="00385A56"/>
    <w:rsid w:val="00385D51"/>
    <w:rsid w:val="00386053"/>
    <w:rsid w:val="003869DE"/>
    <w:rsid w:val="00386C13"/>
    <w:rsid w:val="00386D4D"/>
    <w:rsid w:val="003870D7"/>
    <w:rsid w:val="003874B6"/>
    <w:rsid w:val="003877B5"/>
    <w:rsid w:val="00387A35"/>
    <w:rsid w:val="00387BAC"/>
    <w:rsid w:val="00387FF4"/>
    <w:rsid w:val="0039004A"/>
    <w:rsid w:val="00390204"/>
    <w:rsid w:val="003902EE"/>
    <w:rsid w:val="003903FF"/>
    <w:rsid w:val="003904EB"/>
    <w:rsid w:val="003906BF"/>
    <w:rsid w:val="003906DA"/>
    <w:rsid w:val="0039071A"/>
    <w:rsid w:val="003907F4"/>
    <w:rsid w:val="00390C70"/>
    <w:rsid w:val="00390D52"/>
    <w:rsid w:val="00390DAA"/>
    <w:rsid w:val="00391240"/>
    <w:rsid w:val="0039136D"/>
    <w:rsid w:val="00391622"/>
    <w:rsid w:val="00391972"/>
    <w:rsid w:val="00391B05"/>
    <w:rsid w:val="00391B18"/>
    <w:rsid w:val="00391BB6"/>
    <w:rsid w:val="00391C22"/>
    <w:rsid w:val="00391D1F"/>
    <w:rsid w:val="00391E28"/>
    <w:rsid w:val="003920D7"/>
    <w:rsid w:val="003924F2"/>
    <w:rsid w:val="003925E9"/>
    <w:rsid w:val="00392869"/>
    <w:rsid w:val="00392A26"/>
    <w:rsid w:val="00392BE0"/>
    <w:rsid w:val="00392D91"/>
    <w:rsid w:val="00392E99"/>
    <w:rsid w:val="00392EAC"/>
    <w:rsid w:val="003930BA"/>
    <w:rsid w:val="003935F4"/>
    <w:rsid w:val="00393608"/>
    <w:rsid w:val="00393666"/>
    <w:rsid w:val="00393904"/>
    <w:rsid w:val="003939B3"/>
    <w:rsid w:val="00393B2D"/>
    <w:rsid w:val="00393D4D"/>
    <w:rsid w:val="0039465D"/>
    <w:rsid w:val="0039497A"/>
    <w:rsid w:val="00394ADA"/>
    <w:rsid w:val="00394D06"/>
    <w:rsid w:val="00394D52"/>
    <w:rsid w:val="00394E00"/>
    <w:rsid w:val="00394E54"/>
    <w:rsid w:val="00394FE7"/>
    <w:rsid w:val="0039505C"/>
    <w:rsid w:val="00395492"/>
    <w:rsid w:val="00395773"/>
    <w:rsid w:val="0039579E"/>
    <w:rsid w:val="00395863"/>
    <w:rsid w:val="00395922"/>
    <w:rsid w:val="00395A24"/>
    <w:rsid w:val="00395A5F"/>
    <w:rsid w:val="00395B91"/>
    <w:rsid w:val="00395DB2"/>
    <w:rsid w:val="00395E93"/>
    <w:rsid w:val="00396246"/>
    <w:rsid w:val="003962F4"/>
    <w:rsid w:val="00396367"/>
    <w:rsid w:val="003964F8"/>
    <w:rsid w:val="003969E9"/>
    <w:rsid w:val="00396DC9"/>
    <w:rsid w:val="003970E3"/>
    <w:rsid w:val="00397254"/>
    <w:rsid w:val="00397434"/>
    <w:rsid w:val="00397447"/>
    <w:rsid w:val="003974F7"/>
    <w:rsid w:val="00397A01"/>
    <w:rsid w:val="00397BF7"/>
    <w:rsid w:val="00397DB6"/>
    <w:rsid w:val="00397F55"/>
    <w:rsid w:val="00397F75"/>
    <w:rsid w:val="003A00F1"/>
    <w:rsid w:val="003A01A6"/>
    <w:rsid w:val="003A0204"/>
    <w:rsid w:val="003A095A"/>
    <w:rsid w:val="003A0BE3"/>
    <w:rsid w:val="003A0FE3"/>
    <w:rsid w:val="003A1345"/>
    <w:rsid w:val="003A138D"/>
    <w:rsid w:val="003A140C"/>
    <w:rsid w:val="003A1425"/>
    <w:rsid w:val="003A199C"/>
    <w:rsid w:val="003A1ADE"/>
    <w:rsid w:val="003A1B8C"/>
    <w:rsid w:val="003A1EA9"/>
    <w:rsid w:val="003A24BE"/>
    <w:rsid w:val="003A2576"/>
    <w:rsid w:val="003A25E5"/>
    <w:rsid w:val="003A290C"/>
    <w:rsid w:val="003A2AE9"/>
    <w:rsid w:val="003A2D17"/>
    <w:rsid w:val="003A3246"/>
    <w:rsid w:val="003A3433"/>
    <w:rsid w:val="003A35B3"/>
    <w:rsid w:val="003A36A3"/>
    <w:rsid w:val="003A3AB0"/>
    <w:rsid w:val="003A3DD8"/>
    <w:rsid w:val="003A3F10"/>
    <w:rsid w:val="003A4501"/>
    <w:rsid w:val="003A4E00"/>
    <w:rsid w:val="003A4EF3"/>
    <w:rsid w:val="003A5089"/>
    <w:rsid w:val="003A5561"/>
    <w:rsid w:val="003A5B97"/>
    <w:rsid w:val="003A5D15"/>
    <w:rsid w:val="003A600D"/>
    <w:rsid w:val="003A624E"/>
    <w:rsid w:val="003A626E"/>
    <w:rsid w:val="003A6375"/>
    <w:rsid w:val="003A63F8"/>
    <w:rsid w:val="003A6612"/>
    <w:rsid w:val="003A66CD"/>
    <w:rsid w:val="003A6749"/>
    <w:rsid w:val="003A6C07"/>
    <w:rsid w:val="003A6DEF"/>
    <w:rsid w:val="003A7081"/>
    <w:rsid w:val="003A71C4"/>
    <w:rsid w:val="003A72E8"/>
    <w:rsid w:val="003A757D"/>
    <w:rsid w:val="003A775A"/>
    <w:rsid w:val="003A7870"/>
    <w:rsid w:val="003A79C5"/>
    <w:rsid w:val="003A79DE"/>
    <w:rsid w:val="003A7AA2"/>
    <w:rsid w:val="003A7ECB"/>
    <w:rsid w:val="003A7F80"/>
    <w:rsid w:val="003B017F"/>
    <w:rsid w:val="003B0364"/>
    <w:rsid w:val="003B051C"/>
    <w:rsid w:val="003B0671"/>
    <w:rsid w:val="003B09A9"/>
    <w:rsid w:val="003B0A75"/>
    <w:rsid w:val="003B0A78"/>
    <w:rsid w:val="003B0C4E"/>
    <w:rsid w:val="003B0D64"/>
    <w:rsid w:val="003B0E59"/>
    <w:rsid w:val="003B0F96"/>
    <w:rsid w:val="003B1075"/>
    <w:rsid w:val="003B124F"/>
    <w:rsid w:val="003B1433"/>
    <w:rsid w:val="003B14B3"/>
    <w:rsid w:val="003B15A5"/>
    <w:rsid w:val="003B1A7C"/>
    <w:rsid w:val="003B1AC2"/>
    <w:rsid w:val="003B1CC4"/>
    <w:rsid w:val="003B1E95"/>
    <w:rsid w:val="003B2406"/>
    <w:rsid w:val="003B24C2"/>
    <w:rsid w:val="003B26DB"/>
    <w:rsid w:val="003B27C0"/>
    <w:rsid w:val="003B2923"/>
    <w:rsid w:val="003B2977"/>
    <w:rsid w:val="003B2AE8"/>
    <w:rsid w:val="003B2C9E"/>
    <w:rsid w:val="003B2CD3"/>
    <w:rsid w:val="003B2F59"/>
    <w:rsid w:val="003B3574"/>
    <w:rsid w:val="003B36EA"/>
    <w:rsid w:val="003B3829"/>
    <w:rsid w:val="003B3B42"/>
    <w:rsid w:val="003B3BF3"/>
    <w:rsid w:val="003B3D02"/>
    <w:rsid w:val="003B3E2B"/>
    <w:rsid w:val="003B3EBD"/>
    <w:rsid w:val="003B3FF3"/>
    <w:rsid w:val="003B40FC"/>
    <w:rsid w:val="003B44C6"/>
    <w:rsid w:val="003B4661"/>
    <w:rsid w:val="003B4689"/>
    <w:rsid w:val="003B48A6"/>
    <w:rsid w:val="003B490B"/>
    <w:rsid w:val="003B4AE4"/>
    <w:rsid w:val="003B4C4E"/>
    <w:rsid w:val="003B5555"/>
    <w:rsid w:val="003B59BA"/>
    <w:rsid w:val="003B5B3B"/>
    <w:rsid w:val="003B6396"/>
    <w:rsid w:val="003B6B10"/>
    <w:rsid w:val="003B6F15"/>
    <w:rsid w:val="003B717D"/>
    <w:rsid w:val="003B7501"/>
    <w:rsid w:val="003B7675"/>
    <w:rsid w:val="003B7C7F"/>
    <w:rsid w:val="003B7E15"/>
    <w:rsid w:val="003C0281"/>
    <w:rsid w:val="003C0747"/>
    <w:rsid w:val="003C07C7"/>
    <w:rsid w:val="003C0A48"/>
    <w:rsid w:val="003C0C34"/>
    <w:rsid w:val="003C0F8B"/>
    <w:rsid w:val="003C151D"/>
    <w:rsid w:val="003C1900"/>
    <w:rsid w:val="003C1A58"/>
    <w:rsid w:val="003C1B72"/>
    <w:rsid w:val="003C1DAF"/>
    <w:rsid w:val="003C1F45"/>
    <w:rsid w:val="003C1F5A"/>
    <w:rsid w:val="003C1FC7"/>
    <w:rsid w:val="003C2059"/>
    <w:rsid w:val="003C2591"/>
    <w:rsid w:val="003C2794"/>
    <w:rsid w:val="003C2A92"/>
    <w:rsid w:val="003C2E41"/>
    <w:rsid w:val="003C2F92"/>
    <w:rsid w:val="003C3099"/>
    <w:rsid w:val="003C3BED"/>
    <w:rsid w:val="003C3E4D"/>
    <w:rsid w:val="003C3E7B"/>
    <w:rsid w:val="003C4254"/>
    <w:rsid w:val="003C47F6"/>
    <w:rsid w:val="003C4A0C"/>
    <w:rsid w:val="003C4F2B"/>
    <w:rsid w:val="003C513C"/>
    <w:rsid w:val="003C5165"/>
    <w:rsid w:val="003C54AF"/>
    <w:rsid w:val="003C5C64"/>
    <w:rsid w:val="003C5DD5"/>
    <w:rsid w:val="003C6076"/>
    <w:rsid w:val="003C612B"/>
    <w:rsid w:val="003C61A3"/>
    <w:rsid w:val="003C6586"/>
    <w:rsid w:val="003C65B9"/>
    <w:rsid w:val="003C65D4"/>
    <w:rsid w:val="003C6708"/>
    <w:rsid w:val="003C6CAD"/>
    <w:rsid w:val="003C6EA4"/>
    <w:rsid w:val="003C7051"/>
    <w:rsid w:val="003C73E9"/>
    <w:rsid w:val="003C78D7"/>
    <w:rsid w:val="003C7B51"/>
    <w:rsid w:val="003C7EC2"/>
    <w:rsid w:val="003C7F49"/>
    <w:rsid w:val="003D000A"/>
    <w:rsid w:val="003D004D"/>
    <w:rsid w:val="003D0122"/>
    <w:rsid w:val="003D0169"/>
    <w:rsid w:val="003D07E5"/>
    <w:rsid w:val="003D09C5"/>
    <w:rsid w:val="003D0D45"/>
    <w:rsid w:val="003D0EA2"/>
    <w:rsid w:val="003D0FD9"/>
    <w:rsid w:val="003D1414"/>
    <w:rsid w:val="003D1589"/>
    <w:rsid w:val="003D164D"/>
    <w:rsid w:val="003D185F"/>
    <w:rsid w:val="003D1BFD"/>
    <w:rsid w:val="003D1FB6"/>
    <w:rsid w:val="003D203A"/>
    <w:rsid w:val="003D20AD"/>
    <w:rsid w:val="003D22A7"/>
    <w:rsid w:val="003D26EA"/>
    <w:rsid w:val="003D298B"/>
    <w:rsid w:val="003D2B18"/>
    <w:rsid w:val="003D309C"/>
    <w:rsid w:val="003D31EB"/>
    <w:rsid w:val="003D3880"/>
    <w:rsid w:val="003D3960"/>
    <w:rsid w:val="003D3C59"/>
    <w:rsid w:val="003D3E0B"/>
    <w:rsid w:val="003D4856"/>
    <w:rsid w:val="003D486A"/>
    <w:rsid w:val="003D48AA"/>
    <w:rsid w:val="003D491D"/>
    <w:rsid w:val="003D4A2B"/>
    <w:rsid w:val="003D4A3A"/>
    <w:rsid w:val="003D4C28"/>
    <w:rsid w:val="003D4CBF"/>
    <w:rsid w:val="003D4D47"/>
    <w:rsid w:val="003D5018"/>
    <w:rsid w:val="003D53C7"/>
    <w:rsid w:val="003D5552"/>
    <w:rsid w:val="003D56BD"/>
    <w:rsid w:val="003D572F"/>
    <w:rsid w:val="003D5AB3"/>
    <w:rsid w:val="003D5EE6"/>
    <w:rsid w:val="003D602B"/>
    <w:rsid w:val="003D6219"/>
    <w:rsid w:val="003D6843"/>
    <w:rsid w:val="003D691A"/>
    <w:rsid w:val="003D6D36"/>
    <w:rsid w:val="003D6EE3"/>
    <w:rsid w:val="003D6FDD"/>
    <w:rsid w:val="003D71C2"/>
    <w:rsid w:val="003D71F6"/>
    <w:rsid w:val="003D7507"/>
    <w:rsid w:val="003D761A"/>
    <w:rsid w:val="003D7745"/>
    <w:rsid w:val="003D777D"/>
    <w:rsid w:val="003D7E9E"/>
    <w:rsid w:val="003D7F73"/>
    <w:rsid w:val="003E00A4"/>
    <w:rsid w:val="003E00D9"/>
    <w:rsid w:val="003E0465"/>
    <w:rsid w:val="003E05C9"/>
    <w:rsid w:val="003E09A6"/>
    <w:rsid w:val="003E09BA"/>
    <w:rsid w:val="003E0FCB"/>
    <w:rsid w:val="003E12BB"/>
    <w:rsid w:val="003E162A"/>
    <w:rsid w:val="003E17B6"/>
    <w:rsid w:val="003E17D6"/>
    <w:rsid w:val="003E19FF"/>
    <w:rsid w:val="003E1AC6"/>
    <w:rsid w:val="003E1CFE"/>
    <w:rsid w:val="003E1E15"/>
    <w:rsid w:val="003E1EA9"/>
    <w:rsid w:val="003E1EAD"/>
    <w:rsid w:val="003E1EE4"/>
    <w:rsid w:val="003E246B"/>
    <w:rsid w:val="003E2B2F"/>
    <w:rsid w:val="003E2B51"/>
    <w:rsid w:val="003E2CD1"/>
    <w:rsid w:val="003E2D81"/>
    <w:rsid w:val="003E2DD6"/>
    <w:rsid w:val="003E2DF5"/>
    <w:rsid w:val="003E2E5E"/>
    <w:rsid w:val="003E319B"/>
    <w:rsid w:val="003E3851"/>
    <w:rsid w:val="003E3886"/>
    <w:rsid w:val="003E399E"/>
    <w:rsid w:val="003E3BCE"/>
    <w:rsid w:val="003E3C04"/>
    <w:rsid w:val="003E3EFC"/>
    <w:rsid w:val="003E3F6A"/>
    <w:rsid w:val="003E410F"/>
    <w:rsid w:val="003E4112"/>
    <w:rsid w:val="003E47E1"/>
    <w:rsid w:val="003E48AD"/>
    <w:rsid w:val="003E4DF4"/>
    <w:rsid w:val="003E4EA9"/>
    <w:rsid w:val="003E5143"/>
    <w:rsid w:val="003E54AD"/>
    <w:rsid w:val="003E5A5D"/>
    <w:rsid w:val="003E5C59"/>
    <w:rsid w:val="003E5D01"/>
    <w:rsid w:val="003E5E9A"/>
    <w:rsid w:val="003E601F"/>
    <w:rsid w:val="003E631F"/>
    <w:rsid w:val="003E6529"/>
    <w:rsid w:val="003E6873"/>
    <w:rsid w:val="003E6B3E"/>
    <w:rsid w:val="003E6D6B"/>
    <w:rsid w:val="003E72B0"/>
    <w:rsid w:val="003E72B1"/>
    <w:rsid w:val="003E7381"/>
    <w:rsid w:val="003E7425"/>
    <w:rsid w:val="003E7549"/>
    <w:rsid w:val="003E7567"/>
    <w:rsid w:val="003E7715"/>
    <w:rsid w:val="003E7B04"/>
    <w:rsid w:val="003E7F62"/>
    <w:rsid w:val="003F010B"/>
    <w:rsid w:val="003F0174"/>
    <w:rsid w:val="003F0181"/>
    <w:rsid w:val="003F0522"/>
    <w:rsid w:val="003F072D"/>
    <w:rsid w:val="003F08C7"/>
    <w:rsid w:val="003F0ABD"/>
    <w:rsid w:val="003F114D"/>
    <w:rsid w:val="003F1204"/>
    <w:rsid w:val="003F14D0"/>
    <w:rsid w:val="003F1BE3"/>
    <w:rsid w:val="003F1EA2"/>
    <w:rsid w:val="003F213B"/>
    <w:rsid w:val="003F283A"/>
    <w:rsid w:val="003F283C"/>
    <w:rsid w:val="003F286C"/>
    <w:rsid w:val="003F296E"/>
    <w:rsid w:val="003F29D9"/>
    <w:rsid w:val="003F328A"/>
    <w:rsid w:val="003F339A"/>
    <w:rsid w:val="003F351B"/>
    <w:rsid w:val="003F3714"/>
    <w:rsid w:val="003F37D2"/>
    <w:rsid w:val="003F3AC0"/>
    <w:rsid w:val="003F3AD6"/>
    <w:rsid w:val="003F3B34"/>
    <w:rsid w:val="003F3BC9"/>
    <w:rsid w:val="003F3C4A"/>
    <w:rsid w:val="003F3DFC"/>
    <w:rsid w:val="003F40FB"/>
    <w:rsid w:val="003F4591"/>
    <w:rsid w:val="003F4598"/>
    <w:rsid w:val="003F4902"/>
    <w:rsid w:val="003F4C14"/>
    <w:rsid w:val="003F4C3D"/>
    <w:rsid w:val="003F4E2D"/>
    <w:rsid w:val="003F4F44"/>
    <w:rsid w:val="003F522B"/>
    <w:rsid w:val="003F540D"/>
    <w:rsid w:val="003F5533"/>
    <w:rsid w:val="003F5628"/>
    <w:rsid w:val="003F56DF"/>
    <w:rsid w:val="003F5881"/>
    <w:rsid w:val="003F58A2"/>
    <w:rsid w:val="003F58D4"/>
    <w:rsid w:val="003F59A0"/>
    <w:rsid w:val="003F5A53"/>
    <w:rsid w:val="003F5AD0"/>
    <w:rsid w:val="003F5F07"/>
    <w:rsid w:val="003F5F63"/>
    <w:rsid w:val="003F61BA"/>
    <w:rsid w:val="003F621F"/>
    <w:rsid w:val="003F692A"/>
    <w:rsid w:val="003F6C17"/>
    <w:rsid w:val="003F6CFB"/>
    <w:rsid w:val="003F72C7"/>
    <w:rsid w:val="003F755D"/>
    <w:rsid w:val="003F779C"/>
    <w:rsid w:val="003F79DC"/>
    <w:rsid w:val="003F7C1D"/>
    <w:rsid w:val="003F7C60"/>
    <w:rsid w:val="003F7D20"/>
    <w:rsid w:val="003F7E2A"/>
    <w:rsid w:val="004002EB"/>
    <w:rsid w:val="00400551"/>
    <w:rsid w:val="0040085A"/>
    <w:rsid w:val="00400B00"/>
    <w:rsid w:val="00400B44"/>
    <w:rsid w:val="00400B53"/>
    <w:rsid w:val="004016BE"/>
    <w:rsid w:val="004017D5"/>
    <w:rsid w:val="004018AF"/>
    <w:rsid w:val="00401996"/>
    <w:rsid w:val="004019B9"/>
    <w:rsid w:val="004019BF"/>
    <w:rsid w:val="00401AFD"/>
    <w:rsid w:val="00401B17"/>
    <w:rsid w:val="00401B67"/>
    <w:rsid w:val="00401E6B"/>
    <w:rsid w:val="00402256"/>
    <w:rsid w:val="00402261"/>
    <w:rsid w:val="0040235A"/>
    <w:rsid w:val="00402506"/>
    <w:rsid w:val="00402629"/>
    <w:rsid w:val="004026A1"/>
    <w:rsid w:val="004037E4"/>
    <w:rsid w:val="00403BBE"/>
    <w:rsid w:val="00403D67"/>
    <w:rsid w:val="00403FC6"/>
    <w:rsid w:val="004041DB"/>
    <w:rsid w:val="004045E4"/>
    <w:rsid w:val="00404608"/>
    <w:rsid w:val="004046BB"/>
    <w:rsid w:val="004046FF"/>
    <w:rsid w:val="00404CDF"/>
    <w:rsid w:val="004050BB"/>
    <w:rsid w:val="004050FE"/>
    <w:rsid w:val="00405241"/>
    <w:rsid w:val="00405614"/>
    <w:rsid w:val="004059E6"/>
    <w:rsid w:val="00405B07"/>
    <w:rsid w:val="00405C6B"/>
    <w:rsid w:val="00405E06"/>
    <w:rsid w:val="00405E63"/>
    <w:rsid w:val="00405FA4"/>
    <w:rsid w:val="0040617D"/>
    <w:rsid w:val="0040627D"/>
    <w:rsid w:val="004064CA"/>
    <w:rsid w:val="00406609"/>
    <w:rsid w:val="00406643"/>
    <w:rsid w:val="004067AE"/>
    <w:rsid w:val="00406B3A"/>
    <w:rsid w:val="00406DFB"/>
    <w:rsid w:val="0040714E"/>
    <w:rsid w:val="00407407"/>
    <w:rsid w:val="00407483"/>
    <w:rsid w:val="00407AD4"/>
    <w:rsid w:val="00407AEA"/>
    <w:rsid w:val="00407AF8"/>
    <w:rsid w:val="0041007D"/>
    <w:rsid w:val="00410216"/>
    <w:rsid w:val="004103F4"/>
    <w:rsid w:val="0041053C"/>
    <w:rsid w:val="00410680"/>
    <w:rsid w:val="0041125E"/>
    <w:rsid w:val="004113F8"/>
    <w:rsid w:val="004116CA"/>
    <w:rsid w:val="004116D6"/>
    <w:rsid w:val="004116E0"/>
    <w:rsid w:val="004119BD"/>
    <w:rsid w:val="00411A7C"/>
    <w:rsid w:val="00411B8A"/>
    <w:rsid w:val="00411BE7"/>
    <w:rsid w:val="00411C09"/>
    <w:rsid w:val="00411C80"/>
    <w:rsid w:val="00412238"/>
    <w:rsid w:val="00412332"/>
    <w:rsid w:val="004123B5"/>
    <w:rsid w:val="00412412"/>
    <w:rsid w:val="004126AE"/>
    <w:rsid w:val="004128DE"/>
    <w:rsid w:val="004128EC"/>
    <w:rsid w:val="00412D12"/>
    <w:rsid w:val="00412F12"/>
    <w:rsid w:val="004130FD"/>
    <w:rsid w:val="004137D0"/>
    <w:rsid w:val="004137E2"/>
    <w:rsid w:val="00413F1B"/>
    <w:rsid w:val="004144BE"/>
    <w:rsid w:val="004145D5"/>
    <w:rsid w:val="004145E2"/>
    <w:rsid w:val="004146B0"/>
    <w:rsid w:val="00414C46"/>
    <w:rsid w:val="00415276"/>
    <w:rsid w:val="0041527D"/>
    <w:rsid w:val="004152FD"/>
    <w:rsid w:val="0041545E"/>
    <w:rsid w:val="004159EF"/>
    <w:rsid w:val="00415BC6"/>
    <w:rsid w:val="00416406"/>
    <w:rsid w:val="004168FE"/>
    <w:rsid w:val="00416CC7"/>
    <w:rsid w:val="00417031"/>
    <w:rsid w:val="004172DB"/>
    <w:rsid w:val="00417AAB"/>
    <w:rsid w:val="00417DF3"/>
    <w:rsid w:val="00420004"/>
    <w:rsid w:val="00420383"/>
    <w:rsid w:val="00420AE2"/>
    <w:rsid w:val="004211D0"/>
    <w:rsid w:val="0042139B"/>
    <w:rsid w:val="00421677"/>
    <w:rsid w:val="00421679"/>
    <w:rsid w:val="004218D4"/>
    <w:rsid w:val="004218E8"/>
    <w:rsid w:val="00421BC3"/>
    <w:rsid w:val="00421D43"/>
    <w:rsid w:val="00421FCA"/>
    <w:rsid w:val="0042211F"/>
    <w:rsid w:val="00422220"/>
    <w:rsid w:val="00422405"/>
    <w:rsid w:val="00422782"/>
    <w:rsid w:val="004229D8"/>
    <w:rsid w:val="00422C14"/>
    <w:rsid w:val="00422D59"/>
    <w:rsid w:val="00422DDC"/>
    <w:rsid w:val="00423116"/>
    <w:rsid w:val="004232DA"/>
    <w:rsid w:val="0042349F"/>
    <w:rsid w:val="00423798"/>
    <w:rsid w:val="004238FB"/>
    <w:rsid w:val="0042395C"/>
    <w:rsid w:val="00423963"/>
    <w:rsid w:val="004239A3"/>
    <w:rsid w:val="00423A43"/>
    <w:rsid w:val="00423B29"/>
    <w:rsid w:val="00423C94"/>
    <w:rsid w:val="00423D63"/>
    <w:rsid w:val="00423D9F"/>
    <w:rsid w:val="00423DDD"/>
    <w:rsid w:val="00424079"/>
    <w:rsid w:val="00424236"/>
    <w:rsid w:val="0042469D"/>
    <w:rsid w:val="004248D9"/>
    <w:rsid w:val="004248E3"/>
    <w:rsid w:val="004248F9"/>
    <w:rsid w:val="00424F7D"/>
    <w:rsid w:val="004252E6"/>
    <w:rsid w:val="004255D8"/>
    <w:rsid w:val="00425706"/>
    <w:rsid w:val="00425B52"/>
    <w:rsid w:val="00425B7E"/>
    <w:rsid w:val="004260F8"/>
    <w:rsid w:val="00426136"/>
    <w:rsid w:val="004263F2"/>
    <w:rsid w:val="004265AC"/>
    <w:rsid w:val="0042669D"/>
    <w:rsid w:val="004266EC"/>
    <w:rsid w:val="00426881"/>
    <w:rsid w:val="004268A4"/>
    <w:rsid w:val="004268C6"/>
    <w:rsid w:val="00426A7B"/>
    <w:rsid w:val="00426DC7"/>
    <w:rsid w:val="004270A8"/>
    <w:rsid w:val="0042720D"/>
    <w:rsid w:val="00427401"/>
    <w:rsid w:val="004274B0"/>
    <w:rsid w:val="0042766E"/>
    <w:rsid w:val="004277FF"/>
    <w:rsid w:val="0042785A"/>
    <w:rsid w:val="00430514"/>
    <w:rsid w:val="00430799"/>
    <w:rsid w:val="004307EE"/>
    <w:rsid w:val="00430A60"/>
    <w:rsid w:val="00430F6C"/>
    <w:rsid w:val="004314A9"/>
    <w:rsid w:val="004315E8"/>
    <w:rsid w:val="004317EC"/>
    <w:rsid w:val="00431896"/>
    <w:rsid w:val="00431E3C"/>
    <w:rsid w:val="00431F75"/>
    <w:rsid w:val="004324DF"/>
    <w:rsid w:val="00432690"/>
    <w:rsid w:val="00432703"/>
    <w:rsid w:val="004332BD"/>
    <w:rsid w:val="0043333A"/>
    <w:rsid w:val="004334F3"/>
    <w:rsid w:val="0043366D"/>
    <w:rsid w:val="00433738"/>
    <w:rsid w:val="0043390B"/>
    <w:rsid w:val="00433DE6"/>
    <w:rsid w:val="00433EF0"/>
    <w:rsid w:val="00433FE9"/>
    <w:rsid w:val="004344CF"/>
    <w:rsid w:val="0043496D"/>
    <w:rsid w:val="00434A9D"/>
    <w:rsid w:val="00434CC5"/>
    <w:rsid w:val="00434EE8"/>
    <w:rsid w:val="004356E4"/>
    <w:rsid w:val="00435BD8"/>
    <w:rsid w:val="00435BE1"/>
    <w:rsid w:val="00435EB4"/>
    <w:rsid w:val="0043602C"/>
    <w:rsid w:val="004364D8"/>
    <w:rsid w:val="004365EE"/>
    <w:rsid w:val="00436610"/>
    <w:rsid w:val="0043667E"/>
    <w:rsid w:val="004369DD"/>
    <w:rsid w:val="00436A06"/>
    <w:rsid w:val="00436A43"/>
    <w:rsid w:val="00436DC8"/>
    <w:rsid w:val="00436FBF"/>
    <w:rsid w:val="0043702E"/>
    <w:rsid w:val="004371CE"/>
    <w:rsid w:val="004376BB"/>
    <w:rsid w:val="004377B2"/>
    <w:rsid w:val="0043797A"/>
    <w:rsid w:val="004379AF"/>
    <w:rsid w:val="004379F4"/>
    <w:rsid w:val="00437D5E"/>
    <w:rsid w:val="00437EFA"/>
    <w:rsid w:val="004402EB"/>
    <w:rsid w:val="004406FC"/>
    <w:rsid w:val="00440853"/>
    <w:rsid w:val="004408D0"/>
    <w:rsid w:val="00440B2F"/>
    <w:rsid w:val="00440FD1"/>
    <w:rsid w:val="0044142B"/>
    <w:rsid w:val="0044177E"/>
    <w:rsid w:val="00441B4B"/>
    <w:rsid w:val="00441EE0"/>
    <w:rsid w:val="004420BE"/>
    <w:rsid w:val="0044230D"/>
    <w:rsid w:val="0044248E"/>
    <w:rsid w:val="00442541"/>
    <w:rsid w:val="004425DD"/>
    <w:rsid w:val="004427D6"/>
    <w:rsid w:val="004428EE"/>
    <w:rsid w:val="00442BD1"/>
    <w:rsid w:val="0044317D"/>
    <w:rsid w:val="004434F2"/>
    <w:rsid w:val="00443884"/>
    <w:rsid w:val="004439AA"/>
    <w:rsid w:val="004439C6"/>
    <w:rsid w:val="00444461"/>
    <w:rsid w:val="004447E0"/>
    <w:rsid w:val="004448E6"/>
    <w:rsid w:val="004449BF"/>
    <w:rsid w:val="00444A53"/>
    <w:rsid w:val="00444D60"/>
    <w:rsid w:val="00444E1E"/>
    <w:rsid w:val="00444EF5"/>
    <w:rsid w:val="00445469"/>
    <w:rsid w:val="00445565"/>
    <w:rsid w:val="004455A1"/>
    <w:rsid w:val="00445A08"/>
    <w:rsid w:val="0044631E"/>
    <w:rsid w:val="0044634A"/>
    <w:rsid w:val="0044651D"/>
    <w:rsid w:val="00446723"/>
    <w:rsid w:val="00446B43"/>
    <w:rsid w:val="004470E8"/>
    <w:rsid w:val="004472C6"/>
    <w:rsid w:val="00447522"/>
    <w:rsid w:val="004476B8"/>
    <w:rsid w:val="00447B55"/>
    <w:rsid w:val="00447C37"/>
    <w:rsid w:val="00447D91"/>
    <w:rsid w:val="00447EDE"/>
    <w:rsid w:val="004500D9"/>
    <w:rsid w:val="004501F1"/>
    <w:rsid w:val="004501F6"/>
    <w:rsid w:val="00450222"/>
    <w:rsid w:val="00450321"/>
    <w:rsid w:val="004504BD"/>
    <w:rsid w:val="0045099E"/>
    <w:rsid w:val="00450BA3"/>
    <w:rsid w:val="004511B0"/>
    <w:rsid w:val="004511EA"/>
    <w:rsid w:val="004512EB"/>
    <w:rsid w:val="00451524"/>
    <w:rsid w:val="00451793"/>
    <w:rsid w:val="00451A40"/>
    <w:rsid w:val="00451DCB"/>
    <w:rsid w:val="00451DD1"/>
    <w:rsid w:val="00451FAA"/>
    <w:rsid w:val="004524B1"/>
    <w:rsid w:val="004525D8"/>
    <w:rsid w:val="0045263B"/>
    <w:rsid w:val="0045264E"/>
    <w:rsid w:val="00452769"/>
    <w:rsid w:val="004528F1"/>
    <w:rsid w:val="00452B49"/>
    <w:rsid w:val="00452B63"/>
    <w:rsid w:val="00452CFA"/>
    <w:rsid w:val="00452EC8"/>
    <w:rsid w:val="00453009"/>
    <w:rsid w:val="00453257"/>
    <w:rsid w:val="00453376"/>
    <w:rsid w:val="004536C7"/>
    <w:rsid w:val="004536C8"/>
    <w:rsid w:val="00453721"/>
    <w:rsid w:val="004538C1"/>
    <w:rsid w:val="00453A06"/>
    <w:rsid w:val="00453A28"/>
    <w:rsid w:val="00453AC9"/>
    <w:rsid w:val="00453E26"/>
    <w:rsid w:val="00453F92"/>
    <w:rsid w:val="00454053"/>
    <w:rsid w:val="004541B3"/>
    <w:rsid w:val="00454204"/>
    <w:rsid w:val="004542EF"/>
    <w:rsid w:val="0045447F"/>
    <w:rsid w:val="00454771"/>
    <w:rsid w:val="004547C5"/>
    <w:rsid w:val="00454837"/>
    <w:rsid w:val="00454A6E"/>
    <w:rsid w:val="0045504C"/>
    <w:rsid w:val="00455129"/>
    <w:rsid w:val="00455451"/>
    <w:rsid w:val="004554D8"/>
    <w:rsid w:val="00455B65"/>
    <w:rsid w:val="00455D19"/>
    <w:rsid w:val="00455F08"/>
    <w:rsid w:val="00456031"/>
    <w:rsid w:val="004560C7"/>
    <w:rsid w:val="00456127"/>
    <w:rsid w:val="00456483"/>
    <w:rsid w:val="0045688F"/>
    <w:rsid w:val="00456BD0"/>
    <w:rsid w:val="00456C32"/>
    <w:rsid w:val="00456CF9"/>
    <w:rsid w:val="00456E39"/>
    <w:rsid w:val="00456F7E"/>
    <w:rsid w:val="00456FB3"/>
    <w:rsid w:val="00456FFA"/>
    <w:rsid w:val="0045711F"/>
    <w:rsid w:val="00457348"/>
    <w:rsid w:val="0045736A"/>
    <w:rsid w:val="004573E2"/>
    <w:rsid w:val="0045740E"/>
    <w:rsid w:val="004574D8"/>
    <w:rsid w:val="0045757C"/>
    <w:rsid w:val="00457895"/>
    <w:rsid w:val="004579E6"/>
    <w:rsid w:val="00457E59"/>
    <w:rsid w:val="00457FF3"/>
    <w:rsid w:val="0046021E"/>
    <w:rsid w:val="00460383"/>
    <w:rsid w:val="00460469"/>
    <w:rsid w:val="00460A88"/>
    <w:rsid w:val="00460E14"/>
    <w:rsid w:val="00460F20"/>
    <w:rsid w:val="00461036"/>
    <w:rsid w:val="0046110E"/>
    <w:rsid w:val="00461579"/>
    <w:rsid w:val="004619EB"/>
    <w:rsid w:val="00461BC7"/>
    <w:rsid w:val="00461D50"/>
    <w:rsid w:val="00461E11"/>
    <w:rsid w:val="004620B8"/>
    <w:rsid w:val="004623D0"/>
    <w:rsid w:val="0046251B"/>
    <w:rsid w:val="00462566"/>
    <w:rsid w:val="00462E08"/>
    <w:rsid w:val="00463117"/>
    <w:rsid w:val="00463175"/>
    <w:rsid w:val="00463527"/>
    <w:rsid w:val="004639AA"/>
    <w:rsid w:val="00463E90"/>
    <w:rsid w:val="00463EF7"/>
    <w:rsid w:val="004640F0"/>
    <w:rsid w:val="0046433C"/>
    <w:rsid w:val="0046499A"/>
    <w:rsid w:val="00465119"/>
    <w:rsid w:val="004651C9"/>
    <w:rsid w:val="004652A7"/>
    <w:rsid w:val="004654FE"/>
    <w:rsid w:val="004656AE"/>
    <w:rsid w:val="00465767"/>
    <w:rsid w:val="00465851"/>
    <w:rsid w:val="0046596A"/>
    <w:rsid w:val="004661AD"/>
    <w:rsid w:val="004663CE"/>
    <w:rsid w:val="004668D8"/>
    <w:rsid w:val="0046694F"/>
    <w:rsid w:val="00466C06"/>
    <w:rsid w:val="00466C65"/>
    <w:rsid w:val="004670A5"/>
    <w:rsid w:val="00467113"/>
    <w:rsid w:val="004673F8"/>
    <w:rsid w:val="004674D7"/>
    <w:rsid w:val="00467543"/>
    <w:rsid w:val="00467883"/>
    <w:rsid w:val="004679B1"/>
    <w:rsid w:val="00467E93"/>
    <w:rsid w:val="004700AD"/>
    <w:rsid w:val="004700C5"/>
    <w:rsid w:val="00470500"/>
    <w:rsid w:val="00470519"/>
    <w:rsid w:val="00470886"/>
    <w:rsid w:val="004709ED"/>
    <w:rsid w:val="00470F02"/>
    <w:rsid w:val="0047100D"/>
    <w:rsid w:val="0047137B"/>
    <w:rsid w:val="004713BE"/>
    <w:rsid w:val="00471465"/>
    <w:rsid w:val="00471722"/>
    <w:rsid w:val="0047176C"/>
    <w:rsid w:val="00471F7E"/>
    <w:rsid w:val="00472284"/>
    <w:rsid w:val="00472550"/>
    <w:rsid w:val="0047289F"/>
    <w:rsid w:val="0047297E"/>
    <w:rsid w:val="00472DED"/>
    <w:rsid w:val="00472E01"/>
    <w:rsid w:val="00472F7D"/>
    <w:rsid w:val="004733BB"/>
    <w:rsid w:val="00473B78"/>
    <w:rsid w:val="00473D68"/>
    <w:rsid w:val="00474AC3"/>
    <w:rsid w:val="00474C82"/>
    <w:rsid w:val="004750CB"/>
    <w:rsid w:val="00475494"/>
    <w:rsid w:val="004761A9"/>
    <w:rsid w:val="004761B0"/>
    <w:rsid w:val="00476632"/>
    <w:rsid w:val="004768D9"/>
    <w:rsid w:val="0047693C"/>
    <w:rsid w:val="00476A65"/>
    <w:rsid w:val="00476C54"/>
    <w:rsid w:val="00476EA0"/>
    <w:rsid w:val="0047755E"/>
    <w:rsid w:val="004777AE"/>
    <w:rsid w:val="004777B1"/>
    <w:rsid w:val="00477D68"/>
    <w:rsid w:val="0048019E"/>
    <w:rsid w:val="004802A7"/>
    <w:rsid w:val="00480384"/>
    <w:rsid w:val="004804FA"/>
    <w:rsid w:val="0048087D"/>
    <w:rsid w:val="00480B01"/>
    <w:rsid w:val="00480C62"/>
    <w:rsid w:val="00480C6F"/>
    <w:rsid w:val="00480C82"/>
    <w:rsid w:val="00480D69"/>
    <w:rsid w:val="00480DF0"/>
    <w:rsid w:val="004810CD"/>
    <w:rsid w:val="00481360"/>
    <w:rsid w:val="00481372"/>
    <w:rsid w:val="004813A3"/>
    <w:rsid w:val="00481606"/>
    <w:rsid w:val="004817AD"/>
    <w:rsid w:val="0048190B"/>
    <w:rsid w:val="004819C7"/>
    <w:rsid w:val="00481A4B"/>
    <w:rsid w:val="00481FC1"/>
    <w:rsid w:val="004821B8"/>
    <w:rsid w:val="004825BB"/>
    <w:rsid w:val="00482B88"/>
    <w:rsid w:val="00482E4E"/>
    <w:rsid w:val="00483625"/>
    <w:rsid w:val="0048377F"/>
    <w:rsid w:val="00483FA5"/>
    <w:rsid w:val="00484021"/>
    <w:rsid w:val="0048412E"/>
    <w:rsid w:val="00484163"/>
    <w:rsid w:val="004844EA"/>
    <w:rsid w:val="00484872"/>
    <w:rsid w:val="00485521"/>
    <w:rsid w:val="004855FD"/>
    <w:rsid w:val="004859F1"/>
    <w:rsid w:val="00485B54"/>
    <w:rsid w:val="00485D03"/>
    <w:rsid w:val="00486572"/>
    <w:rsid w:val="004865A3"/>
    <w:rsid w:val="004866F8"/>
    <w:rsid w:val="00486706"/>
    <w:rsid w:val="0048672E"/>
    <w:rsid w:val="0048701B"/>
    <w:rsid w:val="0048711A"/>
    <w:rsid w:val="00487925"/>
    <w:rsid w:val="0048796D"/>
    <w:rsid w:val="00487975"/>
    <w:rsid w:val="00487A12"/>
    <w:rsid w:val="00487BD0"/>
    <w:rsid w:val="00487C82"/>
    <w:rsid w:val="00487F72"/>
    <w:rsid w:val="00490079"/>
    <w:rsid w:val="004904DB"/>
    <w:rsid w:val="004905B3"/>
    <w:rsid w:val="004905DB"/>
    <w:rsid w:val="004909B6"/>
    <w:rsid w:val="00490A8B"/>
    <w:rsid w:val="00490E58"/>
    <w:rsid w:val="0049159F"/>
    <w:rsid w:val="004915F6"/>
    <w:rsid w:val="00491C3B"/>
    <w:rsid w:val="00491DB6"/>
    <w:rsid w:val="00491F7B"/>
    <w:rsid w:val="00491FFF"/>
    <w:rsid w:val="0049222C"/>
    <w:rsid w:val="004923BE"/>
    <w:rsid w:val="00492660"/>
    <w:rsid w:val="004929CE"/>
    <w:rsid w:val="00492B83"/>
    <w:rsid w:val="004933C9"/>
    <w:rsid w:val="00493A3E"/>
    <w:rsid w:val="00494686"/>
    <w:rsid w:val="004946BB"/>
    <w:rsid w:val="004946CD"/>
    <w:rsid w:val="00494C32"/>
    <w:rsid w:val="00494E0D"/>
    <w:rsid w:val="00494E9D"/>
    <w:rsid w:val="00494F2E"/>
    <w:rsid w:val="00494FB2"/>
    <w:rsid w:val="00494FE8"/>
    <w:rsid w:val="0049510B"/>
    <w:rsid w:val="0049566C"/>
    <w:rsid w:val="00495794"/>
    <w:rsid w:val="00495886"/>
    <w:rsid w:val="004959BB"/>
    <w:rsid w:val="00495CCE"/>
    <w:rsid w:val="0049638B"/>
    <w:rsid w:val="00496401"/>
    <w:rsid w:val="004965EA"/>
    <w:rsid w:val="00496618"/>
    <w:rsid w:val="00496A1E"/>
    <w:rsid w:val="00496C77"/>
    <w:rsid w:val="004970A1"/>
    <w:rsid w:val="00497218"/>
    <w:rsid w:val="0049780D"/>
    <w:rsid w:val="004978C9"/>
    <w:rsid w:val="00497B89"/>
    <w:rsid w:val="00497C82"/>
    <w:rsid w:val="004A03A0"/>
    <w:rsid w:val="004A0458"/>
    <w:rsid w:val="004A0775"/>
    <w:rsid w:val="004A0A6E"/>
    <w:rsid w:val="004A0ADF"/>
    <w:rsid w:val="004A1003"/>
    <w:rsid w:val="004A11AB"/>
    <w:rsid w:val="004A1635"/>
    <w:rsid w:val="004A18EB"/>
    <w:rsid w:val="004A1AF4"/>
    <w:rsid w:val="004A1C72"/>
    <w:rsid w:val="004A1EC9"/>
    <w:rsid w:val="004A1F16"/>
    <w:rsid w:val="004A2743"/>
    <w:rsid w:val="004A29FF"/>
    <w:rsid w:val="004A2E2A"/>
    <w:rsid w:val="004A3098"/>
    <w:rsid w:val="004A31FD"/>
    <w:rsid w:val="004A37E6"/>
    <w:rsid w:val="004A3BB5"/>
    <w:rsid w:val="004A3F78"/>
    <w:rsid w:val="004A4452"/>
    <w:rsid w:val="004A45A8"/>
    <w:rsid w:val="004A47E9"/>
    <w:rsid w:val="004A49AA"/>
    <w:rsid w:val="004A49DC"/>
    <w:rsid w:val="004A4B93"/>
    <w:rsid w:val="004A4C98"/>
    <w:rsid w:val="004A4FA6"/>
    <w:rsid w:val="004A543E"/>
    <w:rsid w:val="004A5790"/>
    <w:rsid w:val="004A5997"/>
    <w:rsid w:val="004A5AB5"/>
    <w:rsid w:val="004A5B58"/>
    <w:rsid w:val="004A5E28"/>
    <w:rsid w:val="004A5EAB"/>
    <w:rsid w:val="004A6217"/>
    <w:rsid w:val="004A6687"/>
    <w:rsid w:val="004A68D9"/>
    <w:rsid w:val="004A6A79"/>
    <w:rsid w:val="004A6C8A"/>
    <w:rsid w:val="004A6F57"/>
    <w:rsid w:val="004A702F"/>
    <w:rsid w:val="004A7082"/>
    <w:rsid w:val="004B0004"/>
    <w:rsid w:val="004B00BA"/>
    <w:rsid w:val="004B017C"/>
    <w:rsid w:val="004B02E7"/>
    <w:rsid w:val="004B03B9"/>
    <w:rsid w:val="004B079A"/>
    <w:rsid w:val="004B0832"/>
    <w:rsid w:val="004B087D"/>
    <w:rsid w:val="004B0A1B"/>
    <w:rsid w:val="004B0FAD"/>
    <w:rsid w:val="004B11D6"/>
    <w:rsid w:val="004B1437"/>
    <w:rsid w:val="004B167A"/>
    <w:rsid w:val="004B17E1"/>
    <w:rsid w:val="004B17EA"/>
    <w:rsid w:val="004B1811"/>
    <w:rsid w:val="004B197C"/>
    <w:rsid w:val="004B1CE7"/>
    <w:rsid w:val="004B1D7E"/>
    <w:rsid w:val="004B2072"/>
    <w:rsid w:val="004B2106"/>
    <w:rsid w:val="004B22B5"/>
    <w:rsid w:val="004B2525"/>
    <w:rsid w:val="004B277F"/>
    <w:rsid w:val="004B297B"/>
    <w:rsid w:val="004B29CE"/>
    <w:rsid w:val="004B2B65"/>
    <w:rsid w:val="004B2C10"/>
    <w:rsid w:val="004B2FAB"/>
    <w:rsid w:val="004B348F"/>
    <w:rsid w:val="004B36DA"/>
    <w:rsid w:val="004B439E"/>
    <w:rsid w:val="004B454B"/>
    <w:rsid w:val="004B46C3"/>
    <w:rsid w:val="004B46EC"/>
    <w:rsid w:val="004B4763"/>
    <w:rsid w:val="004B4831"/>
    <w:rsid w:val="004B4B1D"/>
    <w:rsid w:val="004B4C5B"/>
    <w:rsid w:val="004B5229"/>
    <w:rsid w:val="004B52B8"/>
    <w:rsid w:val="004B5523"/>
    <w:rsid w:val="004B5580"/>
    <w:rsid w:val="004B5621"/>
    <w:rsid w:val="004B5779"/>
    <w:rsid w:val="004B583D"/>
    <w:rsid w:val="004B5D47"/>
    <w:rsid w:val="004B60A7"/>
    <w:rsid w:val="004B61B1"/>
    <w:rsid w:val="004B6492"/>
    <w:rsid w:val="004B669A"/>
    <w:rsid w:val="004B6ABB"/>
    <w:rsid w:val="004B6FB5"/>
    <w:rsid w:val="004B7572"/>
    <w:rsid w:val="004B759F"/>
    <w:rsid w:val="004B7EAB"/>
    <w:rsid w:val="004B7F08"/>
    <w:rsid w:val="004C05A9"/>
    <w:rsid w:val="004C0646"/>
    <w:rsid w:val="004C06BA"/>
    <w:rsid w:val="004C0744"/>
    <w:rsid w:val="004C0758"/>
    <w:rsid w:val="004C0788"/>
    <w:rsid w:val="004C0834"/>
    <w:rsid w:val="004C10D8"/>
    <w:rsid w:val="004C1156"/>
    <w:rsid w:val="004C11C5"/>
    <w:rsid w:val="004C14E9"/>
    <w:rsid w:val="004C1CCE"/>
    <w:rsid w:val="004C1FDB"/>
    <w:rsid w:val="004C1FDE"/>
    <w:rsid w:val="004C204F"/>
    <w:rsid w:val="004C2172"/>
    <w:rsid w:val="004C23BF"/>
    <w:rsid w:val="004C27E4"/>
    <w:rsid w:val="004C2E45"/>
    <w:rsid w:val="004C2F5A"/>
    <w:rsid w:val="004C2F5F"/>
    <w:rsid w:val="004C3208"/>
    <w:rsid w:val="004C3B1B"/>
    <w:rsid w:val="004C3DA1"/>
    <w:rsid w:val="004C43A1"/>
    <w:rsid w:val="004C465F"/>
    <w:rsid w:val="004C4B31"/>
    <w:rsid w:val="004C4BA3"/>
    <w:rsid w:val="004C4FCA"/>
    <w:rsid w:val="004C526C"/>
    <w:rsid w:val="004C52B8"/>
    <w:rsid w:val="004C53B1"/>
    <w:rsid w:val="004C5813"/>
    <w:rsid w:val="004C5892"/>
    <w:rsid w:val="004C58F0"/>
    <w:rsid w:val="004C5AAA"/>
    <w:rsid w:val="004C5B9F"/>
    <w:rsid w:val="004C5DBC"/>
    <w:rsid w:val="004C5EAE"/>
    <w:rsid w:val="004C5EC1"/>
    <w:rsid w:val="004C5EE1"/>
    <w:rsid w:val="004C618A"/>
    <w:rsid w:val="004C61AB"/>
    <w:rsid w:val="004C6217"/>
    <w:rsid w:val="004C6394"/>
    <w:rsid w:val="004C6398"/>
    <w:rsid w:val="004C6496"/>
    <w:rsid w:val="004C6515"/>
    <w:rsid w:val="004C65AC"/>
    <w:rsid w:val="004C6BF3"/>
    <w:rsid w:val="004C6E52"/>
    <w:rsid w:val="004C709E"/>
    <w:rsid w:val="004C71B2"/>
    <w:rsid w:val="004C7364"/>
    <w:rsid w:val="004C7460"/>
    <w:rsid w:val="004C796A"/>
    <w:rsid w:val="004C7BB4"/>
    <w:rsid w:val="004C7D28"/>
    <w:rsid w:val="004D02C3"/>
    <w:rsid w:val="004D059E"/>
    <w:rsid w:val="004D094E"/>
    <w:rsid w:val="004D0A19"/>
    <w:rsid w:val="004D0A45"/>
    <w:rsid w:val="004D0A56"/>
    <w:rsid w:val="004D0D6D"/>
    <w:rsid w:val="004D0E69"/>
    <w:rsid w:val="004D114E"/>
    <w:rsid w:val="004D15D2"/>
    <w:rsid w:val="004D1CFF"/>
    <w:rsid w:val="004D1D7D"/>
    <w:rsid w:val="004D1D84"/>
    <w:rsid w:val="004D2227"/>
    <w:rsid w:val="004D23CB"/>
    <w:rsid w:val="004D2717"/>
    <w:rsid w:val="004D28C8"/>
    <w:rsid w:val="004D2F8D"/>
    <w:rsid w:val="004D32F3"/>
    <w:rsid w:val="004D33A0"/>
    <w:rsid w:val="004D33F7"/>
    <w:rsid w:val="004D3505"/>
    <w:rsid w:val="004D3695"/>
    <w:rsid w:val="004D36AA"/>
    <w:rsid w:val="004D36C8"/>
    <w:rsid w:val="004D36D3"/>
    <w:rsid w:val="004D36E5"/>
    <w:rsid w:val="004D3788"/>
    <w:rsid w:val="004D3BC4"/>
    <w:rsid w:val="004D3D04"/>
    <w:rsid w:val="004D3DAE"/>
    <w:rsid w:val="004D3F8A"/>
    <w:rsid w:val="004D410C"/>
    <w:rsid w:val="004D4336"/>
    <w:rsid w:val="004D4AC7"/>
    <w:rsid w:val="004D4C57"/>
    <w:rsid w:val="004D4DF1"/>
    <w:rsid w:val="004D4EEE"/>
    <w:rsid w:val="004D4F70"/>
    <w:rsid w:val="004D51CC"/>
    <w:rsid w:val="004D5983"/>
    <w:rsid w:val="004D5C9C"/>
    <w:rsid w:val="004D5F6A"/>
    <w:rsid w:val="004D63AE"/>
    <w:rsid w:val="004D64F5"/>
    <w:rsid w:val="004D65B0"/>
    <w:rsid w:val="004D703D"/>
    <w:rsid w:val="004D70AB"/>
    <w:rsid w:val="004D715E"/>
    <w:rsid w:val="004D756A"/>
    <w:rsid w:val="004D77E3"/>
    <w:rsid w:val="004D79B4"/>
    <w:rsid w:val="004D7B30"/>
    <w:rsid w:val="004D7C37"/>
    <w:rsid w:val="004E0188"/>
    <w:rsid w:val="004E0399"/>
    <w:rsid w:val="004E0400"/>
    <w:rsid w:val="004E0658"/>
    <w:rsid w:val="004E0ADB"/>
    <w:rsid w:val="004E0B51"/>
    <w:rsid w:val="004E0C73"/>
    <w:rsid w:val="004E0EDE"/>
    <w:rsid w:val="004E17A6"/>
    <w:rsid w:val="004E1896"/>
    <w:rsid w:val="004E18A8"/>
    <w:rsid w:val="004E18F5"/>
    <w:rsid w:val="004E1B8D"/>
    <w:rsid w:val="004E1CFE"/>
    <w:rsid w:val="004E219D"/>
    <w:rsid w:val="004E2505"/>
    <w:rsid w:val="004E278F"/>
    <w:rsid w:val="004E285A"/>
    <w:rsid w:val="004E285E"/>
    <w:rsid w:val="004E29A6"/>
    <w:rsid w:val="004E2AAB"/>
    <w:rsid w:val="004E2AD6"/>
    <w:rsid w:val="004E2CDF"/>
    <w:rsid w:val="004E3539"/>
    <w:rsid w:val="004E368C"/>
    <w:rsid w:val="004E38A0"/>
    <w:rsid w:val="004E3925"/>
    <w:rsid w:val="004E3B4D"/>
    <w:rsid w:val="004E3D1E"/>
    <w:rsid w:val="004E3EEE"/>
    <w:rsid w:val="004E3FFD"/>
    <w:rsid w:val="004E40A0"/>
    <w:rsid w:val="004E45D8"/>
    <w:rsid w:val="004E498B"/>
    <w:rsid w:val="004E499F"/>
    <w:rsid w:val="004E49F6"/>
    <w:rsid w:val="004E4BC5"/>
    <w:rsid w:val="004E4BFC"/>
    <w:rsid w:val="004E4E12"/>
    <w:rsid w:val="004E54DA"/>
    <w:rsid w:val="004E5616"/>
    <w:rsid w:val="004E57CF"/>
    <w:rsid w:val="004E5BB1"/>
    <w:rsid w:val="004E5E7A"/>
    <w:rsid w:val="004E6011"/>
    <w:rsid w:val="004E60B5"/>
    <w:rsid w:val="004E61FD"/>
    <w:rsid w:val="004E63D1"/>
    <w:rsid w:val="004E6582"/>
    <w:rsid w:val="004E65AA"/>
    <w:rsid w:val="004E6C8C"/>
    <w:rsid w:val="004E6CF7"/>
    <w:rsid w:val="004E6D47"/>
    <w:rsid w:val="004E6D92"/>
    <w:rsid w:val="004E7024"/>
    <w:rsid w:val="004E7275"/>
    <w:rsid w:val="004E72AE"/>
    <w:rsid w:val="004E7581"/>
    <w:rsid w:val="004E78EF"/>
    <w:rsid w:val="004E7A45"/>
    <w:rsid w:val="004E7C3B"/>
    <w:rsid w:val="004E7F7B"/>
    <w:rsid w:val="004E7FB9"/>
    <w:rsid w:val="004F01CC"/>
    <w:rsid w:val="004F063A"/>
    <w:rsid w:val="004F067C"/>
    <w:rsid w:val="004F07EA"/>
    <w:rsid w:val="004F0BB3"/>
    <w:rsid w:val="004F0DD3"/>
    <w:rsid w:val="004F0F04"/>
    <w:rsid w:val="004F1018"/>
    <w:rsid w:val="004F15AE"/>
    <w:rsid w:val="004F1A50"/>
    <w:rsid w:val="004F1B69"/>
    <w:rsid w:val="004F2127"/>
    <w:rsid w:val="004F218B"/>
    <w:rsid w:val="004F2242"/>
    <w:rsid w:val="004F274B"/>
    <w:rsid w:val="004F28D1"/>
    <w:rsid w:val="004F2A18"/>
    <w:rsid w:val="004F2E7D"/>
    <w:rsid w:val="004F2EDE"/>
    <w:rsid w:val="004F3191"/>
    <w:rsid w:val="004F31A7"/>
    <w:rsid w:val="004F3639"/>
    <w:rsid w:val="004F3672"/>
    <w:rsid w:val="004F3777"/>
    <w:rsid w:val="004F3E40"/>
    <w:rsid w:val="004F409D"/>
    <w:rsid w:val="004F41DD"/>
    <w:rsid w:val="004F49CC"/>
    <w:rsid w:val="004F4C15"/>
    <w:rsid w:val="004F4C94"/>
    <w:rsid w:val="004F4F00"/>
    <w:rsid w:val="004F4F78"/>
    <w:rsid w:val="004F53D5"/>
    <w:rsid w:val="004F550C"/>
    <w:rsid w:val="004F5601"/>
    <w:rsid w:val="004F599E"/>
    <w:rsid w:val="004F5AF5"/>
    <w:rsid w:val="004F5B4E"/>
    <w:rsid w:val="004F5D69"/>
    <w:rsid w:val="004F5E31"/>
    <w:rsid w:val="004F616F"/>
    <w:rsid w:val="004F62D3"/>
    <w:rsid w:val="004F6553"/>
    <w:rsid w:val="004F66EA"/>
    <w:rsid w:val="004F6744"/>
    <w:rsid w:val="004F6997"/>
    <w:rsid w:val="004F69EF"/>
    <w:rsid w:val="004F6A98"/>
    <w:rsid w:val="004F6BD3"/>
    <w:rsid w:val="004F6C26"/>
    <w:rsid w:val="004F6DC4"/>
    <w:rsid w:val="004F71E0"/>
    <w:rsid w:val="004F7277"/>
    <w:rsid w:val="004F7447"/>
    <w:rsid w:val="004F74B6"/>
    <w:rsid w:val="004F7537"/>
    <w:rsid w:val="004F781C"/>
    <w:rsid w:val="005007B2"/>
    <w:rsid w:val="00500A82"/>
    <w:rsid w:val="00500B89"/>
    <w:rsid w:val="00500C12"/>
    <w:rsid w:val="00501084"/>
    <w:rsid w:val="00501182"/>
    <w:rsid w:val="005011E1"/>
    <w:rsid w:val="0050174F"/>
    <w:rsid w:val="00501955"/>
    <w:rsid w:val="0050198D"/>
    <w:rsid w:val="005022D3"/>
    <w:rsid w:val="005029CB"/>
    <w:rsid w:val="00502DD2"/>
    <w:rsid w:val="00503136"/>
    <w:rsid w:val="005031DE"/>
    <w:rsid w:val="00503305"/>
    <w:rsid w:val="00504275"/>
    <w:rsid w:val="0050446B"/>
    <w:rsid w:val="0050454E"/>
    <w:rsid w:val="0050476C"/>
    <w:rsid w:val="0050492B"/>
    <w:rsid w:val="00504983"/>
    <w:rsid w:val="00504C10"/>
    <w:rsid w:val="00504D07"/>
    <w:rsid w:val="00504FE0"/>
    <w:rsid w:val="00505248"/>
    <w:rsid w:val="00505510"/>
    <w:rsid w:val="00505854"/>
    <w:rsid w:val="005058C4"/>
    <w:rsid w:val="00505A73"/>
    <w:rsid w:val="00505DD9"/>
    <w:rsid w:val="00506011"/>
    <w:rsid w:val="00506109"/>
    <w:rsid w:val="005061C7"/>
    <w:rsid w:val="005064EE"/>
    <w:rsid w:val="00506622"/>
    <w:rsid w:val="0050666F"/>
    <w:rsid w:val="0050671C"/>
    <w:rsid w:val="005067DA"/>
    <w:rsid w:val="00506865"/>
    <w:rsid w:val="00506BE6"/>
    <w:rsid w:val="00506CE1"/>
    <w:rsid w:val="00506D0E"/>
    <w:rsid w:val="005072F2"/>
    <w:rsid w:val="0050749E"/>
    <w:rsid w:val="0050789C"/>
    <w:rsid w:val="00507A22"/>
    <w:rsid w:val="00507AAB"/>
    <w:rsid w:val="00507AF3"/>
    <w:rsid w:val="00507D0C"/>
    <w:rsid w:val="00507DB0"/>
    <w:rsid w:val="00507E3B"/>
    <w:rsid w:val="00507E5A"/>
    <w:rsid w:val="00510341"/>
    <w:rsid w:val="005103BB"/>
    <w:rsid w:val="005105B0"/>
    <w:rsid w:val="00510768"/>
    <w:rsid w:val="0051091D"/>
    <w:rsid w:val="00510E78"/>
    <w:rsid w:val="0051106B"/>
    <w:rsid w:val="00511193"/>
    <w:rsid w:val="00511346"/>
    <w:rsid w:val="0051136B"/>
    <w:rsid w:val="005115B5"/>
    <w:rsid w:val="00511C9A"/>
    <w:rsid w:val="00511CC0"/>
    <w:rsid w:val="00512412"/>
    <w:rsid w:val="00512420"/>
    <w:rsid w:val="005129FA"/>
    <w:rsid w:val="00512AEB"/>
    <w:rsid w:val="00512DC8"/>
    <w:rsid w:val="00512E1F"/>
    <w:rsid w:val="00512F00"/>
    <w:rsid w:val="00512F8C"/>
    <w:rsid w:val="00513600"/>
    <w:rsid w:val="0051376D"/>
    <w:rsid w:val="005137FE"/>
    <w:rsid w:val="005139B4"/>
    <w:rsid w:val="00513DC0"/>
    <w:rsid w:val="005141BE"/>
    <w:rsid w:val="00514359"/>
    <w:rsid w:val="0051455E"/>
    <w:rsid w:val="005147B8"/>
    <w:rsid w:val="005147E9"/>
    <w:rsid w:val="00514872"/>
    <w:rsid w:val="00514A7D"/>
    <w:rsid w:val="00514B94"/>
    <w:rsid w:val="0051523B"/>
    <w:rsid w:val="00515345"/>
    <w:rsid w:val="00515418"/>
    <w:rsid w:val="0051550A"/>
    <w:rsid w:val="005159CF"/>
    <w:rsid w:val="005159DE"/>
    <w:rsid w:val="005159F6"/>
    <w:rsid w:val="00515C02"/>
    <w:rsid w:val="00515DA2"/>
    <w:rsid w:val="00515F05"/>
    <w:rsid w:val="00515F3C"/>
    <w:rsid w:val="00516381"/>
    <w:rsid w:val="0051638F"/>
    <w:rsid w:val="0051679B"/>
    <w:rsid w:val="00516C36"/>
    <w:rsid w:val="005170D6"/>
    <w:rsid w:val="00517551"/>
    <w:rsid w:val="005178EE"/>
    <w:rsid w:val="00517A92"/>
    <w:rsid w:val="00517D06"/>
    <w:rsid w:val="00520433"/>
    <w:rsid w:val="005206AB"/>
    <w:rsid w:val="005206CC"/>
    <w:rsid w:val="00520CE9"/>
    <w:rsid w:val="00520E76"/>
    <w:rsid w:val="00520E7F"/>
    <w:rsid w:val="00521160"/>
    <w:rsid w:val="00521292"/>
    <w:rsid w:val="00521398"/>
    <w:rsid w:val="005216A8"/>
    <w:rsid w:val="00521AB4"/>
    <w:rsid w:val="00521F80"/>
    <w:rsid w:val="00522061"/>
    <w:rsid w:val="00522391"/>
    <w:rsid w:val="005224E1"/>
    <w:rsid w:val="00522606"/>
    <w:rsid w:val="00522970"/>
    <w:rsid w:val="005229ED"/>
    <w:rsid w:val="00522A5B"/>
    <w:rsid w:val="00522ADA"/>
    <w:rsid w:val="00522D76"/>
    <w:rsid w:val="00522E14"/>
    <w:rsid w:val="00523324"/>
    <w:rsid w:val="005234EC"/>
    <w:rsid w:val="00523A03"/>
    <w:rsid w:val="00523A2C"/>
    <w:rsid w:val="00523DA0"/>
    <w:rsid w:val="00523EFC"/>
    <w:rsid w:val="00524069"/>
    <w:rsid w:val="00524343"/>
    <w:rsid w:val="005246BC"/>
    <w:rsid w:val="005249F2"/>
    <w:rsid w:val="00524B9C"/>
    <w:rsid w:val="0052504E"/>
    <w:rsid w:val="005251BC"/>
    <w:rsid w:val="005253AE"/>
    <w:rsid w:val="00525483"/>
    <w:rsid w:val="00525AD5"/>
    <w:rsid w:val="00525B48"/>
    <w:rsid w:val="00525D5A"/>
    <w:rsid w:val="00525FD3"/>
    <w:rsid w:val="00526027"/>
    <w:rsid w:val="00526141"/>
    <w:rsid w:val="00526330"/>
    <w:rsid w:val="005264E3"/>
    <w:rsid w:val="00526665"/>
    <w:rsid w:val="005267B5"/>
    <w:rsid w:val="00526A74"/>
    <w:rsid w:val="00526DAB"/>
    <w:rsid w:val="00526DF7"/>
    <w:rsid w:val="00527735"/>
    <w:rsid w:val="005277DA"/>
    <w:rsid w:val="00527A53"/>
    <w:rsid w:val="00527A94"/>
    <w:rsid w:val="00527C26"/>
    <w:rsid w:val="00527E74"/>
    <w:rsid w:val="005300FF"/>
    <w:rsid w:val="0053057F"/>
    <w:rsid w:val="005306A5"/>
    <w:rsid w:val="0053082B"/>
    <w:rsid w:val="00530991"/>
    <w:rsid w:val="00530C42"/>
    <w:rsid w:val="00530CAE"/>
    <w:rsid w:val="00530EF8"/>
    <w:rsid w:val="0053182A"/>
    <w:rsid w:val="00531FA5"/>
    <w:rsid w:val="005322D4"/>
    <w:rsid w:val="005323C1"/>
    <w:rsid w:val="00532594"/>
    <w:rsid w:val="00532B9B"/>
    <w:rsid w:val="00532DE3"/>
    <w:rsid w:val="00532E04"/>
    <w:rsid w:val="00532F2A"/>
    <w:rsid w:val="00533085"/>
    <w:rsid w:val="00533121"/>
    <w:rsid w:val="005331BC"/>
    <w:rsid w:val="005331C4"/>
    <w:rsid w:val="0053347B"/>
    <w:rsid w:val="00533828"/>
    <w:rsid w:val="00533CE9"/>
    <w:rsid w:val="00533DEB"/>
    <w:rsid w:val="0053467C"/>
    <w:rsid w:val="005348B4"/>
    <w:rsid w:val="005349A5"/>
    <w:rsid w:val="00534A81"/>
    <w:rsid w:val="00534F23"/>
    <w:rsid w:val="00534F25"/>
    <w:rsid w:val="0053501D"/>
    <w:rsid w:val="00535141"/>
    <w:rsid w:val="00535162"/>
    <w:rsid w:val="00535197"/>
    <w:rsid w:val="005352BE"/>
    <w:rsid w:val="0053532F"/>
    <w:rsid w:val="0053539C"/>
    <w:rsid w:val="00535581"/>
    <w:rsid w:val="005356F7"/>
    <w:rsid w:val="005356FF"/>
    <w:rsid w:val="00535739"/>
    <w:rsid w:val="0053621D"/>
    <w:rsid w:val="005365B9"/>
    <w:rsid w:val="00536C0E"/>
    <w:rsid w:val="00536F1A"/>
    <w:rsid w:val="0053707C"/>
    <w:rsid w:val="00537495"/>
    <w:rsid w:val="00537A0A"/>
    <w:rsid w:val="0054005E"/>
    <w:rsid w:val="00540117"/>
    <w:rsid w:val="00540187"/>
    <w:rsid w:val="00540315"/>
    <w:rsid w:val="0054067F"/>
    <w:rsid w:val="00540879"/>
    <w:rsid w:val="00540A64"/>
    <w:rsid w:val="00540A80"/>
    <w:rsid w:val="00541594"/>
    <w:rsid w:val="005417BE"/>
    <w:rsid w:val="0054190F"/>
    <w:rsid w:val="00541A86"/>
    <w:rsid w:val="00541AA2"/>
    <w:rsid w:val="00541CFF"/>
    <w:rsid w:val="00542413"/>
    <w:rsid w:val="00542B38"/>
    <w:rsid w:val="00542BB0"/>
    <w:rsid w:val="00542E89"/>
    <w:rsid w:val="0054311A"/>
    <w:rsid w:val="005436AB"/>
    <w:rsid w:val="00543B44"/>
    <w:rsid w:val="00543C5B"/>
    <w:rsid w:val="00544112"/>
    <w:rsid w:val="0054440F"/>
    <w:rsid w:val="005447F8"/>
    <w:rsid w:val="00544AB8"/>
    <w:rsid w:val="00544D51"/>
    <w:rsid w:val="005459BD"/>
    <w:rsid w:val="00545AB5"/>
    <w:rsid w:val="00545AE5"/>
    <w:rsid w:val="00545B50"/>
    <w:rsid w:val="00545EFE"/>
    <w:rsid w:val="00545F16"/>
    <w:rsid w:val="0054606A"/>
    <w:rsid w:val="00546138"/>
    <w:rsid w:val="005461A8"/>
    <w:rsid w:val="00546319"/>
    <w:rsid w:val="005463D9"/>
    <w:rsid w:val="00546577"/>
    <w:rsid w:val="00546E7C"/>
    <w:rsid w:val="00546EFD"/>
    <w:rsid w:val="00546FBE"/>
    <w:rsid w:val="00547093"/>
    <w:rsid w:val="00547A42"/>
    <w:rsid w:val="00547C7F"/>
    <w:rsid w:val="00547D94"/>
    <w:rsid w:val="005501D4"/>
    <w:rsid w:val="00550455"/>
    <w:rsid w:val="005508C4"/>
    <w:rsid w:val="0055121C"/>
    <w:rsid w:val="00551480"/>
    <w:rsid w:val="005515A7"/>
    <w:rsid w:val="0055175A"/>
    <w:rsid w:val="005519AA"/>
    <w:rsid w:val="00551CEB"/>
    <w:rsid w:val="00551F3E"/>
    <w:rsid w:val="00551F6A"/>
    <w:rsid w:val="00551FDA"/>
    <w:rsid w:val="005523FD"/>
    <w:rsid w:val="005525C8"/>
    <w:rsid w:val="0055265F"/>
    <w:rsid w:val="00552A75"/>
    <w:rsid w:val="00552A89"/>
    <w:rsid w:val="00552D65"/>
    <w:rsid w:val="00552DA1"/>
    <w:rsid w:val="005536B0"/>
    <w:rsid w:val="00553767"/>
    <w:rsid w:val="00553775"/>
    <w:rsid w:val="0055381B"/>
    <w:rsid w:val="00553981"/>
    <w:rsid w:val="0055399C"/>
    <w:rsid w:val="00553AAC"/>
    <w:rsid w:val="00553AB3"/>
    <w:rsid w:val="00553D9A"/>
    <w:rsid w:val="00554009"/>
    <w:rsid w:val="0055436B"/>
    <w:rsid w:val="0055455A"/>
    <w:rsid w:val="00554632"/>
    <w:rsid w:val="0055517D"/>
    <w:rsid w:val="005551A7"/>
    <w:rsid w:val="0055526E"/>
    <w:rsid w:val="005552E3"/>
    <w:rsid w:val="00555364"/>
    <w:rsid w:val="0055540F"/>
    <w:rsid w:val="00555506"/>
    <w:rsid w:val="0055558D"/>
    <w:rsid w:val="00555AFC"/>
    <w:rsid w:val="00555BA6"/>
    <w:rsid w:val="00555D84"/>
    <w:rsid w:val="00555ED1"/>
    <w:rsid w:val="00555F15"/>
    <w:rsid w:val="005564D7"/>
    <w:rsid w:val="0055668E"/>
    <w:rsid w:val="0055670A"/>
    <w:rsid w:val="00556A1F"/>
    <w:rsid w:val="00556A25"/>
    <w:rsid w:val="00556B5A"/>
    <w:rsid w:val="00556DAE"/>
    <w:rsid w:val="00556E62"/>
    <w:rsid w:val="00556ED8"/>
    <w:rsid w:val="00556FB0"/>
    <w:rsid w:val="005571C4"/>
    <w:rsid w:val="005573EE"/>
    <w:rsid w:val="00557743"/>
    <w:rsid w:val="005577B7"/>
    <w:rsid w:val="005579DA"/>
    <w:rsid w:val="0056021F"/>
    <w:rsid w:val="00560480"/>
    <w:rsid w:val="00560491"/>
    <w:rsid w:val="00560A5D"/>
    <w:rsid w:val="00560B04"/>
    <w:rsid w:val="00560B3D"/>
    <w:rsid w:val="00560CA3"/>
    <w:rsid w:val="00560F05"/>
    <w:rsid w:val="005610B7"/>
    <w:rsid w:val="00561101"/>
    <w:rsid w:val="005611A6"/>
    <w:rsid w:val="005611CF"/>
    <w:rsid w:val="00561341"/>
    <w:rsid w:val="00561860"/>
    <w:rsid w:val="00561968"/>
    <w:rsid w:val="00561A24"/>
    <w:rsid w:val="00561FB9"/>
    <w:rsid w:val="005620ED"/>
    <w:rsid w:val="005624A4"/>
    <w:rsid w:val="00562585"/>
    <w:rsid w:val="005626C0"/>
    <w:rsid w:val="00562950"/>
    <w:rsid w:val="00562C62"/>
    <w:rsid w:val="005631D1"/>
    <w:rsid w:val="005632E1"/>
    <w:rsid w:val="005634E0"/>
    <w:rsid w:val="005636BC"/>
    <w:rsid w:val="00563852"/>
    <w:rsid w:val="00563963"/>
    <w:rsid w:val="00563DDB"/>
    <w:rsid w:val="00564409"/>
    <w:rsid w:val="005644DD"/>
    <w:rsid w:val="005644E0"/>
    <w:rsid w:val="00564653"/>
    <w:rsid w:val="00564676"/>
    <w:rsid w:val="00564C96"/>
    <w:rsid w:val="00564DE1"/>
    <w:rsid w:val="00564E45"/>
    <w:rsid w:val="00565188"/>
    <w:rsid w:val="005651C4"/>
    <w:rsid w:val="00565337"/>
    <w:rsid w:val="0056577A"/>
    <w:rsid w:val="005657A9"/>
    <w:rsid w:val="00565A56"/>
    <w:rsid w:val="00565A87"/>
    <w:rsid w:val="00565A95"/>
    <w:rsid w:val="00565D68"/>
    <w:rsid w:val="0056617F"/>
    <w:rsid w:val="005663F3"/>
    <w:rsid w:val="005666DC"/>
    <w:rsid w:val="005672CC"/>
    <w:rsid w:val="005675C5"/>
    <w:rsid w:val="0056766D"/>
    <w:rsid w:val="00567851"/>
    <w:rsid w:val="005678AC"/>
    <w:rsid w:val="00567C0D"/>
    <w:rsid w:val="00567C26"/>
    <w:rsid w:val="00567D00"/>
    <w:rsid w:val="00567EB5"/>
    <w:rsid w:val="00567EC5"/>
    <w:rsid w:val="005704CB"/>
    <w:rsid w:val="00570795"/>
    <w:rsid w:val="00570DE3"/>
    <w:rsid w:val="00570E5B"/>
    <w:rsid w:val="00570ECD"/>
    <w:rsid w:val="00570F61"/>
    <w:rsid w:val="00571097"/>
    <w:rsid w:val="0057137F"/>
    <w:rsid w:val="005716C1"/>
    <w:rsid w:val="00571B11"/>
    <w:rsid w:val="00571C7F"/>
    <w:rsid w:val="00571EAA"/>
    <w:rsid w:val="00572026"/>
    <w:rsid w:val="00572208"/>
    <w:rsid w:val="0057235A"/>
    <w:rsid w:val="00572418"/>
    <w:rsid w:val="005724E9"/>
    <w:rsid w:val="00572B99"/>
    <w:rsid w:val="00572BFF"/>
    <w:rsid w:val="00572CD1"/>
    <w:rsid w:val="00572DFC"/>
    <w:rsid w:val="00573088"/>
    <w:rsid w:val="005731AF"/>
    <w:rsid w:val="00573273"/>
    <w:rsid w:val="00573549"/>
    <w:rsid w:val="00573695"/>
    <w:rsid w:val="00573870"/>
    <w:rsid w:val="00573BA7"/>
    <w:rsid w:val="00573EEA"/>
    <w:rsid w:val="005741B5"/>
    <w:rsid w:val="00574361"/>
    <w:rsid w:val="00574587"/>
    <w:rsid w:val="005746A6"/>
    <w:rsid w:val="00574A6C"/>
    <w:rsid w:val="00574B4A"/>
    <w:rsid w:val="00574C3E"/>
    <w:rsid w:val="00574CEB"/>
    <w:rsid w:val="00574DD5"/>
    <w:rsid w:val="00575281"/>
    <w:rsid w:val="00575A38"/>
    <w:rsid w:val="00575A6F"/>
    <w:rsid w:val="00575BD1"/>
    <w:rsid w:val="00575C9B"/>
    <w:rsid w:val="00575D4A"/>
    <w:rsid w:val="00575E09"/>
    <w:rsid w:val="005761C0"/>
    <w:rsid w:val="005762E4"/>
    <w:rsid w:val="0057633F"/>
    <w:rsid w:val="005764B6"/>
    <w:rsid w:val="0057655E"/>
    <w:rsid w:val="0057666C"/>
    <w:rsid w:val="0057675A"/>
    <w:rsid w:val="00576958"/>
    <w:rsid w:val="00576C50"/>
    <w:rsid w:val="00576C63"/>
    <w:rsid w:val="00576F05"/>
    <w:rsid w:val="00577018"/>
    <w:rsid w:val="0057703B"/>
    <w:rsid w:val="00577364"/>
    <w:rsid w:val="00577421"/>
    <w:rsid w:val="00577C76"/>
    <w:rsid w:val="005800B8"/>
    <w:rsid w:val="0058063C"/>
    <w:rsid w:val="00580991"/>
    <w:rsid w:val="00580A0B"/>
    <w:rsid w:val="00580EFE"/>
    <w:rsid w:val="005818C2"/>
    <w:rsid w:val="00581A56"/>
    <w:rsid w:val="005825BE"/>
    <w:rsid w:val="00582A3A"/>
    <w:rsid w:val="00582C42"/>
    <w:rsid w:val="00582F3D"/>
    <w:rsid w:val="00582F83"/>
    <w:rsid w:val="00583059"/>
    <w:rsid w:val="0058336A"/>
    <w:rsid w:val="00583417"/>
    <w:rsid w:val="00583EB7"/>
    <w:rsid w:val="00583F24"/>
    <w:rsid w:val="00583FC7"/>
    <w:rsid w:val="005841B8"/>
    <w:rsid w:val="00584692"/>
    <w:rsid w:val="005847C7"/>
    <w:rsid w:val="00584B5F"/>
    <w:rsid w:val="005853B6"/>
    <w:rsid w:val="0058544F"/>
    <w:rsid w:val="005855CB"/>
    <w:rsid w:val="00585AC4"/>
    <w:rsid w:val="00585B97"/>
    <w:rsid w:val="00585ED8"/>
    <w:rsid w:val="0058615F"/>
    <w:rsid w:val="00586CAD"/>
    <w:rsid w:val="00586D13"/>
    <w:rsid w:val="00586D8A"/>
    <w:rsid w:val="00586F70"/>
    <w:rsid w:val="00587989"/>
    <w:rsid w:val="00587A45"/>
    <w:rsid w:val="00587DDF"/>
    <w:rsid w:val="00590059"/>
    <w:rsid w:val="0059006B"/>
    <w:rsid w:val="005900EA"/>
    <w:rsid w:val="005903FA"/>
    <w:rsid w:val="005904F0"/>
    <w:rsid w:val="00590566"/>
    <w:rsid w:val="00590D67"/>
    <w:rsid w:val="00590E53"/>
    <w:rsid w:val="00591116"/>
    <w:rsid w:val="005911D8"/>
    <w:rsid w:val="0059120C"/>
    <w:rsid w:val="00591242"/>
    <w:rsid w:val="005912EA"/>
    <w:rsid w:val="00591809"/>
    <w:rsid w:val="00591D02"/>
    <w:rsid w:val="00591DAD"/>
    <w:rsid w:val="005925B5"/>
    <w:rsid w:val="00592BCB"/>
    <w:rsid w:val="00592E7F"/>
    <w:rsid w:val="005931D6"/>
    <w:rsid w:val="00593467"/>
    <w:rsid w:val="00593472"/>
    <w:rsid w:val="00593B5B"/>
    <w:rsid w:val="00593FAC"/>
    <w:rsid w:val="00594290"/>
    <w:rsid w:val="00594314"/>
    <w:rsid w:val="00594932"/>
    <w:rsid w:val="00594A2D"/>
    <w:rsid w:val="00594A78"/>
    <w:rsid w:val="00594A99"/>
    <w:rsid w:val="00594C0C"/>
    <w:rsid w:val="0059519E"/>
    <w:rsid w:val="005959AD"/>
    <w:rsid w:val="00595A79"/>
    <w:rsid w:val="00595B6B"/>
    <w:rsid w:val="00595C4C"/>
    <w:rsid w:val="0059627B"/>
    <w:rsid w:val="00596518"/>
    <w:rsid w:val="00596F4E"/>
    <w:rsid w:val="00596F73"/>
    <w:rsid w:val="00596FD3"/>
    <w:rsid w:val="00597063"/>
    <w:rsid w:val="00597253"/>
    <w:rsid w:val="005972D5"/>
    <w:rsid w:val="00597516"/>
    <w:rsid w:val="00597954"/>
    <w:rsid w:val="005979F3"/>
    <w:rsid w:val="00597C13"/>
    <w:rsid w:val="00597E75"/>
    <w:rsid w:val="00597ECD"/>
    <w:rsid w:val="00597F1F"/>
    <w:rsid w:val="005A05B6"/>
    <w:rsid w:val="005A070D"/>
    <w:rsid w:val="005A07D8"/>
    <w:rsid w:val="005A0814"/>
    <w:rsid w:val="005A0861"/>
    <w:rsid w:val="005A0A0E"/>
    <w:rsid w:val="005A0AAE"/>
    <w:rsid w:val="005A131D"/>
    <w:rsid w:val="005A1384"/>
    <w:rsid w:val="005A1440"/>
    <w:rsid w:val="005A1739"/>
    <w:rsid w:val="005A1A03"/>
    <w:rsid w:val="005A1DC3"/>
    <w:rsid w:val="005A2215"/>
    <w:rsid w:val="005A246C"/>
    <w:rsid w:val="005A249C"/>
    <w:rsid w:val="005A2707"/>
    <w:rsid w:val="005A2940"/>
    <w:rsid w:val="005A2AFE"/>
    <w:rsid w:val="005A2CD0"/>
    <w:rsid w:val="005A3140"/>
    <w:rsid w:val="005A3301"/>
    <w:rsid w:val="005A367B"/>
    <w:rsid w:val="005A3ECD"/>
    <w:rsid w:val="005A4459"/>
    <w:rsid w:val="005A4724"/>
    <w:rsid w:val="005A49F3"/>
    <w:rsid w:val="005A4B2C"/>
    <w:rsid w:val="005A4B42"/>
    <w:rsid w:val="005A4B5E"/>
    <w:rsid w:val="005A4BCF"/>
    <w:rsid w:val="005A4E8B"/>
    <w:rsid w:val="005A5374"/>
    <w:rsid w:val="005A53A3"/>
    <w:rsid w:val="005A54E0"/>
    <w:rsid w:val="005A5A3C"/>
    <w:rsid w:val="005A5EA2"/>
    <w:rsid w:val="005A60C0"/>
    <w:rsid w:val="005A632B"/>
    <w:rsid w:val="005A63FB"/>
    <w:rsid w:val="005A6423"/>
    <w:rsid w:val="005A6F4D"/>
    <w:rsid w:val="005A70A1"/>
    <w:rsid w:val="005A70A8"/>
    <w:rsid w:val="005A70BE"/>
    <w:rsid w:val="005A70E6"/>
    <w:rsid w:val="005A72AB"/>
    <w:rsid w:val="005A73C9"/>
    <w:rsid w:val="005A74EC"/>
    <w:rsid w:val="005A77FE"/>
    <w:rsid w:val="005A7A57"/>
    <w:rsid w:val="005A7B83"/>
    <w:rsid w:val="005B0018"/>
    <w:rsid w:val="005B03BF"/>
    <w:rsid w:val="005B0668"/>
    <w:rsid w:val="005B06E1"/>
    <w:rsid w:val="005B07A2"/>
    <w:rsid w:val="005B0926"/>
    <w:rsid w:val="005B0A22"/>
    <w:rsid w:val="005B0ADF"/>
    <w:rsid w:val="005B0CBC"/>
    <w:rsid w:val="005B0CD5"/>
    <w:rsid w:val="005B0DB0"/>
    <w:rsid w:val="005B1785"/>
    <w:rsid w:val="005B194C"/>
    <w:rsid w:val="005B1976"/>
    <w:rsid w:val="005B21D4"/>
    <w:rsid w:val="005B2363"/>
    <w:rsid w:val="005B24F3"/>
    <w:rsid w:val="005B2505"/>
    <w:rsid w:val="005B264D"/>
    <w:rsid w:val="005B2827"/>
    <w:rsid w:val="005B2A0D"/>
    <w:rsid w:val="005B2A38"/>
    <w:rsid w:val="005B2C48"/>
    <w:rsid w:val="005B2C55"/>
    <w:rsid w:val="005B2C84"/>
    <w:rsid w:val="005B2F9C"/>
    <w:rsid w:val="005B3559"/>
    <w:rsid w:val="005B3E1B"/>
    <w:rsid w:val="005B3EC3"/>
    <w:rsid w:val="005B437D"/>
    <w:rsid w:val="005B439C"/>
    <w:rsid w:val="005B4C15"/>
    <w:rsid w:val="005B4C6B"/>
    <w:rsid w:val="005B4CAE"/>
    <w:rsid w:val="005B4CF8"/>
    <w:rsid w:val="005B4F65"/>
    <w:rsid w:val="005B4FF9"/>
    <w:rsid w:val="005B53A6"/>
    <w:rsid w:val="005B5449"/>
    <w:rsid w:val="005B5661"/>
    <w:rsid w:val="005B582B"/>
    <w:rsid w:val="005B59E4"/>
    <w:rsid w:val="005B5ADB"/>
    <w:rsid w:val="005B5B40"/>
    <w:rsid w:val="005B5C88"/>
    <w:rsid w:val="005B5FE6"/>
    <w:rsid w:val="005B61BA"/>
    <w:rsid w:val="005B623D"/>
    <w:rsid w:val="005B62F8"/>
    <w:rsid w:val="005B644E"/>
    <w:rsid w:val="005B6707"/>
    <w:rsid w:val="005B6982"/>
    <w:rsid w:val="005B6A2A"/>
    <w:rsid w:val="005B6AD5"/>
    <w:rsid w:val="005B6E87"/>
    <w:rsid w:val="005B703E"/>
    <w:rsid w:val="005B72E0"/>
    <w:rsid w:val="005B74B5"/>
    <w:rsid w:val="005B76EF"/>
    <w:rsid w:val="005B7929"/>
    <w:rsid w:val="005B7A85"/>
    <w:rsid w:val="005B7D56"/>
    <w:rsid w:val="005C0116"/>
    <w:rsid w:val="005C0416"/>
    <w:rsid w:val="005C0BAA"/>
    <w:rsid w:val="005C0D9E"/>
    <w:rsid w:val="005C1453"/>
    <w:rsid w:val="005C1464"/>
    <w:rsid w:val="005C15E1"/>
    <w:rsid w:val="005C16C6"/>
    <w:rsid w:val="005C1A02"/>
    <w:rsid w:val="005C1E22"/>
    <w:rsid w:val="005C2034"/>
    <w:rsid w:val="005C247A"/>
    <w:rsid w:val="005C250F"/>
    <w:rsid w:val="005C2859"/>
    <w:rsid w:val="005C2BCD"/>
    <w:rsid w:val="005C2DD2"/>
    <w:rsid w:val="005C310C"/>
    <w:rsid w:val="005C33AF"/>
    <w:rsid w:val="005C357C"/>
    <w:rsid w:val="005C3737"/>
    <w:rsid w:val="005C3CD8"/>
    <w:rsid w:val="005C3D4C"/>
    <w:rsid w:val="005C40EC"/>
    <w:rsid w:val="005C41C3"/>
    <w:rsid w:val="005C42A1"/>
    <w:rsid w:val="005C4337"/>
    <w:rsid w:val="005C43F9"/>
    <w:rsid w:val="005C48FD"/>
    <w:rsid w:val="005C4EA3"/>
    <w:rsid w:val="005C59E9"/>
    <w:rsid w:val="005C5ADD"/>
    <w:rsid w:val="005C5C05"/>
    <w:rsid w:val="005C5DDA"/>
    <w:rsid w:val="005C6216"/>
    <w:rsid w:val="005C69CE"/>
    <w:rsid w:val="005C6B04"/>
    <w:rsid w:val="005C6BB0"/>
    <w:rsid w:val="005C6E35"/>
    <w:rsid w:val="005C6E41"/>
    <w:rsid w:val="005C7008"/>
    <w:rsid w:val="005C7342"/>
    <w:rsid w:val="005C772E"/>
    <w:rsid w:val="005C7A42"/>
    <w:rsid w:val="005C7BF2"/>
    <w:rsid w:val="005C7CDE"/>
    <w:rsid w:val="005C7F71"/>
    <w:rsid w:val="005D00B4"/>
    <w:rsid w:val="005D022E"/>
    <w:rsid w:val="005D04AB"/>
    <w:rsid w:val="005D051E"/>
    <w:rsid w:val="005D0A14"/>
    <w:rsid w:val="005D0B55"/>
    <w:rsid w:val="005D0E4B"/>
    <w:rsid w:val="005D1774"/>
    <w:rsid w:val="005D1813"/>
    <w:rsid w:val="005D18F4"/>
    <w:rsid w:val="005D207A"/>
    <w:rsid w:val="005D2133"/>
    <w:rsid w:val="005D230D"/>
    <w:rsid w:val="005D249E"/>
    <w:rsid w:val="005D28A4"/>
    <w:rsid w:val="005D29A5"/>
    <w:rsid w:val="005D2BC1"/>
    <w:rsid w:val="005D2C04"/>
    <w:rsid w:val="005D2DE9"/>
    <w:rsid w:val="005D2E4B"/>
    <w:rsid w:val="005D2E71"/>
    <w:rsid w:val="005D308A"/>
    <w:rsid w:val="005D318A"/>
    <w:rsid w:val="005D3422"/>
    <w:rsid w:val="005D3426"/>
    <w:rsid w:val="005D3558"/>
    <w:rsid w:val="005D3636"/>
    <w:rsid w:val="005D3AC4"/>
    <w:rsid w:val="005D3BD9"/>
    <w:rsid w:val="005D3C44"/>
    <w:rsid w:val="005D3CD2"/>
    <w:rsid w:val="005D3ECC"/>
    <w:rsid w:val="005D43F2"/>
    <w:rsid w:val="005D44B7"/>
    <w:rsid w:val="005D44F7"/>
    <w:rsid w:val="005D44FE"/>
    <w:rsid w:val="005D4506"/>
    <w:rsid w:val="005D451B"/>
    <w:rsid w:val="005D46DA"/>
    <w:rsid w:val="005D47C7"/>
    <w:rsid w:val="005D484F"/>
    <w:rsid w:val="005D48CE"/>
    <w:rsid w:val="005D49AD"/>
    <w:rsid w:val="005D49E4"/>
    <w:rsid w:val="005D4C38"/>
    <w:rsid w:val="005D4D60"/>
    <w:rsid w:val="005D5137"/>
    <w:rsid w:val="005D5624"/>
    <w:rsid w:val="005D5768"/>
    <w:rsid w:val="005D57ED"/>
    <w:rsid w:val="005D5B73"/>
    <w:rsid w:val="005D5C07"/>
    <w:rsid w:val="005D5DF2"/>
    <w:rsid w:val="005D5EF6"/>
    <w:rsid w:val="005D63F3"/>
    <w:rsid w:val="005D64D8"/>
    <w:rsid w:val="005D6684"/>
    <w:rsid w:val="005D6C30"/>
    <w:rsid w:val="005D6E17"/>
    <w:rsid w:val="005D6F4F"/>
    <w:rsid w:val="005D7825"/>
    <w:rsid w:val="005D78D2"/>
    <w:rsid w:val="005D7A0C"/>
    <w:rsid w:val="005D7BA3"/>
    <w:rsid w:val="005D7DFF"/>
    <w:rsid w:val="005E0132"/>
    <w:rsid w:val="005E0218"/>
    <w:rsid w:val="005E0625"/>
    <w:rsid w:val="005E06AD"/>
    <w:rsid w:val="005E0A38"/>
    <w:rsid w:val="005E0BFD"/>
    <w:rsid w:val="005E0D8E"/>
    <w:rsid w:val="005E0E79"/>
    <w:rsid w:val="005E1243"/>
    <w:rsid w:val="005E131E"/>
    <w:rsid w:val="005E1320"/>
    <w:rsid w:val="005E13CE"/>
    <w:rsid w:val="005E1406"/>
    <w:rsid w:val="005E1408"/>
    <w:rsid w:val="005E18F3"/>
    <w:rsid w:val="005E1BBA"/>
    <w:rsid w:val="005E1BE8"/>
    <w:rsid w:val="005E1D28"/>
    <w:rsid w:val="005E1EC4"/>
    <w:rsid w:val="005E1F21"/>
    <w:rsid w:val="005E2234"/>
    <w:rsid w:val="005E273F"/>
    <w:rsid w:val="005E2943"/>
    <w:rsid w:val="005E29E5"/>
    <w:rsid w:val="005E2C08"/>
    <w:rsid w:val="005E2C9B"/>
    <w:rsid w:val="005E350D"/>
    <w:rsid w:val="005E36C6"/>
    <w:rsid w:val="005E370E"/>
    <w:rsid w:val="005E38C7"/>
    <w:rsid w:val="005E3B0F"/>
    <w:rsid w:val="005E3DEE"/>
    <w:rsid w:val="005E404C"/>
    <w:rsid w:val="005E40CC"/>
    <w:rsid w:val="005E4444"/>
    <w:rsid w:val="005E469B"/>
    <w:rsid w:val="005E4892"/>
    <w:rsid w:val="005E4980"/>
    <w:rsid w:val="005E4A3A"/>
    <w:rsid w:val="005E4F5D"/>
    <w:rsid w:val="005E4FE4"/>
    <w:rsid w:val="005E5015"/>
    <w:rsid w:val="005E538B"/>
    <w:rsid w:val="005E55C4"/>
    <w:rsid w:val="005E560D"/>
    <w:rsid w:val="005E56A8"/>
    <w:rsid w:val="005E56E4"/>
    <w:rsid w:val="005E59DB"/>
    <w:rsid w:val="005E5A2D"/>
    <w:rsid w:val="005E600F"/>
    <w:rsid w:val="005E6652"/>
    <w:rsid w:val="005E66A3"/>
    <w:rsid w:val="005E6ABB"/>
    <w:rsid w:val="005E7973"/>
    <w:rsid w:val="005F05E7"/>
    <w:rsid w:val="005F084F"/>
    <w:rsid w:val="005F0C58"/>
    <w:rsid w:val="005F146C"/>
    <w:rsid w:val="005F165F"/>
    <w:rsid w:val="005F168D"/>
    <w:rsid w:val="005F17AC"/>
    <w:rsid w:val="005F1A75"/>
    <w:rsid w:val="005F1B5D"/>
    <w:rsid w:val="005F1D39"/>
    <w:rsid w:val="005F1E0A"/>
    <w:rsid w:val="005F2122"/>
    <w:rsid w:val="005F23BF"/>
    <w:rsid w:val="005F2752"/>
    <w:rsid w:val="005F2951"/>
    <w:rsid w:val="005F2BAA"/>
    <w:rsid w:val="005F2D62"/>
    <w:rsid w:val="005F2EC0"/>
    <w:rsid w:val="005F2F3B"/>
    <w:rsid w:val="005F3157"/>
    <w:rsid w:val="005F3450"/>
    <w:rsid w:val="005F3723"/>
    <w:rsid w:val="005F37BF"/>
    <w:rsid w:val="005F38B7"/>
    <w:rsid w:val="005F3F89"/>
    <w:rsid w:val="005F4029"/>
    <w:rsid w:val="005F404E"/>
    <w:rsid w:val="005F466C"/>
    <w:rsid w:val="005F478E"/>
    <w:rsid w:val="005F4845"/>
    <w:rsid w:val="005F4888"/>
    <w:rsid w:val="005F4A93"/>
    <w:rsid w:val="005F4ABE"/>
    <w:rsid w:val="005F4BAC"/>
    <w:rsid w:val="005F4CE3"/>
    <w:rsid w:val="005F4F4F"/>
    <w:rsid w:val="005F51BE"/>
    <w:rsid w:val="005F51BF"/>
    <w:rsid w:val="005F51D6"/>
    <w:rsid w:val="005F524A"/>
    <w:rsid w:val="005F5299"/>
    <w:rsid w:val="005F5337"/>
    <w:rsid w:val="005F571E"/>
    <w:rsid w:val="005F574E"/>
    <w:rsid w:val="005F5ADE"/>
    <w:rsid w:val="005F5C4C"/>
    <w:rsid w:val="005F5F60"/>
    <w:rsid w:val="005F600D"/>
    <w:rsid w:val="005F637A"/>
    <w:rsid w:val="005F6609"/>
    <w:rsid w:val="005F67B9"/>
    <w:rsid w:val="005F6935"/>
    <w:rsid w:val="005F6A39"/>
    <w:rsid w:val="005F6C8D"/>
    <w:rsid w:val="005F6D10"/>
    <w:rsid w:val="005F6F2F"/>
    <w:rsid w:val="005F7131"/>
    <w:rsid w:val="005F7196"/>
    <w:rsid w:val="005F7242"/>
    <w:rsid w:val="005F73A0"/>
    <w:rsid w:val="005F745E"/>
    <w:rsid w:val="005F7522"/>
    <w:rsid w:val="005F755E"/>
    <w:rsid w:val="005F769F"/>
    <w:rsid w:val="005F787A"/>
    <w:rsid w:val="005F7F49"/>
    <w:rsid w:val="00600267"/>
    <w:rsid w:val="0060036B"/>
    <w:rsid w:val="00600595"/>
    <w:rsid w:val="006007D7"/>
    <w:rsid w:val="00600C52"/>
    <w:rsid w:val="00600CDE"/>
    <w:rsid w:val="00600FD1"/>
    <w:rsid w:val="0060110C"/>
    <w:rsid w:val="006012BB"/>
    <w:rsid w:val="0060136E"/>
    <w:rsid w:val="0060155D"/>
    <w:rsid w:val="0060157E"/>
    <w:rsid w:val="0060165D"/>
    <w:rsid w:val="006018AB"/>
    <w:rsid w:val="0060236C"/>
    <w:rsid w:val="0060250F"/>
    <w:rsid w:val="0060259C"/>
    <w:rsid w:val="00602652"/>
    <w:rsid w:val="0060273B"/>
    <w:rsid w:val="0060296E"/>
    <w:rsid w:val="00602B31"/>
    <w:rsid w:val="006030A5"/>
    <w:rsid w:val="006032D7"/>
    <w:rsid w:val="00603355"/>
    <w:rsid w:val="006034F0"/>
    <w:rsid w:val="00603806"/>
    <w:rsid w:val="0060436D"/>
    <w:rsid w:val="006043BC"/>
    <w:rsid w:val="0060456F"/>
    <w:rsid w:val="006046AA"/>
    <w:rsid w:val="0060478D"/>
    <w:rsid w:val="00604D8B"/>
    <w:rsid w:val="00604F7F"/>
    <w:rsid w:val="0060515A"/>
    <w:rsid w:val="006057C7"/>
    <w:rsid w:val="00605949"/>
    <w:rsid w:val="00605ACB"/>
    <w:rsid w:val="00605D52"/>
    <w:rsid w:val="0060661D"/>
    <w:rsid w:val="00606728"/>
    <w:rsid w:val="00606754"/>
    <w:rsid w:val="00606B32"/>
    <w:rsid w:val="006071C6"/>
    <w:rsid w:val="00607317"/>
    <w:rsid w:val="006076B4"/>
    <w:rsid w:val="00607986"/>
    <w:rsid w:val="00607A72"/>
    <w:rsid w:val="00607BA4"/>
    <w:rsid w:val="00607C0D"/>
    <w:rsid w:val="00607C1C"/>
    <w:rsid w:val="00607CC3"/>
    <w:rsid w:val="00607DBB"/>
    <w:rsid w:val="006100FB"/>
    <w:rsid w:val="00610118"/>
    <w:rsid w:val="00610194"/>
    <w:rsid w:val="006109A7"/>
    <w:rsid w:val="00611121"/>
    <w:rsid w:val="0061146B"/>
    <w:rsid w:val="00611791"/>
    <w:rsid w:val="006117A3"/>
    <w:rsid w:val="006118A7"/>
    <w:rsid w:val="006118CF"/>
    <w:rsid w:val="006119AA"/>
    <w:rsid w:val="00611BBA"/>
    <w:rsid w:val="00611E0E"/>
    <w:rsid w:val="00611E58"/>
    <w:rsid w:val="00612264"/>
    <w:rsid w:val="0061245F"/>
    <w:rsid w:val="00612541"/>
    <w:rsid w:val="006126B1"/>
    <w:rsid w:val="006126B5"/>
    <w:rsid w:val="006128A3"/>
    <w:rsid w:val="006128AF"/>
    <w:rsid w:val="00612A42"/>
    <w:rsid w:val="00612B1E"/>
    <w:rsid w:val="00612CE9"/>
    <w:rsid w:val="00612D23"/>
    <w:rsid w:val="00612D9E"/>
    <w:rsid w:val="0061315E"/>
    <w:rsid w:val="0061321B"/>
    <w:rsid w:val="0061338D"/>
    <w:rsid w:val="0061362A"/>
    <w:rsid w:val="0061372C"/>
    <w:rsid w:val="00613EA2"/>
    <w:rsid w:val="00613EFC"/>
    <w:rsid w:val="00614292"/>
    <w:rsid w:val="00614352"/>
    <w:rsid w:val="006143CD"/>
    <w:rsid w:val="0061443D"/>
    <w:rsid w:val="00614730"/>
    <w:rsid w:val="006149CB"/>
    <w:rsid w:val="00614BBD"/>
    <w:rsid w:val="00614F2B"/>
    <w:rsid w:val="0061511F"/>
    <w:rsid w:val="006151DD"/>
    <w:rsid w:val="0061527C"/>
    <w:rsid w:val="0061596F"/>
    <w:rsid w:val="00615CA4"/>
    <w:rsid w:val="00616324"/>
    <w:rsid w:val="00616A21"/>
    <w:rsid w:val="00616B55"/>
    <w:rsid w:val="00616E27"/>
    <w:rsid w:val="00616F40"/>
    <w:rsid w:val="00617368"/>
    <w:rsid w:val="006174A0"/>
    <w:rsid w:val="0062004F"/>
    <w:rsid w:val="006200F2"/>
    <w:rsid w:val="00620527"/>
    <w:rsid w:val="0062052E"/>
    <w:rsid w:val="00620995"/>
    <w:rsid w:val="00620E7B"/>
    <w:rsid w:val="0062128B"/>
    <w:rsid w:val="00621466"/>
    <w:rsid w:val="006214A6"/>
    <w:rsid w:val="0062159B"/>
    <w:rsid w:val="0062175E"/>
    <w:rsid w:val="00621A78"/>
    <w:rsid w:val="00621BB3"/>
    <w:rsid w:val="00622038"/>
    <w:rsid w:val="006221B6"/>
    <w:rsid w:val="0062234D"/>
    <w:rsid w:val="0062245D"/>
    <w:rsid w:val="00622AB8"/>
    <w:rsid w:val="00622CAB"/>
    <w:rsid w:val="006230F4"/>
    <w:rsid w:val="00623172"/>
    <w:rsid w:val="00623230"/>
    <w:rsid w:val="006234F5"/>
    <w:rsid w:val="0062368A"/>
    <w:rsid w:val="00623A26"/>
    <w:rsid w:val="00623AE6"/>
    <w:rsid w:val="00623D03"/>
    <w:rsid w:val="00623D27"/>
    <w:rsid w:val="00623E52"/>
    <w:rsid w:val="00623FCE"/>
    <w:rsid w:val="006240B9"/>
    <w:rsid w:val="00624619"/>
    <w:rsid w:val="006247BE"/>
    <w:rsid w:val="00624805"/>
    <w:rsid w:val="0062485F"/>
    <w:rsid w:val="006248D5"/>
    <w:rsid w:val="00624E06"/>
    <w:rsid w:val="00624F87"/>
    <w:rsid w:val="0062567B"/>
    <w:rsid w:val="006256E8"/>
    <w:rsid w:val="00625831"/>
    <w:rsid w:val="00625948"/>
    <w:rsid w:val="00625C5B"/>
    <w:rsid w:val="00625CB5"/>
    <w:rsid w:val="00625E8E"/>
    <w:rsid w:val="00626223"/>
    <w:rsid w:val="0062627C"/>
    <w:rsid w:val="006262E8"/>
    <w:rsid w:val="0062642A"/>
    <w:rsid w:val="00626540"/>
    <w:rsid w:val="00626550"/>
    <w:rsid w:val="00626571"/>
    <w:rsid w:val="006268C0"/>
    <w:rsid w:val="00626928"/>
    <w:rsid w:val="0062698A"/>
    <w:rsid w:val="00626C4C"/>
    <w:rsid w:val="00626C69"/>
    <w:rsid w:val="0062700A"/>
    <w:rsid w:val="006271F8"/>
    <w:rsid w:val="00627465"/>
    <w:rsid w:val="0062751C"/>
    <w:rsid w:val="006277AE"/>
    <w:rsid w:val="00627EA7"/>
    <w:rsid w:val="00627FA5"/>
    <w:rsid w:val="006301AB"/>
    <w:rsid w:val="00630337"/>
    <w:rsid w:val="0063052C"/>
    <w:rsid w:val="006305E7"/>
    <w:rsid w:val="0063091D"/>
    <w:rsid w:val="00630AD3"/>
    <w:rsid w:val="00630C4B"/>
    <w:rsid w:val="006310D3"/>
    <w:rsid w:val="00631203"/>
    <w:rsid w:val="0063142F"/>
    <w:rsid w:val="006317CA"/>
    <w:rsid w:val="00631C9C"/>
    <w:rsid w:val="00631F4D"/>
    <w:rsid w:val="0063234E"/>
    <w:rsid w:val="006326BD"/>
    <w:rsid w:val="006331E4"/>
    <w:rsid w:val="006331EA"/>
    <w:rsid w:val="00633241"/>
    <w:rsid w:val="006332A9"/>
    <w:rsid w:val="0063365E"/>
    <w:rsid w:val="006336D3"/>
    <w:rsid w:val="006339C6"/>
    <w:rsid w:val="00633A7B"/>
    <w:rsid w:val="00633F6B"/>
    <w:rsid w:val="006345D4"/>
    <w:rsid w:val="006347AF"/>
    <w:rsid w:val="00634990"/>
    <w:rsid w:val="00634DF5"/>
    <w:rsid w:val="006357ED"/>
    <w:rsid w:val="0063587B"/>
    <w:rsid w:val="006359D8"/>
    <w:rsid w:val="00635F77"/>
    <w:rsid w:val="0063612F"/>
    <w:rsid w:val="006363AD"/>
    <w:rsid w:val="00636CE2"/>
    <w:rsid w:val="00636EE3"/>
    <w:rsid w:val="0063715F"/>
    <w:rsid w:val="0063732B"/>
    <w:rsid w:val="0063739F"/>
    <w:rsid w:val="00637854"/>
    <w:rsid w:val="0063796D"/>
    <w:rsid w:val="006379C3"/>
    <w:rsid w:val="00637BDB"/>
    <w:rsid w:val="00637D3C"/>
    <w:rsid w:val="00637E50"/>
    <w:rsid w:val="00640068"/>
    <w:rsid w:val="006401C2"/>
    <w:rsid w:val="00640801"/>
    <w:rsid w:val="00640AD7"/>
    <w:rsid w:val="00640D27"/>
    <w:rsid w:val="00640D92"/>
    <w:rsid w:val="00640F68"/>
    <w:rsid w:val="006410DB"/>
    <w:rsid w:val="00641289"/>
    <w:rsid w:val="00641299"/>
    <w:rsid w:val="0064146F"/>
    <w:rsid w:val="006418C6"/>
    <w:rsid w:val="006420DD"/>
    <w:rsid w:val="006421A0"/>
    <w:rsid w:val="00642217"/>
    <w:rsid w:val="0064282A"/>
    <w:rsid w:val="00642CDC"/>
    <w:rsid w:val="00642D6F"/>
    <w:rsid w:val="00642DE8"/>
    <w:rsid w:val="00642EFE"/>
    <w:rsid w:val="00643722"/>
    <w:rsid w:val="006446AD"/>
    <w:rsid w:val="0064492B"/>
    <w:rsid w:val="00644BD2"/>
    <w:rsid w:val="006453A8"/>
    <w:rsid w:val="0064577D"/>
    <w:rsid w:val="006457D6"/>
    <w:rsid w:val="0064591F"/>
    <w:rsid w:val="00645BEF"/>
    <w:rsid w:val="00645CAE"/>
    <w:rsid w:val="00645E12"/>
    <w:rsid w:val="006460CC"/>
    <w:rsid w:val="00646A75"/>
    <w:rsid w:val="00646BAD"/>
    <w:rsid w:val="00646BAF"/>
    <w:rsid w:val="00646EE8"/>
    <w:rsid w:val="006476A3"/>
    <w:rsid w:val="0064776A"/>
    <w:rsid w:val="00647DAA"/>
    <w:rsid w:val="00647E12"/>
    <w:rsid w:val="006501A8"/>
    <w:rsid w:val="006501D8"/>
    <w:rsid w:val="006501DD"/>
    <w:rsid w:val="0065026E"/>
    <w:rsid w:val="00650351"/>
    <w:rsid w:val="00650470"/>
    <w:rsid w:val="00650663"/>
    <w:rsid w:val="006506B4"/>
    <w:rsid w:val="006508F1"/>
    <w:rsid w:val="00650B94"/>
    <w:rsid w:val="00650D62"/>
    <w:rsid w:val="00650E2E"/>
    <w:rsid w:val="0065112C"/>
    <w:rsid w:val="00651354"/>
    <w:rsid w:val="00651482"/>
    <w:rsid w:val="00651514"/>
    <w:rsid w:val="006515D0"/>
    <w:rsid w:val="006517E3"/>
    <w:rsid w:val="006518A5"/>
    <w:rsid w:val="006518ED"/>
    <w:rsid w:val="0065199D"/>
    <w:rsid w:val="006519CE"/>
    <w:rsid w:val="00651C0A"/>
    <w:rsid w:val="00651F35"/>
    <w:rsid w:val="00651F78"/>
    <w:rsid w:val="0065207E"/>
    <w:rsid w:val="00652532"/>
    <w:rsid w:val="006526A9"/>
    <w:rsid w:val="0065288C"/>
    <w:rsid w:val="006528FD"/>
    <w:rsid w:val="00652B86"/>
    <w:rsid w:val="00652C48"/>
    <w:rsid w:val="006533B4"/>
    <w:rsid w:val="006538B6"/>
    <w:rsid w:val="00653A73"/>
    <w:rsid w:val="00653B09"/>
    <w:rsid w:val="00653ED5"/>
    <w:rsid w:val="00654509"/>
    <w:rsid w:val="006545A1"/>
    <w:rsid w:val="00654CC8"/>
    <w:rsid w:val="00654F4D"/>
    <w:rsid w:val="006552B7"/>
    <w:rsid w:val="00655301"/>
    <w:rsid w:val="00655456"/>
    <w:rsid w:val="00655496"/>
    <w:rsid w:val="006554D8"/>
    <w:rsid w:val="006556C6"/>
    <w:rsid w:val="006558BC"/>
    <w:rsid w:val="00655D46"/>
    <w:rsid w:val="00656141"/>
    <w:rsid w:val="00656152"/>
    <w:rsid w:val="006563F1"/>
    <w:rsid w:val="00656487"/>
    <w:rsid w:val="0065651B"/>
    <w:rsid w:val="006568C2"/>
    <w:rsid w:val="00656F25"/>
    <w:rsid w:val="0065706D"/>
    <w:rsid w:val="00657096"/>
    <w:rsid w:val="0065767D"/>
    <w:rsid w:val="0065782A"/>
    <w:rsid w:val="00660314"/>
    <w:rsid w:val="006605CB"/>
    <w:rsid w:val="0066098E"/>
    <w:rsid w:val="00660F91"/>
    <w:rsid w:val="00661063"/>
    <w:rsid w:val="0066114B"/>
    <w:rsid w:val="006613B6"/>
    <w:rsid w:val="006617C3"/>
    <w:rsid w:val="00661E24"/>
    <w:rsid w:val="00661F1D"/>
    <w:rsid w:val="00661FAD"/>
    <w:rsid w:val="00661FBC"/>
    <w:rsid w:val="006620C1"/>
    <w:rsid w:val="00662302"/>
    <w:rsid w:val="00662595"/>
    <w:rsid w:val="00662A2B"/>
    <w:rsid w:val="00662AA8"/>
    <w:rsid w:val="00662E68"/>
    <w:rsid w:val="0066305D"/>
    <w:rsid w:val="006631AA"/>
    <w:rsid w:val="00663348"/>
    <w:rsid w:val="00663498"/>
    <w:rsid w:val="006634DC"/>
    <w:rsid w:val="0066353A"/>
    <w:rsid w:val="00663662"/>
    <w:rsid w:val="00663959"/>
    <w:rsid w:val="00663CC8"/>
    <w:rsid w:val="00663DB4"/>
    <w:rsid w:val="00663E34"/>
    <w:rsid w:val="00663FF1"/>
    <w:rsid w:val="0066411E"/>
    <w:rsid w:val="0066427B"/>
    <w:rsid w:val="006646A3"/>
    <w:rsid w:val="006647D0"/>
    <w:rsid w:val="006648EE"/>
    <w:rsid w:val="00664A46"/>
    <w:rsid w:val="00664BFA"/>
    <w:rsid w:val="00664C5D"/>
    <w:rsid w:val="00664CBB"/>
    <w:rsid w:val="00664DD9"/>
    <w:rsid w:val="00664DF5"/>
    <w:rsid w:val="00664FFB"/>
    <w:rsid w:val="006652D9"/>
    <w:rsid w:val="00665751"/>
    <w:rsid w:val="00665A2C"/>
    <w:rsid w:val="00665E0A"/>
    <w:rsid w:val="00665E2B"/>
    <w:rsid w:val="00665F19"/>
    <w:rsid w:val="00665F5A"/>
    <w:rsid w:val="006662E8"/>
    <w:rsid w:val="00666397"/>
    <w:rsid w:val="0066640F"/>
    <w:rsid w:val="00666525"/>
    <w:rsid w:val="006668D4"/>
    <w:rsid w:val="00666A8B"/>
    <w:rsid w:val="00666C59"/>
    <w:rsid w:val="00666D9B"/>
    <w:rsid w:val="00666D9D"/>
    <w:rsid w:val="00666E3E"/>
    <w:rsid w:val="00666E4B"/>
    <w:rsid w:val="0066764C"/>
    <w:rsid w:val="0066781C"/>
    <w:rsid w:val="00667B38"/>
    <w:rsid w:val="00667DD0"/>
    <w:rsid w:val="00667FCF"/>
    <w:rsid w:val="00670591"/>
    <w:rsid w:val="006706D0"/>
    <w:rsid w:val="00670F28"/>
    <w:rsid w:val="0067195E"/>
    <w:rsid w:val="006719CC"/>
    <w:rsid w:val="00671DC2"/>
    <w:rsid w:val="00671DD1"/>
    <w:rsid w:val="0067205B"/>
    <w:rsid w:val="006720BD"/>
    <w:rsid w:val="00672429"/>
    <w:rsid w:val="00672840"/>
    <w:rsid w:val="006729C9"/>
    <w:rsid w:val="00672BE5"/>
    <w:rsid w:val="00672C26"/>
    <w:rsid w:val="00673468"/>
    <w:rsid w:val="006734B0"/>
    <w:rsid w:val="006734FD"/>
    <w:rsid w:val="0067354A"/>
    <w:rsid w:val="006736CA"/>
    <w:rsid w:val="00674140"/>
    <w:rsid w:val="006744FE"/>
    <w:rsid w:val="00674655"/>
    <w:rsid w:val="006749EB"/>
    <w:rsid w:val="00674ACB"/>
    <w:rsid w:val="00674CE8"/>
    <w:rsid w:val="00674D1C"/>
    <w:rsid w:val="00675AF1"/>
    <w:rsid w:val="00675DFC"/>
    <w:rsid w:val="00676309"/>
    <w:rsid w:val="00676528"/>
    <w:rsid w:val="00676739"/>
    <w:rsid w:val="00676769"/>
    <w:rsid w:val="0067677B"/>
    <w:rsid w:val="006768B6"/>
    <w:rsid w:val="0067690A"/>
    <w:rsid w:val="00676C11"/>
    <w:rsid w:val="00676C20"/>
    <w:rsid w:val="0067700B"/>
    <w:rsid w:val="00677098"/>
    <w:rsid w:val="00677162"/>
    <w:rsid w:val="0067719E"/>
    <w:rsid w:val="0067744D"/>
    <w:rsid w:val="006777E7"/>
    <w:rsid w:val="00677B4C"/>
    <w:rsid w:val="00677D48"/>
    <w:rsid w:val="00677DCA"/>
    <w:rsid w:val="006809ED"/>
    <w:rsid w:val="00680AFD"/>
    <w:rsid w:val="00680BD0"/>
    <w:rsid w:val="00680E18"/>
    <w:rsid w:val="00680FB2"/>
    <w:rsid w:val="0068184A"/>
    <w:rsid w:val="00681A42"/>
    <w:rsid w:val="00681C82"/>
    <w:rsid w:val="00681CA6"/>
    <w:rsid w:val="00681F23"/>
    <w:rsid w:val="00681F8E"/>
    <w:rsid w:val="00682199"/>
    <w:rsid w:val="006827A0"/>
    <w:rsid w:val="0068282A"/>
    <w:rsid w:val="00682A42"/>
    <w:rsid w:val="00682A52"/>
    <w:rsid w:val="00682C39"/>
    <w:rsid w:val="00682D93"/>
    <w:rsid w:val="0068303F"/>
    <w:rsid w:val="00683406"/>
    <w:rsid w:val="00683532"/>
    <w:rsid w:val="006836CF"/>
    <w:rsid w:val="00683984"/>
    <w:rsid w:val="00683B87"/>
    <w:rsid w:val="00684119"/>
    <w:rsid w:val="00684392"/>
    <w:rsid w:val="00684533"/>
    <w:rsid w:val="006845D8"/>
    <w:rsid w:val="00684A33"/>
    <w:rsid w:val="00684C30"/>
    <w:rsid w:val="00685CEA"/>
    <w:rsid w:val="00685FE5"/>
    <w:rsid w:val="00685FF3"/>
    <w:rsid w:val="00686445"/>
    <w:rsid w:val="0068654D"/>
    <w:rsid w:val="00687585"/>
    <w:rsid w:val="006878FF"/>
    <w:rsid w:val="00687F0F"/>
    <w:rsid w:val="006901D2"/>
    <w:rsid w:val="0069042D"/>
    <w:rsid w:val="00690706"/>
    <w:rsid w:val="00690736"/>
    <w:rsid w:val="00690B2A"/>
    <w:rsid w:val="00690BEE"/>
    <w:rsid w:val="006911E8"/>
    <w:rsid w:val="0069151B"/>
    <w:rsid w:val="006917B4"/>
    <w:rsid w:val="00691C05"/>
    <w:rsid w:val="00691EDD"/>
    <w:rsid w:val="0069224A"/>
    <w:rsid w:val="00692271"/>
    <w:rsid w:val="0069286B"/>
    <w:rsid w:val="00692889"/>
    <w:rsid w:val="0069292D"/>
    <w:rsid w:val="00692BBA"/>
    <w:rsid w:val="00692C00"/>
    <w:rsid w:val="00692DEF"/>
    <w:rsid w:val="00692F0F"/>
    <w:rsid w:val="00692F93"/>
    <w:rsid w:val="006930A5"/>
    <w:rsid w:val="0069321F"/>
    <w:rsid w:val="00693417"/>
    <w:rsid w:val="0069341D"/>
    <w:rsid w:val="00693672"/>
    <w:rsid w:val="0069398A"/>
    <w:rsid w:val="00693B06"/>
    <w:rsid w:val="006940C8"/>
    <w:rsid w:val="0069443B"/>
    <w:rsid w:val="00694484"/>
    <w:rsid w:val="0069468A"/>
    <w:rsid w:val="0069469F"/>
    <w:rsid w:val="006947AB"/>
    <w:rsid w:val="00694ED0"/>
    <w:rsid w:val="00694FD2"/>
    <w:rsid w:val="0069515C"/>
    <w:rsid w:val="006952F6"/>
    <w:rsid w:val="0069533C"/>
    <w:rsid w:val="00695501"/>
    <w:rsid w:val="00695685"/>
    <w:rsid w:val="006957BB"/>
    <w:rsid w:val="00695807"/>
    <w:rsid w:val="00695935"/>
    <w:rsid w:val="00695A4B"/>
    <w:rsid w:val="00695BFE"/>
    <w:rsid w:val="00695C3B"/>
    <w:rsid w:val="00695DB2"/>
    <w:rsid w:val="00695F23"/>
    <w:rsid w:val="00696500"/>
    <w:rsid w:val="006965AA"/>
    <w:rsid w:val="0069664F"/>
    <w:rsid w:val="006966AF"/>
    <w:rsid w:val="006966E7"/>
    <w:rsid w:val="006967B5"/>
    <w:rsid w:val="00696A55"/>
    <w:rsid w:val="00696C51"/>
    <w:rsid w:val="00696C8A"/>
    <w:rsid w:val="00696E37"/>
    <w:rsid w:val="006976CE"/>
    <w:rsid w:val="00697A8D"/>
    <w:rsid w:val="00697DBF"/>
    <w:rsid w:val="006A0099"/>
    <w:rsid w:val="006A00E1"/>
    <w:rsid w:val="006A0152"/>
    <w:rsid w:val="006A0214"/>
    <w:rsid w:val="006A03CE"/>
    <w:rsid w:val="006A0A5C"/>
    <w:rsid w:val="006A0EE1"/>
    <w:rsid w:val="006A0F14"/>
    <w:rsid w:val="006A1742"/>
    <w:rsid w:val="006A17FD"/>
    <w:rsid w:val="006A1A4B"/>
    <w:rsid w:val="006A1D51"/>
    <w:rsid w:val="006A236D"/>
    <w:rsid w:val="006A246A"/>
    <w:rsid w:val="006A2AE4"/>
    <w:rsid w:val="006A322F"/>
    <w:rsid w:val="006A36FA"/>
    <w:rsid w:val="006A374A"/>
    <w:rsid w:val="006A3929"/>
    <w:rsid w:val="006A3C9C"/>
    <w:rsid w:val="006A3D4E"/>
    <w:rsid w:val="006A3E41"/>
    <w:rsid w:val="006A3FE9"/>
    <w:rsid w:val="006A42F9"/>
    <w:rsid w:val="006A4585"/>
    <w:rsid w:val="006A45C4"/>
    <w:rsid w:val="006A4D0D"/>
    <w:rsid w:val="006A4E90"/>
    <w:rsid w:val="006A4F95"/>
    <w:rsid w:val="006A51CD"/>
    <w:rsid w:val="006A52E3"/>
    <w:rsid w:val="006A53D6"/>
    <w:rsid w:val="006A53F6"/>
    <w:rsid w:val="006A553A"/>
    <w:rsid w:val="006A585B"/>
    <w:rsid w:val="006A59AF"/>
    <w:rsid w:val="006A651A"/>
    <w:rsid w:val="006A668E"/>
    <w:rsid w:val="006A6774"/>
    <w:rsid w:val="006A6951"/>
    <w:rsid w:val="006A6A90"/>
    <w:rsid w:val="006A6BC4"/>
    <w:rsid w:val="006A7050"/>
    <w:rsid w:val="006A713C"/>
    <w:rsid w:val="006A7236"/>
    <w:rsid w:val="006A7786"/>
    <w:rsid w:val="006A7825"/>
    <w:rsid w:val="006A79B9"/>
    <w:rsid w:val="006A7A13"/>
    <w:rsid w:val="006A7A47"/>
    <w:rsid w:val="006A7C52"/>
    <w:rsid w:val="006A7DC8"/>
    <w:rsid w:val="006A7F47"/>
    <w:rsid w:val="006B031E"/>
    <w:rsid w:val="006B0612"/>
    <w:rsid w:val="006B07C5"/>
    <w:rsid w:val="006B0874"/>
    <w:rsid w:val="006B0A07"/>
    <w:rsid w:val="006B0A7A"/>
    <w:rsid w:val="006B0AF9"/>
    <w:rsid w:val="006B0CDA"/>
    <w:rsid w:val="006B0EE7"/>
    <w:rsid w:val="006B10EC"/>
    <w:rsid w:val="006B1468"/>
    <w:rsid w:val="006B1984"/>
    <w:rsid w:val="006B1CC8"/>
    <w:rsid w:val="006B25FF"/>
    <w:rsid w:val="006B2739"/>
    <w:rsid w:val="006B280A"/>
    <w:rsid w:val="006B2852"/>
    <w:rsid w:val="006B2970"/>
    <w:rsid w:val="006B2A32"/>
    <w:rsid w:val="006B2B73"/>
    <w:rsid w:val="006B2E8B"/>
    <w:rsid w:val="006B3050"/>
    <w:rsid w:val="006B34BA"/>
    <w:rsid w:val="006B35D8"/>
    <w:rsid w:val="006B379E"/>
    <w:rsid w:val="006B38C4"/>
    <w:rsid w:val="006B39D1"/>
    <w:rsid w:val="006B3A6C"/>
    <w:rsid w:val="006B3B92"/>
    <w:rsid w:val="006B3C00"/>
    <w:rsid w:val="006B3D33"/>
    <w:rsid w:val="006B40D7"/>
    <w:rsid w:val="006B4177"/>
    <w:rsid w:val="006B41B5"/>
    <w:rsid w:val="006B437F"/>
    <w:rsid w:val="006B4514"/>
    <w:rsid w:val="006B467B"/>
    <w:rsid w:val="006B474D"/>
    <w:rsid w:val="006B4C35"/>
    <w:rsid w:val="006B4C7D"/>
    <w:rsid w:val="006B4E89"/>
    <w:rsid w:val="006B4EDD"/>
    <w:rsid w:val="006B4F4B"/>
    <w:rsid w:val="006B50F1"/>
    <w:rsid w:val="006B5162"/>
    <w:rsid w:val="006B5284"/>
    <w:rsid w:val="006B5593"/>
    <w:rsid w:val="006B5A5C"/>
    <w:rsid w:val="006B5A7E"/>
    <w:rsid w:val="006B5AFC"/>
    <w:rsid w:val="006B5D92"/>
    <w:rsid w:val="006B61C6"/>
    <w:rsid w:val="006B66F3"/>
    <w:rsid w:val="006B68BA"/>
    <w:rsid w:val="006B6B4E"/>
    <w:rsid w:val="006B6CC0"/>
    <w:rsid w:val="006B7A7F"/>
    <w:rsid w:val="006B7CD6"/>
    <w:rsid w:val="006C00DE"/>
    <w:rsid w:val="006C0126"/>
    <w:rsid w:val="006C023A"/>
    <w:rsid w:val="006C05E8"/>
    <w:rsid w:val="006C0672"/>
    <w:rsid w:val="006C06E4"/>
    <w:rsid w:val="006C0F34"/>
    <w:rsid w:val="006C147A"/>
    <w:rsid w:val="006C1485"/>
    <w:rsid w:val="006C1DB0"/>
    <w:rsid w:val="006C209D"/>
    <w:rsid w:val="006C21DA"/>
    <w:rsid w:val="006C242B"/>
    <w:rsid w:val="006C27B5"/>
    <w:rsid w:val="006C2856"/>
    <w:rsid w:val="006C2997"/>
    <w:rsid w:val="006C29FB"/>
    <w:rsid w:val="006C2BF0"/>
    <w:rsid w:val="006C2E66"/>
    <w:rsid w:val="006C2EE4"/>
    <w:rsid w:val="006C32EF"/>
    <w:rsid w:val="006C372F"/>
    <w:rsid w:val="006C3937"/>
    <w:rsid w:val="006C4031"/>
    <w:rsid w:val="006C4104"/>
    <w:rsid w:val="006C472B"/>
    <w:rsid w:val="006C4BB4"/>
    <w:rsid w:val="006C4C11"/>
    <w:rsid w:val="006C50F3"/>
    <w:rsid w:val="006C5171"/>
    <w:rsid w:val="006C52C7"/>
    <w:rsid w:val="006C5311"/>
    <w:rsid w:val="006C539D"/>
    <w:rsid w:val="006C591F"/>
    <w:rsid w:val="006C59F6"/>
    <w:rsid w:val="006C5F3B"/>
    <w:rsid w:val="006C5F63"/>
    <w:rsid w:val="006C655D"/>
    <w:rsid w:val="006C73FC"/>
    <w:rsid w:val="006C795B"/>
    <w:rsid w:val="006C7C5D"/>
    <w:rsid w:val="006C7D67"/>
    <w:rsid w:val="006C7FF0"/>
    <w:rsid w:val="006D0197"/>
    <w:rsid w:val="006D01FE"/>
    <w:rsid w:val="006D0354"/>
    <w:rsid w:val="006D0606"/>
    <w:rsid w:val="006D06D4"/>
    <w:rsid w:val="006D07B5"/>
    <w:rsid w:val="006D0B88"/>
    <w:rsid w:val="006D0BCB"/>
    <w:rsid w:val="006D0C8C"/>
    <w:rsid w:val="006D0E10"/>
    <w:rsid w:val="006D0F00"/>
    <w:rsid w:val="006D1286"/>
    <w:rsid w:val="006D1349"/>
    <w:rsid w:val="006D158F"/>
    <w:rsid w:val="006D19FD"/>
    <w:rsid w:val="006D1CA8"/>
    <w:rsid w:val="006D1E56"/>
    <w:rsid w:val="006D1EB0"/>
    <w:rsid w:val="006D1FEB"/>
    <w:rsid w:val="006D2446"/>
    <w:rsid w:val="006D287D"/>
    <w:rsid w:val="006D2AFE"/>
    <w:rsid w:val="006D2B31"/>
    <w:rsid w:val="006D2FA6"/>
    <w:rsid w:val="006D2FE0"/>
    <w:rsid w:val="006D3059"/>
    <w:rsid w:val="006D3395"/>
    <w:rsid w:val="006D3E5D"/>
    <w:rsid w:val="006D4248"/>
    <w:rsid w:val="006D424B"/>
    <w:rsid w:val="006D443F"/>
    <w:rsid w:val="006D44AC"/>
    <w:rsid w:val="006D461A"/>
    <w:rsid w:val="006D46D8"/>
    <w:rsid w:val="006D4DD7"/>
    <w:rsid w:val="006D4F38"/>
    <w:rsid w:val="006D4F39"/>
    <w:rsid w:val="006D4FDA"/>
    <w:rsid w:val="006D50B6"/>
    <w:rsid w:val="006D553C"/>
    <w:rsid w:val="006D5781"/>
    <w:rsid w:val="006D5837"/>
    <w:rsid w:val="006D5A40"/>
    <w:rsid w:val="006D5B66"/>
    <w:rsid w:val="006D626E"/>
    <w:rsid w:val="006D6355"/>
    <w:rsid w:val="006D64E5"/>
    <w:rsid w:val="006D64F9"/>
    <w:rsid w:val="006D6664"/>
    <w:rsid w:val="006D67E9"/>
    <w:rsid w:val="006D6898"/>
    <w:rsid w:val="006D695C"/>
    <w:rsid w:val="006D6AE0"/>
    <w:rsid w:val="006D6B12"/>
    <w:rsid w:val="006D6B39"/>
    <w:rsid w:val="006D6BBA"/>
    <w:rsid w:val="006D6CF7"/>
    <w:rsid w:val="006D6DF9"/>
    <w:rsid w:val="006D7169"/>
    <w:rsid w:val="006D7205"/>
    <w:rsid w:val="006D7368"/>
    <w:rsid w:val="006D77C5"/>
    <w:rsid w:val="006D789F"/>
    <w:rsid w:val="006D791E"/>
    <w:rsid w:val="006D7F5E"/>
    <w:rsid w:val="006E0097"/>
    <w:rsid w:val="006E00CF"/>
    <w:rsid w:val="006E035A"/>
    <w:rsid w:val="006E044D"/>
    <w:rsid w:val="006E05BD"/>
    <w:rsid w:val="006E0893"/>
    <w:rsid w:val="006E0CA7"/>
    <w:rsid w:val="006E0E6E"/>
    <w:rsid w:val="006E0EF3"/>
    <w:rsid w:val="006E0FEA"/>
    <w:rsid w:val="006E11C9"/>
    <w:rsid w:val="006E166E"/>
    <w:rsid w:val="006E1837"/>
    <w:rsid w:val="006E1944"/>
    <w:rsid w:val="006E1A26"/>
    <w:rsid w:val="006E1F98"/>
    <w:rsid w:val="006E21FC"/>
    <w:rsid w:val="006E22F4"/>
    <w:rsid w:val="006E2441"/>
    <w:rsid w:val="006E27DA"/>
    <w:rsid w:val="006E2F9F"/>
    <w:rsid w:val="006E306E"/>
    <w:rsid w:val="006E30A6"/>
    <w:rsid w:val="006E314F"/>
    <w:rsid w:val="006E330C"/>
    <w:rsid w:val="006E3451"/>
    <w:rsid w:val="006E39C5"/>
    <w:rsid w:val="006E3D81"/>
    <w:rsid w:val="006E3EAA"/>
    <w:rsid w:val="006E3FDF"/>
    <w:rsid w:val="006E4009"/>
    <w:rsid w:val="006E41AB"/>
    <w:rsid w:val="006E454A"/>
    <w:rsid w:val="006E454D"/>
    <w:rsid w:val="006E45C2"/>
    <w:rsid w:val="006E4664"/>
    <w:rsid w:val="006E47A9"/>
    <w:rsid w:val="006E4A60"/>
    <w:rsid w:val="006E4BD0"/>
    <w:rsid w:val="006E4EB7"/>
    <w:rsid w:val="006E4F8F"/>
    <w:rsid w:val="006E55F1"/>
    <w:rsid w:val="006E59C3"/>
    <w:rsid w:val="006E5F83"/>
    <w:rsid w:val="006E61EA"/>
    <w:rsid w:val="006E639D"/>
    <w:rsid w:val="006E677C"/>
    <w:rsid w:val="006E677F"/>
    <w:rsid w:val="006E68B5"/>
    <w:rsid w:val="006E6A9F"/>
    <w:rsid w:val="006E6C73"/>
    <w:rsid w:val="006E6D64"/>
    <w:rsid w:val="006E72B2"/>
    <w:rsid w:val="006E78B6"/>
    <w:rsid w:val="006E7A4C"/>
    <w:rsid w:val="006E7B57"/>
    <w:rsid w:val="006E7BD6"/>
    <w:rsid w:val="006E7D81"/>
    <w:rsid w:val="006F02F8"/>
    <w:rsid w:val="006F0622"/>
    <w:rsid w:val="006F0862"/>
    <w:rsid w:val="006F0EEB"/>
    <w:rsid w:val="006F1048"/>
    <w:rsid w:val="006F10ED"/>
    <w:rsid w:val="006F14A8"/>
    <w:rsid w:val="006F15A6"/>
    <w:rsid w:val="006F1E07"/>
    <w:rsid w:val="006F1FEA"/>
    <w:rsid w:val="006F2050"/>
    <w:rsid w:val="006F251E"/>
    <w:rsid w:val="006F2831"/>
    <w:rsid w:val="006F3116"/>
    <w:rsid w:val="006F34D7"/>
    <w:rsid w:val="006F42D7"/>
    <w:rsid w:val="006F494D"/>
    <w:rsid w:val="006F4A9C"/>
    <w:rsid w:val="006F5309"/>
    <w:rsid w:val="006F54D4"/>
    <w:rsid w:val="006F56B9"/>
    <w:rsid w:val="006F5AC9"/>
    <w:rsid w:val="006F5B42"/>
    <w:rsid w:val="006F6320"/>
    <w:rsid w:val="006F642F"/>
    <w:rsid w:val="006F6AC3"/>
    <w:rsid w:val="006F6CD3"/>
    <w:rsid w:val="006F6F69"/>
    <w:rsid w:val="006F702E"/>
    <w:rsid w:val="006F7037"/>
    <w:rsid w:val="006F71DC"/>
    <w:rsid w:val="006F7627"/>
    <w:rsid w:val="006F77A8"/>
    <w:rsid w:val="006F77C4"/>
    <w:rsid w:val="006F77F6"/>
    <w:rsid w:val="006F7955"/>
    <w:rsid w:val="006F7A1E"/>
    <w:rsid w:val="006F7CAD"/>
    <w:rsid w:val="006F7D16"/>
    <w:rsid w:val="006F7E3D"/>
    <w:rsid w:val="007000C4"/>
    <w:rsid w:val="007003D2"/>
    <w:rsid w:val="00700772"/>
    <w:rsid w:val="00700879"/>
    <w:rsid w:val="00701255"/>
    <w:rsid w:val="00701347"/>
    <w:rsid w:val="0070135A"/>
    <w:rsid w:val="00701377"/>
    <w:rsid w:val="00701A8C"/>
    <w:rsid w:val="00701B70"/>
    <w:rsid w:val="00701E6D"/>
    <w:rsid w:val="0070202D"/>
    <w:rsid w:val="0070223B"/>
    <w:rsid w:val="00702517"/>
    <w:rsid w:val="00702D63"/>
    <w:rsid w:val="00702F40"/>
    <w:rsid w:val="007034E2"/>
    <w:rsid w:val="00703952"/>
    <w:rsid w:val="00703CE3"/>
    <w:rsid w:val="00703CF3"/>
    <w:rsid w:val="00704031"/>
    <w:rsid w:val="00704050"/>
    <w:rsid w:val="0070415C"/>
    <w:rsid w:val="00704BD1"/>
    <w:rsid w:val="00704C23"/>
    <w:rsid w:val="00704C26"/>
    <w:rsid w:val="00704F62"/>
    <w:rsid w:val="00705105"/>
    <w:rsid w:val="007053E2"/>
    <w:rsid w:val="007054B3"/>
    <w:rsid w:val="007054D2"/>
    <w:rsid w:val="007056BC"/>
    <w:rsid w:val="007057CC"/>
    <w:rsid w:val="007058C6"/>
    <w:rsid w:val="007063D5"/>
    <w:rsid w:val="0070641F"/>
    <w:rsid w:val="0070704C"/>
    <w:rsid w:val="007071D1"/>
    <w:rsid w:val="00707415"/>
    <w:rsid w:val="007079E5"/>
    <w:rsid w:val="00707C7D"/>
    <w:rsid w:val="00710041"/>
    <w:rsid w:val="00710086"/>
    <w:rsid w:val="007103C0"/>
    <w:rsid w:val="0071048B"/>
    <w:rsid w:val="007104C1"/>
    <w:rsid w:val="00710BAE"/>
    <w:rsid w:val="00710CFA"/>
    <w:rsid w:val="00710D4D"/>
    <w:rsid w:val="00711050"/>
    <w:rsid w:val="007110AF"/>
    <w:rsid w:val="00711127"/>
    <w:rsid w:val="0071122D"/>
    <w:rsid w:val="00711519"/>
    <w:rsid w:val="00711944"/>
    <w:rsid w:val="00711F42"/>
    <w:rsid w:val="00712F6C"/>
    <w:rsid w:val="00712FB4"/>
    <w:rsid w:val="00713189"/>
    <w:rsid w:val="007131BC"/>
    <w:rsid w:val="007135E4"/>
    <w:rsid w:val="00713698"/>
    <w:rsid w:val="00713801"/>
    <w:rsid w:val="00713B34"/>
    <w:rsid w:val="00713E45"/>
    <w:rsid w:val="007140F8"/>
    <w:rsid w:val="0071416B"/>
    <w:rsid w:val="007141D4"/>
    <w:rsid w:val="0071424D"/>
    <w:rsid w:val="00714546"/>
    <w:rsid w:val="007147F1"/>
    <w:rsid w:val="0071496E"/>
    <w:rsid w:val="00714FCA"/>
    <w:rsid w:val="00715135"/>
    <w:rsid w:val="0071516A"/>
    <w:rsid w:val="00715374"/>
    <w:rsid w:val="00715493"/>
    <w:rsid w:val="00715622"/>
    <w:rsid w:val="00715B49"/>
    <w:rsid w:val="00715C71"/>
    <w:rsid w:val="00715DC0"/>
    <w:rsid w:val="00715E28"/>
    <w:rsid w:val="00715E67"/>
    <w:rsid w:val="00715E9F"/>
    <w:rsid w:val="00715ED2"/>
    <w:rsid w:val="00715F00"/>
    <w:rsid w:val="00715F19"/>
    <w:rsid w:val="00716217"/>
    <w:rsid w:val="00716280"/>
    <w:rsid w:val="007163B1"/>
    <w:rsid w:val="007166F3"/>
    <w:rsid w:val="007169D9"/>
    <w:rsid w:val="00716A02"/>
    <w:rsid w:val="0071728D"/>
    <w:rsid w:val="00717335"/>
    <w:rsid w:val="007177F3"/>
    <w:rsid w:val="007179A2"/>
    <w:rsid w:val="007179E7"/>
    <w:rsid w:val="00717B56"/>
    <w:rsid w:val="00717E8C"/>
    <w:rsid w:val="00717FAE"/>
    <w:rsid w:val="00720287"/>
    <w:rsid w:val="0072028D"/>
    <w:rsid w:val="007206A8"/>
    <w:rsid w:val="00720A79"/>
    <w:rsid w:val="00720B15"/>
    <w:rsid w:val="007210BB"/>
    <w:rsid w:val="007212AF"/>
    <w:rsid w:val="007215EA"/>
    <w:rsid w:val="007217EE"/>
    <w:rsid w:val="00721A20"/>
    <w:rsid w:val="00721AED"/>
    <w:rsid w:val="00721C8E"/>
    <w:rsid w:val="00721D54"/>
    <w:rsid w:val="00721D76"/>
    <w:rsid w:val="0072263D"/>
    <w:rsid w:val="00722725"/>
    <w:rsid w:val="00722791"/>
    <w:rsid w:val="00722954"/>
    <w:rsid w:val="00722B36"/>
    <w:rsid w:val="00722BF2"/>
    <w:rsid w:val="00722C4B"/>
    <w:rsid w:val="00722C62"/>
    <w:rsid w:val="00722E25"/>
    <w:rsid w:val="0072335C"/>
    <w:rsid w:val="00723812"/>
    <w:rsid w:val="007240E6"/>
    <w:rsid w:val="007247D3"/>
    <w:rsid w:val="00724934"/>
    <w:rsid w:val="00724F75"/>
    <w:rsid w:val="00725047"/>
    <w:rsid w:val="007251B7"/>
    <w:rsid w:val="007251E8"/>
    <w:rsid w:val="007253D9"/>
    <w:rsid w:val="007254E6"/>
    <w:rsid w:val="00725AF7"/>
    <w:rsid w:val="00725C96"/>
    <w:rsid w:val="00725D04"/>
    <w:rsid w:val="00725DC9"/>
    <w:rsid w:val="00725F89"/>
    <w:rsid w:val="007261F4"/>
    <w:rsid w:val="00726644"/>
    <w:rsid w:val="00726A3F"/>
    <w:rsid w:val="007274C9"/>
    <w:rsid w:val="007274D2"/>
    <w:rsid w:val="00727A69"/>
    <w:rsid w:val="00727B2C"/>
    <w:rsid w:val="00727BD0"/>
    <w:rsid w:val="00730695"/>
    <w:rsid w:val="0073082A"/>
    <w:rsid w:val="00730FE9"/>
    <w:rsid w:val="007315DF"/>
    <w:rsid w:val="00731701"/>
    <w:rsid w:val="0073181C"/>
    <w:rsid w:val="00731E9D"/>
    <w:rsid w:val="00731F1D"/>
    <w:rsid w:val="007327EA"/>
    <w:rsid w:val="00732B6F"/>
    <w:rsid w:val="00732C17"/>
    <w:rsid w:val="00732E49"/>
    <w:rsid w:val="00732F87"/>
    <w:rsid w:val="00732FAD"/>
    <w:rsid w:val="00733074"/>
    <w:rsid w:val="00733131"/>
    <w:rsid w:val="00733485"/>
    <w:rsid w:val="00733517"/>
    <w:rsid w:val="00733F24"/>
    <w:rsid w:val="00733F2D"/>
    <w:rsid w:val="0073406B"/>
    <w:rsid w:val="00734090"/>
    <w:rsid w:val="007341BC"/>
    <w:rsid w:val="007341EC"/>
    <w:rsid w:val="007345F6"/>
    <w:rsid w:val="007347B7"/>
    <w:rsid w:val="00734B49"/>
    <w:rsid w:val="00734E72"/>
    <w:rsid w:val="00734FC9"/>
    <w:rsid w:val="0073525A"/>
    <w:rsid w:val="00735346"/>
    <w:rsid w:val="0073590E"/>
    <w:rsid w:val="00735978"/>
    <w:rsid w:val="007359BB"/>
    <w:rsid w:val="00735BB7"/>
    <w:rsid w:val="00735D0C"/>
    <w:rsid w:val="00735DB2"/>
    <w:rsid w:val="00735E0A"/>
    <w:rsid w:val="007366DC"/>
    <w:rsid w:val="00736976"/>
    <w:rsid w:val="00736AC2"/>
    <w:rsid w:val="00736CD5"/>
    <w:rsid w:val="00737209"/>
    <w:rsid w:val="007373B2"/>
    <w:rsid w:val="007376E0"/>
    <w:rsid w:val="007376F1"/>
    <w:rsid w:val="007379F6"/>
    <w:rsid w:val="00737B24"/>
    <w:rsid w:val="00737D3E"/>
    <w:rsid w:val="00737E3A"/>
    <w:rsid w:val="00737EBA"/>
    <w:rsid w:val="00740534"/>
    <w:rsid w:val="0074057A"/>
    <w:rsid w:val="00740A9F"/>
    <w:rsid w:val="00740F83"/>
    <w:rsid w:val="00741159"/>
    <w:rsid w:val="007411AB"/>
    <w:rsid w:val="007411C8"/>
    <w:rsid w:val="0074131F"/>
    <w:rsid w:val="00741424"/>
    <w:rsid w:val="0074168B"/>
    <w:rsid w:val="00741ABC"/>
    <w:rsid w:val="00741F73"/>
    <w:rsid w:val="007420DD"/>
    <w:rsid w:val="007423E5"/>
    <w:rsid w:val="007423FA"/>
    <w:rsid w:val="00742457"/>
    <w:rsid w:val="00742464"/>
    <w:rsid w:val="007424A4"/>
    <w:rsid w:val="00743462"/>
    <w:rsid w:val="007439CF"/>
    <w:rsid w:val="00743ADB"/>
    <w:rsid w:val="00743C38"/>
    <w:rsid w:val="00743D2A"/>
    <w:rsid w:val="00744341"/>
    <w:rsid w:val="007444F8"/>
    <w:rsid w:val="00744588"/>
    <w:rsid w:val="0074458E"/>
    <w:rsid w:val="007446F4"/>
    <w:rsid w:val="00744734"/>
    <w:rsid w:val="007449B3"/>
    <w:rsid w:val="00744AF8"/>
    <w:rsid w:val="00744B8D"/>
    <w:rsid w:val="00744C2F"/>
    <w:rsid w:val="0074569A"/>
    <w:rsid w:val="00745B1F"/>
    <w:rsid w:val="007463CC"/>
    <w:rsid w:val="007464C9"/>
    <w:rsid w:val="00746721"/>
    <w:rsid w:val="00746AA9"/>
    <w:rsid w:val="00746EDB"/>
    <w:rsid w:val="0074727E"/>
    <w:rsid w:val="007477DE"/>
    <w:rsid w:val="007479D5"/>
    <w:rsid w:val="00747D92"/>
    <w:rsid w:val="00750199"/>
    <w:rsid w:val="0075019D"/>
    <w:rsid w:val="007504F4"/>
    <w:rsid w:val="007508EC"/>
    <w:rsid w:val="00750CAF"/>
    <w:rsid w:val="00750D45"/>
    <w:rsid w:val="00750F08"/>
    <w:rsid w:val="00751066"/>
    <w:rsid w:val="007513DA"/>
    <w:rsid w:val="00751E36"/>
    <w:rsid w:val="00751E76"/>
    <w:rsid w:val="00751EF0"/>
    <w:rsid w:val="00752107"/>
    <w:rsid w:val="0075227E"/>
    <w:rsid w:val="00752438"/>
    <w:rsid w:val="00752565"/>
    <w:rsid w:val="00752658"/>
    <w:rsid w:val="00752AA8"/>
    <w:rsid w:val="00752C4B"/>
    <w:rsid w:val="007533CC"/>
    <w:rsid w:val="0075369B"/>
    <w:rsid w:val="00753985"/>
    <w:rsid w:val="00753A7E"/>
    <w:rsid w:val="0075427A"/>
    <w:rsid w:val="007544D4"/>
    <w:rsid w:val="00754859"/>
    <w:rsid w:val="007548CB"/>
    <w:rsid w:val="00754BD0"/>
    <w:rsid w:val="00755098"/>
    <w:rsid w:val="00755567"/>
    <w:rsid w:val="00755677"/>
    <w:rsid w:val="007557E3"/>
    <w:rsid w:val="00755926"/>
    <w:rsid w:val="0075596B"/>
    <w:rsid w:val="00755B21"/>
    <w:rsid w:val="00755BC8"/>
    <w:rsid w:val="00755C22"/>
    <w:rsid w:val="00755ED9"/>
    <w:rsid w:val="007560D6"/>
    <w:rsid w:val="007560EF"/>
    <w:rsid w:val="0075615F"/>
    <w:rsid w:val="00756184"/>
    <w:rsid w:val="0075619D"/>
    <w:rsid w:val="007561D7"/>
    <w:rsid w:val="0075622D"/>
    <w:rsid w:val="007563BE"/>
    <w:rsid w:val="00756630"/>
    <w:rsid w:val="00756DFF"/>
    <w:rsid w:val="00756F64"/>
    <w:rsid w:val="00756FC5"/>
    <w:rsid w:val="007572F6"/>
    <w:rsid w:val="00757322"/>
    <w:rsid w:val="0075755C"/>
    <w:rsid w:val="00757614"/>
    <w:rsid w:val="0075782E"/>
    <w:rsid w:val="00757831"/>
    <w:rsid w:val="00757A91"/>
    <w:rsid w:val="007600A0"/>
    <w:rsid w:val="007602B0"/>
    <w:rsid w:val="0076030B"/>
    <w:rsid w:val="007603E2"/>
    <w:rsid w:val="00760693"/>
    <w:rsid w:val="007606A5"/>
    <w:rsid w:val="007606E0"/>
    <w:rsid w:val="00760735"/>
    <w:rsid w:val="00760907"/>
    <w:rsid w:val="00760D1F"/>
    <w:rsid w:val="00760DA9"/>
    <w:rsid w:val="00760EDE"/>
    <w:rsid w:val="00760F51"/>
    <w:rsid w:val="00761023"/>
    <w:rsid w:val="00761303"/>
    <w:rsid w:val="00761939"/>
    <w:rsid w:val="00761A7B"/>
    <w:rsid w:val="00761E5F"/>
    <w:rsid w:val="00761FED"/>
    <w:rsid w:val="0076204C"/>
    <w:rsid w:val="00762107"/>
    <w:rsid w:val="00762691"/>
    <w:rsid w:val="007626CB"/>
    <w:rsid w:val="007626DB"/>
    <w:rsid w:val="00762924"/>
    <w:rsid w:val="00762965"/>
    <w:rsid w:val="00762A6B"/>
    <w:rsid w:val="00762BC0"/>
    <w:rsid w:val="00762DE8"/>
    <w:rsid w:val="00763509"/>
    <w:rsid w:val="0076362D"/>
    <w:rsid w:val="00763AC4"/>
    <w:rsid w:val="00763AEB"/>
    <w:rsid w:val="007640B0"/>
    <w:rsid w:val="007641C1"/>
    <w:rsid w:val="0076446C"/>
    <w:rsid w:val="007649C6"/>
    <w:rsid w:val="00764C5D"/>
    <w:rsid w:val="007650CD"/>
    <w:rsid w:val="0076526D"/>
    <w:rsid w:val="007658D3"/>
    <w:rsid w:val="00765972"/>
    <w:rsid w:val="00765B83"/>
    <w:rsid w:val="00766072"/>
    <w:rsid w:val="0076617B"/>
    <w:rsid w:val="007662E5"/>
    <w:rsid w:val="00766630"/>
    <w:rsid w:val="007672AA"/>
    <w:rsid w:val="00767315"/>
    <w:rsid w:val="007675B6"/>
    <w:rsid w:val="007675CB"/>
    <w:rsid w:val="00767A9D"/>
    <w:rsid w:val="00767E51"/>
    <w:rsid w:val="00767E63"/>
    <w:rsid w:val="00767EC8"/>
    <w:rsid w:val="007702C9"/>
    <w:rsid w:val="0077040D"/>
    <w:rsid w:val="00770566"/>
    <w:rsid w:val="00770775"/>
    <w:rsid w:val="007709BB"/>
    <w:rsid w:val="00770B2E"/>
    <w:rsid w:val="00770D95"/>
    <w:rsid w:val="00770E1C"/>
    <w:rsid w:val="00770F48"/>
    <w:rsid w:val="007714DA"/>
    <w:rsid w:val="0077162A"/>
    <w:rsid w:val="0077170C"/>
    <w:rsid w:val="00771B09"/>
    <w:rsid w:val="00771C86"/>
    <w:rsid w:val="00771FDC"/>
    <w:rsid w:val="0077257B"/>
    <w:rsid w:val="007728D6"/>
    <w:rsid w:val="00772B4F"/>
    <w:rsid w:val="00772B6F"/>
    <w:rsid w:val="00773611"/>
    <w:rsid w:val="00773A28"/>
    <w:rsid w:val="00773DA4"/>
    <w:rsid w:val="00773DFF"/>
    <w:rsid w:val="007740E4"/>
    <w:rsid w:val="0077422F"/>
    <w:rsid w:val="00774378"/>
    <w:rsid w:val="00774407"/>
    <w:rsid w:val="007745F4"/>
    <w:rsid w:val="007750E0"/>
    <w:rsid w:val="00775A7B"/>
    <w:rsid w:val="00775ADB"/>
    <w:rsid w:val="00775D24"/>
    <w:rsid w:val="00776477"/>
    <w:rsid w:val="00776509"/>
    <w:rsid w:val="00776576"/>
    <w:rsid w:val="007766DA"/>
    <w:rsid w:val="007766E2"/>
    <w:rsid w:val="0077689D"/>
    <w:rsid w:val="007768A9"/>
    <w:rsid w:val="00776F73"/>
    <w:rsid w:val="007771D9"/>
    <w:rsid w:val="00777AD3"/>
    <w:rsid w:val="00777DCC"/>
    <w:rsid w:val="00777FA4"/>
    <w:rsid w:val="007802F0"/>
    <w:rsid w:val="00780333"/>
    <w:rsid w:val="00780731"/>
    <w:rsid w:val="007807B3"/>
    <w:rsid w:val="007808F4"/>
    <w:rsid w:val="00780B67"/>
    <w:rsid w:val="00780BFC"/>
    <w:rsid w:val="00781108"/>
    <w:rsid w:val="007816F8"/>
    <w:rsid w:val="00781770"/>
    <w:rsid w:val="00781D22"/>
    <w:rsid w:val="00781DA1"/>
    <w:rsid w:val="007820FE"/>
    <w:rsid w:val="0078213D"/>
    <w:rsid w:val="00782214"/>
    <w:rsid w:val="00782467"/>
    <w:rsid w:val="0078268F"/>
    <w:rsid w:val="00782A08"/>
    <w:rsid w:val="00782A51"/>
    <w:rsid w:val="00782BDB"/>
    <w:rsid w:val="00783201"/>
    <w:rsid w:val="0078323B"/>
    <w:rsid w:val="007832B2"/>
    <w:rsid w:val="0078358A"/>
    <w:rsid w:val="00783951"/>
    <w:rsid w:val="00783B02"/>
    <w:rsid w:val="00783C24"/>
    <w:rsid w:val="00783CD6"/>
    <w:rsid w:val="00783FDB"/>
    <w:rsid w:val="00784685"/>
    <w:rsid w:val="007846DD"/>
    <w:rsid w:val="00784778"/>
    <w:rsid w:val="0078488C"/>
    <w:rsid w:val="0078496C"/>
    <w:rsid w:val="00784A3F"/>
    <w:rsid w:val="00784CFC"/>
    <w:rsid w:val="00784E73"/>
    <w:rsid w:val="00785176"/>
    <w:rsid w:val="00785618"/>
    <w:rsid w:val="0078566B"/>
    <w:rsid w:val="00785D61"/>
    <w:rsid w:val="00785F0E"/>
    <w:rsid w:val="00785F21"/>
    <w:rsid w:val="007861E6"/>
    <w:rsid w:val="007862DA"/>
    <w:rsid w:val="00786326"/>
    <w:rsid w:val="007863CF"/>
    <w:rsid w:val="007864B7"/>
    <w:rsid w:val="007865A9"/>
    <w:rsid w:val="00786981"/>
    <w:rsid w:val="00786D2C"/>
    <w:rsid w:val="00786E09"/>
    <w:rsid w:val="00786F45"/>
    <w:rsid w:val="00786FD4"/>
    <w:rsid w:val="00787A3D"/>
    <w:rsid w:val="00787BFB"/>
    <w:rsid w:val="00787C91"/>
    <w:rsid w:val="00787F29"/>
    <w:rsid w:val="0079017C"/>
    <w:rsid w:val="007901CF"/>
    <w:rsid w:val="0079051C"/>
    <w:rsid w:val="007905C7"/>
    <w:rsid w:val="007907BE"/>
    <w:rsid w:val="007907C2"/>
    <w:rsid w:val="007907CF"/>
    <w:rsid w:val="00790A63"/>
    <w:rsid w:val="00790BD9"/>
    <w:rsid w:val="00790C62"/>
    <w:rsid w:val="00790D1C"/>
    <w:rsid w:val="00790EA0"/>
    <w:rsid w:val="00790F81"/>
    <w:rsid w:val="00791213"/>
    <w:rsid w:val="007912A1"/>
    <w:rsid w:val="00791575"/>
    <w:rsid w:val="007915B9"/>
    <w:rsid w:val="007915CE"/>
    <w:rsid w:val="0079178B"/>
    <w:rsid w:val="00791ADE"/>
    <w:rsid w:val="00791B36"/>
    <w:rsid w:val="00791B68"/>
    <w:rsid w:val="00791BF3"/>
    <w:rsid w:val="00791BFF"/>
    <w:rsid w:val="007924CB"/>
    <w:rsid w:val="00792576"/>
    <w:rsid w:val="007925CD"/>
    <w:rsid w:val="0079264E"/>
    <w:rsid w:val="00792709"/>
    <w:rsid w:val="00792C21"/>
    <w:rsid w:val="0079334F"/>
    <w:rsid w:val="0079387B"/>
    <w:rsid w:val="00793896"/>
    <w:rsid w:val="00793BB2"/>
    <w:rsid w:val="00793C7E"/>
    <w:rsid w:val="00793E14"/>
    <w:rsid w:val="00793E85"/>
    <w:rsid w:val="00794168"/>
    <w:rsid w:val="00794561"/>
    <w:rsid w:val="00794E58"/>
    <w:rsid w:val="00795168"/>
    <w:rsid w:val="00795428"/>
    <w:rsid w:val="00795599"/>
    <w:rsid w:val="007955AB"/>
    <w:rsid w:val="00795672"/>
    <w:rsid w:val="007956FB"/>
    <w:rsid w:val="007957E8"/>
    <w:rsid w:val="007962DA"/>
    <w:rsid w:val="007965D1"/>
    <w:rsid w:val="0079668B"/>
    <w:rsid w:val="00796AE4"/>
    <w:rsid w:val="00796F15"/>
    <w:rsid w:val="00797589"/>
    <w:rsid w:val="0079795E"/>
    <w:rsid w:val="007979CF"/>
    <w:rsid w:val="00797BFB"/>
    <w:rsid w:val="007A0620"/>
    <w:rsid w:val="007A0DA2"/>
    <w:rsid w:val="007A0DC9"/>
    <w:rsid w:val="007A1DA7"/>
    <w:rsid w:val="007A1E11"/>
    <w:rsid w:val="007A2164"/>
    <w:rsid w:val="007A2554"/>
    <w:rsid w:val="007A2846"/>
    <w:rsid w:val="007A2D61"/>
    <w:rsid w:val="007A2DB4"/>
    <w:rsid w:val="007A330E"/>
    <w:rsid w:val="007A35FD"/>
    <w:rsid w:val="007A3622"/>
    <w:rsid w:val="007A3642"/>
    <w:rsid w:val="007A39E5"/>
    <w:rsid w:val="007A40A4"/>
    <w:rsid w:val="007A40D6"/>
    <w:rsid w:val="007A4421"/>
    <w:rsid w:val="007A450A"/>
    <w:rsid w:val="007A4BC0"/>
    <w:rsid w:val="007A4E45"/>
    <w:rsid w:val="007A4F6A"/>
    <w:rsid w:val="007A524B"/>
    <w:rsid w:val="007A525E"/>
    <w:rsid w:val="007A5823"/>
    <w:rsid w:val="007A5C28"/>
    <w:rsid w:val="007A5F11"/>
    <w:rsid w:val="007A5FB1"/>
    <w:rsid w:val="007A60FD"/>
    <w:rsid w:val="007A64B5"/>
    <w:rsid w:val="007A6623"/>
    <w:rsid w:val="007A67E1"/>
    <w:rsid w:val="007A6AEC"/>
    <w:rsid w:val="007A6CAD"/>
    <w:rsid w:val="007A6CB1"/>
    <w:rsid w:val="007A6F1D"/>
    <w:rsid w:val="007A7029"/>
    <w:rsid w:val="007A7127"/>
    <w:rsid w:val="007A74D4"/>
    <w:rsid w:val="007A7668"/>
    <w:rsid w:val="007A76F0"/>
    <w:rsid w:val="007A7758"/>
    <w:rsid w:val="007A79FC"/>
    <w:rsid w:val="007A7AE4"/>
    <w:rsid w:val="007A7BFA"/>
    <w:rsid w:val="007B05A4"/>
    <w:rsid w:val="007B0921"/>
    <w:rsid w:val="007B09CE"/>
    <w:rsid w:val="007B09E1"/>
    <w:rsid w:val="007B0A77"/>
    <w:rsid w:val="007B0AF0"/>
    <w:rsid w:val="007B0AF8"/>
    <w:rsid w:val="007B0D30"/>
    <w:rsid w:val="007B0DDF"/>
    <w:rsid w:val="007B10F3"/>
    <w:rsid w:val="007B1416"/>
    <w:rsid w:val="007B14C3"/>
    <w:rsid w:val="007B18BC"/>
    <w:rsid w:val="007B191D"/>
    <w:rsid w:val="007B2022"/>
    <w:rsid w:val="007B203A"/>
    <w:rsid w:val="007B22C9"/>
    <w:rsid w:val="007B277A"/>
    <w:rsid w:val="007B284E"/>
    <w:rsid w:val="007B2EEB"/>
    <w:rsid w:val="007B2F4A"/>
    <w:rsid w:val="007B3032"/>
    <w:rsid w:val="007B36D1"/>
    <w:rsid w:val="007B3A05"/>
    <w:rsid w:val="007B3CA3"/>
    <w:rsid w:val="007B42EB"/>
    <w:rsid w:val="007B430D"/>
    <w:rsid w:val="007B4765"/>
    <w:rsid w:val="007B5004"/>
    <w:rsid w:val="007B50E7"/>
    <w:rsid w:val="007B56EA"/>
    <w:rsid w:val="007B571D"/>
    <w:rsid w:val="007B580F"/>
    <w:rsid w:val="007B5964"/>
    <w:rsid w:val="007B5E78"/>
    <w:rsid w:val="007B6617"/>
    <w:rsid w:val="007B6909"/>
    <w:rsid w:val="007B6996"/>
    <w:rsid w:val="007B6CAA"/>
    <w:rsid w:val="007B6CF0"/>
    <w:rsid w:val="007B6E1F"/>
    <w:rsid w:val="007B7665"/>
    <w:rsid w:val="007B7670"/>
    <w:rsid w:val="007B76F0"/>
    <w:rsid w:val="007B7C0E"/>
    <w:rsid w:val="007B7F96"/>
    <w:rsid w:val="007C00CE"/>
    <w:rsid w:val="007C05BE"/>
    <w:rsid w:val="007C05F3"/>
    <w:rsid w:val="007C07D1"/>
    <w:rsid w:val="007C0CBE"/>
    <w:rsid w:val="007C0DF9"/>
    <w:rsid w:val="007C101C"/>
    <w:rsid w:val="007C138B"/>
    <w:rsid w:val="007C18BA"/>
    <w:rsid w:val="007C1C38"/>
    <w:rsid w:val="007C2425"/>
    <w:rsid w:val="007C291C"/>
    <w:rsid w:val="007C291E"/>
    <w:rsid w:val="007C2BFE"/>
    <w:rsid w:val="007C3458"/>
    <w:rsid w:val="007C3BA1"/>
    <w:rsid w:val="007C3EA4"/>
    <w:rsid w:val="007C3F36"/>
    <w:rsid w:val="007C41A7"/>
    <w:rsid w:val="007C46E9"/>
    <w:rsid w:val="007C4710"/>
    <w:rsid w:val="007C4F72"/>
    <w:rsid w:val="007C525D"/>
    <w:rsid w:val="007C527D"/>
    <w:rsid w:val="007C5468"/>
    <w:rsid w:val="007C570B"/>
    <w:rsid w:val="007C57B5"/>
    <w:rsid w:val="007C5A2D"/>
    <w:rsid w:val="007C5E4C"/>
    <w:rsid w:val="007C5E59"/>
    <w:rsid w:val="007C6194"/>
    <w:rsid w:val="007C6445"/>
    <w:rsid w:val="007C692A"/>
    <w:rsid w:val="007C6938"/>
    <w:rsid w:val="007C706D"/>
    <w:rsid w:val="007C7151"/>
    <w:rsid w:val="007C7C55"/>
    <w:rsid w:val="007C7E34"/>
    <w:rsid w:val="007D002D"/>
    <w:rsid w:val="007D03DC"/>
    <w:rsid w:val="007D0A8F"/>
    <w:rsid w:val="007D0FEE"/>
    <w:rsid w:val="007D14C7"/>
    <w:rsid w:val="007D16F9"/>
    <w:rsid w:val="007D17AB"/>
    <w:rsid w:val="007D19BB"/>
    <w:rsid w:val="007D1DF4"/>
    <w:rsid w:val="007D2566"/>
    <w:rsid w:val="007D25B0"/>
    <w:rsid w:val="007D2633"/>
    <w:rsid w:val="007D2DEB"/>
    <w:rsid w:val="007D2EC3"/>
    <w:rsid w:val="007D305D"/>
    <w:rsid w:val="007D3729"/>
    <w:rsid w:val="007D3902"/>
    <w:rsid w:val="007D3A9A"/>
    <w:rsid w:val="007D3DA4"/>
    <w:rsid w:val="007D3E40"/>
    <w:rsid w:val="007D3E8B"/>
    <w:rsid w:val="007D3F96"/>
    <w:rsid w:val="007D402D"/>
    <w:rsid w:val="007D44EA"/>
    <w:rsid w:val="007D4871"/>
    <w:rsid w:val="007D4953"/>
    <w:rsid w:val="007D49F3"/>
    <w:rsid w:val="007D4A13"/>
    <w:rsid w:val="007D4DE4"/>
    <w:rsid w:val="007D4E5C"/>
    <w:rsid w:val="007D5233"/>
    <w:rsid w:val="007D5CD0"/>
    <w:rsid w:val="007D5D1A"/>
    <w:rsid w:val="007D674A"/>
    <w:rsid w:val="007D6D13"/>
    <w:rsid w:val="007D700B"/>
    <w:rsid w:val="007D708E"/>
    <w:rsid w:val="007D71CA"/>
    <w:rsid w:val="007D724B"/>
    <w:rsid w:val="007D7560"/>
    <w:rsid w:val="007D78BF"/>
    <w:rsid w:val="007D78CE"/>
    <w:rsid w:val="007D7979"/>
    <w:rsid w:val="007D7ABC"/>
    <w:rsid w:val="007D7C20"/>
    <w:rsid w:val="007D7DC0"/>
    <w:rsid w:val="007E0405"/>
    <w:rsid w:val="007E06FF"/>
    <w:rsid w:val="007E0867"/>
    <w:rsid w:val="007E0980"/>
    <w:rsid w:val="007E09AE"/>
    <w:rsid w:val="007E0AF1"/>
    <w:rsid w:val="007E0D6A"/>
    <w:rsid w:val="007E0DF8"/>
    <w:rsid w:val="007E0E40"/>
    <w:rsid w:val="007E0E94"/>
    <w:rsid w:val="007E0F61"/>
    <w:rsid w:val="007E1004"/>
    <w:rsid w:val="007E1623"/>
    <w:rsid w:val="007E192D"/>
    <w:rsid w:val="007E1962"/>
    <w:rsid w:val="007E1A8B"/>
    <w:rsid w:val="007E1CE0"/>
    <w:rsid w:val="007E2228"/>
    <w:rsid w:val="007E270F"/>
    <w:rsid w:val="007E2C5F"/>
    <w:rsid w:val="007E2D18"/>
    <w:rsid w:val="007E3043"/>
    <w:rsid w:val="007E325F"/>
    <w:rsid w:val="007E32B6"/>
    <w:rsid w:val="007E3337"/>
    <w:rsid w:val="007E344C"/>
    <w:rsid w:val="007E374E"/>
    <w:rsid w:val="007E39F9"/>
    <w:rsid w:val="007E3A3C"/>
    <w:rsid w:val="007E3BE6"/>
    <w:rsid w:val="007E3F62"/>
    <w:rsid w:val="007E41D2"/>
    <w:rsid w:val="007E4FC2"/>
    <w:rsid w:val="007E518D"/>
    <w:rsid w:val="007E52BB"/>
    <w:rsid w:val="007E5666"/>
    <w:rsid w:val="007E575D"/>
    <w:rsid w:val="007E5826"/>
    <w:rsid w:val="007E5889"/>
    <w:rsid w:val="007E58EF"/>
    <w:rsid w:val="007E5AB8"/>
    <w:rsid w:val="007E5AC4"/>
    <w:rsid w:val="007E5CA5"/>
    <w:rsid w:val="007E6010"/>
    <w:rsid w:val="007E602F"/>
    <w:rsid w:val="007E605C"/>
    <w:rsid w:val="007E619B"/>
    <w:rsid w:val="007E6758"/>
    <w:rsid w:val="007E6A72"/>
    <w:rsid w:val="007E6B29"/>
    <w:rsid w:val="007E6C37"/>
    <w:rsid w:val="007E6E71"/>
    <w:rsid w:val="007E7011"/>
    <w:rsid w:val="007E70EB"/>
    <w:rsid w:val="007E7995"/>
    <w:rsid w:val="007E7AD0"/>
    <w:rsid w:val="007E7BA6"/>
    <w:rsid w:val="007E7D01"/>
    <w:rsid w:val="007E7DAA"/>
    <w:rsid w:val="007F05D3"/>
    <w:rsid w:val="007F08BD"/>
    <w:rsid w:val="007F0A2A"/>
    <w:rsid w:val="007F0D5C"/>
    <w:rsid w:val="007F0DB0"/>
    <w:rsid w:val="007F0F45"/>
    <w:rsid w:val="007F14BD"/>
    <w:rsid w:val="007F1695"/>
    <w:rsid w:val="007F1C3E"/>
    <w:rsid w:val="007F1F2A"/>
    <w:rsid w:val="007F1FAD"/>
    <w:rsid w:val="007F2546"/>
    <w:rsid w:val="007F2807"/>
    <w:rsid w:val="007F2BE7"/>
    <w:rsid w:val="007F2D8B"/>
    <w:rsid w:val="007F315D"/>
    <w:rsid w:val="007F3232"/>
    <w:rsid w:val="007F348D"/>
    <w:rsid w:val="007F35A7"/>
    <w:rsid w:val="007F3BED"/>
    <w:rsid w:val="007F3C2A"/>
    <w:rsid w:val="007F3F37"/>
    <w:rsid w:val="007F42D1"/>
    <w:rsid w:val="007F431A"/>
    <w:rsid w:val="007F443D"/>
    <w:rsid w:val="007F4AA0"/>
    <w:rsid w:val="007F4CD8"/>
    <w:rsid w:val="007F4DB2"/>
    <w:rsid w:val="007F4EC5"/>
    <w:rsid w:val="007F4F7C"/>
    <w:rsid w:val="007F5771"/>
    <w:rsid w:val="007F58F9"/>
    <w:rsid w:val="007F5C45"/>
    <w:rsid w:val="007F5DFE"/>
    <w:rsid w:val="007F62BC"/>
    <w:rsid w:val="007F637A"/>
    <w:rsid w:val="007F65DE"/>
    <w:rsid w:val="007F6972"/>
    <w:rsid w:val="007F6978"/>
    <w:rsid w:val="007F6CA8"/>
    <w:rsid w:val="007F6FDC"/>
    <w:rsid w:val="007F7897"/>
    <w:rsid w:val="007F7924"/>
    <w:rsid w:val="007F7D73"/>
    <w:rsid w:val="00800393"/>
    <w:rsid w:val="0080046F"/>
    <w:rsid w:val="00800922"/>
    <w:rsid w:val="00800924"/>
    <w:rsid w:val="00800B2B"/>
    <w:rsid w:val="00800BF6"/>
    <w:rsid w:val="00800C9F"/>
    <w:rsid w:val="00800E9D"/>
    <w:rsid w:val="00800F73"/>
    <w:rsid w:val="00801000"/>
    <w:rsid w:val="00801505"/>
    <w:rsid w:val="00801603"/>
    <w:rsid w:val="0080182D"/>
    <w:rsid w:val="008018D4"/>
    <w:rsid w:val="00801A67"/>
    <w:rsid w:val="00801CF3"/>
    <w:rsid w:val="008026CF"/>
    <w:rsid w:val="00802718"/>
    <w:rsid w:val="00802C8C"/>
    <w:rsid w:val="00802CA3"/>
    <w:rsid w:val="00802E92"/>
    <w:rsid w:val="00802F61"/>
    <w:rsid w:val="0080300A"/>
    <w:rsid w:val="00803422"/>
    <w:rsid w:val="00803534"/>
    <w:rsid w:val="00803570"/>
    <w:rsid w:val="008037C9"/>
    <w:rsid w:val="00803957"/>
    <w:rsid w:val="00803C77"/>
    <w:rsid w:val="0080457C"/>
    <w:rsid w:val="00804581"/>
    <w:rsid w:val="00804B11"/>
    <w:rsid w:val="00804C06"/>
    <w:rsid w:val="00805104"/>
    <w:rsid w:val="00805235"/>
    <w:rsid w:val="008052F0"/>
    <w:rsid w:val="0080538D"/>
    <w:rsid w:val="0080550E"/>
    <w:rsid w:val="00805880"/>
    <w:rsid w:val="008059B6"/>
    <w:rsid w:val="00805AF5"/>
    <w:rsid w:val="00805DB4"/>
    <w:rsid w:val="008062C7"/>
    <w:rsid w:val="00806596"/>
    <w:rsid w:val="008067A7"/>
    <w:rsid w:val="0080691D"/>
    <w:rsid w:val="00806C18"/>
    <w:rsid w:val="0080700C"/>
    <w:rsid w:val="008070B3"/>
    <w:rsid w:val="008071CA"/>
    <w:rsid w:val="008071DD"/>
    <w:rsid w:val="00807335"/>
    <w:rsid w:val="008074DE"/>
    <w:rsid w:val="0080787D"/>
    <w:rsid w:val="00807B9E"/>
    <w:rsid w:val="00807CFE"/>
    <w:rsid w:val="00807FEF"/>
    <w:rsid w:val="00810023"/>
    <w:rsid w:val="008100F7"/>
    <w:rsid w:val="00810236"/>
    <w:rsid w:val="00810311"/>
    <w:rsid w:val="00810637"/>
    <w:rsid w:val="0081085F"/>
    <w:rsid w:val="00810AC9"/>
    <w:rsid w:val="00810F5F"/>
    <w:rsid w:val="00810FC7"/>
    <w:rsid w:val="0081144A"/>
    <w:rsid w:val="008117E6"/>
    <w:rsid w:val="00811A0F"/>
    <w:rsid w:val="00811DC5"/>
    <w:rsid w:val="008120DD"/>
    <w:rsid w:val="00812281"/>
    <w:rsid w:val="008124DD"/>
    <w:rsid w:val="008125AF"/>
    <w:rsid w:val="00812C71"/>
    <w:rsid w:val="0081309C"/>
    <w:rsid w:val="008131E9"/>
    <w:rsid w:val="008133AC"/>
    <w:rsid w:val="0081398C"/>
    <w:rsid w:val="00813C54"/>
    <w:rsid w:val="00813E9F"/>
    <w:rsid w:val="008140D3"/>
    <w:rsid w:val="00814452"/>
    <w:rsid w:val="008144F7"/>
    <w:rsid w:val="0081485A"/>
    <w:rsid w:val="00814CF1"/>
    <w:rsid w:val="00814E70"/>
    <w:rsid w:val="00814F46"/>
    <w:rsid w:val="008150BD"/>
    <w:rsid w:val="0081516D"/>
    <w:rsid w:val="00815272"/>
    <w:rsid w:val="008152B8"/>
    <w:rsid w:val="0081549A"/>
    <w:rsid w:val="0081568F"/>
    <w:rsid w:val="00815C86"/>
    <w:rsid w:val="00815D03"/>
    <w:rsid w:val="00815D3A"/>
    <w:rsid w:val="00815DC1"/>
    <w:rsid w:val="00816467"/>
    <w:rsid w:val="008165AF"/>
    <w:rsid w:val="008166E5"/>
    <w:rsid w:val="00816704"/>
    <w:rsid w:val="0081697D"/>
    <w:rsid w:val="008172FB"/>
    <w:rsid w:val="0081730F"/>
    <w:rsid w:val="0081731B"/>
    <w:rsid w:val="00817401"/>
    <w:rsid w:val="0081767A"/>
    <w:rsid w:val="00817877"/>
    <w:rsid w:val="00817A3F"/>
    <w:rsid w:val="00817DD7"/>
    <w:rsid w:val="0082001E"/>
    <w:rsid w:val="0082004B"/>
    <w:rsid w:val="00820138"/>
    <w:rsid w:val="00820349"/>
    <w:rsid w:val="00820754"/>
    <w:rsid w:val="00820882"/>
    <w:rsid w:val="00820D90"/>
    <w:rsid w:val="00820DB4"/>
    <w:rsid w:val="008210B3"/>
    <w:rsid w:val="008210D0"/>
    <w:rsid w:val="008215A9"/>
    <w:rsid w:val="008219BA"/>
    <w:rsid w:val="00821C35"/>
    <w:rsid w:val="00821CE3"/>
    <w:rsid w:val="00821E70"/>
    <w:rsid w:val="00822248"/>
    <w:rsid w:val="00822263"/>
    <w:rsid w:val="008222B9"/>
    <w:rsid w:val="00822337"/>
    <w:rsid w:val="008225CA"/>
    <w:rsid w:val="008226DE"/>
    <w:rsid w:val="00822756"/>
    <w:rsid w:val="008227D8"/>
    <w:rsid w:val="008229CD"/>
    <w:rsid w:val="00822C5F"/>
    <w:rsid w:val="00823097"/>
    <w:rsid w:val="008233BD"/>
    <w:rsid w:val="008233EA"/>
    <w:rsid w:val="00823443"/>
    <w:rsid w:val="0082396B"/>
    <w:rsid w:val="00823AF5"/>
    <w:rsid w:val="00823B34"/>
    <w:rsid w:val="00823B4C"/>
    <w:rsid w:val="00823D3B"/>
    <w:rsid w:val="00823DF0"/>
    <w:rsid w:val="00823DFE"/>
    <w:rsid w:val="00823E0A"/>
    <w:rsid w:val="00823EAE"/>
    <w:rsid w:val="00824371"/>
    <w:rsid w:val="00824421"/>
    <w:rsid w:val="0082448F"/>
    <w:rsid w:val="0082462E"/>
    <w:rsid w:val="00824A96"/>
    <w:rsid w:val="00824B2A"/>
    <w:rsid w:val="00824B93"/>
    <w:rsid w:val="00824BA6"/>
    <w:rsid w:val="00824CFE"/>
    <w:rsid w:val="00824DD0"/>
    <w:rsid w:val="00824F45"/>
    <w:rsid w:val="00825167"/>
    <w:rsid w:val="008251CD"/>
    <w:rsid w:val="008252C3"/>
    <w:rsid w:val="0082562A"/>
    <w:rsid w:val="008258EE"/>
    <w:rsid w:val="00825D63"/>
    <w:rsid w:val="00825F01"/>
    <w:rsid w:val="008260FA"/>
    <w:rsid w:val="0082617B"/>
    <w:rsid w:val="00826206"/>
    <w:rsid w:val="008263FA"/>
    <w:rsid w:val="00826547"/>
    <w:rsid w:val="0082659F"/>
    <w:rsid w:val="008267DD"/>
    <w:rsid w:val="00826E11"/>
    <w:rsid w:val="00826E24"/>
    <w:rsid w:val="00826E66"/>
    <w:rsid w:val="00827023"/>
    <w:rsid w:val="008270A7"/>
    <w:rsid w:val="008278A1"/>
    <w:rsid w:val="00827C10"/>
    <w:rsid w:val="00827E14"/>
    <w:rsid w:val="0083032E"/>
    <w:rsid w:val="0083047B"/>
    <w:rsid w:val="008304A2"/>
    <w:rsid w:val="00830DB9"/>
    <w:rsid w:val="008311CD"/>
    <w:rsid w:val="00831456"/>
    <w:rsid w:val="0083154E"/>
    <w:rsid w:val="008315C7"/>
    <w:rsid w:val="008317D4"/>
    <w:rsid w:val="00831A38"/>
    <w:rsid w:val="0083214F"/>
    <w:rsid w:val="00832597"/>
    <w:rsid w:val="0083278C"/>
    <w:rsid w:val="0083281D"/>
    <w:rsid w:val="0083299A"/>
    <w:rsid w:val="00832A3B"/>
    <w:rsid w:val="0083313D"/>
    <w:rsid w:val="00833247"/>
    <w:rsid w:val="00833472"/>
    <w:rsid w:val="00833A51"/>
    <w:rsid w:val="00833C0C"/>
    <w:rsid w:val="00833D54"/>
    <w:rsid w:val="00833F2F"/>
    <w:rsid w:val="00833FAD"/>
    <w:rsid w:val="0083401F"/>
    <w:rsid w:val="00834148"/>
    <w:rsid w:val="00834181"/>
    <w:rsid w:val="00834843"/>
    <w:rsid w:val="00834D1F"/>
    <w:rsid w:val="00834F67"/>
    <w:rsid w:val="0083519F"/>
    <w:rsid w:val="008353DD"/>
    <w:rsid w:val="008357EE"/>
    <w:rsid w:val="00835830"/>
    <w:rsid w:val="0083599E"/>
    <w:rsid w:val="008359EA"/>
    <w:rsid w:val="00835EE4"/>
    <w:rsid w:val="00836063"/>
    <w:rsid w:val="00836193"/>
    <w:rsid w:val="008361E0"/>
    <w:rsid w:val="0083628D"/>
    <w:rsid w:val="008368F7"/>
    <w:rsid w:val="00836A58"/>
    <w:rsid w:val="00836AD9"/>
    <w:rsid w:val="00836AE6"/>
    <w:rsid w:val="00836B37"/>
    <w:rsid w:val="00836B60"/>
    <w:rsid w:val="00836F06"/>
    <w:rsid w:val="0083705D"/>
    <w:rsid w:val="008371FF"/>
    <w:rsid w:val="0083733E"/>
    <w:rsid w:val="00837602"/>
    <w:rsid w:val="00837C77"/>
    <w:rsid w:val="00837C7D"/>
    <w:rsid w:val="00837FB1"/>
    <w:rsid w:val="00840235"/>
    <w:rsid w:val="0084024A"/>
    <w:rsid w:val="008404C5"/>
    <w:rsid w:val="0084065A"/>
    <w:rsid w:val="008406C4"/>
    <w:rsid w:val="008407D9"/>
    <w:rsid w:val="008409A7"/>
    <w:rsid w:val="00840BC7"/>
    <w:rsid w:val="00840C99"/>
    <w:rsid w:val="008412AC"/>
    <w:rsid w:val="00841591"/>
    <w:rsid w:val="00841C74"/>
    <w:rsid w:val="00841F2F"/>
    <w:rsid w:val="00842091"/>
    <w:rsid w:val="00842129"/>
    <w:rsid w:val="0084220E"/>
    <w:rsid w:val="00842298"/>
    <w:rsid w:val="0084230D"/>
    <w:rsid w:val="0084288A"/>
    <w:rsid w:val="00842D1B"/>
    <w:rsid w:val="008432BD"/>
    <w:rsid w:val="008432C7"/>
    <w:rsid w:val="008437C0"/>
    <w:rsid w:val="00843C45"/>
    <w:rsid w:val="00843CB2"/>
    <w:rsid w:val="00843CF9"/>
    <w:rsid w:val="00843D0A"/>
    <w:rsid w:val="00843D66"/>
    <w:rsid w:val="008441BE"/>
    <w:rsid w:val="008442A9"/>
    <w:rsid w:val="00844516"/>
    <w:rsid w:val="008445E6"/>
    <w:rsid w:val="0084460D"/>
    <w:rsid w:val="00844619"/>
    <w:rsid w:val="00844DA9"/>
    <w:rsid w:val="00845308"/>
    <w:rsid w:val="0084563D"/>
    <w:rsid w:val="00845AA5"/>
    <w:rsid w:val="00845C78"/>
    <w:rsid w:val="008460ED"/>
    <w:rsid w:val="0084666F"/>
    <w:rsid w:val="00846680"/>
    <w:rsid w:val="008469BD"/>
    <w:rsid w:val="00846C7D"/>
    <w:rsid w:val="00846CEE"/>
    <w:rsid w:val="00846DBB"/>
    <w:rsid w:val="00846E4A"/>
    <w:rsid w:val="008473AA"/>
    <w:rsid w:val="00847478"/>
    <w:rsid w:val="00847A8C"/>
    <w:rsid w:val="00850580"/>
    <w:rsid w:val="0085061A"/>
    <w:rsid w:val="008509D2"/>
    <w:rsid w:val="00850A0F"/>
    <w:rsid w:val="00850A69"/>
    <w:rsid w:val="00850BEF"/>
    <w:rsid w:val="00850D28"/>
    <w:rsid w:val="00850F09"/>
    <w:rsid w:val="00851012"/>
    <w:rsid w:val="008510C9"/>
    <w:rsid w:val="00851134"/>
    <w:rsid w:val="008513C2"/>
    <w:rsid w:val="0085151A"/>
    <w:rsid w:val="00851E97"/>
    <w:rsid w:val="008529DC"/>
    <w:rsid w:val="00852CA1"/>
    <w:rsid w:val="00852DA8"/>
    <w:rsid w:val="00852E3D"/>
    <w:rsid w:val="00853076"/>
    <w:rsid w:val="00853179"/>
    <w:rsid w:val="00853CE5"/>
    <w:rsid w:val="00853EAB"/>
    <w:rsid w:val="00853EAC"/>
    <w:rsid w:val="008540EE"/>
    <w:rsid w:val="0085416B"/>
    <w:rsid w:val="00854281"/>
    <w:rsid w:val="0085431F"/>
    <w:rsid w:val="00854369"/>
    <w:rsid w:val="008544BA"/>
    <w:rsid w:val="0085454A"/>
    <w:rsid w:val="00854782"/>
    <w:rsid w:val="00854869"/>
    <w:rsid w:val="00854D58"/>
    <w:rsid w:val="008553E8"/>
    <w:rsid w:val="00855464"/>
    <w:rsid w:val="0085599B"/>
    <w:rsid w:val="00855E30"/>
    <w:rsid w:val="00855E3A"/>
    <w:rsid w:val="00856290"/>
    <w:rsid w:val="00856B2C"/>
    <w:rsid w:val="00856BD7"/>
    <w:rsid w:val="00857CE8"/>
    <w:rsid w:val="00857FEE"/>
    <w:rsid w:val="008604EF"/>
    <w:rsid w:val="008605C2"/>
    <w:rsid w:val="00860797"/>
    <w:rsid w:val="00860AA2"/>
    <w:rsid w:val="00860B08"/>
    <w:rsid w:val="00860E2C"/>
    <w:rsid w:val="008613B5"/>
    <w:rsid w:val="008614AA"/>
    <w:rsid w:val="00861514"/>
    <w:rsid w:val="00861F68"/>
    <w:rsid w:val="0086200C"/>
    <w:rsid w:val="0086205D"/>
    <w:rsid w:val="008626A1"/>
    <w:rsid w:val="00862988"/>
    <w:rsid w:val="00862F0C"/>
    <w:rsid w:val="00863138"/>
    <w:rsid w:val="008632BD"/>
    <w:rsid w:val="008632DB"/>
    <w:rsid w:val="0086355D"/>
    <w:rsid w:val="0086398A"/>
    <w:rsid w:val="00863B20"/>
    <w:rsid w:val="00863E6D"/>
    <w:rsid w:val="00864055"/>
    <w:rsid w:val="0086411C"/>
    <w:rsid w:val="00864314"/>
    <w:rsid w:val="00864618"/>
    <w:rsid w:val="008646D9"/>
    <w:rsid w:val="00864986"/>
    <w:rsid w:val="0086507E"/>
    <w:rsid w:val="00865161"/>
    <w:rsid w:val="00865634"/>
    <w:rsid w:val="00865653"/>
    <w:rsid w:val="00865872"/>
    <w:rsid w:val="008659B7"/>
    <w:rsid w:val="008659E6"/>
    <w:rsid w:val="00865F7D"/>
    <w:rsid w:val="00866002"/>
    <w:rsid w:val="008661F1"/>
    <w:rsid w:val="00866301"/>
    <w:rsid w:val="00866392"/>
    <w:rsid w:val="008663BD"/>
    <w:rsid w:val="0086641C"/>
    <w:rsid w:val="0086642B"/>
    <w:rsid w:val="008664BC"/>
    <w:rsid w:val="008668A2"/>
    <w:rsid w:val="00866C85"/>
    <w:rsid w:val="008670F9"/>
    <w:rsid w:val="00867A1F"/>
    <w:rsid w:val="00867CAE"/>
    <w:rsid w:val="0087070D"/>
    <w:rsid w:val="008707F7"/>
    <w:rsid w:val="0087085C"/>
    <w:rsid w:val="008708FE"/>
    <w:rsid w:val="00870B7B"/>
    <w:rsid w:val="00870BF7"/>
    <w:rsid w:val="00871071"/>
    <w:rsid w:val="0087147A"/>
    <w:rsid w:val="00871481"/>
    <w:rsid w:val="00871529"/>
    <w:rsid w:val="008718A6"/>
    <w:rsid w:val="00871BD6"/>
    <w:rsid w:val="00871F5E"/>
    <w:rsid w:val="008722D5"/>
    <w:rsid w:val="0087255E"/>
    <w:rsid w:val="00872638"/>
    <w:rsid w:val="0087278C"/>
    <w:rsid w:val="00872935"/>
    <w:rsid w:val="00872A58"/>
    <w:rsid w:val="00872C81"/>
    <w:rsid w:val="00873818"/>
    <w:rsid w:val="00873A64"/>
    <w:rsid w:val="00873A6D"/>
    <w:rsid w:val="00873ECE"/>
    <w:rsid w:val="00874039"/>
    <w:rsid w:val="008749AA"/>
    <w:rsid w:val="00874F04"/>
    <w:rsid w:val="00875B10"/>
    <w:rsid w:val="00875B7E"/>
    <w:rsid w:val="00875D0D"/>
    <w:rsid w:val="00875D92"/>
    <w:rsid w:val="00875FDC"/>
    <w:rsid w:val="00876091"/>
    <w:rsid w:val="00876208"/>
    <w:rsid w:val="00876236"/>
    <w:rsid w:val="00876601"/>
    <w:rsid w:val="0087660A"/>
    <w:rsid w:val="00876B3C"/>
    <w:rsid w:val="00876C5D"/>
    <w:rsid w:val="00876C83"/>
    <w:rsid w:val="0087718E"/>
    <w:rsid w:val="00877492"/>
    <w:rsid w:val="0087755D"/>
    <w:rsid w:val="00877CFB"/>
    <w:rsid w:val="00877E0C"/>
    <w:rsid w:val="00877FE9"/>
    <w:rsid w:val="00880091"/>
    <w:rsid w:val="008800EF"/>
    <w:rsid w:val="0088028A"/>
    <w:rsid w:val="00880790"/>
    <w:rsid w:val="0088094F"/>
    <w:rsid w:val="00880C00"/>
    <w:rsid w:val="00880F1D"/>
    <w:rsid w:val="008811E5"/>
    <w:rsid w:val="0088130F"/>
    <w:rsid w:val="008815A1"/>
    <w:rsid w:val="00881700"/>
    <w:rsid w:val="00881C1A"/>
    <w:rsid w:val="00881C3F"/>
    <w:rsid w:val="00881CD8"/>
    <w:rsid w:val="00881D33"/>
    <w:rsid w:val="00881E83"/>
    <w:rsid w:val="00882051"/>
    <w:rsid w:val="00882432"/>
    <w:rsid w:val="0088254F"/>
    <w:rsid w:val="0088271F"/>
    <w:rsid w:val="008829C4"/>
    <w:rsid w:val="00882BBE"/>
    <w:rsid w:val="00882CC3"/>
    <w:rsid w:val="00882E7E"/>
    <w:rsid w:val="00882FA8"/>
    <w:rsid w:val="00883567"/>
    <w:rsid w:val="008840D3"/>
    <w:rsid w:val="008848BF"/>
    <w:rsid w:val="00884CCA"/>
    <w:rsid w:val="00884D17"/>
    <w:rsid w:val="00884D5B"/>
    <w:rsid w:val="00884E93"/>
    <w:rsid w:val="00884EB2"/>
    <w:rsid w:val="00885988"/>
    <w:rsid w:val="0088598E"/>
    <w:rsid w:val="00885A5C"/>
    <w:rsid w:val="00885C11"/>
    <w:rsid w:val="00885CFF"/>
    <w:rsid w:val="008861AB"/>
    <w:rsid w:val="0088625C"/>
    <w:rsid w:val="00886277"/>
    <w:rsid w:val="008864C3"/>
    <w:rsid w:val="0088670E"/>
    <w:rsid w:val="00886839"/>
    <w:rsid w:val="008868C5"/>
    <w:rsid w:val="00886A3C"/>
    <w:rsid w:val="00886D64"/>
    <w:rsid w:val="00887368"/>
    <w:rsid w:val="008874CD"/>
    <w:rsid w:val="00887600"/>
    <w:rsid w:val="008876CD"/>
    <w:rsid w:val="00887864"/>
    <w:rsid w:val="0088793E"/>
    <w:rsid w:val="00887AB1"/>
    <w:rsid w:val="00887BDA"/>
    <w:rsid w:val="00887D46"/>
    <w:rsid w:val="00887E7B"/>
    <w:rsid w:val="00887EF4"/>
    <w:rsid w:val="00890367"/>
    <w:rsid w:val="0089056E"/>
    <w:rsid w:val="008906F8"/>
    <w:rsid w:val="00890AD7"/>
    <w:rsid w:val="00890D28"/>
    <w:rsid w:val="008911EA"/>
    <w:rsid w:val="008911FB"/>
    <w:rsid w:val="00891AE0"/>
    <w:rsid w:val="00891D9E"/>
    <w:rsid w:val="00891E86"/>
    <w:rsid w:val="008920AC"/>
    <w:rsid w:val="00892203"/>
    <w:rsid w:val="0089253D"/>
    <w:rsid w:val="008928DB"/>
    <w:rsid w:val="0089290E"/>
    <w:rsid w:val="00892E8B"/>
    <w:rsid w:val="00892F83"/>
    <w:rsid w:val="008931A3"/>
    <w:rsid w:val="008931AF"/>
    <w:rsid w:val="00893392"/>
    <w:rsid w:val="008938DF"/>
    <w:rsid w:val="00893DB4"/>
    <w:rsid w:val="0089408A"/>
    <w:rsid w:val="0089418A"/>
    <w:rsid w:val="0089444D"/>
    <w:rsid w:val="00894488"/>
    <w:rsid w:val="008947E3"/>
    <w:rsid w:val="00894A1E"/>
    <w:rsid w:val="00894A77"/>
    <w:rsid w:val="00894B26"/>
    <w:rsid w:val="00894BB7"/>
    <w:rsid w:val="00894BD8"/>
    <w:rsid w:val="008950BF"/>
    <w:rsid w:val="008951CB"/>
    <w:rsid w:val="00895317"/>
    <w:rsid w:val="00895349"/>
    <w:rsid w:val="00895360"/>
    <w:rsid w:val="0089537C"/>
    <w:rsid w:val="00895387"/>
    <w:rsid w:val="0089547D"/>
    <w:rsid w:val="008956B5"/>
    <w:rsid w:val="00895ABE"/>
    <w:rsid w:val="00895D37"/>
    <w:rsid w:val="00895DA7"/>
    <w:rsid w:val="008967CA"/>
    <w:rsid w:val="008967DF"/>
    <w:rsid w:val="00896C22"/>
    <w:rsid w:val="00896DF9"/>
    <w:rsid w:val="008971AE"/>
    <w:rsid w:val="00897534"/>
    <w:rsid w:val="008976AA"/>
    <w:rsid w:val="00897759"/>
    <w:rsid w:val="008977E8"/>
    <w:rsid w:val="00897A7D"/>
    <w:rsid w:val="00897AA0"/>
    <w:rsid w:val="00897B9C"/>
    <w:rsid w:val="00897D32"/>
    <w:rsid w:val="00897DDE"/>
    <w:rsid w:val="00897E4B"/>
    <w:rsid w:val="00897E66"/>
    <w:rsid w:val="008A00D8"/>
    <w:rsid w:val="008A0534"/>
    <w:rsid w:val="008A0946"/>
    <w:rsid w:val="008A0DF7"/>
    <w:rsid w:val="008A1061"/>
    <w:rsid w:val="008A18EF"/>
    <w:rsid w:val="008A1BC9"/>
    <w:rsid w:val="008A1FFB"/>
    <w:rsid w:val="008A2308"/>
    <w:rsid w:val="008A2688"/>
    <w:rsid w:val="008A287E"/>
    <w:rsid w:val="008A2D87"/>
    <w:rsid w:val="008A3481"/>
    <w:rsid w:val="008A3552"/>
    <w:rsid w:val="008A3880"/>
    <w:rsid w:val="008A4044"/>
    <w:rsid w:val="008A41E8"/>
    <w:rsid w:val="008A4AF1"/>
    <w:rsid w:val="008A4D9A"/>
    <w:rsid w:val="008A4DC7"/>
    <w:rsid w:val="008A4E51"/>
    <w:rsid w:val="008A4F46"/>
    <w:rsid w:val="008A5126"/>
    <w:rsid w:val="008A51ED"/>
    <w:rsid w:val="008A543A"/>
    <w:rsid w:val="008A56A7"/>
    <w:rsid w:val="008A576B"/>
    <w:rsid w:val="008A5781"/>
    <w:rsid w:val="008A5830"/>
    <w:rsid w:val="008A5F49"/>
    <w:rsid w:val="008A644E"/>
    <w:rsid w:val="008A65B5"/>
    <w:rsid w:val="008A669D"/>
    <w:rsid w:val="008A6784"/>
    <w:rsid w:val="008A6794"/>
    <w:rsid w:val="008A6A33"/>
    <w:rsid w:val="008A6D48"/>
    <w:rsid w:val="008A6EC4"/>
    <w:rsid w:val="008A72DE"/>
    <w:rsid w:val="008A759E"/>
    <w:rsid w:val="008A769F"/>
    <w:rsid w:val="008A79EF"/>
    <w:rsid w:val="008A7A98"/>
    <w:rsid w:val="008A7AD7"/>
    <w:rsid w:val="008A7FD3"/>
    <w:rsid w:val="008B0035"/>
    <w:rsid w:val="008B0071"/>
    <w:rsid w:val="008B0311"/>
    <w:rsid w:val="008B0818"/>
    <w:rsid w:val="008B0826"/>
    <w:rsid w:val="008B0B80"/>
    <w:rsid w:val="008B0E7F"/>
    <w:rsid w:val="008B1094"/>
    <w:rsid w:val="008B1250"/>
    <w:rsid w:val="008B1703"/>
    <w:rsid w:val="008B17C8"/>
    <w:rsid w:val="008B183B"/>
    <w:rsid w:val="008B1A8A"/>
    <w:rsid w:val="008B1AD1"/>
    <w:rsid w:val="008B2009"/>
    <w:rsid w:val="008B22BD"/>
    <w:rsid w:val="008B2458"/>
    <w:rsid w:val="008B255B"/>
    <w:rsid w:val="008B2A5E"/>
    <w:rsid w:val="008B2AF4"/>
    <w:rsid w:val="008B2F65"/>
    <w:rsid w:val="008B305A"/>
    <w:rsid w:val="008B3256"/>
    <w:rsid w:val="008B32E3"/>
    <w:rsid w:val="008B3460"/>
    <w:rsid w:val="008B363D"/>
    <w:rsid w:val="008B3703"/>
    <w:rsid w:val="008B3A23"/>
    <w:rsid w:val="008B3A9D"/>
    <w:rsid w:val="008B3AB4"/>
    <w:rsid w:val="008B3B8E"/>
    <w:rsid w:val="008B3D74"/>
    <w:rsid w:val="008B3FD8"/>
    <w:rsid w:val="008B4239"/>
    <w:rsid w:val="008B4426"/>
    <w:rsid w:val="008B44AF"/>
    <w:rsid w:val="008B4726"/>
    <w:rsid w:val="008B49AD"/>
    <w:rsid w:val="008B4B5F"/>
    <w:rsid w:val="008B4CB2"/>
    <w:rsid w:val="008B4E46"/>
    <w:rsid w:val="008B519D"/>
    <w:rsid w:val="008B5205"/>
    <w:rsid w:val="008B52A0"/>
    <w:rsid w:val="008B53E9"/>
    <w:rsid w:val="008B571D"/>
    <w:rsid w:val="008B575F"/>
    <w:rsid w:val="008B578E"/>
    <w:rsid w:val="008B5A55"/>
    <w:rsid w:val="008B5C8B"/>
    <w:rsid w:val="008B6262"/>
    <w:rsid w:val="008B62DF"/>
    <w:rsid w:val="008B6331"/>
    <w:rsid w:val="008B63F7"/>
    <w:rsid w:val="008B64A4"/>
    <w:rsid w:val="008B6810"/>
    <w:rsid w:val="008B6C29"/>
    <w:rsid w:val="008B6FC5"/>
    <w:rsid w:val="008B7C12"/>
    <w:rsid w:val="008B7D42"/>
    <w:rsid w:val="008C06B2"/>
    <w:rsid w:val="008C0798"/>
    <w:rsid w:val="008C07D6"/>
    <w:rsid w:val="008C09DB"/>
    <w:rsid w:val="008C0E65"/>
    <w:rsid w:val="008C0F61"/>
    <w:rsid w:val="008C12A7"/>
    <w:rsid w:val="008C1655"/>
    <w:rsid w:val="008C16E8"/>
    <w:rsid w:val="008C1C44"/>
    <w:rsid w:val="008C2117"/>
    <w:rsid w:val="008C215A"/>
    <w:rsid w:val="008C22AF"/>
    <w:rsid w:val="008C23B5"/>
    <w:rsid w:val="008C24FF"/>
    <w:rsid w:val="008C2A02"/>
    <w:rsid w:val="008C2E0B"/>
    <w:rsid w:val="008C2EA9"/>
    <w:rsid w:val="008C2F8B"/>
    <w:rsid w:val="008C3766"/>
    <w:rsid w:val="008C3AF5"/>
    <w:rsid w:val="008C3FA7"/>
    <w:rsid w:val="008C42CF"/>
    <w:rsid w:val="008C4390"/>
    <w:rsid w:val="008C4421"/>
    <w:rsid w:val="008C48C7"/>
    <w:rsid w:val="008C4A83"/>
    <w:rsid w:val="008C4B78"/>
    <w:rsid w:val="008C4CD9"/>
    <w:rsid w:val="008C4F82"/>
    <w:rsid w:val="008C514D"/>
    <w:rsid w:val="008C520C"/>
    <w:rsid w:val="008C57E3"/>
    <w:rsid w:val="008C5A07"/>
    <w:rsid w:val="008C5D80"/>
    <w:rsid w:val="008C68C8"/>
    <w:rsid w:val="008C6BB0"/>
    <w:rsid w:val="008C6BD2"/>
    <w:rsid w:val="008C6D0B"/>
    <w:rsid w:val="008C6DC3"/>
    <w:rsid w:val="008C7031"/>
    <w:rsid w:val="008C7144"/>
    <w:rsid w:val="008C72F3"/>
    <w:rsid w:val="008C7962"/>
    <w:rsid w:val="008C7CD8"/>
    <w:rsid w:val="008C7E13"/>
    <w:rsid w:val="008D0203"/>
    <w:rsid w:val="008D049A"/>
    <w:rsid w:val="008D04B7"/>
    <w:rsid w:val="008D0571"/>
    <w:rsid w:val="008D05B1"/>
    <w:rsid w:val="008D0703"/>
    <w:rsid w:val="008D07E2"/>
    <w:rsid w:val="008D09AB"/>
    <w:rsid w:val="008D0A2E"/>
    <w:rsid w:val="008D0CF5"/>
    <w:rsid w:val="008D1303"/>
    <w:rsid w:val="008D1607"/>
    <w:rsid w:val="008D1B77"/>
    <w:rsid w:val="008D2042"/>
    <w:rsid w:val="008D20D1"/>
    <w:rsid w:val="008D224E"/>
    <w:rsid w:val="008D2461"/>
    <w:rsid w:val="008D24CC"/>
    <w:rsid w:val="008D2537"/>
    <w:rsid w:val="008D2732"/>
    <w:rsid w:val="008D2798"/>
    <w:rsid w:val="008D288B"/>
    <w:rsid w:val="008D2AF3"/>
    <w:rsid w:val="008D362F"/>
    <w:rsid w:val="008D3647"/>
    <w:rsid w:val="008D3798"/>
    <w:rsid w:val="008D37D0"/>
    <w:rsid w:val="008D3E64"/>
    <w:rsid w:val="008D43F2"/>
    <w:rsid w:val="008D46D8"/>
    <w:rsid w:val="008D4797"/>
    <w:rsid w:val="008D4E35"/>
    <w:rsid w:val="008D553A"/>
    <w:rsid w:val="008D563B"/>
    <w:rsid w:val="008D5A3C"/>
    <w:rsid w:val="008D5AC7"/>
    <w:rsid w:val="008D5DDE"/>
    <w:rsid w:val="008D5FF7"/>
    <w:rsid w:val="008D65FF"/>
    <w:rsid w:val="008D66B0"/>
    <w:rsid w:val="008D6A6B"/>
    <w:rsid w:val="008D6AFA"/>
    <w:rsid w:val="008D6C7F"/>
    <w:rsid w:val="008D70C5"/>
    <w:rsid w:val="008D70C8"/>
    <w:rsid w:val="008D71AA"/>
    <w:rsid w:val="008D7354"/>
    <w:rsid w:val="008D748F"/>
    <w:rsid w:val="008D757A"/>
    <w:rsid w:val="008D79BC"/>
    <w:rsid w:val="008D7F65"/>
    <w:rsid w:val="008E1277"/>
    <w:rsid w:val="008E12BF"/>
    <w:rsid w:val="008E170F"/>
    <w:rsid w:val="008E1C28"/>
    <w:rsid w:val="008E1DFD"/>
    <w:rsid w:val="008E1FB4"/>
    <w:rsid w:val="008E2038"/>
    <w:rsid w:val="008E20A9"/>
    <w:rsid w:val="008E20D5"/>
    <w:rsid w:val="008E2172"/>
    <w:rsid w:val="008E2369"/>
    <w:rsid w:val="008E23FD"/>
    <w:rsid w:val="008E248B"/>
    <w:rsid w:val="008E2547"/>
    <w:rsid w:val="008E25E3"/>
    <w:rsid w:val="008E2814"/>
    <w:rsid w:val="008E32C4"/>
    <w:rsid w:val="008E32DA"/>
    <w:rsid w:val="008E32FD"/>
    <w:rsid w:val="008E3418"/>
    <w:rsid w:val="008E3533"/>
    <w:rsid w:val="008E3937"/>
    <w:rsid w:val="008E39A0"/>
    <w:rsid w:val="008E3BF7"/>
    <w:rsid w:val="008E3D8C"/>
    <w:rsid w:val="008E3F1E"/>
    <w:rsid w:val="008E4330"/>
    <w:rsid w:val="008E4347"/>
    <w:rsid w:val="008E4545"/>
    <w:rsid w:val="008E4C7E"/>
    <w:rsid w:val="008E5348"/>
    <w:rsid w:val="008E5435"/>
    <w:rsid w:val="008E54A9"/>
    <w:rsid w:val="008E5CE0"/>
    <w:rsid w:val="008E608A"/>
    <w:rsid w:val="008E6441"/>
    <w:rsid w:val="008E6642"/>
    <w:rsid w:val="008E6683"/>
    <w:rsid w:val="008E6D6A"/>
    <w:rsid w:val="008E6F96"/>
    <w:rsid w:val="008E6FB3"/>
    <w:rsid w:val="008E7011"/>
    <w:rsid w:val="008E730F"/>
    <w:rsid w:val="008E74FC"/>
    <w:rsid w:val="008E765C"/>
    <w:rsid w:val="008E76A8"/>
    <w:rsid w:val="008E7792"/>
    <w:rsid w:val="008E779E"/>
    <w:rsid w:val="008F009B"/>
    <w:rsid w:val="008F0144"/>
    <w:rsid w:val="008F014C"/>
    <w:rsid w:val="008F0501"/>
    <w:rsid w:val="008F07E1"/>
    <w:rsid w:val="008F0A8E"/>
    <w:rsid w:val="008F0C8D"/>
    <w:rsid w:val="008F0D15"/>
    <w:rsid w:val="008F0D23"/>
    <w:rsid w:val="008F0E47"/>
    <w:rsid w:val="008F0E9E"/>
    <w:rsid w:val="008F0F31"/>
    <w:rsid w:val="008F10AC"/>
    <w:rsid w:val="008F1339"/>
    <w:rsid w:val="008F137B"/>
    <w:rsid w:val="008F1380"/>
    <w:rsid w:val="008F1448"/>
    <w:rsid w:val="008F15D8"/>
    <w:rsid w:val="008F1629"/>
    <w:rsid w:val="008F1901"/>
    <w:rsid w:val="008F1BDB"/>
    <w:rsid w:val="008F1DE9"/>
    <w:rsid w:val="008F2041"/>
    <w:rsid w:val="008F2673"/>
    <w:rsid w:val="008F2852"/>
    <w:rsid w:val="008F2A5A"/>
    <w:rsid w:val="008F2AFE"/>
    <w:rsid w:val="008F2D7B"/>
    <w:rsid w:val="008F3053"/>
    <w:rsid w:val="008F307D"/>
    <w:rsid w:val="008F3283"/>
    <w:rsid w:val="008F3B59"/>
    <w:rsid w:val="008F3CD1"/>
    <w:rsid w:val="008F40B8"/>
    <w:rsid w:val="008F4661"/>
    <w:rsid w:val="008F4BD3"/>
    <w:rsid w:val="008F4BD6"/>
    <w:rsid w:val="008F4EE2"/>
    <w:rsid w:val="008F4FAB"/>
    <w:rsid w:val="008F5014"/>
    <w:rsid w:val="008F5641"/>
    <w:rsid w:val="008F58E2"/>
    <w:rsid w:val="008F59B6"/>
    <w:rsid w:val="008F59C7"/>
    <w:rsid w:val="008F5B7D"/>
    <w:rsid w:val="008F5BE0"/>
    <w:rsid w:val="008F5BE7"/>
    <w:rsid w:val="008F5D61"/>
    <w:rsid w:val="008F5DA9"/>
    <w:rsid w:val="008F6174"/>
    <w:rsid w:val="008F649D"/>
    <w:rsid w:val="008F6528"/>
    <w:rsid w:val="008F653B"/>
    <w:rsid w:val="008F6D0A"/>
    <w:rsid w:val="008F6D73"/>
    <w:rsid w:val="008F6D8A"/>
    <w:rsid w:val="008F74AA"/>
    <w:rsid w:val="008F7628"/>
    <w:rsid w:val="008F7680"/>
    <w:rsid w:val="008F793F"/>
    <w:rsid w:val="008F79A5"/>
    <w:rsid w:val="008F7C49"/>
    <w:rsid w:val="008F7D43"/>
    <w:rsid w:val="008F7DF4"/>
    <w:rsid w:val="008F7FA1"/>
    <w:rsid w:val="00900020"/>
    <w:rsid w:val="00900117"/>
    <w:rsid w:val="009001FD"/>
    <w:rsid w:val="00900406"/>
    <w:rsid w:val="00900577"/>
    <w:rsid w:val="009007CF"/>
    <w:rsid w:val="009007E1"/>
    <w:rsid w:val="009008E7"/>
    <w:rsid w:val="00900AD0"/>
    <w:rsid w:val="00900C84"/>
    <w:rsid w:val="00900CF4"/>
    <w:rsid w:val="00900E72"/>
    <w:rsid w:val="00900FF4"/>
    <w:rsid w:val="00901064"/>
    <w:rsid w:val="009012B5"/>
    <w:rsid w:val="00901595"/>
    <w:rsid w:val="00901596"/>
    <w:rsid w:val="0090162A"/>
    <w:rsid w:val="0090181D"/>
    <w:rsid w:val="009019F2"/>
    <w:rsid w:val="00901D33"/>
    <w:rsid w:val="00901DC7"/>
    <w:rsid w:val="009020E2"/>
    <w:rsid w:val="00902312"/>
    <w:rsid w:val="009023A4"/>
    <w:rsid w:val="009027FF"/>
    <w:rsid w:val="00902D5B"/>
    <w:rsid w:val="00902F11"/>
    <w:rsid w:val="00902F4B"/>
    <w:rsid w:val="00902F82"/>
    <w:rsid w:val="009030A5"/>
    <w:rsid w:val="00903198"/>
    <w:rsid w:val="009032BC"/>
    <w:rsid w:val="00903727"/>
    <w:rsid w:val="0090385D"/>
    <w:rsid w:val="00903A25"/>
    <w:rsid w:val="00903DD6"/>
    <w:rsid w:val="00903E9F"/>
    <w:rsid w:val="00903EB6"/>
    <w:rsid w:val="00903FF0"/>
    <w:rsid w:val="009042F4"/>
    <w:rsid w:val="0090439D"/>
    <w:rsid w:val="00904B10"/>
    <w:rsid w:val="00904C21"/>
    <w:rsid w:val="00904D6F"/>
    <w:rsid w:val="00904D8B"/>
    <w:rsid w:val="009056B2"/>
    <w:rsid w:val="009056BB"/>
    <w:rsid w:val="009059D2"/>
    <w:rsid w:val="00906024"/>
    <w:rsid w:val="009063C4"/>
    <w:rsid w:val="00906410"/>
    <w:rsid w:val="0090694A"/>
    <w:rsid w:val="00906A22"/>
    <w:rsid w:val="00906FB7"/>
    <w:rsid w:val="0090712D"/>
    <w:rsid w:val="00907299"/>
    <w:rsid w:val="0090738E"/>
    <w:rsid w:val="0090777D"/>
    <w:rsid w:val="009077DB"/>
    <w:rsid w:val="00907954"/>
    <w:rsid w:val="009079A1"/>
    <w:rsid w:val="00907B35"/>
    <w:rsid w:val="00907CA1"/>
    <w:rsid w:val="00907CFD"/>
    <w:rsid w:val="00907E3E"/>
    <w:rsid w:val="009100A6"/>
    <w:rsid w:val="00910199"/>
    <w:rsid w:val="0091030E"/>
    <w:rsid w:val="0091079B"/>
    <w:rsid w:val="009107A3"/>
    <w:rsid w:val="00910927"/>
    <w:rsid w:val="00910AF4"/>
    <w:rsid w:val="00910B9A"/>
    <w:rsid w:val="00910DAF"/>
    <w:rsid w:val="00910E46"/>
    <w:rsid w:val="00910EBA"/>
    <w:rsid w:val="00910FAA"/>
    <w:rsid w:val="00910FC1"/>
    <w:rsid w:val="009111D0"/>
    <w:rsid w:val="00911388"/>
    <w:rsid w:val="009113DD"/>
    <w:rsid w:val="009114F0"/>
    <w:rsid w:val="00911999"/>
    <w:rsid w:val="00911AB2"/>
    <w:rsid w:val="00911CEE"/>
    <w:rsid w:val="00911DE3"/>
    <w:rsid w:val="00911DE8"/>
    <w:rsid w:val="00912401"/>
    <w:rsid w:val="00912571"/>
    <w:rsid w:val="0091270A"/>
    <w:rsid w:val="00912830"/>
    <w:rsid w:val="00912916"/>
    <w:rsid w:val="00912DD9"/>
    <w:rsid w:val="00912E71"/>
    <w:rsid w:val="009136C0"/>
    <w:rsid w:val="009136EC"/>
    <w:rsid w:val="00913974"/>
    <w:rsid w:val="009139F4"/>
    <w:rsid w:val="00913A15"/>
    <w:rsid w:val="00913A2D"/>
    <w:rsid w:val="00913B53"/>
    <w:rsid w:val="00913C3B"/>
    <w:rsid w:val="009141D0"/>
    <w:rsid w:val="009143F9"/>
    <w:rsid w:val="009146CB"/>
    <w:rsid w:val="00914A56"/>
    <w:rsid w:val="00915006"/>
    <w:rsid w:val="00915068"/>
    <w:rsid w:val="00915340"/>
    <w:rsid w:val="009155C7"/>
    <w:rsid w:val="00915706"/>
    <w:rsid w:val="00915720"/>
    <w:rsid w:val="00915850"/>
    <w:rsid w:val="00915970"/>
    <w:rsid w:val="00915C3C"/>
    <w:rsid w:val="00915CCC"/>
    <w:rsid w:val="00915DE9"/>
    <w:rsid w:val="00916051"/>
    <w:rsid w:val="00916614"/>
    <w:rsid w:val="0091674A"/>
    <w:rsid w:val="009167AE"/>
    <w:rsid w:val="0091696E"/>
    <w:rsid w:val="00916A41"/>
    <w:rsid w:val="00916AB8"/>
    <w:rsid w:val="00916BF1"/>
    <w:rsid w:val="00916DC7"/>
    <w:rsid w:val="009171C7"/>
    <w:rsid w:val="009174B4"/>
    <w:rsid w:val="0091781D"/>
    <w:rsid w:val="0091795B"/>
    <w:rsid w:val="00917B45"/>
    <w:rsid w:val="00917BD6"/>
    <w:rsid w:val="00917D6C"/>
    <w:rsid w:val="00917DFD"/>
    <w:rsid w:val="00917E82"/>
    <w:rsid w:val="009201E4"/>
    <w:rsid w:val="009201F0"/>
    <w:rsid w:val="0092024B"/>
    <w:rsid w:val="009204C9"/>
    <w:rsid w:val="00920848"/>
    <w:rsid w:val="00920F23"/>
    <w:rsid w:val="009216EF"/>
    <w:rsid w:val="0092180C"/>
    <w:rsid w:val="00921846"/>
    <w:rsid w:val="00921937"/>
    <w:rsid w:val="00921C7D"/>
    <w:rsid w:val="00921EC4"/>
    <w:rsid w:val="00922605"/>
    <w:rsid w:val="0092265E"/>
    <w:rsid w:val="009229DF"/>
    <w:rsid w:val="009231D2"/>
    <w:rsid w:val="009232BA"/>
    <w:rsid w:val="00923572"/>
    <w:rsid w:val="009237F1"/>
    <w:rsid w:val="00923B5D"/>
    <w:rsid w:val="009241A3"/>
    <w:rsid w:val="00924475"/>
    <w:rsid w:val="00924510"/>
    <w:rsid w:val="009246A3"/>
    <w:rsid w:val="009247E6"/>
    <w:rsid w:val="0092483C"/>
    <w:rsid w:val="00924C4B"/>
    <w:rsid w:val="00925317"/>
    <w:rsid w:val="0092542F"/>
    <w:rsid w:val="009255BB"/>
    <w:rsid w:val="009257F8"/>
    <w:rsid w:val="00925EA6"/>
    <w:rsid w:val="0092614E"/>
    <w:rsid w:val="00926DEB"/>
    <w:rsid w:val="00927139"/>
    <w:rsid w:val="009271C6"/>
    <w:rsid w:val="0092733F"/>
    <w:rsid w:val="0092773A"/>
    <w:rsid w:val="00927833"/>
    <w:rsid w:val="00927AEB"/>
    <w:rsid w:val="00927BE7"/>
    <w:rsid w:val="0093003F"/>
    <w:rsid w:val="009300E0"/>
    <w:rsid w:val="00930131"/>
    <w:rsid w:val="00930C67"/>
    <w:rsid w:val="00930EFC"/>
    <w:rsid w:val="00930FDC"/>
    <w:rsid w:val="00931163"/>
    <w:rsid w:val="0093140D"/>
    <w:rsid w:val="009316DF"/>
    <w:rsid w:val="009319C7"/>
    <w:rsid w:val="009321AD"/>
    <w:rsid w:val="00932320"/>
    <w:rsid w:val="00932426"/>
    <w:rsid w:val="009324AF"/>
    <w:rsid w:val="0093256A"/>
    <w:rsid w:val="0093270F"/>
    <w:rsid w:val="009328C8"/>
    <w:rsid w:val="00932C4B"/>
    <w:rsid w:val="00932CBF"/>
    <w:rsid w:val="00933557"/>
    <w:rsid w:val="00933965"/>
    <w:rsid w:val="009339D4"/>
    <w:rsid w:val="00933D4A"/>
    <w:rsid w:val="00933D8C"/>
    <w:rsid w:val="00933E15"/>
    <w:rsid w:val="009346E9"/>
    <w:rsid w:val="009347E4"/>
    <w:rsid w:val="0093486A"/>
    <w:rsid w:val="0093486B"/>
    <w:rsid w:val="009348CC"/>
    <w:rsid w:val="00935157"/>
    <w:rsid w:val="00935247"/>
    <w:rsid w:val="009356CE"/>
    <w:rsid w:val="00935F21"/>
    <w:rsid w:val="00935F5A"/>
    <w:rsid w:val="00936052"/>
    <w:rsid w:val="0093681D"/>
    <w:rsid w:val="009368DD"/>
    <w:rsid w:val="00936975"/>
    <w:rsid w:val="00936BD5"/>
    <w:rsid w:val="00936FB4"/>
    <w:rsid w:val="009370C2"/>
    <w:rsid w:val="00937174"/>
    <w:rsid w:val="0093730A"/>
    <w:rsid w:val="00937521"/>
    <w:rsid w:val="00937532"/>
    <w:rsid w:val="009375D4"/>
    <w:rsid w:val="00937A4A"/>
    <w:rsid w:val="00937C7B"/>
    <w:rsid w:val="00937D46"/>
    <w:rsid w:val="00937E04"/>
    <w:rsid w:val="009400A2"/>
    <w:rsid w:val="00940182"/>
    <w:rsid w:val="009402EA"/>
    <w:rsid w:val="009402F9"/>
    <w:rsid w:val="009403FC"/>
    <w:rsid w:val="009407A9"/>
    <w:rsid w:val="009408EA"/>
    <w:rsid w:val="009409A0"/>
    <w:rsid w:val="00940AB7"/>
    <w:rsid w:val="00940EC9"/>
    <w:rsid w:val="00940F5D"/>
    <w:rsid w:val="0094104E"/>
    <w:rsid w:val="0094145E"/>
    <w:rsid w:val="009414F7"/>
    <w:rsid w:val="00941662"/>
    <w:rsid w:val="00941E2B"/>
    <w:rsid w:val="00942099"/>
    <w:rsid w:val="009428C0"/>
    <w:rsid w:val="009429EB"/>
    <w:rsid w:val="00942A85"/>
    <w:rsid w:val="00942AFE"/>
    <w:rsid w:val="00942BA6"/>
    <w:rsid w:val="00942E11"/>
    <w:rsid w:val="00942FDA"/>
    <w:rsid w:val="009432E7"/>
    <w:rsid w:val="00943384"/>
    <w:rsid w:val="0094366E"/>
    <w:rsid w:val="00943738"/>
    <w:rsid w:val="009437A7"/>
    <w:rsid w:val="00943815"/>
    <w:rsid w:val="009439B1"/>
    <w:rsid w:val="009439CA"/>
    <w:rsid w:val="009440D8"/>
    <w:rsid w:val="009443F4"/>
    <w:rsid w:val="009446C2"/>
    <w:rsid w:val="00944A13"/>
    <w:rsid w:val="00944C90"/>
    <w:rsid w:val="00944D08"/>
    <w:rsid w:val="00944E4C"/>
    <w:rsid w:val="009450BE"/>
    <w:rsid w:val="009452D2"/>
    <w:rsid w:val="009453A4"/>
    <w:rsid w:val="009458D6"/>
    <w:rsid w:val="009458E1"/>
    <w:rsid w:val="00945A79"/>
    <w:rsid w:val="00945FE7"/>
    <w:rsid w:val="00946072"/>
    <w:rsid w:val="0094616F"/>
    <w:rsid w:val="009464BE"/>
    <w:rsid w:val="009465A2"/>
    <w:rsid w:val="0094666B"/>
    <w:rsid w:val="00946A3E"/>
    <w:rsid w:val="00946C76"/>
    <w:rsid w:val="00946C9C"/>
    <w:rsid w:val="00946D3B"/>
    <w:rsid w:val="00946DCF"/>
    <w:rsid w:val="0094745C"/>
    <w:rsid w:val="00947CF8"/>
    <w:rsid w:val="00947D91"/>
    <w:rsid w:val="00947E94"/>
    <w:rsid w:val="00947EC9"/>
    <w:rsid w:val="00947FF7"/>
    <w:rsid w:val="00950207"/>
    <w:rsid w:val="0095024B"/>
    <w:rsid w:val="00950288"/>
    <w:rsid w:val="00950519"/>
    <w:rsid w:val="0095056D"/>
    <w:rsid w:val="0095078C"/>
    <w:rsid w:val="00950798"/>
    <w:rsid w:val="009508BD"/>
    <w:rsid w:val="009510B2"/>
    <w:rsid w:val="009518FE"/>
    <w:rsid w:val="00951CA4"/>
    <w:rsid w:val="00951E58"/>
    <w:rsid w:val="00951F15"/>
    <w:rsid w:val="00952431"/>
    <w:rsid w:val="00952862"/>
    <w:rsid w:val="009528C7"/>
    <w:rsid w:val="009529C3"/>
    <w:rsid w:val="00952AB3"/>
    <w:rsid w:val="00952B2B"/>
    <w:rsid w:val="00952F82"/>
    <w:rsid w:val="009535D3"/>
    <w:rsid w:val="0095368A"/>
    <w:rsid w:val="0095396F"/>
    <w:rsid w:val="00953FB7"/>
    <w:rsid w:val="009541E6"/>
    <w:rsid w:val="00954C4B"/>
    <w:rsid w:val="00954CC1"/>
    <w:rsid w:val="00954F31"/>
    <w:rsid w:val="00955207"/>
    <w:rsid w:val="00955428"/>
    <w:rsid w:val="00955496"/>
    <w:rsid w:val="009556BA"/>
    <w:rsid w:val="00955736"/>
    <w:rsid w:val="009563B7"/>
    <w:rsid w:val="009563FC"/>
    <w:rsid w:val="00956423"/>
    <w:rsid w:val="009564F3"/>
    <w:rsid w:val="00956671"/>
    <w:rsid w:val="0095679C"/>
    <w:rsid w:val="00956945"/>
    <w:rsid w:val="00956BDE"/>
    <w:rsid w:val="00956CAE"/>
    <w:rsid w:val="00956DAC"/>
    <w:rsid w:val="00956F64"/>
    <w:rsid w:val="00956F96"/>
    <w:rsid w:val="0095708F"/>
    <w:rsid w:val="00957095"/>
    <w:rsid w:val="00957171"/>
    <w:rsid w:val="009574D1"/>
    <w:rsid w:val="0095772C"/>
    <w:rsid w:val="0095786A"/>
    <w:rsid w:val="00957BDF"/>
    <w:rsid w:val="00957EE8"/>
    <w:rsid w:val="00957FC9"/>
    <w:rsid w:val="00957FD2"/>
    <w:rsid w:val="0096050A"/>
    <w:rsid w:val="00960555"/>
    <w:rsid w:val="009609A1"/>
    <w:rsid w:val="00960B2C"/>
    <w:rsid w:val="00960BFB"/>
    <w:rsid w:val="00960CD9"/>
    <w:rsid w:val="00960D6C"/>
    <w:rsid w:val="00960E79"/>
    <w:rsid w:val="00960FF2"/>
    <w:rsid w:val="0096107E"/>
    <w:rsid w:val="009614FF"/>
    <w:rsid w:val="00961515"/>
    <w:rsid w:val="009619ED"/>
    <w:rsid w:val="00961AD0"/>
    <w:rsid w:val="00962291"/>
    <w:rsid w:val="00962398"/>
    <w:rsid w:val="009627DC"/>
    <w:rsid w:val="00962A4A"/>
    <w:rsid w:val="00962A89"/>
    <w:rsid w:val="00962B4F"/>
    <w:rsid w:val="00962B6D"/>
    <w:rsid w:val="0096323E"/>
    <w:rsid w:val="00963299"/>
    <w:rsid w:val="00963995"/>
    <w:rsid w:val="00963A53"/>
    <w:rsid w:val="00963CA4"/>
    <w:rsid w:val="00963F5F"/>
    <w:rsid w:val="00964198"/>
    <w:rsid w:val="0096438E"/>
    <w:rsid w:val="009645F8"/>
    <w:rsid w:val="00964E8C"/>
    <w:rsid w:val="00965115"/>
    <w:rsid w:val="009654E0"/>
    <w:rsid w:val="00965516"/>
    <w:rsid w:val="009655F7"/>
    <w:rsid w:val="00965CF3"/>
    <w:rsid w:val="009660FB"/>
    <w:rsid w:val="009667F7"/>
    <w:rsid w:val="00966A17"/>
    <w:rsid w:val="00966BA8"/>
    <w:rsid w:val="00966C18"/>
    <w:rsid w:val="00966CF3"/>
    <w:rsid w:val="00966F41"/>
    <w:rsid w:val="0096702B"/>
    <w:rsid w:val="00967043"/>
    <w:rsid w:val="009678CE"/>
    <w:rsid w:val="009679B7"/>
    <w:rsid w:val="00967BB0"/>
    <w:rsid w:val="0097008D"/>
    <w:rsid w:val="00970114"/>
    <w:rsid w:val="009704E4"/>
    <w:rsid w:val="009709A4"/>
    <w:rsid w:val="00970B9A"/>
    <w:rsid w:val="00970D67"/>
    <w:rsid w:val="00970DAC"/>
    <w:rsid w:val="00970F4C"/>
    <w:rsid w:val="00970FF5"/>
    <w:rsid w:val="0097101C"/>
    <w:rsid w:val="00971024"/>
    <w:rsid w:val="00971146"/>
    <w:rsid w:val="0097132E"/>
    <w:rsid w:val="00971371"/>
    <w:rsid w:val="009713B7"/>
    <w:rsid w:val="0097185F"/>
    <w:rsid w:val="00971BCD"/>
    <w:rsid w:val="00972D28"/>
    <w:rsid w:val="00972F4C"/>
    <w:rsid w:val="00973052"/>
    <w:rsid w:val="0097308F"/>
    <w:rsid w:val="0097322C"/>
    <w:rsid w:val="0097333B"/>
    <w:rsid w:val="0097347F"/>
    <w:rsid w:val="0097367A"/>
    <w:rsid w:val="0097368A"/>
    <w:rsid w:val="00973690"/>
    <w:rsid w:val="0097386A"/>
    <w:rsid w:val="00973D1F"/>
    <w:rsid w:val="00973D71"/>
    <w:rsid w:val="00973E94"/>
    <w:rsid w:val="009742B0"/>
    <w:rsid w:val="0097481B"/>
    <w:rsid w:val="009748F4"/>
    <w:rsid w:val="00974BC4"/>
    <w:rsid w:val="00974CA0"/>
    <w:rsid w:val="00974CD2"/>
    <w:rsid w:val="009750DE"/>
    <w:rsid w:val="009753D7"/>
    <w:rsid w:val="0097560A"/>
    <w:rsid w:val="00975688"/>
    <w:rsid w:val="009757EC"/>
    <w:rsid w:val="00975807"/>
    <w:rsid w:val="0097589D"/>
    <w:rsid w:val="009758FD"/>
    <w:rsid w:val="00975992"/>
    <w:rsid w:val="00975A81"/>
    <w:rsid w:val="00975B5B"/>
    <w:rsid w:val="00975B89"/>
    <w:rsid w:val="00975BF4"/>
    <w:rsid w:val="00975C59"/>
    <w:rsid w:val="00975E3A"/>
    <w:rsid w:val="00975FD6"/>
    <w:rsid w:val="009761E0"/>
    <w:rsid w:val="009762B0"/>
    <w:rsid w:val="00976388"/>
    <w:rsid w:val="00976669"/>
    <w:rsid w:val="009767F5"/>
    <w:rsid w:val="00976831"/>
    <w:rsid w:val="009768DB"/>
    <w:rsid w:val="00976952"/>
    <w:rsid w:val="00976AD7"/>
    <w:rsid w:val="00976DCE"/>
    <w:rsid w:val="00976DE8"/>
    <w:rsid w:val="009773BE"/>
    <w:rsid w:val="009777D3"/>
    <w:rsid w:val="00977F38"/>
    <w:rsid w:val="00977F86"/>
    <w:rsid w:val="009800C9"/>
    <w:rsid w:val="0098048B"/>
    <w:rsid w:val="009807BC"/>
    <w:rsid w:val="00980882"/>
    <w:rsid w:val="00981162"/>
    <w:rsid w:val="009812ED"/>
    <w:rsid w:val="009817B8"/>
    <w:rsid w:val="00981BB2"/>
    <w:rsid w:val="0098208D"/>
    <w:rsid w:val="00982135"/>
    <w:rsid w:val="00982195"/>
    <w:rsid w:val="00982245"/>
    <w:rsid w:val="0098259D"/>
    <w:rsid w:val="00982A82"/>
    <w:rsid w:val="00982E0E"/>
    <w:rsid w:val="0098346E"/>
    <w:rsid w:val="009836B5"/>
    <w:rsid w:val="00983858"/>
    <w:rsid w:val="0098396B"/>
    <w:rsid w:val="00983D9F"/>
    <w:rsid w:val="00983F20"/>
    <w:rsid w:val="00983F85"/>
    <w:rsid w:val="00984C37"/>
    <w:rsid w:val="00984DB8"/>
    <w:rsid w:val="00984E29"/>
    <w:rsid w:val="00985159"/>
    <w:rsid w:val="0098521A"/>
    <w:rsid w:val="009854E2"/>
    <w:rsid w:val="00985BAF"/>
    <w:rsid w:val="00985C3A"/>
    <w:rsid w:val="00986384"/>
    <w:rsid w:val="00986462"/>
    <w:rsid w:val="00986633"/>
    <w:rsid w:val="00986676"/>
    <w:rsid w:val="009867DC"/>
    <w:rsid w:val="00986842"/>
    <w:rsid w:val="00986BCB"/>
    <w:rsid w:val="00986ECC"/>
    <w:rsid w:val="00987027"/>
    <w:rsid w:val="00987302"/>
    <w:rsid w:val="00987332"/>
    <w:rsid w:val="009878A5"/>
    <w:rsid w:val="00987915"/>
    <w:rsid w:val="00987971"/>
    <w:rsid w:val="00987AB5"/>
    <w:rsid w:val="00987E05"/>
    <w:rsid w:val="00987F8C"/>
    <w:rsid w:val="00990008"/>
    <w:rsid w:val="00990642"/>
    <w:rsid w:val="00990BD0"/>
    <w:rsid w:val="00990C77"/>
    <w:rsid w:val="00990F53"/>
    <w:rsid w:val="00991473"/>
    <w:rsid w:val="00991618"/>
    <w:rsid w:val="00991C30"/>
    <w:rsid w:val="009920ED"/>
    <w:rsid w:val="009923C8"/>
    <w:rsid w:val="009924B1"/>
    <w:rsid w:val="009927B7"/>
    <w:rsid w:val="00992926"/>
    <w:rsid w:val="00992CF0"/>
    <w:rsid w:val="009933C8"/>
    <w:rsid w:val="009938B5"/>
    <w:rsid w:val="0099395D"/>
    <w:rsid w:val="00993997"/>
    <w:rsid w:val="009939DB"/>
    <w:rsid w:val="00994056"/>
    <w:rsid w:val="00994583"/>
    <w:rsid w:val="00994608"/>
    <w:rsid w:val="0099479D"/>
    <w:rsid w:val="009948F2"/>
    <w:rsid w:val="009949F1"/>
    <w:rsid w:val="00994A9B"/>
    <w:rsid w:val="00994D36"/>
    <w:rsid w:val="00994E89"/>
    <w:rsid w:val="00995748"/>
    <w:rsid w:val="00995F61"/>
    <w:rsid w:val="00995FB6"/>
    <w:rsid w:val="009960EF"/>
    <w:rsid w:val="009962E7"/>
    <w:rsid w:val="009966EB"/>
    <w:rsid w:val="0099679D"/>
    <w:rsid w:val="009967F9"/>
    <w:rsid w:val="00996905"/>
    <w:rsid w:val="00996974"/>
    <w:rsid w:val="00996E53"/>
    <w:rsid w:val="00996EA5"/>
    <w:rsid w:val="00996EB9"/>
    <w:rsid w:val="009970A5"/>
    <w:rsid w:val="00997179"/>
    <w:rsid w:val="009977F5"/>
    <w:rsid w:val="00997975"/>
    <w:rsid w:val="00997981"/>
    <w:rsid w:val="00997A8E"/>
    <w:rsid w:val="00997E4B"/>
    <w:rsid w:val="00997F75"/>
    <w:rsid w:val="009A0622"/>
    <w:rsid w:val="009A0624"/>
    <w:rsid w:val="009A099A"/>
    <w:rsid w:val="009A0AB3"/>
    <w:rsid w:val="009A0E06"/>
    <w:rsid w:val="009A1042"/>
    <w:rsid w:val="009A1321"/>
    <w:rsid w:val="009A13AC"/>
    <w:rsid w:val="009A16BD"/>
    <w:rsid w:val="009A18C2"/>
    <w:rsid w:val="009A1A7C"/>
    <w:rsid w:val="009A1ABB"/>
    <w:rsid w:val="009A1B14"/>
    <w:rsid w:val="009A1B8C"/>
    <w:rsid w:val="009A1BBD"/>
    <w:rsid w:val="009A2AA7"/>
    <w:rsid w:val="009A30E0"/>
    <w:rsid w:val="009A34D3"/>
    <w:rsid w:val="009A3774"/>
    <w:rsid w:val="009A37C9"/>
    <w:rsid w:val="009A39A1"/>
    <w:rsid w:val="009A4404"/>
    <w:rsid w:val="009A4558"/>
    <w:rsid w:val="009A49AE"/>
    <w:rsid w:val="009A4B64"/>
    <w:rsid w:val="009A51F2"/>
    <w:rsid w:val="009A5407"/>
    <w:rsid w:val="009A5545"/>
    <w:rsid w:val="009A5558"/>
    <w:rsid w:val="009A55BE"/>
    <w:rsid w:val="009A5C44"/>
    <w:rsid w:val="009A5F9A"/>
    <w:rsid w:val="009A61CE"/>
    <w:rsid w:val="009A6247"/>
    <w:rsid w:val="009A63AF"/>
    <w:rsid w:val="009A656E"/>
    <w:rsid w:val="009A693A"/>
    <w:rsid w:val="009A6BFD"/>
    <w:rsid w:val="009A7183"/>
    <w:rsid w:val="009A7358"/>
    <w:rsid w:val="009A763C"/>
    <w:rsid w:val="009A7738"/>
    <w:rsid w:val="009A793C"/>
    <w:rsid w:val="009A7C88"/>
    <w:rsid w:val="009A7D99"/>
    <w:rsid w:val="009B0490"/>
    <w:rsid w:val="009B053A"/>
    <w:rsid w:val="009B07AE"/>
    <w:rsid w:val="009B07D3"/>
    <w:rsid w:val="009B0828"/>
    <w:rsid w:val="009B09F6"/>
    <w:rsid w:val="009B0AD3"/>
    <w:rsid w:val="009B0C90"/>
    <w:rsid w:val="009B0D6C"/>
    <w:rsid w:val="009B0E44"/>
    <w:rsid w:val="009B1394"/>
    <w:rsid w:val="009B14E1"/>
    <w:rsid w:val="009B15FE"/>
    <w:rsid w:val="009B17CF"/>
    <w:rsid w:val="009B2057"/>
    <w:rsid w:val="009B25E8"/>
    <w:rsid w:val="009B2813"/>
    <w:rsid w:val="009B2C8B"/>
    <w:rsid w:val="009B2E26"/>
    <w:rsid w:val="009B2EF2"/>
    <w:rsid w:val="009B34D9"/>
    <w:rsid w:val="009B35B0"/>
    <w:rsid w:val="009B3D02"/>
    <w:rsid w:val="009B3D64"/>
    <w:rsid w:val="009B4B30"/>
    <w:rsid w:val="009B4EFB"/>
    <w:rsid w:val="009B554C"/>
    <w:rsid w:val="009B56A7"/>
    <w:rsid w:val="009B5878"/>
    <w:rsid w:val="009B5FD4"/>
    <w:rsid w:val="009B6286"/>
    <w:rsid w:val="009B6385"/>
    <w:rsid w:val="009B6627"/>
    <w:rsid w:val="009B66C1"/>
    <w:rsid w:val="009B67A5"/>
    <w:rsid w:val="009B67B8"/>
    <w:rsid w:val="009B6D3F"/>
    <w:rsid w:val="009B6FFC"/>
    <w:rsid w:val="009B704C"/>
    <w:rsid w:val="009B721C"/>
    <w:rsid w:val="009B73A4"/>
    <w:rsid w:val="009B756E"/>
    <w:rsid w:val="009B771D"/>
    <w:rsid w:val="009B774E"/>
    <w:rsid w:val="009B7827"/>
    <w:rsid w:val="009B784A"/>
    <w:rsid w:val="009B7AB6"/>
    <w:rsid w:val="009B7B40"/>
    <w:rsid w:val="009B7CAC"/>
    <w:rsid w:val="009C0438"/>
    <w:rsid w:val="009C051A"/>
    <w:rsid w:val="009C078C"/>
    <w:rsid w:val="009C08F6"/>
    <w:rsid w:val="009C0A47"/>
    <w:rsid w:val="009C0CC7"/>
    <w:rsid w:val="009C0ED0"/>
    <w:rsid w:val="009C0F63"/>
    <w:rsid w:val="009C111D"/>
    <w:rsid w:val="009C1301"/>
    <w:rsid w:val="009C1317"/>
    <w:rsid w:val="009C171E"/>
    <w:rsid w:val="009C1E33"/>
    <w:rsid w:val="009C2251"/>
    <w:rsid w:val="009C22FE"/>
    <w:rsid w:val="009C2383"/>
    <w:rsid w:val="009C242B"/>
    <w:rsid w:val="009C2543"/>
    <w:rsid w:val="009C269A"/>
    <w:rsid w:val="009C2F5C"/>
    <w:rsid w:val="009C34F0"/>
    <w:rsid w:val="009C3645"/>
    <w:rsid w:val="009C368B"/>
    <w:rsid w:val="009C3893"/>
    <w:rsid w:val="009C3B17"/>
    <w:rsid w:val="009C3BB6"/>
    <w:rsid w:val="009C454D"/>
    <w:rsid w:val="009C474E"/>
    <w:rsid w:val="009C4809"/>
    <w:rsid w:val="009C49A4"/>
    <w:rsid w:val="009C4C38"/>
    <w:rsid w:val="009C50F1"/>
    <w:rsid w:val="009C5435"/>
    <w:rsid w:val="009C55AA"/>
    <w:rsid w:val="009C5750"/>
    <w:rsid w:val="009C5EFA"/>
    <w:rsid w:val="009C5FB0"/>
    <w:rsid w:val="009C60D7"/>
    <w:rsid w:val="009C6303"/>
    <w:rsid w:val="009C641D"/>
    <w:rsid w:val="009C6656"/>
    <w:rsid w:val="009C6745"/>
    <w:rsid w:val="009C68C8"/>
    <w:rsid w:val="009C68D1"/>
    <w:rsid w:val="009C69EC"/>
    <w:rsid w:val="009C6A60"/>
    <w:rsid w:val="009C6B1A"/>
    <w:rsid w:val="009C6C51"/>
    <w:rsid w:val="009C6D3A"/>
    <w:rsid w:val="009C6F1A"/>
    <w:rsid w:val="009C74CA"/>
    <w:rsid w:val="009C7509"/>
    <w:rsid w:val="009C7526"/>
    <w:rsid w:val="009C771B"/>
    <w:rsid w:val="009C7764"/>
    <w:rsid w:val="009C786A"/>
    <w:rsid w:val="009C78A5"/>
    <w:rsid w:val="009C78D8"/>
    <w:rsid w:val="009C7B7F"/>
    <w:rsid w:val="009C7BB8"/>
    <w:rsid w:val="009C7D23"/>
    <w:rsid w:val="009C7F52"/>
    <w:rsid w:val="009D00AC"/>
    <w:rsid w:val="009D0382"/>
    <w:rsid w:val="009D04C7"/>
    <w:rsid w:val="009D066B"/>
    <w:rsid w:val="009D0873"/>
    <w:rsid w:val="009D0C6C"/>
    <w:rsid w:val="009D0E5C"/>
    <w:rsid w:val="009D0E64"/>
    <w:rsid w:val="009D0EC0"/>
    <w:rsid w:val="009D17FB"/>
    <w:rsid w:val="009D1E51"/>
    <w:rsid w:val="009D1E93"/>
    <w:rsid w:val="009D23B8"/>
    <w:rsid w:val="009D27AB"/>
    <w:rsid w:val="009D2874"/>
    <w:rsid w:val="009D29B7"/>
    <w:rsid w:val="009D2A04"/>
    <w:rsid w:val="009D2BBC"/>
    <w:rsid w:val="009D2C41"/>
    <w:rsid w:val="009D3531"/>
    <w:rsid w:val="009D43DA"/>
    <w:rsid w:val="009D45A9"/>
    <w:rsid w:val="009D4686"/>
    <w:rsid w:val="009D47C2"/>
    <w:rsid w:val="009D4891"/>
    <w:rsid w:val="009D497A"/>
    <w:rsid w:val="009D4D0E"/>
    <w:rsid w:val="009D4DAA"/>
    <w:rsid w:val="009D50FF"/>
    <w:rsid w:val="009D53B6"/>
    <w:rsid w:val="009D5636"/>
    <w:rsid w:val="009D5C9D"/>
    <w:rsid w:val="009D5CFF"/>
    <w:rsid w:val="009D5E55"/>
    <w:rsid w:val="009D5ECD"/>
    <w:rsid w:val="009D6A6C"/>
    <w:rsid w:val="009D6BD7"/>
    <w:rsid w:val="009D7157"/>
    <w:rsid w:val="009D76FC"/>
    <w:rsid w:val="009D7D06"/>
    <w:rsid w:val="009D7E90"/>
    <w:rsid w:val="009D7EE5"/>
    <w:rsid w:val="009D7FB7"/>
    <w:rsid w:val="009E02E5"/>
    <w:rsid w:val="009E060D"/>
    <w:rsid w:val="009E0B78"/>
    <w:rsid w:val="009E0BB9"/>
    <w:rsid w:val="009E0D31"/>
    <w:rsid w:val="009E12E6"/>
    <w:rsid w:val="009E140F"/>
    <w:rsid w:val="009E1481"/>
    <w:rsid w:val="009E154B"/>
    <w:rsid w:val="009E159D"/>
    <w:rsid w:val="009E197A"/>
    <w:rsid w:val="009E1A35"/>
    <w:rsid w:val="009E1D69"/>
    <w:rsid w:val="009E252C"/>
    <w:rsid w:val="009E26E5"/>
    <w:rsid w:val="009E289A"/>
    <w:rsid w:val="009E28A3"/>
    <w:rsid w:val="009E2B57"/>
    <w:rsid w:val="009E2DD2"/>
    <w:rsid w:val="009E2E30"/>
    <w:rsid w:val="009E30F8"/>
    <w:rsid w:val="009E31EA"/>
    <w:rsid w:val="009E34AF"/>
    <w:rsid w:val="009E38B6"/>
    <w:rsid w:val="009E38C9"/>
    <w:rsid w:val="009E3B53"/>
    <w:rsid w:val="009E3D8E"/>
    <w:rsid w:val="009E4021"/>
    <w:rsid w:val="009E40BA"/>
    <w:rsid w:val="009E4322"/>
    <w:rsid w:val="009E4693"/>
    <w:rsid w:val="009E46CC"/>
    <w:rsid w:val="009E4725"/>
    <w:rsid w:val="009E4AE7"/>
    <w:rsid w:val="009E4CE7"/>
    <w:rsid w:val="009E4F13"/>
    <w:rsid w:val="009E525C"/>
    <w:rsid w:val="009E573D"/>
    <w:rsid w:val="009E5C30"/>
    <w:rsid w:val="009E5DF8"/>
    <w:rsid w:val="009E6698"/>
    <w:rsid w:val="009E66C6"/>
    <w:rsid w:val="009E6738"/>
    <w:rsid w:val="009E6A3F"/>
    <w:rsid w:val="009E7122"/>
    <w:rsid w:val="009E732A"/>
    <w:rsid w:val="009E76D6"/>
    <w:rsid w:val="009E782A"/>
    <w:rsid w:val="009E7A58"/>
    <w:rsid w:val="009E7DA9"/>
    <w:rsid w:val="009E7E19"/>
    <w:rsid w:val="009F029D"/>
    <w:rsid w:val="009F0365"/>
    <w:rsid w:val="009F09CA"/>
    <w:rsid w:val="009F1136"/>
    <w:rsid w:val="009F11D7"/>
    <w:rsid w:val="009F13E6"/>
    <w:rsid w:val="009F1904"/>
    <w:rsid w:val="009F1C53"/>
    <w:rsid w:val="009F2134"/>
    <w:rsid w:val="009F21D6"/>
    <w:rsid w:val="009F2420"/>
    <w:rsid w:val="009F2665"/>
    <w:rsid w:val="009F2679"/>
    <w:rsid w:val="009F28B8"/>
    <w:rsid w:val="009F304C"/>
    <w:rsid w:val="009F307E"/>
    <w:rsid w:val="009F325B"/>
    <w:rsid w:val="009F330B"/>
    <w:rsid w:val="009F350B"/>
    <w:rsid w:val="009F38B8"/>
    <w:rsid w:val="009F3C0E"/>
    <w:rsid w:val="009F3FE5"/>
    <w:rsid w:val="009F4197"/>
    <w:rsid w:val="009F428F"/>
    <w:rsid w:val="009F45E8"/>
    <w:rsid w:val="009F46EA"/>
    <w:rsid w:val="009F4718"/>
    <w:rsid w:val="009F47FD"/>
    <w:rsid w:val="009F492D"/>
    <w:rsid w:val="009F4FA1"/>
    <w:rsid w:val="009F5257"/>
    <w:rsid w:val="009F5500"/>
    <w:rsid w:val="009F5A86"/>
    <w:rsid w:val="009F5B05"/>
    <w:rsid w:val="009F5BED"/>
    <w:rsid w:val="009F6518"/>
    <w:rsid w:val="009F6556"/>
    <w:rsid w:val="009F6590"/>
    <w:rsid w:val="009F6595"/>
    <w:rsid w:val="009F6730"/>
    <w:rsid w:val="009F6749"/>
    <w:rsid w:val="009F6B2D"/>
    <w:rsid w:val="009F7097"/>
    <w:rsid w:val="009F73E0"/>
    <w:rsid w:val="009F73E9"/>
    <w:rsid w:val="009F776E"/>
    <w:rsid w:val="009F77D2"/>
    <w:rsid w:val="009F7815"/>
    <w:rsid w:val="009F7F4F"/>
    <w:rsid w:val="00A00046"/>
    <w:rsid w:val="00A00775"/>
    <w:rsid w:val="00A009B0"/>
    <w:rsid w:val="00A00EAB"/>
    <w:rsid w:val="00A012CF"/>
    <w:rsid w:val="00A0145E"/>
    <w:rsid w:val="00A014FB"/>
    <w:rsid w:val="00A018B2"/>
    <w:rsid w:val="00A01B66"/>
    <w:rsid w:val="00A01E36"/>
    <w:rsid w:val="00A01FC2"/>
    <w:rsid w:val="00A01FE6"/>
    <w:rsid w:val="00A02129"/>
    <w:rsid w:val="00A021E1"/>
    <w:rsid w:val="00A02323"/>
    <w:rsid w:val="00A0241C"/>
    <w:rsid w:val="00A0276A"/>
    <w:rsid w:val="00A02900"/>
    <w:rsid w:val="00A02952"/>
    <w:rsid w:val="00A0296D"/>
    <w:rsid w:val="00A02983"/>
    <w:rsid w:val="00A02A94"/>
    <w:rsid w:val="00A02BD7"/>
    <w:rsid w:val="00A02F35"/>
    <w:rsid w:val="00A038F6"/>
    <w:rsid w:val="00A039A7"/>
    <w:rsid w:val="00A03E3D"/>
    <w:rsid w:val="00A03E7F"/>
    <w:rsid w:val="00A03F56"/>
    <w:rsid w:val="00A0414D"/>
    <w:rsid w:val="00A0442B"/>
    <w:rsid w:val="00A046B6"/>
    <w:rsid w:val="00A046F1"/>
    <w:rsid w:val="00A04725"/>
    <w:rsid w:val="00A0474A"/>
    <w:rsid w:val="00A04968"/>
    <w:rsid w:val="00A04AB3"/>
    <w:rsid w:val="00A04FFC"/>
    <w:rsid w:val="00A0521E"/>
    <w:rsid w:val="00A052E1"/>
    <w:rsid w:val="00A05627"/>
    <w:rsid w:val="00A056E8"/>
    <w:rsid w:val="00A05B6A"/>
    <w:rsid w:val="00A05B80"/>
    <w:rsid w:val="00A05D8C"/>
    <w:rsid w:val="00A05EC9"/>
    <w:rsid w:val="00A05EFD"/>
    <w:rsid w:val="00A0657B"/>
    <w:rsid w:val="00A06629"/>
    <w:rsid w:val="00A06727"/>
    <w:rsid w:val="00A06792"/>
    <w:rsid w:val="00A0690E"/>
    <w:rsid w:val="00A06F53"/>
    <w:rsid w:val="00A070B3"/>
    <w:rsid w:val="00A070F5"/>
    <w:rsid w:val="00A0717E"/>
    <w:rsid w:val="00A07678"/>
    <w:rsid w:val="00A077B1"/>
    <w:rsid w:val="00A0794B"/>
    <w:rsid w:val="00A0795E"/>
    <w:rsid w:val="00A07DCA"/>
    <w:rsid w:val="00A101D1"/>
    <w:rsid w:val="00A10310"/>
    <w:rsid w:val="00A10928"/>
    <w:rsid w:val="00A10B66"/>
    <w:rsid w:val="00A10DAE"/>
    <w:rsid w:val="00A10DFC"/>
    <w:rsid w:val="00A10FF7"/>
    <w:rsid w:val="00A111F5"/>
    <w:rsid w:val="00A11BFD"/>
    <w:rsid w:val="00A11C7E"/>
    <w:rsid w:val="00A11DBE"/>
    <w:rsid w:val="00A11EC3"/>
    <w:rsid w:val="00A12350"/>
    <w:rsid w:val="00A12B21"/>
    <w:rsid w:val="00A12EE4"/>
    <w:rsid w:val="00A131A2"/>
    <w:rsid w:val="00A1337E"/>
    <w:rsid w:val="00A13472"/>
    <w:rsid w:val="00A13854"/>
    <w:rsid w:val="00A13B37"/>
    <w:rsid w:val="00A13BEF"/>
    <w:rsid w:val="00A149DF"/>
    <w:rsid w:val="00A14A11"/>
    <w:rsid w:val="00A14A51"/>
    <w:rsid w:val="00A14BCA"/>
    <w:rsid w:val="00A14C98"/>
    <w:rsid w:val="00A1531F"/>
    <w:rsid w:val="00A15567"/>
    <w:rsid w:val="00A1563E"/>
    <w:rsid w:val="00A1567C"/>
    <w:rsid w:val="00A156C2"/>
    <w:rsid w:val="00A156E4"/>
    <w:rsid w:val="00A15A5B"/>
    <w:rsid w:val="00A15B39"/>
    <w:rsid w:val="00A15BC4"/>
    <w:rsid w:val="00A15EF7"/>
    <w:rsid w:val="00A15F44"/>
    <w:rsid w:val="00A15FA7"/>
    <w:rsid w:val="00A160F7"/>
    <w:rsid w:val="00A1639A"/>
    <w:rsid w:val="00A165C6"/>
    <w:rsid w:val="00A166A8"/>
    <w:rsid w:val="00A1681E"/>
    <w:rsid w:val="00A1692B"/>
    <w:rsid w:val="00A17194"/>
    <w:rsid w:val="00A171CB"/>
    <w:rsid w:val="00A17215"/>
    <w:rsid w:val="00A172B5"/>
    <w:rsid w:val="00A172FA"/>
    <w:rsid w:val="00A176FA"/>
    <w:rsid w:val="00A177CF"/>
    <w:rsid w:val="00A1785C"/>
    <w:rsid w:val="00A17DE4"/>
    <w:rsid w:val="00A200E5"/>
    <w:rsid w:val="00A20572"/>
    <w:rsid w:val="00A2097F"/>
    <w:rsid w:val="00A20A3D"/>
    <w:rsid w:val="00A20D57"/>
    <w:rsid w:val="00A211E8"/>
    <w:rsid w:val="00A213FB"/>
    <w:rsid w:val="00A214E8"/>
    <w:rsid w:val="00A2165C"/>
    <w:rsid w:val="00A2169A"/>
    <w:rsid w:val="00A2175D"/>
    <w:rsid w:val="00A21AB8"/>
    <w:rsid w:val="00A21B13"/>
    <w:rsid w:val="00A21DD6"/>
    <w:rsid w:val="00A21E45"/>
    <w:rsid w:val="00A22118"/>
    <w:rsid w:val="00A221DB"/>
    <w:rsid w:val="00A224CA"/>
    <w:rsid w:val="00A22699"/>
    <w:rsid w:val="00A226FF"/>
    <w:rsid w:val="00A227BB"/>
    <w:rsid w:val="00A227FF"/>
    <w:rsid w:val="00A229C4"/>
    <w:rsid w:val="00A22C87"/>
    <w:rsid w:val="00A22DF1"/>
    <w:rsid w:val="00A2312D"/>
    <w:rsid w:val="00A23131"/>
    <w:rsid w:val="00A23348"/>
    <w:rsid w:val="00A23354"/>
    <w:rsid w:val="00A2337A"/>
    <w:rsid w:val="00A233ED"/>
    <w:rsid w:val="00A23862"/>
    <w:rsid w:val="00A238E6"/>
    <w:rsid w:val="00A238E8"/>
    <w:rsid w:val="00A23933"/>
    <w:rsid w:val="00A23B2F"/>
    <w:rsid w:val="00A2429E"/>
    <w:rsid w:val="00A244DA"/>
    <w:rsid w:val="00A244E4"/>
    <w:rsid w:val="00A246B8"/>
    <w:rsid w:val="00A2470A"/>
    <w:rsid w:val="00A24C79"/>
    <w:rsid w:val="00A2537A"/>
    <w:rsid w:val="00A25468"/>
    <w:rsid w:val="00A25475"/>
    <w:rsid w:val="00A25621"/>
    <w:rsid w:val="00A25A21"/>
    <w:rsid w:val="00A26448"/>
    <w:rsid w:val="00A264BC"/>
    <w:rsid w:val="00A26682"/>
    <w:rsid w:val="00A269BE"/>
    <w:rsid w:val="00A26BC5"/>
    <w:rsid w:val="00A26CB1"/>
    <w:rsid w:val="00A26F0E"/>
    <w:rsid w:val="00A271AA"/>
    <w:rsid w:val="00A27A82"/>
    <w:rsid w:val="00A27CD0"/>
    <w:rsid w:val="00A27E3C"/>
    <w:rsid w:val="00A27F9C"/>
    <w:rsid w:val="00A3055A"/>
    <w:rsid w:val="00A3073C"/>
    <w:rsid w:val="00A30A48"/>
    <w:rsid w:val="00A30B0C"/>
    <w:rsid w:val="00A31178"/>
    <w:rsid w:val="00A311BD"/>
    <w:rsid w:val="00A3167A"/>
    <w:rsid w:val="00A32AB5"/>
    <w:rsid w:val="00A32C5C"/>
    <w:rsid w:val="00A3317E"/>
    <w:rsid w:val="00A3320C"/>
    <w:rsid w:val="00A33341"/>
    <w:rsid w:val="00A338EF"/>
    <w:rsid w:val="00A33E1D"/>
    <w:rsid w:val="00A33F6D"/>
    <w:rsid w:val="00A340BC"/>
    <w:rsid w:val="00A34218"/>
    <w:rsid w:val="00A3449E"/>
    <w:rsid w:val="00A3488F"/>
    <w:rsid w:val="00A349F3"/>
    <w:rsid w:val="00A34C07"/>
    <w:rsid w:val="00A34E4C"/>
    <w:rsid w:val="00A34EC4"/>
    <w:rsid w:val="00A34F93"/>
    <w:rsid w:val="00A35255"/>
    <w:rsid w:val="00A353DC"/>
    <w:rsid w:val="00A35981"/>
    <w:rsid w:val="00A35EB3"/>
    <w:rsid w:val="00A36119"/>
    <w:rsid w:val="00A361FE"/>
    <w:rsid w:val="00A36261"/>
    <w:rsid w:val="00A36303"/>
    <w:rsid w:val="00A36387"/>
    <w:rsid w:val="00A3664A"/>
    <w:rsid w:val="00A36992"/>
    <w:rsid w:val="00A36A31"/>
    <w:rsid w:val="00A3756C"/>
    <w:rsid w:val="00A37603"/>
    <w:rsid w:val="00A376BD"/>
    <w:rsid w:val="00A37706"/>
    <w:rsid w:val="00A37B12"/>
    <w:rsid w:val="00A37CC4"/>
    <w:rsid w:val="00A37DA3"/>
    <w:rsid w:val="00A37F7B"/>
    <w:rsid w:val="00A40126"/>
    <w:rsid w:val="00A403AC"/>
    <w:rsid w:val="00A40DD1"/>
    <w:rsid w:val="00A40DD2"/>
    <w:rsid w:val="00A40EDA"/>
    <w:rsid w:val="00A41174"/>
    <w:rsid w:val="00A41338"/>
    <w:rsid w:val="00A41706"/>
    <w:rsid w:val="00A41CB8"/>
    <w:rsid w:val="00A41F61"/>
    <w:rsid w:val="00A42019"/>
    <w:rsid w:val="00A423E7"/>
    <w:rsid w:val="00A428A3"/>
    <w:rsid w:val="00A42A2B"/>
    <w:rsid w:val="00A42A59"/>
    <w:rsid w:val="00A42C39"/>
    <w:rsid w:val="00A42F75"/>
    <w:rsid w:val="00A431A1"/>
    <w:rsid w:val="00A4368E"/>
    <w:rsid w:val="00A43A34"/>
    <w:rsid w:val="00A43D66"/>
    <w:rsid w:val="00A43EC5"/>
    <w:rsid w:val="00A441F7"/>
    <w:rsid w:val="00A44482"/>
    <w:rsid w:val="00A44642"/>
    <w:rsid w:val="00A446B0"/>
    <w:rsid w:val="00A44A2B"/>
    <w:rsid w:val="00A44B23"/>
    <w:rsid w:val="00A451B9"/>
    <w:rsid w:val="00A451EA"/>
    <w:rsid w:val="00A451F7"/>
    <w:rsid w:val="00A455E7"/>
    <w:rsid w:val="00A458D8"/>
    <w:rsid w:val="00A45A2C"/>
    <w:rsid w:val="00A45F27"/>
    <w:rsid w:val="00A462B4"/>
    <w:rsid w:val="00A46DF8"/>
    <w:rsid w:val="00A46E7A"/>
    <w:rsid w:val="00A472A0"/>
    <w:rsid w:val="00A476C9"/>
    <w:rsid w:val="00A47708"/>
    <w:rsid w:val="00A478D3"/>
    <w:rsid w:val="00A47B40"/>
    <w:rsid w:val="00A47E76"/>
    <w:rsid w:val="00A47EC2"/>
    <w:rsid w:val="00A501EF"/>
    <w:rsid w:val="00A504EC"/>
    <w:rsid w:val="00A5078D"/>
    <w:rsid w:val="00A507EE"/>
    <w:rsid w:val="00A50B9A"/>
    <w:rsid w:val="00A50D49"/>
    <w:rsid w:val="00A51170"/>
    <w:rsid w:val="00A51970"/>
    <w:rsid w:val="00A51A96"/>
    <w:rsid w:val="00A51C19"/>
    <w:rsid w:val="00A51C94"/>
    <w:rsid w:val="00A51D21"/>
    <w:rsid w:val="00A51D25"/>
    <w:rsid w:val="00A51DAD"/>
    <w:rsid w:val="00A51DC9"/>
    <w:rsid w:val="00A52C99"/>
    <w:rsid w:val="00A52F05"/>
    <w:rsid w:val="00A52F23"/>
    <w:rsid w:val="00A531AF"/>
    <w:rsid w:val="00A53300"/>
    <w:rsid w:val="00A5349C"/>
    <w:rsid w:val="00A536AC"/>
    <w:rsid w:val="00A539C7"/>
    <w:rsid w:val="00A53A09"/>
    <w:rsid w:val="00A53B7A"/>
    <w:rsid w:val="00A53C83"/>
    <w:rsid w:val="00A53E3B"/>
    <w:rsid w:val="00A53E74"/>
    <w:rsid w:val="00A549BD"/>
    <w:rsid w:val="00A54B12"/>
    <w:rsid w:val="00A54D35"/>
    <w:rsid w:val="00A54DEE"/>
    <w:rsid w:val="00A550DF"/>
    <w:rsid w:val="00A5516D"/>
    <w:rsid w:val="00A55358"/>
    <w:rsid w:val="00A5537C"/>
    <w:rsid w:val="00A554B1"/>
    <w:rsid w:val="00A5571D"/>
    <w:rsid w:val="00A55854"/>
    <w:rsid w:val="00A55C1F"/>
    <w:rsid w:val="00A55C72"/>
    <w:rsid w:val="00A55EAC"/>
    <w:rsid w:val="00A5656C"/>
    <w:rsid w:val="00A565E5"/>
    <w:rsid w:val="00A567D1"/>
    <w:rsid w:val="00A56A1A"/>
    <w:rsid w:val="00A56C5B"/>
    <w:rsid w:val="00A56D75"/>
    <w:rsid w:val="00A570E2"/>
    <w:rsid w:val="00A5719C"/>
    <w:rsid w:val="00A574BE"/>
    <w:rsid w:val="00A579FE"/>
    <w:rsid w:val="00A57BFF"/>
    <w:rsid w:val="00A600EF"/>
    <w:rsid w:val="00A6015E"/>
    <w:rsid w:val="00A60293"/>
    <w:rsid w:val="00A603EE"/>
    <w:rsid w:val="00A60576"/>
    <w:rsid w:val="00A6064A"/>
    <w:rsid w:val="00A60845"/>
    <w:rsid w:val="00A60A26"/>
    <w:rsid w:val="00A60E58"/>
    <w:rsid w:val="00A60F23"/>
    <w:rsid w:val="00A6100D"/>
    <w:rsid w:val="00A610E3"/>
    <w:rsid w:val="00A61435"/>
    <w:rsid w:val="00A61685"/>
    <w:rsid w:val="00A6194D"/>
    <w:rsid w:val="00A61BCB"/>
    <w:rsid w:val="00A61BFC"/>
    <w:rsid w:val="00A61E5C"/>
    <w:rsid w:val="00A61F83"/>
    <w:rsid w:val="00A62E36"/>
    <w:rsid w:val="00A62E59"/>
    <w:rsid w:val="00A6302D"/>
    <w:rsid w:val="00A63032"/>
    <w:rsid w:val="00A631B1"/>
    <w:rsid w:val="00A63496"/>
    <w:rsid w:val="00A63739"/>
    <w:rsid w:val="00A63880"/>
    <w:rsid w:val="00A6391D"/>
    <w:rsid w:val="00A63A92"/>
    <w:rsid w:val="00A64192"/>
    <w:rsid w:val="00A642F8"/>
    <w:rsid w:val="00A64351"/>
    <w:rsid w:val="00A643B4"/>
    <w:rsid w:val="00A644FC"/>
    <w:rsid w:val="00A64A8D"/>
    <w:rsid w:val="00A64B46"/>
    <w:rsid w:val="00A64C60"/>
    <w:rsid w:val="00A64F15"/>
    <w:rsid w:val="00A65186"/>
    <w:rsid w:val="00A657DD"/>
    <w:rsid w:val="00A65889"/>
    <w:rsid w:val="00A65AA6"/>
    <w:rsid w:val="00A65CED"/>
    <w:rsid w:val="00A66010"/>
    <w:rsid w:val="00A66237"/>
    <w:rsid w:val="00A6679D"/>
    <w:rsid w:val="00A66963"/>
    <w:rsid w:val="00A669C3"/>
    <w:rsid w:val="00A66FDE"/>
    <w:rsid w:val="00A67086"/>
    <w:rsid w:val="00A6730C"/>
    <w:rsid w:val="00A67DA8"/>
    <w:rsid w:val="00A67EB6"/>
    <w:rsid w:val="00A67FB8"/>
    <w:rsid w:val="00A67FE1"/>
    <w:rsid w:val="00A70461"/>
    <w:rsid w:val="00A70575"/>
    <w:rsid w:val="00A7063E"/>
    <w:rsid w:val="00A70CE9"/>
    <w:rsid w:val="00A70D95"/>
    <w:rsid w:val="00A70E2F"/>
    <w:rsid w:val="00A70E73"/>
    <w:rsid w:val="00A71164"/>
    <w:rsid w:val="00A713F5"/>
    <w:rsid w:val="00A71727"/>
    <w:rsid w:val="00A7175C"/>
    <w:rsid w:val="00A71915"/>
    <w:rsid w:val="00A7199D"/>
    <w:rsid w:val="00A719E4"/>
    <w:rsid w:val="00A71BF3"/>
    <w:rsid w:val="00A71C73"/>
    <w:rsid w:val="00A71E72"/>
    <w:rsid w:val="00A71E99"/>
    <w:rsid w:val="00A72054"/>
    <w:rsid w:val="00A72489"/>
    <w:rsid w:val="00A725A5"/>
    <w:rsid w:val="00A726BF"/>
    <w:rsid w:val="00A72906"/>
    <w:rsid w:val="00A72C37"/>
    <w:rsid w:val="00A72CBC"/>
    <w:rsid w:val="00A72FFD"/>
    <w:rsid w:val="00A73031"/>
    <w:rsid w:val="00A73225"/>
    <w:rsid w:val="00A7323A"/>
    <w:rsid w:val="00A7365B"/>
    <w:rsid w:val="00A73798"/>
    <w:rsid w:val="00A737CE"/>
    <w:rsid w:val="00A73BE9"/>
    <w:rsid w:val="00A7404A"/>
    <w:rsid w:val="00A744E1"/>
    <w:rsid w:val="00A74977"/>
    <w:rsid w:val="00A74C4C"/>
    <w:rsid w:val="00A74F69"/>
    <w:rsid w:val="00A74FB5"/>
    <w:rsid w:val="00A750D8"/>
    <w:rsid w:val="00A7519D"/>
    <w:rsid w:val="00A75298"/>
    <w:rsid w:val="00A75468"/>
    <w:rsid w:val="00A75717"/>
    <w:rsid w:val="00A757BD"/>
    <w:rsid w:val="00A75875"/>
    <w:rsid w:val="00A759BD"/>
    <w:rsid w:val="00A75BF0"/>
    <w:rsid w:val="00A763D6"/>
    <w:rsid w:val="00A764C9"/>
    <w:rsid w:val="00A7661F"/>
    <w:rsid w:val="00A766F4"/>
    <w:rsid w:val="00A767EC"/>
    <w:rsid w:val="00A76909"/>
    <w:rsid w:val="00A769CB"/>
    <w:rsid w:val="00A76C04"/>
    <w:rsid w:val="00A76E23"/>
    <w:rsid w:val="00A77BF5"/>
    <w:rsid w:val="00A77DE1"/>
    <w:rsid w:val="00A8002E"/>
    <w:rsid w:val="00A80104"/>
    <w:rsid w:val="00A801AA"/>
    <w:rsid w:val="00A801F1"/>
    <w:rsid w:val="00A8027C"/>
    <w:rsid w:val="00A80491"/>
    <w:rsid w:val="00A80645"/>
    <w:rsid w:val="00A80990"/>
    <w:rsid w:val="00A80B55"/>
    <w:rsid w:val="00A80DEF"/>
    <w:rsid w:val="00A81255"/>
    <w:rsid w:val="00A8169A"/>
    <w:rsid w:val="00A81953"/>
    <w:rsid w:val="00A819EE"/>
    <w:rsid w:val="00A81C35"/>
    <w:rsid w:val="00A81CF5"/>
    <w:rsid w:val="00A81D89"/>
    <w:rsid w:val="00A81F3A"/>
    <w:rsid w:val="00A82069"/>
    <w:rsid w:val="00A823DA"/>
    <w:rsid w:val="00A824A4"/>
    <w:rsid w:val="00A827B9"/>
    <w:rsid w:val="00A82D26"/>
    <w:rsid w:val="00A82E20"/>
    <w:rsid w:val="00A8306F"/>
    <w:rsid w:val="00A83246"/>
    <w:rsid w:val="00A833AD"/>
    <w:rsid w:val="00A83473"/>
    <w:rsid w:val="00A839CB"/>
    <w:rsid w:val="00A83A81"/>
    <w:rsid w:val="00A83D21"/>
    <w:rsid w:val="00A83D56"/>
    <w:rsid w:val="00A840E8"/>
    <w:rsid w:val="00A8426B"/>
    <w:rsid w:val="00A8442F"/>
    <w:rsid w:val="00A8444E"/>
    <w:rsid w:val="00A84564"/>
    <w:rsid w:val="00A846DF"/>
    <w:rsid w:val="00A84B56"/>
    <w:rsid w:val="00A84C64"/>
    <w:rsid w:val="00A84D55"/>
    <w:rsid w:val="00A85120"/>
    <w:rsid w:val="00A85144"/>
    <w:rsid w:val="00A85570"/>
    <w:rsid w:val="00A855D1"/>
    <w:rsid w:val="00A8570A"/>
    <w:rsid w:val="00A8577B"/>
    <w:rsid w:val="00A85E11"/>
    <w:rsid w:val="00A85F84"/>
    <w:rsid w:val="00A862FC"/>
    <w:rsid w:val="00A864B0"/>
    <w:rsid w:val="00A868D6"/>
    <w:rsid w:val="00A86A12"/>
    <w:rsid w:val="00A86AD6"/>
    <w:rsid w:val="00A86B10"/>
    <w:rsid w:val="00A86B9F"/>
    <w:rsid w:val="00A87106"/>
    <w:rsid w:val="00A873BF"/>
    <w:rsid w:val="00A8749D"/>
    <w:rsid w:val="00A875F7"/>
    <w:rsid w:val="00A8764B"/>
    <w:rsid w:val="00A878DA"/>
    <w:rsid w:val="00A87A3E"/>
    <w:rsid w:val="00A87B31"/>
    <w:rsid w:val="00A87BE7"/>
    <w:rsid w:val="00A90AFF"/>
    <w:rsid w:val="00A90CC7"/>
    <w:rsid w:val="00A90EB9"/>
    <w:rsid w:val="00A90F62"/>
    <w:rsid w:val="00A90F73"/>
    <w:rsid w:val="00A91288"/>
    <w:rsid w:val="00A91482"/>
    <w:rsid w:val="00A91882"/>
    <w:rsid w:val="00A91E51"/>
    <w:rsid w:val="00A92202"/>
    <w:rsid w:val="00A92830"/>
    <w:rsid w:val="00A928CA"/>
    <w:rsid w:val="00A92DEE"/>
    <w:rsid w:val="00A93002"/>
    <w:rsid w:val="00A9323C"/>
    <w:rsid w:val="00A93881"/>
    <w:rsid w:val="00A93E91"/>
    <w:rsid w:val="00A940E9"/>
    <w:rsid w:val="00A944FA"/>
    <w:rsid w:val="00A9470E"/>
    <w:rsid w:val="00A94EAB"/>
    <w:rsid w:val="00A9502C"/>
    <w:rsid w:val="00A9505E"/>
    <w:rsid w:val="00A95120"/>
    <w:rsid w:val="00A95275"/>
    <w:rsid w:val="00A95331"/>
    <w:rsid w:val="00A9534E"/>
    <w:rsid w:val="00A956C0"/>
    <w:rsid w:val="00A95845"/>
    <w:rsid w:val="00A95C00"/>
    <w:rsid w:val="00A95DA7"/>
    <w:rsid w:val="00A9633B"/>
    <w:rsid w:val="00A963D5"/>
    <w:rsid w:val="00A96415"/>
    <w:rsid w:val="00A9668E"/>
    <w:rsid w:val="00A968B8"/>
    <w:rsid w:val="00A96BA9"/>
    <w:rsid w:val="00A96D3C"/>
    <w:rsid w:val="00A96DA2"/>
    <w:rsid w:val="00A971DB"/>
    <w:rsid w:val="00A973C2"/>
    <w:rsid w:val="00A975D0"/>
    <w:rsid w:val="00A97714"/>
    <w:rsid w:val="00A97ACC"/>
    <w:rsid w:val="00A97B28"/>
    <w:rsid w:val="00A97BF2"/>
    <w:rsid w:val="00A97C6F"/>
    <w:rsid w:val="00AA0CD6"/>
    <w:rsid w:val="00AA0D7E"/>
    <w:rsid w:val="00AA1286"/>
    <w:rsid w:val="00AA14FC"/>
    <w:rsid w:val="00AA1855"/>
    <w:rsid w:val="00AA195D"/>
    <w:rsid w:val="00AA1E74"/>
    <w:rsid w:val="00AA1FA6"/>
    <w:rsid w:val="00AA25CB"/>
    <w:rsid w:val="00AA26C8"/>
    <w:rsid w:val="00AA2792"/>
    <w:rsid w:val="00AA27F5"/>
    <w:rsid w:val="00AA291A"/>
    <w:rsid w:val="00AA292B"/>
    <w:rsid w:val="00AA293E"/>
    <w:rsid w:val="00AA2AF2"/>
    <w:rsid w:val="00AA2D4E"/>
    <w:rsid w:val="00AA2F35"/>
    <w:rsid w:val="00AA3157"/>
    <w:rsid w:val="00AA319C"/>
    <w:rsid w:val="00AA3ABF"/>
    <w:rsid w:val="00AA3C86"/>
    <w:rsid w:val="00AA403F"/>
    <w:rsid w:val="00AA44F0"/>
    <w:rsid w:val="00AA4564"/>
    <w:rsid w:val="00AA46E5"/>
    <w:rsid w:val="00AA4ACF"/>
    <w:rsid w:val="00AA4CE2"/>
    <w:rsid w:val="00AA4D7D"/>
    <w:rsid w:val="00AA4E12"/>
    <w:rsid w:val="00AA53C0"/>
    <w:rsid w:val="00AA5713"/>
    <w:rsid w:val="00AA58F0"/>
    <w:rsid w:val="00AA5B9A"/>
    <w:rsid w:val="00AA5C40"/>
    <w:rsid w:val="00AA5CC1"/>
    <w:rsid w:val="00AA5D7F"/>
    <w:rsid w:val="00AA6065"/>
    <w:rsid w:val="00AA6155"/>
    <w:rsid w:val="00AA634B"/>
    <w:rsid w:val="00AA6736"/>
    <w:rsid w:val="00AA6C9C"/>
    <w:rsid w:val="00AA6D3D"/>
    <w:rsid w:val="00AA6DF4"/>
    <w:rsid w:val="00AA7449"/>
    <w:rsid w:val="00AA74DE"/>
    <w:rsid w:val="00AA7731"/>
    <w:rsid w:val="00AA7D5D"/>
    <w:rsid w:val="00AA7EE7"/>
    <w:rsid w:val="00AB02AD"/>
    <w:rsid w:val="00AB0AB2"/>
    <w:rsid w:val="00AB0CB6"/>
    <w:rsid w:val="00AB1261"/>
    <w:rsid w:val="00AB19F0"/>
    <w:rsid w:val="00AB1EC4"/>
    <w:rsid w:val="00AB20AD"/>
    <w:rsid w:val="00AB25FA"/>
    <w:rsid w:val="00AB2637"/>
    <w:rsid w:val="00AB2AEE"/>
    <w:rsid w:val="00AB2BC7"/>
    <w:rsid w:val="00AB327F"/>
    <w:rsid w:val="00AB32B3"/>
    <w:rsid w:val="00AB3651"/>
    <w:rsid w:val="00AB38D2"/>
    <w:rsid w:val="00AB3A4F"/>
    <w:rsid w:val="00AB3D90"/>
    <w:rsid w:val="00AB3F0C"/>
    <w:rsid w:val="00AB4414"/>
    <w:rsid w:val="00AB472C"/>
    <w:rsid w:val="00AB4924"/>
    <w:rsid w:val="00AB4A4C"/>
    <w:rsid w:val="00AB4A87"/>
    <w:rsid w:val="00AB4A90"/>
    <w:rsid w:val="00AB4B84"/>
    <w:rsid w:val="00AB4CF4"/>
    <w:rsid w:val="00AB4ECA"/>
    <w:rsid w:val="00AB4F63"/>
    <w:rsid w:val="00AB5470"/>
    <w:rsid w:val="00AB56FB"/>
    <w:rsid w:val="00AB589C"/>
    <w:rsid w:val="00AB58C5"/>
    <w:rsid w:val="00AB5FFB"/>
    <w:rsid w:val="00AB600B"/>
    <w:rsid w:val="00AB603C"/>
    <w:rsid w:val="00AB608B"/>
    <w:rsid w:val="00AB60ED"/>
    <w:rsid w:val="00AB679C"/>
    <w:rsid w:val="00AB6894"/>
    <w:rsid w:val="00AB6987"/>
    <w:rsid w:val="00AB6A8A"/>
    <w:rsid w:val="00AB6AFD"/>
    <w:rsid w:val="00AB6EB8"/>
    <w:rsid w:val="00AB70DD"/>
    <w:rsid w:val="00AB7235"/>
    <w:rsid w:val="00AB747D"/>
    <w:rsid w:val="00AB75CB"/>
    <w:rsid w:val="00AB783D"/>
    <w:rsid w:val="00AB7AC7"/>
    <w:rsid w:val="00AB7D78"/>
    <w:rsid w:val="00AC013C"/>
    <w:rsid w:val="00AC01A9"/>
    <w:rsid w:val="00AC0235"/>
    <w:rsid w:val="00AC02AD"/>
    <w:rsid w:val="00AC063A"/>
    <w:rsid w:val="00AC07AF"/>
    <w:rsid w:val="00AC0B24"/>
    <w:rsid w:val="00AC0CA4"/>
    <w:rsid w:val="00AC0EC9"/>
    <w:rsid w:val="00AC117F"/>
    <w:rsid w:val="00AC1312"/>
    <w:rsid w:val="00AC17D1"/>
    <w:rsid w:val="00AC182D"/>
    <w:rsid w:val="00AC18B5"/>
    <w:rsid w:val="00AC1F01"/>
    <w:rsid w:val="00AC208A"/>
    <w:rsid w:val="00AC2090"/>
    <w:rsid w:val="00AC238F"/>
    <w:rsid w:val="00AC28BE"/>
    <w:rsid w:val="00AC2B39"/>
    <w:rsid w:val="00AC2BDE"/>
    <w:rsid w:val="00AC2CE0"/>
    <w:rsid w:val="00AC2D88"/>
    <w:rsid w:val="00AC2EF3"/>
    <w:rsid w:val="00AC2F44"/>
    <w:rsid w:val="00AC309A"/>
    <w:rsid w:val="00AC30D8"/>
    <w:rsid w:val="00AC30F6"/>
    <w:rsid w:val="00AC3585"/>
    <w:rsid w:val="00AC378C"/>
    <w:rsid w:val="00AC3C02"/>
    <w:rsid w:val="00AC3CC6"/>
    <w:rsid w:val="00AC3D3A"/>
    <w:rsid w:val="00AC3EFD"/>
    <w:rsid w:val="00AC421C"/>
    <w:rsid w:val="00AC427A"/>
    <w:rsid w:val="00AC47E4"/>
    <w:rsid w:val="00AC4825"/>
    <w:rsid w:val="00AC4863"/>
    <w:rsid w:val="00AC4869"/>
    <w:rsid w:val="00AC4E3F"/>
    <w:rsid w:val="00AC5036"/>
    <w:rsid w:val="00AC51B7"/>
    <w:rsid w:val="00AC56A1"/>
    <w:rsid w:val="00AC58AF"/>
    <w:rsid w:val="00AC5ABF"/>
    <w:rsid w:val="00AC5AC1"/>
    <w:rsid w:val="00AC5F4A"/>
    <w:rsid w:val="00AC5FDC"/>
    <w:rsid w:val="00AC615A"/>
    <w:rsid w:val="00AC61D6"/>
    <w:rsid w:val="00AC62AE"/>
    <w:rsid w:val="00AC6AD6"/>
    <w:rsid w:val="00AC7069"/>
    <w:rsid w:val="00AC7319"/>
    <w:rsid w:val="00AC7BA1"/>
    <w:rsid w:val="00AD003A"/>
    <w:rsid w:val="00AD01CD"/>
    <w:rsid w:val="00AD02F9"/>
    <w:rsid w:val="00AD05E5"/>
    <w:rsid w:val="00AD0AFA"/>
    <w:rsid w:val="00AD0E61"/>
    <w:rsid w:val="00AD13AD"/>
    <w:rsid w:val="00AD1A0A"/>
    <w:rsid w:val="00AD1CD6"/>
    <w:rsid w:val="00AD1FA5"/>
    <w:rsid w:val="00AD1FEF"/>
    <w:rsid w:val="00AD202F"/>
    <w:rsid w:val="00AD2364"/>
    <w:rsid w:val="00AD2404"/>
    <w:rsid w:val="00AD2BCA"/>
    <w:rsid w:val="00AD2CB7"/>
    <w:rsid w:val="00AD2D9C"/>
    <w:rsid w:val="00AD3010"/>
    <w:rsid w:val="00AD32AC"/>
    <w:rsid w:val="00AD32E4"/>
    <w:rsid w:val="00AD370C"/>
    <w:rsid w:val="00AD37ED"/>
    <w:rsid w:val="00AD3C59"/>
    <w:rsid w:val="00AD3CD3"/>
    <w:rsid w:val="00AD43C1"/>
    <w:rsid w:val="00AD441F"/>
    <w:rsid w:val="00AD478A"/>
    <w:rsid w:val="00AD4AEF"/>
    <w:rsid w:val="00AD500C"/>
    <w:rsid w:val="00AD51F6"/>
    <w:rsid w:val="00AD544A"/>
    <w:rsid w:val="00AD547F"/>
    <w:rsid w:val="00AD57A0"/>
    <w:rsid w:val="00AD5880"/>
    <w:rsid w:val="00AD5B81"/>
    <w:rsid w:val="00AD5C57"/>
    <w:rsid w:val="00AD67B2"/>
    <w:rsid w:val="00AD69B0"/>
    <w:rsid w:val="00AD6A4E"/>
    <w:rsid w:val="00AD74C5"/>
    <w:rsid w:val="00AD76AE"/>
    <w:rsid w:val="00AD7735"/>
    <w:rsid w:val="00AD7AA8"/>
    <w:rsid w:val="00AD7B4E"/>
    <w:rsid w:val="00AE011A"/>
    <w:rsid w:val="00AE02D6"/>
    <w:rsid w:val="00AE03EA"/>
    <w:rsid w:val="00AE0666"/>
    <w:rsid w:val="00AE090B"/>
    <w:rsid w:val="00AE1243"/>
    <w:rsid w:val="00AE1675"/>
    <w:rsid w:val="00AE1F32"/>
    <w:rsid w:val="00AE2107"/>
    <w:rsid w:val="00AE28BA"/>
    <w:rsid w:val="00AE2CC3"/>
    <w:rsid w:val="00AE2E6C"/>
    <w:rsid w:val="00AE2F2E"/>
    <w:rsid w:val="00AE2FA2"/>
    <w:rsid w:val="00AE30E8"/>
    <w:rsid w:val="00AE3458"/>
    <w:rsid w:val="00AE3547"/>
    <w:rsid w:val="00AE3562"/>
    <w:rsid w:val="00AE3B56"/>
    <w:rsid w:val="00AE3BB2"/>
    <w:rsid w:val="00AE3BCE"/>
    <w:rsid w:val="00AE3C21"/>
    <w:rsid w:val="00AE3C33"/>
    <w:rsid w:val="00AE41C4"/>
    <w:rsid w:val="00AE426E"/>
    <w:rsid w:val="00AE43ED"/>
    <w:rsid w:val="00AE458F"/>
    <w:rsid w:val="00AE46D5"/>
    <w:rsid w:val="00AE48F6"/>
    <w:rsid w:val="00AE5009"/>
    <w:rsid w:val="00AE501B"/>
    <w:rsid w:val="00AE5060"/>
    <w:rsid w:val="00AE511D"/>
    <w:rsid w:val="00AE52E8"/>
    <w:rsid w:val="00AE5320"/>
    <w:rsid w:val="00AE5599"/>
    <w:rsid w:val="00AE564E"/>
    <w:rsid w:val="00AE5D37"/>
    <w:rsid w:val="00AE5EFC"/>
    <w:rsid w:val="00AE64DE"/>
    <w:rsid w:val="00AE6764"/>
    <w:rsid w:val="00AE67C1"/>
    <w:rsid w:val="00AE6E5A"/>
    <w:rsid w:val="00AE6F23"/>
    <w:rsid w:val="00AE737C"/>
    <w:rsid w:val="00AE7BC3"/>
    <w:rsid w:val="00AE7DF3"/>
    <w:rsid w:val="00AE7EAE"/>
    <w:rsid w:val="00AE7FF6"/>
    <w:rsid w:val="00AF001A"/>
    <w:rsid w:val="00AF01E3"/>
    <w:rsid w:val="00AF03D3"/>
    <w:rsid w:val="00AF046B"/>
    <w:rsid w:val="00AF06B0"/>
    <w:rsid w:val="00AF0812"/>
    <w:rsid w:val="00AF0948"/>
    <w:rsid w:val="00AF0B01"/>
    <w:rsid w:val="00AF0F3F"/>
    <w:rsid w:val="00AF1406"/>
    <w:rsid w:val="00AF144C"/>
    <w:rsid w:val="00AF16EF"/>
    <w:rsid w:val="00AF213E"/>
    <w:rsid w:val="00AF21B1"/>
    <w:rsid w:val="00AF249A"/>
    <w:rsid w:val="00AF2638"/>
    <w:rsid w:val="00AF2A12"/>
    <w:rsid w:val="00AF2AA0"/>
    <w:rsid w:val="00AF3668"/>
    <w:rsid w:val="00AF378A"/>
    <w:rsid w:val="00AF3B8B"/>
    <w:rsid w:val="00AF3C3E"/>
    <w:rsid w:val="00AF3F14"/>
    <w:rsid w:val="00AF3F39"/>
    <w:rsid w:val="00AF3FEC"/>
    <w:rsid w:val="00AF42D2"/>
    <w:rsid w:val="00AF44E2"/>
    <w:rsid w:val="00AF4A33"/>
    <w:rsid w:val="00AF4D22"/>
    <w:rsid w:val="00AF4FC7"/>
    <w:rsid w:val="00AF558B"/>
    <w:rsid w:val="00AF5814"/>
    <w:rsid w:val="00AF5922"/>
    <w:rsid w:val="00AF5948"/>
    <w:rsid w:val="00AF5A7A"/>
    <w:rsid w:val="00AF6173"/>
    <w:rsid w:val="00AF6212"/>
    <w:rsid w:val="00AF628C"/>
    <w:rsid w:val="00AF637D"/>
    <w:rsid w:val="00AF63AD"/>
    <w:rsid w:val="00AF63C5"/>
    <w:rsid w:val="00AF649E"/>
    <w:rsid w:val="00AF664A"/>
    <w:rsid w:val="00AF6661"/>
    <w:rsid w:val="00AF6920"/>
    <w:rsid w:val="00AF6946"/>
    <w:rsid w:val="00AF6CCE"/>
    <w:rsid w:val="00AF7489"/>
    <w:rsid w:val="00AF79C1"/>
    <w:rsid w:val="00AF7AD5"/>
    <w:rsid w:val="00AF7F36"/>
    <w:rsid w:val="00B00021"/>
    <w:rsid w:val="00B0047A"/>
    <w:rsid w:val="00B005FF"/>
    <w:rsid w:val="00B00A4A"/>
    <w:rsid w:val="00B00D71"/>
    <w:rsid w:val="00B01056"/>
    <w:rsid w:val="00B0141B"/>
    <w:rsid w:val="00B014A0"/>
    <w:rsid w:val="00B01825"/>
    <w:rsid w:val="00B01B72"/>
    <w:rsid w:val="00B01F26"/>
    <w:rsid w:val="00B02076"/>
    <w:rsid w:val="00B0215E"/>
    <w:rsid w:val="00B023F4"/>
    <w:rsid w:val="00B02561"/>
    <w:rsid w:val="00B026A7"/>
    <w:rsid w:val="00B02A7E"/>
    <w:rsid w:val="00B02B4D"/>
    <w:rsid w:val="00B02C74"/>
    <w:rsid w:val="00B02E48"/>
    <w:rsid w:val="00B031B2"/>
    <w:rsid w:val="00B032A6"/>
    <w:rsid w:val="00B03498"/>
    <w:rsid w:val="00B034FA"/>
    <w:rsid w:val="00B035C8"/>
    <w:rsid w:val="00B036E8"/>
    <w:rsid w:val="00B038E1"/>
    <w:rsid w:val="00B039B3"/>
    <w:rsid w:val="00B03CE9"/>
    <w:rsid w:val="00B03D50"/>
    <w:rsid w:val="00B0411C"/>
    <w:rsid w:val="00B043D7"/>
    <w:rsid w:val="00B046F7"/>
    <w:rsid w:val="00B04707"/>
    <w:rsid w:val="00B049A3"/>
    <w:rsid w:val="00B04AED"/>
    <w:rsid w:val="00B04D2C"/>
    <w:rsid w:val="00B04EC9"/>
    <w:rsid w:val="00B04EF5"/>
    <w:rsid w:val="00B05101"/>
    <w:rsid w:val="00B055B6"/>
    <w:rsid w:val="00B05753"/>
    <w:rsid w:val="00B05772"/>
    <w:rsid w:val="00B0588C"/>
    <w:rsid w:val="00B05CF2"/>
    <w:rsid w:val="00B05D82"/>
    <w:rsid w:val="00B060AE"/>
    <w:rsid w:val="00B0664A"/>
    <w:rsid w:val="00B0664B"/>
    <w:rsid w:val="00B06C15"/>
    <w:rsid w:val="00B07005"/>
    <w:rsid w:val="00B07055"/>
    <w:rsid w:val="00B07370"/>
    <w:rsid w:val="00B07517"/>
    <w:rsid w:val="00B0758C"/>
    <w:rsid w:val="00B0771A"/>
    <w:rsid w:val="00B07778"/>
    <w:rsid w:val="00B07D65"/>
    <w:rsid w:val="00B07FB5"/>
    <w:rsid w:val="00B1000F"/>
    <w:rsid w:val="00B1004F"/>
    <w:rsid w:val="00B10233"/>
    <w:rsid w:val="00B10388"/>
    <w:rsid w:val="00B105B4"/>
    <w:rsid w:val="00B10AE0"/>
    <w:rsid w:val="00B1137C"/>
    <w:rsid w:val="00B11A85"/>
    <w:rsid w:val="00B11AD5"/>
    <w:rsid w:val="00B11B19"/>
    <w:rsid w:val="00B11CA2"/>
    <w:rsid w:val="00B11F5C"/>
    <w:rsid w:val="00B12038"/>
    <w:rsid w:val="00B123A8"/>
    <w:rsid w:val="00B12427"/>
    <w:rsid w:val="00B128C2"/>
    <w:rsid w:val="00B135DA"/>
    <w:rsid w:val="00B137A0"/>
    <w:rsid w:val="00B13EBF"/>
    <w:rsid w:val="00B13F43"/>
    <w:rsid w:val="00B1414D"/>
    <w:rsid w:val="00B14242"/>
    <w:rsid w:val="00B1467E"/>
    <w:rsid w:val="00B14AFF"/>
    <w:rsid w:val="00B152EF"/>
    <w:rsid w:val="00B15308"/>
    <w:rsid w:val="00B1536E"/>
    <w:rsid w:val="00B15BC1"/>
    <w:rsid w:val="00B163BE"/>
    <w:rsid w:val="00B1645E"/>
    <w:rsid w:val="00B16486"/>
    <w:rsid w:val="00B16C14"/>
    <w:rsid w:val="00B16D5D"/>
    <w:rsid w:val="00B16E52"/>
    <w:rsid w:val="00B172A9"/>
    <w:rsid w:val="00B174A6"/>
    <w:rsid w:val="00B1757F"/>
    <w:rsid w:val="00B175BB"/>
    <w:rsid w:val="00B17836"/>
    <w:rsid w:val="00B178A0"/>
    <w:rsid w:val="00B17BAA"/>
    <w:rsid w:val="00B17CE3"/>
    <w:rsid w:val="00B204C3"/>
    <w:rsid w:val="00B205C6"/>
    <w:rsid w:val="00B20770"/>
    <w:rsid w:val="00B20B0C"/>
    <w:rsid w:val="00B20D50"/>
    <w:rsid w:val="00B21029"/>
    <w:rsid w:val="00B210CE"/>
    <w:rsid w:val="00B211BE"/>
    <w:rsid w:val="00B216BE"/>
    <w:rsid w:val="00B21974"/>
    <w:rsid w:val="00B219B1"/>
    <w:rsid w:val="00B21C0D"/>
    <w:rsid w:val="00B21D15"/>
    <w:rsid w:val="00B21F83"/>
    <w:rsid w:val="00B21F85"/>
    <w:rsid w:val="00B220AB"/>
    <w:rsid w:val="00B22734"/>
    <w:rsid w:val="00B22758"/>
    <w:rsid w:val="00B227B8"/>
    <w:rsid w:val="00B2289E"/>
    <w:rsid w:val="00B22A24"/>
    <w:rsid w:val="00B22E95"/>
    <w:rsid w:val="00B22F84"/>
    <w:rsid w:val="00B23127"/>
    <w:rsid w:val="00B231DA"/>
    <w:rsid w:val="00B23647"/>
    <w:rsid w:val="00B23659"/>
    <w:rsid w:val="00B23664"/>
    <w:rsid w:val="00B238AF"/>
    <w:rsid w:val="00B2392A"/>
    <w:rsid w:val="00B239CA"/>
    <w:rsid w:val="00B23B1B"/>
    <w:rsid w:val="00B23B6C"/>
    <w:rsid w:val="00B23EE2"/>
    <w:rsid w:val="00B23FBC"/>
    <w:rsid w:val="00B241BD"/>
    <w:rsid w:val="00B2481E"/>
    <w:rsid w:val="00B2485D"/>
    <w:rsid w:val="00B2494B"/>
    <w:rsid w:val="00B24F10"/>
    <w:rsid w:val="00B252BA"/>
    <w:rsid w:val="00B254A1"/>
    <w:rsid w:val="00B25573"/>
    <w:rsid w:val="00B255C1"/>
    <w:rsid w:val="00B25624"/>
    <w:rsid w:val="00B25651"/>
    <w:rsid w:val="00B257D5"/>
    <w:rsid w:val="00B262A5"/>
    <w:rsid w:val="00B262B9"/>
    <w:rsid w:val="00B262DF"/>
    <w:rsid w:val="00B26856"/>
    <w:rsid w:val="00B26D45"/>
    <w:rsid w:val="00B26FEA"/>
    <w:rsid w:val="00B273F3"/>
    <w:rsid w:val="00B279C5"/>
    <w:rsid w:val="00B27DEF"/>
    <w:rsid w:val="00B27FF3"/>
    <w:rsid w:val="00B303A8"/>
    <w:rsid w:val="00B303D9"/>
    <w:rsid w:val="00B305AA"/>
    <w:rsid w:val="00B3061E"/>
    <w:rsid w:val="00B307D2"/>
    <w:rsid w:val="00B31345"/>
    <w:rsid w:val="00B31376"/>
    <w:rsid w:val="00B315DF"/>
    <w:rsid w:val="00B31643"/>
    <w:rsid w:val="00B317F8"/>
    <w:rsid w:val="00B318DE"/>
    <w:rsid w:val="00B3192C"/>
    <w:rsid w:val="00B31BF6"/>
    <w:rsid w:val="00B31C0C"/>
    <w:rsid w:val="00B31CBF"/>
    <w:rsid w:val="00B31CC3"/>
    <w:rsid w:val="00B3206E"/>
    <w:rsid w:val="00B32089"/>
    <w:rsid w:val="00B3289B"/>
    <w:rsid w:val="00B3291D"/>
    <w:rsid w:val="00B33067"/>
    <w:rsid w:val="00B330BA"/>
    <w:rsid w:val="00B33390"/>
    <w:rsid w:val="00B334C1"/>
    <w:rsid w:val="00B3355D"/>
    <w:rsid w:val="00B33B18"/>
    <w:rsid w:val="00B33B9B"/>
    <w:rsid w:val="00B33CF3"/>
    <w:rsid w:val="00B34028"/>
    <w:rsid w:val="00B3414F"/>
    <w:rsid w:val="00B345A2"/>
    <w:rsid w:val="00B34680"/>
    <w:rsid w:val="00B3470E"/>
    <w:rsid w:val="00B34AC5"/>
    <w:rsid w:val="00B34B1B"/>
    <w:rsid w:val="00B34C4A"/>
    <w:rsid w:val="00B34CDE"/>
    <w:rsid w:val="00B35009"/>
    <w:rsid w:val="00B3510F"/>
    <w:rsid w:val="00B3532A"/>
    <w:rsid w:val="00B3556E"/>
    <w:rsid w:val="00B356B6"/>
    <w:rsid w:val="00B3572C"/>
    <w:rsid w:val="00B35E21"/>
    <w:rsid w:val="00B36189"/>
    <w:rsid w:val="00B36241"/>
    <w:rsid w:val="00B3649F"/>
    <w:rsid w:val="00B3654B"/>
    <w:rsid w:val="00B3698C"/>
    <w:rsid w:val="00B36BBF"/>
    <w:rsid w:val="00B36F78"/>
    <w:rsid w:val="00B36F79"/>
    <w:rsid w:val="00B36FA6"/>
    <w:rsid w:val="00B370FD"/>
    <w:rsid w:val="00B3732F"/>
    <w:rsid w:val="00B37356"/>
    <w:rsid w:val="00B37800"/>
    <w:rsid w:val="00B37C29"/>
    <w:rsid w:val="00B402A0"/>
    <w:rsid w:val="00B402CE"/>
    <w:rsid w:val="00B40529"/>
    <w:rsid w:val="00B4073E"/>
    <w:rsid w:val="00B407FD"/>
    <w:rsid w:val="00B4086E"/>
    <w:rsid w:val="00B409F7"/>
    <w:rsid w:val="00B40EEC"/>
    <w:rsid w:val="00B40F0E"/>
    <w:rsid w:val="00B40F9D"/>
    <w:rsid w:val="00B41009"/>
    <w:rsid w:val="00B4104F"/>
    <w:rsid w:val="00B412CB"/>
    <w:rsid w:val="00B413D1"/>
    <w:rsid w:val="00B41448"/>
    <w:rsid w:val="00B41677"/>
    <w:rsid w:val="00B416AB"/>
    <w:rsid w:val="00B4171F"/>
    <w:rsid w:val="00B41E22"/>
    <w:rsid w:val="00B41E51"/>
    <w:rsid w:val="00B41EB9"/>
    <w:rsid w:val="00B41EE1"/>
    <w:rsid w:val="00B41F3E"/>
    <w:rsid w:val="00B41F7C"/>
    <w:rsid w:val="00B421CD"/>
    <w:rsid w:val="00B42224"/>
    <w:rsid w:val="00B4222C"/>
    <w:rsid w:val="00B42C4A"/>
    <w:rsid w:val="00B42C75"/>
    <w:rsid w:val="00B43300"/>
    <w:rsid w:val="00B434BD"/>
    <w:rsid w:val="00B437F3"/>
    <w:rsid w:val="00B43C31"/>
    <w:rsid w:val="00B43D2F"/>
    <w:rsid w:val="00B4429B"/>
    <w:rsid w:val="00B4466E"/>
    <w:rsid w:val="00B4471D"/>
    <w:rsid w:val="00B4499D"/>
    <w:rsid w:val="00B449DA"/>
    <w:rsid w:val="00B44A59"/>
    <w:rsid w:val="00B44E30"/>
    <w:rsid w:val="00B44E95"/>
    <w:rsid w:val="00B453C5"/>
    <w:rsid w:val="00B4588F"/>
    <w:rsid w:val="00B45EBB"/>
    <w:rsid w:val="00B461AE"/>
    <w:rsid w:val="00B467F8"/>
    <w:rsid w:val="00B46F61"/>
    <w:rsid w:val="00B47016"/>
    <w:rsid w:val="00B47066"/>
    <w:rsid w:val="00B47253"/>
    <w:rsid w:val="00B47B9C"/>
    <w:rsid w:val="00B47D6B"/>
    <w:rsid w:val="00B503A0"/>
    <w:rsid w:val="00B503AA"/>
    <w:rsid w:val="00B5070A"/>
    <w:rsid w:val="00B507D6"/>
    <w:rsid w:val="00B50852"/>
    <w:rsid w:val="00B50A3A"/>
    <w:rsid w:val="00B50E67"/>
    <w:rsid w:val="00B50EBF"/>
    <w:rsid w:val="00B5144F"/>
    <w:rsid w:val="00B514EF"/>
    <w:rsid w:val="00B516A2"/>
    <w:rsid w:val="00B517E9"/>
    <w:rsid w:val="00B518F7"/>
    <w:rsid w:val="00B51B3B"/>
    <w:rsid w:val="00B51D86"/>
    <w:rsid w:val="00B52107"/>
    <w:rsid w:val="00B521F5"/>
    <w:rsid w:val="00B52270"/>
    <w:rsid w:val="00B52328"/>
    <w:rsid w:val="00B52367"/>
    <w:rsid w:val="00B529A3"/>
    <w:rsid w:val="00B53C18"/>
    <w:rsid w:val="00B53D8E"/>
    <w:rsid w:val="00B53DB5"/>
    <w:rsid w:val="00B53EA6"/>
    <w:rsid w:val="00B53F14"/>
    <w:rsid w:val="00B540C0"/>
    <w:rsid w:val="00B54457"/>
    <w:rsid w:val="00B54581"/>
    <w:rsid w:val="00B54736"/>
    <w:rsid w:val="00B549FE"/>
    <w:rsid w:val="00B54E44"/>
    <w:rsid w:val="00B54EB6"/>
    <w:rsid w:val="00B55290"/>
    <w:rsid w:val="00B552AC"/>
    <w:rsid w:val="00B5541A"/>
    <w:rsid w:val="00B55673"/>
    <w:rsid w:val="00B55908"/>
    <w:rsid w:val="00B55B71"/>
    <w:rsid w:val="00B55FB0"/>
    <w:rsid w:val="00B560A5"/>
    <w:rsid w:val="00B5629B"/>
    <w:rsid w:val="00B56340"/>
    <w:rsid w:val="00B566F8"/>
    <w:rsid w:val="00B56CB7"/>
    <w:rsid w:val="00B56D63"/>
    <w:rsid w:val="00B56EE8"/>
    <w:rsid w:val="00B57096"/>
    <w:rsid w:val="00B5770B"/>
    <w:rsid w:val="00B57759"/>
    <w:rsid w:val="00B577D0"/>
    <w:rsid w:val="00B600DF"/>
    <w:rsid w:val="00B600F1"/>
    <w:rsid w:val="00B60A81"/>
    <w:rsid w:val="00B60BB3"/>
    <w:rsid w:val="00B60BF1"/>
    <w:rsid w:val="00B60CAE"/>
    <w:rsid w:val="00B60DAB"/>
    <w:rsid w:val="00B60F4B"/>
    <w:rsid w:val="00B60FC8"/>
    <w:rsid w:val="00B612B9"/>
    <w:rsid w:val="00B61526"/>
    <w:rsid w:val="00B61559"/>
    <w:rsid w:val="00B6163C"/>
    <w:rsid w:val="00B61B67"/>
    <w:rsid w:val="00B61BB5"/>
    <w:rsid w:val="00B61BC1"/>
    <w:rsid w:val="00B61C83"/>
    <w:rsid w:val="00B61D91"/>
    <w:rsid w:val="00B61E05"/>
    <w:rsid w:val="00B61F30"/>
    <w:rsid w:val="00B623DF"/>
    <w:rsid w:val="00B62AA1"/>
    <w:rsid w:val="00B62AE2"/>
    <w:rsid w:val="00B6333D"/>
    <w:rsid w:val="00B63A09"/>
    <w:rsid w:val="00B63B38"/>
    <w:rsid w:val="00B63CD6"/>
    <w:rsid w:val="00B6405B"/>
    <w:rsid w:val="00B64144"/>
    <w:rsid w:val="00B647E9"/>
    <w:rsid w:val="00B648B7"/>
    <w:rsid w:val="00B6525C"/>
    <w:rsid w:val="00B654F7"/>
    <w:rsid w:val="00B659F3"/>
    <w:rsid w:val="00B65A46"/>
    <w:rsid w:val="00B65AD8"/>
    <w:rsid w:val="00B65C8D"/>
    <w:rsid w:val="00B66253"/>
    <w:rsid w:val="00B662ED"/>
    <w:rsid w:val="00B664C5"/>
    <w:rsid w:val="00B668AF"/>
    <w:rsid w:val="00B67224"/>
    <w:rsid w:val="00B67438"/>
    <w:rsid w:val="00B67577"/>
    <w:rsid w:val="00B675E3"/>
    <w:rsid w:val="00B676FA"/>
    <w:rsid w:val="00B67A16"/>
    <w:rsid w:val="00B67CFB"/>
    <w:rsid w:val="00B67D14"/>
    <w:rsid w:val="00B67F97"/>
    <w:rsid w:val="00B70132"/>
    <w:rsid w:val="00B7041B"/>
    <w:rsid w:val="00B709C8"/>
    <w:rsid w:val="00B70A39"/>
    <w:rsid w:val="00B70C20"/>
    <w:rsid w:val="00B70F55"/>
    <w:rsid w:val="00B712D6"/>
    <w:rsid w:val="00B7130C"/>
    <w:rsid w:val="00B71391"/>
    <w:rsid w:val="00B71399"/>
    <w:rsid w:val="00B71566"/>
    <w:rsid w:val="00B71922"/>
    <w:rsid w:val="00B71B55"/>
    <w:rsid w:val="00B71FBD"/>
    <w:rsid w:val="00B721D4"/>
    <w:rsid w:val="00B72275"/>
    <w:rsid w:val="00B7280F"/>
    <w:rsid w:val="00B72865"/>
    <w:rsid w:val="00B72C6A"/>
    <w:rsid w:val="00B72C84"/>
    <w:rsid w:val="00B7305B"/>
    <w:rsid w:val="00B73B42"/>
    <w:rsid w:val="00B73BA6"/>
    <w:rsid w:val="00B742FD"/>
    <w:rsid w:val="00B74349"/>
    <w:rsid w:val="00B7457E"/>
    <w:rsid w:val="00B74A96"/>
    <w:rsid w:val="00B74A9B"/>
    <w:rsid w:val="00B753F2"/>
    <w:rsid w:val="00B7561D"/>
    <w:rsid w:val="00B7573C"/>
    <w:rsid w:val="00B75BB9"/>
    <w:rsid w:val="00B75DC5"/>
    <w:rsid w:val="00B760F2"/>
    <w:rsid w:val="00B76161"/>
    <w:rsid w:val="00B76456"/>
    <w:rsid w:val="00B76480"/>
    <w:rsid w:val="00B769A8"/>
    <w:rsid w:val="00B76D62"/>
    <w:rsid w:val="00B77725"/>
    <w:rsid w:val="00B77DE8"/>
    <w:rsid w:val="00B77E51"/>
    <w:rsid w:val="00B8034B"/>
    <w:rsid w:val="00B8037F"/>
    <w:rsid w:val="00B80577"/>
    <w:rsid w:val="00B805B7"/>
    <w:rsid w:val="00B80983"/>
    <w:rsid w:val="00B80E95"/>
    <w:rsid w:val="00B810F0"/>
    <w:rsid w:val="00B81341"/>
    <w:rsid w:val="00B815A5"/>
    <w:rsid w:val="00B815F8"/>
    <w:rsid w:val="00B81802"/>
    <w:rsid w:val="00B81D93"/>
    <w:rsid w:val="00B81DBD"/>
    <w:rsid w:val="00B81DFC"/>
    <w:rsid w:val="00B820AA"/>
    <w:rsid w:val="00B824C9"/>
    <w:rsid w:val="00B8258E"/>
    <w:rsid w:val="00B8274A"/>
    <w:rsid w:val="00B82830"/>
    <w:rsid w:val="00B82A1E"/>
    <w:rsid w:val="00B82B15"/>
    <w:rsid w:val="00B82EEF"/>
    <w:rsid w:val="00B83021"/>
    <w:rsid w:val="00B83088"/>
    <w:rsid w:val="00B837AC"/>
    <w:rsid w:val="00B83E13"/>
    <w:rsid w:val="00B83E4A"/>
    <w:rsid w:val="00B83EBA"/>
    <w:rsid w:val="00B84324"/>
    <w:rsid w:val="00B844E1"/>
    <w:rsid w:val="00B8451E"/>
    <w:rsid w:val="00B84671"/>
    <w:rsid w:val="00B847DB"/>
    <w:rsid w:val="00B848AD"/>
    <w:rsid w:val="00B84C63"/>
    <w:rsid w:val="00B84EC3"/>
    <w:rsid w:val="00B85C27"/>
    <w:rsid w:val="00B8605E"/>
    <w:rsid w:val="00B86103"/>
    <w:rsid w:val="00B8657D"/>
    <w:rsid w:val="00B8662E"/>
    <w:rsid w:val="00B8680C"/>
    <w:rsid w:val="00B86851"/>
    <w:rsid w:val="00B8696E"/>
    <w:rsid w:val="00B86ED0"/>
    <w:rsid w:val="00B870DA"/>
    <w:rsid w:val="00B87323"/>
    <w:rsid w:val="00B873E5"/>
    <w:rsid w:val="00B87621"/>
    <w:rsid w:val="00B87917"/>
    <w:rsid w:val="00B9074D"/>
    <w:rsid w:val="00B90975"/>
    <w:rsid w:val="00B90A27"/>
    <w:rsid w:val="00B91571"/>
    <w:rsid w:val="00B91636"/>
    <w:rsid w:val="00B9175E"/>
    <w:rsid w:val="00B91821"/>
    <w:rsid w:val="00B91AD4"/>
    <w:rsid w:val="00B91CCF"/>
    <w:rsid w:val="00B91DE4"/>
    <w:rsid w:val="00B91F09"/>
    <w:rsid w:val="00B9233D"/>
    <w:rsid w:val="00B92784"/>
    <w:rsid w:val="00B9284C"/>
    <w:rsid w:val="00B92A78"/>
    <w:rsid w:val="00B92BF0"/>
    <w:rsid w:val="00B92E4B"/>
    <w:rsid w:val="00B92FAF"/>
    <w:rsid w:val="00B93175"/>
    <w:rsid w:val="00B933CA"/>
    <w:rsid w:val="00B93743"/>
    <w:rsid w:val="00B938AF"/>
    <w:rsid w:val="00B938C3"/>
    <w:rsid w:val="00B938CC"/>
    <w:rsid w:val="00B93949"/>
    <w:rsid w:val="00B940DC"/>
    <w:rsid w:val="00B94A20"/>
    <w:rsid w:val="00B94C75"/>
    <w:rsid w:val="00B94F61"/>
    <w:rsid w:val="00B950AD"/>
    <w:rsid w:val="00B953CB"/>
    <w:rsid w:val="00B9542F"/>
    <w:rsid w:val="00B9544E"/>
    <w:rsid w:val="00B95458"/>
    <w:rsid w:val="00B9552E"/>
    <w:rsid w:val="00B957D6"/>
    <w:rsid w:val="00B959F8"/>
    <w:rsid w:val="00B95EB3"/>
    <w:rsid w:val="00B95F43"/>
    <w:rsid w:val="00B95FCB"/>
    <w:rsid w:val="00B9606F"/>
    <w:rsid w:val="00B96184"/>
    <w:rsid w:val="00B962B3"/>
    <w:rsid w:val="00B96A86"/>
    <w:rsid w:val="00B96BC1"/>
    <w:rsid w:val="00B96C9E"/>
    <w:rsid w:val="00B96EE5"/>
    <w:rsid w:val="00B96FFE"/>
    <w:rsid w:val="00B97002"/>
    <w:rsid w:val="00B970D8"/>
    <w:rsid w:val="00B97129"/>
    <w:rsid w:val="00B97B9F"/>
    <w:rsid w:val="00B97C5F"/>
    <w:rsid w:val="00B97DE6"/>
    <w:rsid w:val="00B97F83"/>
    <w:rsid w:val="00BA0081"/>
    <w:rsid w:val="00BA00F3"/>
    <w:rsid w:val="00BA0401"/>
    <w:rsid w:val="00BA05E3"/>
    <w:rsid w:val="00BA0804"/>
    <w:rsid w:val="00BA0978"/>
    <w:rsid w:val="00BA0A80"/>
    <w:rsid w:val="00BA13FC"/>
    <w:rsid w:val="00BA15C9"/>
    <w:rsid w:val="00BA1943"/>
    <w:rsid w:val="00BA241F"/>
    <w:rsid w:val="00BA2452"/>
    <w:rsid w:val="00BA2542"/>
    <w:rsid w:val="00BA2571"/>
    <w:rsid w:val="00BA281F"/>
    <w:rsid w:val="00BA2C59"/>
    <w:rsid w:val="00BA2E36"/>
    <w:rsid w:val="00BA2E85"/>
    <w:rsid w:val="00BA2EBD"/>
    <w:rsid w:val="00BA2FE7"/>
    <w:rsid w:val="00BA3234"/>
    <w:rsid w:val="00BA42F4"/>
    <w:rsid w:val="00BA4331"/>
    <w:rsid w:val="00BA4559"/>
    <w:rsid w:val="00BA456F"/>
    <w:rsid w:val="00BA45E0"/>
    <w:rsid w:val="00BA46AA"/>
    <w:rsid w:val="00BA4B97"/>
    <w:rsid w:val="00BA4E0F"/>
    <w:rsid w:val="00BA4F6F"/>
    <w:rsid w:val="00BA5724"/>
    <w:rsid w:val="00BA5742"/>
    <w:rsid w:val="00BA5946"/>
    <w:rsid w:val="00BA5B88"/>
    <w:rsid w:val="00BA5E91"/>
    <w:rsid w:val="00BA62A9"/>
    <w:rsid w:val="00BA6348"/>
    <w:rsid w:val="00BA6694"/>
    <w:rsid w:val="00BA6A75"/>
    <w:rsid w:val="00BA6B4A"/>
    <w:rsid w:val="00BA6DCB"/>
    <w:rsid w:val="00BA6DFD"/>
    <w:rsid w:val="00BA71FD"/>
    <w:rsid w:val="00BA7374"/>
    <w:rsid w:val="00BA74A4"/>
    <w:rsid w:val="00BA7E95"/>
    <w:rsid w:val="00BA7F65"/>
    <w:rsid w:val="00BB0232"/>
    <w:rsid w:val="00BB0677"/>
    <w:rsid w:val="00BB085D"/>
    <w:rsid w:val="00BB0C6C"/>
    <w:rsid w:val="00BB0C74"/>
    <w:rsid w:val="00BB0D75"/>
    <w:rsid w:val="00BB0E67"/>
    <w:rsid w:val="00BB0FFF"/>
    <w:rsid w:val="00BB1315"/>
    <w:rsid w:val="00BB19E1"/>
    <w:rsid w:val="00BB1B25"/>
    <w:rsid w:val="00BB1E78"/>
    <w:rsid w:val="00BB245C"/>
    <w:rsid w:val="00BB24D5"/>
    <w:rsid w:val="00BB258A"/>
    <w:rsid w:val="00BB259A"/>
    <w:rsid w:val="00BB268F"/>
    <w:rsid w:val="00BB2A0F"/>
    <w:rsid w:val="00BB2EA6"/>
    <w:rsid w:val="00BB313A"/>
    <w:rsid w:val="00BB3487"/>
    <w:rsid w:val="00BB3800"/>
    <w:rsid w:val="00BB3AFC"/>
    <w:rsid w:val="00BB3BD1"/>
    <w:rsid w:val="00BB3D1A"/>
    <w:rsid w:val="00BB3D44"/>
    <w:rsid w:val="00BB3D49"/>
    <w:rsid w:val="00BB4BD2"/>
    <w:rsid w:val="00BB4FAA"/>
    <w:rsid w:val="00BB5035"/>
    <w:rsid w:val="00BB5250"/>
    <w:rsid w:val="00BB5303"/>
    <w:rsid w:val="00BB552F"/>
    <w:rsid w:val="00BB5701"/>
    <w:rsid w:val="00BB5CD5"/>
    <w:rsid w:val="00BB5E28"/>
    <w:rsid w:val="00BB5E61"/>
    <w:rsid w:val="00BB6324"/>
    <w:rsid w:val="00BB688C"/>
    <w:rsid w:val="00BB6B30"/>
    <w:rsid w:val="00BB6F1B"/>
    <w:rsid w:val="00BB7001"/>
    <w:rsid w:val="00BB700B"/>
    <w:rsid w:val="00BB724A"/>
    <w:rsid w:val="00BB7302"/>
    <w:rsid w:val="00BB7409"/>
    <w:rsid w:val="00BB740E"/>
    <w:rsid w:val="00BB74FA"/>
    <w:rsid w:val="00BB7595"/>
    <w:rsid w:val="00BB7653"/>
    <w:rsid w:val="00BB7884"/>
    <w:rsid w:val="00BB7945"/>
    <w:rsid w:val="00BB7997"/>
    <w:rsid w:val="00BB7AD8"/>
    <w:rsid w:val="00BB7F6F"/>
    <w:rsid w:val="00BC03C2"/>
    <w:rsid w:val="00BC04B8"/>
    <w:rsid w:val="00BC0537"/>
    <w:rsid w:val="00BC05B0"/>
    <w:rsid w:val="00BC064C"/>
    <w:rsid w:val="00BC079C"/>
    <w:rsid w:val="00BC0886"/>
    <w:rsid w:val="00BC09A8"/>
    <w:rsid w:val="00BC0B31"/>
    <w:rsid w:val="00BC0EA8"/>
    <w:rsid w:val="00BC0F50"/>
    <w:rsid w:val="00BC1135"/>
    <w:rsid w:val="00BC172C"/>
    <w:rsid w:val="00BC1D4C"/>
    <w:rsid w:val="00BC20B0"/>
    <w:rsid w:val="00BC2788"/>
    <w:rsid w:val="00BC27D0"/>
    <w:rsid w:val="00BC281F"/>
    <w:rsid w:val="00BC2AAD"/>
    <w:rsid w:val="00BC2AB3"/>
    <w:rsid w:val="00BC356A"/>
    <w:rsid w:val="00BC4003"/>
    <w:rsid w:val="00BC4043"/>
    <w:rsid w:val="00BC4635"/>
    <w:rsid w:val="00BC468D"/>
    <w:rsid w:val="00BC46C6"/>
    <w:rsid w:val="00BC475F"/>
    <w:rsid w:val="00BC479D"/>
    <w:rsid w:val="00BC4A95"/>
    <w:rsid w:val="00BC4BD7"/>
    <w:rsid w:val="00BC518D"/>
    <w:rsid w:val="00BC52C6"/>
    <w:rsid w:val="00BC53C0"/>
    <w:rsid w:val="00BC5824"/>
    <w:rsid w:val="00BC5976"/>
    <w:rsid w:val="00BC60C9"/>
    <w:rsid w:val="00BC632F"/>
    <w:rsid w:val="00BC6458"/>
    <w:rsid w:val="00BC66E0"/>
    <w:rsid w:val="00BC66FA"/>
    <w:rsid w:val="00BC6B13"/>
    <w:rsid w:val="00BC6F87"/>
    <w:rsid w:val="00BC734F"/>
    <w:rsid w:val="00BC75C8"/>
    <w:rsid w:val="00BC7724"/>
    <w:rsid w:val="00BC7787"/>
    <w:rsid w:val="00BC7878"/>
    <w:rsid w:val="00BC7DCC"/>
    <w:rsid w:val="00BC7E3A"/>
    <w:rsid w:val="00BC7F1D"/>
    <w:rsid w:val="00BD03BF"/>
    <w:rsid w:val="00BD0460"/>
    <w:rsid w:val="00BD05A8"/>
    <w:rsid w:val="00BD0631"/>
    <w:rsid w:val="00BD0C94"/>
    <w:rsid w:val="00BD0DA6"/>
    <w:rsid w:val="00BD1045"/>
    <w:rsid w:val="00BD127C"/>
    <w:rsid w:val="00BD14B2"/>
    <w:rsid w:val="00BD1894"/>
    <w:rsid w:val="00BD190F"/>
    <w:rsid w:val="00BD1A6B"/>
    <w:rsid w:val="00BD1F92"/>
    <w:rsid w:val="00BD2176"/>
    <w:rsid w:val="00BD23EB"/>
    <w:rsid w:val="00BD246E"/>
    <w:rsid w:val="00BD2576"/>
    <w:rsid w:val="00BD27CA"/>
    <w:rsid w:val="00BD2B91"/>
    <w:rsid w:val="00BD2D33"/>
    <w:rsid w:val="00BD2E4D"/>
    <w:rsid w:val="00BD2E5E"/>
    <w:rsid w:val="00BD2E75"/>
    <w:rsid w:val="00BD2F56"/>
    <w:rsid w:val="00BD3011"/>
    <w:rsid w:val="00BD3758"/>
    <w:rsid w:val="00BD3851"/>
    <w:rsid w:val="00BD388D"/>
    <w:rsid w:val="00BD3B61"/>
    <w:rsid w:val="00BD3C7E"/>
    <w:rsid w:val="00BD3F2D"/>
    <w:rsid w:val="00BD4412"/>
    <w:rsid w:val="00BD5522"/>
    <w:rsid w:val="00BD5744"/>
    <w:rsid w:val="00BD57AE"/>
    <w:rsid w:val="00BD5898"/>
    <w:rsid w:val="00BD5A7B"/>
    <w:rsid w:val="00BD5D5D"/>
    <w:rsid w:val="00BD5D72"/>
    <w:rsid w:val="00BD619F"/>
    <w:rsid w:val="00BD62B4"/>
    <w:rsid w:val="00BD640C"/>
    <w:rsid w:val="00BD641F"/>
    <w:rsid w:val="00BD6637"/>
    <w:rsid w:val="00BD6A05"/>
    <w:rsid w:val="00BD6B97"/>
    <w:rsid w:val="00BD6EF6"/>
    <w:rsid w:val="00BD7052"/>
    <w:rsid w:val="00BD72DC"/>
    <w:rsid w:val="00BD7724"/>
    <w:rsid w:val="00BD7BAB"/>
    <w:rsid w:val="00BD7D0E"/>
    <w:rsid w:val="00BE0224"/>
    <w:rsid w:val="00BE07CC"/>
    <w:rsid w:val="00BE080C"/>
    <w:rsid w:val="00BE0902"/>
    <w:rsid w:val="00BE0A07"/>
    <w:rsid w:val="00BE0B89"/>
    <w:rsid w:val="00BE0D1A"/>
    <w:rsid w:val="00BE0D91"/>
    <w:rsid w:val="00BE0DC3"/>
    <w:rsid w:val="00BE0E87"/>
    <w:rsid w:val="00BE1043"/>
    <w:rsid w:val="00BE1481"/>
    <w:rsid w:val="00BE1862"/>
    <w:rsid w:val="00BE1A35"/>
    <w:rsid w:val="00BE2053"/>
    <w:rsid w:val="00BE222A"/>
    <w:rsid w:val="00BE235C"/>
    <w:rsid w:val="00BE2656"/>
    <w:rsid w:val="00BE26B1"/>
    <w:rsid w:val="00BE274A"/>
    <w:rsid w:val="00BE2870"/>
    <w:rsid w:val="00BE3055"/>
    <w:rsid w:val="00BE3479"/>
    <w:rsid w:val="00BE36AA"/>
    <w:rsid w:val="00BE3774"/>
    <w:rsid w:val="00BE3D63"/>
    <w:rsid w:val="00BE3DE6"/>
    <w:rsid w:val="00BE3F19"/>
    <w:rsid w:val="00BE432E"/>
    <w:rsid w:val="00BE45FE"/>
    <w:rsid w:val="00BE4BBE"/>
    <w:rsid w:val="00BE4C51"/>
    <w:rsid w:val="00BE5011"/>
    <w:rsid w:val="00BE5254"/>
    <w:rsid w:val="00BE55C9"/>
    <w:rsid w:val="00BE5640"/>
    <w:rsid w:val="00BE5775"/>
    <w:rsid w:val="00BE591D"/>
    <w:rsid w:val="00BE59F3"/>
    <w:rsid w:val="00BE63C2"/>
    <w:rsid w:val="00BE643B"/>
    <w:rsid w:val="00BE65B5"/>
    <w:rsid w:val="00BE674A"/>
    <w:rsid w:val="00BE6905"/>
    <w:rsid w:val="00BE6A05"/>
    <w:rsid w:val="00BE6E5F"/>
    <w:rsid w:val="00BE6F23"/>
    <w:rsid w:val="00BE71A5"/>
    <w:rsid w:val="00BE76BE"/>
    <w:rsid w:val="00BE783E"/>
    <w:rsid w:val="00BE787B"/>
    <w:rsid w:val="00BE7A36"/>
    <w:rsid w:val="00BE7B83"/>
    <w:rsid w:val="00BE7F36"/>
    <w:rsid w:val="00BF01D4"/>
    <w:rsid w:val="00BF04A9"/>
    <w:rsid w:val="00BF06BD"/>
    <w:rsid w:val="00BF07A4"/>
    <w:rsid w:val="00BF07F1"/>
    <w:rsid w:val="00BF0B89"/>
    <w:rsid w:val="00BF11AA"/>
    <w:rsid w:val="00BF17A1"/>
    <w:rsid w:val="00BF17D7"/>
    <w:rsid w:val="00BF18C9"/>
    <w:rsid w:val="00BF18F1"/>
    <w:rsid w:val="00BF192D"/>
    <w:rsid w:val="00BF1CB2"/>
    <w:rsid w:val="00BF1F66"/>
    <w:rsid w:val="00BF25C8"/>
    <w:rsid w:val="00BF28FC"/>
    <w:rsid w:val="00BF2906"/>
    <w:rsid w:val="00BF2E28"/>
    <w:rsid w:val="00BF31A7"/>
    <w:rsid w:val="00BF31BD"/>
    <w:rsid w:val="00BF3DCC"/>
    <w:rsid w:val="00BF3E25"/>
    <w:rsid w:val="00BF4181"/>
    <w:rsid w:val="00BF4182"/>
    <w:rsid w:val="00BF41FF"/>
    <w:rsid w:val="00BF4228"/>
    <w:rsid w:val="00BF44EF"/>
    <w:rsid w:val="00BF452B"/>
    <w:rsid w:val="00BF4757"/>
    <w:rsid w:val="00BF4EDE"/>
    <w:rsid w:val="00BF520F"/>
    <w:rsid w:val="00BF540E"/>
    <w:rsid w:val="00BF544F"/>
    <w:rsid w:val="00BF5570"/>
    <w:rsid w:val="00BF57E1"/>
    <w:rsid w:val="00BF57FB"/>
    <w:rsid w:val="00BF61B9"/>
    <w:rsid w:val="00BF61DC"/>
    <w:rsid w:val="00BF642A"/>
    <w:rsid w:val="00BF64BD"/>
    <w:rsid w:val="00BF65B6"/>
    <w:rsid w:val="00BF6D02"/>
    <w:rsid w:val="00BF6DE3"/>
    <w:rsid w:val="00BF6FD6"/>
    <w:rsid w:val="00BF7293"/>
    <w:rsid w:val="00BF7620"/>
    <w:rsid w:val="00BF77AF"/>
    <w:rsid w:val="00BF7A0F"/>
    <w:rsid w:val="00BF7C7D"/>
    <w:rsid w:val="00BF7CE9"/>
    <w:rsid w:val="00C003D0"/>
    <w:rsid w:val="00C00475"/>
    <w:rsid w:val="00C004DC"/>
    <w:rsid w:val="00C0069A"/>
    <w:rsid w:val="00C00925"/>
    <w:rsid w:val="00C00DC9"/>
    <w:rsid w:val="00C013B4"/>
    <w:rsid w:val="00C014DF"/>
    <w:rsid w:val="00C01612"/>
    <w:rsid w:val="00C0161A"/>
    <w:rsid w:val="00C017F9"/>
    <w:rsid w:val="00C01C3C"/>
    <w:rsid w:val="00C0243E"/>
    <w:rsid w:val="00C025E8"/>
    <w:rsid w:val="00C02938"/>
    <w:rsid w:val="00C02B3B"/>
    <w:rsid w:val="00C02D0C"/>
    <w:rsid w:val="00C02F91"/>
    <w:rsid w:val="00C03201"/>
    <w:rsid w:val="00C036CF"/>
    <w:rsid w:val="00C038E4"/>
    <w:rsid w:val="00C03C79"/>
    <w:rsid w:val="00C03C8F"/>
    <w:rsid w:val="00C03FC7"/>
    <w:rsid w:val="00C0447E"/>
    <w:rsid w:val="00C0497D"/>
    <w:rsid w:val="00C04A1B"/>
    <w:rsid w:val="00C04AF4"/>
    <w:rsid w:val="00C04DBC"/>
    <w:rsid w:val="00C04ECA"/>
    <w:rsid w:val="00C051D9"/>
    <w:rsid w:val="00C05232"/>
    <w:rsid w:val="00C0539C"/>
    <w:rsid w:val="00C054DA"/>
    <w:rsid w:val="00C05568"/>
    <w:rsid w:val="00C05CA9"/>
    <w:rsid w:val="00C05E74"/>
    <w:rsid w:val="00C05FC4"/>
    <w:rsid w:val="00C06104"/>
    <w:rsid w:val="00C06414"/>
    <w:rsid w:val="00C06661"/>
    <w:rsid w:val="00C06749"/>
    <w:rsid w:val="00C06830"/>
    <w:rsid w:val="00C06AC8"/>
    <w:rsid w:val="00C06B46"/>
    <w:rsid w:val="00C06CF5"/>
    <w:rsid w:val="00C07140"/>
    <w:rsid w:val="00C07185"/>
    <w:rsid w:val="00C0721D"/>
    <w:rsid w:val="00C077F7"/>
    <w:rsid w:val="00C07833"/>
    <w:rsid w:val="00C078ED"/>
    <w:rsid w:val="00C07A44"/>
    <w:rsid w:val="00C07CAA"/>
    <w:rsid w:val="00C07CDD"/>
    <w:rsid w:val="00C10012"/>
    <w:rsid w:val="00C101C7"/>
    <w:rsid w:val="00C1037B"/>
    <w:rsid w:val="00C108CD"/>
    <w:rsid w:val="00C108D8"/>
    <w:rsid w:val="00C10CD2"/>
    <w:rsid w:val="00C10F80"/>
    <w:rsid w:val="00C115A9"/>
    <w:rsid w:val="00C1176B"/>
    <w:rsid w:val="00C117C6"/>
    <w:rsid w:val="00C118BC"/>
    <w:rsid w:val="00C11D87"/>
    <w:rsid w:val="00C11E55"/>
    <w:rsid w:val="00C11E9A"/>
    <w:rsid w:val="00C11EF0"/>
    <w:rsid w:val="00C1216D"/>
    <w:rsid w:val="00C12478"/>
    <w:rsid w:val="00C1270E"/>
    <w:rsid w:val="00C1280E"/>
    <w:rsid w:val="00C1298D"/>
    <w:rsid w:val="00C12E67"/>
    <w:rsid w:val="00C13246"/>
    <w:rsid w:val="00C1339F"/>
    <w:rsid w:val="00C134AB"/>
    <w:rsid w:val="00C135A5"/>
    <w:rsid w:val="00C13663"/>
    <w:rsid w:val="00C13692"/>
    <w:rsid w:val="00C13936"/>
    <w:rsid w:val="00C13C6E"/>
    <w:rsid w:val="00C13FC0"/>
    <w:rsid w:val="00C140A9"/>
    <w:rsid w:val="00C14380"/>
    <w:rsid w:val="00C144B5"/>
    <w:rsid w:val="00C14842"/>
    <w:rsid w:val="00C14A33"/>
    <w:rsid w:val="00C14BD5"/>
    <w:rsid w:val="00C14BFD"/>
    <w:rsid w:val="00C14EFA"/>
    <w:rsid w:val="00C151EA"/>
    <w:rsid w:val="00C152C9"/>
    <w:rsid w:val="00C153E9"/>
    <w:rsid w:val="00C15789"/>
    <w:rsid w:val="00C159CE"/>
    <w:rsid w:val="00C15AF1"/>
    <w:rsid w:val="00C15DDD"/>
    <w:rsid w:val="00C1605D"/>
    <w:rsid w:val="00C160DA"/>
    <w:rsid w:val="00C16107"/>
    <w:rsid w:val="00C16130"/>
    <w:rsid w:val="00C1667C"/>
    <w:rsid w:val="00C169BC"/>
    <w:rsid w:val="00C169EA"/>
    <w:rsid w:val="00C16A43"/>
    <w:rsid w:val="00C16C80"/>
    <w:rsid w:val="00C16CF4"/>
    <w:rsid w:val="00C1709C"/>
    <w:rsid w:val="00C172F6"/>
    <w:rsid w:val="00C1735F"/>
    <w:rsid w:val="00C179B6"/>
    <w:rsid w:val="00C17D0F"/>
    <w:rsid w:val="00C2013A"/>
    <w:rsid w:val="00C20175"/>
    <w:rsid w:val="00C201B7"/>
    <w:rsid w:val="00C204D5"/>
    <w:rsid w:val="00C207FA"/>
    <w:rsid w:val="00C20909"/>
    <w:rsid w:val="00C20CDC"/>
    <w:rsid w:val="00C20CEA"/>
    <w:rsid w:val="00C20D81"/>
    <w:rsid w:val="00C20DA9"/>
    <w:rsid w:val="00C2106A"/>
    <w:rsid w:val="00C21268"/>
    <w:rsid w:val="00C212C0"/>
    <w:rsid w:val="00C21635"/>
    <w:rsid w:val="00C2177B"/>
    <w:rsid w:val="00C21B78"/>
    <w:rsid w:val="00C21C32"/>
    <w:rsid w:val="00C21EAA"/>
    <w:rsid w:val="00C21FE8"/>
    <w:rsid w:val="00C22244"/>
    <w:rsid w:val="00C22342"/>
    <w:rsid w:val="00C225AC"/>
    <w:rsid w:val="00C22C1C"/>
    <w:rsid w:val="00C22D73"/>
    <w:rsid w:val="00C22F7F"/>
    <w:rsid w:val="00C232FC"/>
    <w:rsid w:val="00C234C5"/>
    <w:rsid w:val="00C238E7"/>
    <w:rsid w:val="00C23DF1"/>
    <w:rsid w:val="00C23F0F"/>
    <w:rsid w:val="00C2418A"/>
    <w:rsid w:val="00C24249"/>
    <w:rsid w:val="00C242BA"/>
    <w:rsid w:val="00C248A5"/>
    <w:rsid w:val="00C248C4"/>
    <w:rsid w:val="00C24B23"/>
    <w:rsid w:val="00C24C66"/>
    <w:rsid w:val="00C24DDE"/>
    <w:rsid w:val="00C24E0C"/>
    <w:rsid w:val="00C25708"/>
    <w:rsid w:val="00C2576A"/>
    <w:rsid w:val="00C25862"/>
    <w:rsid w:val="00C2586B"/>
    <w:rsid w:val="00C25C5B"/>
    <w:rsid w:val="00C25D29"/>
    <w:rsid w:val="00C260D9"/>
    <w:rsid w:val="00C260DA"/>
    <w:rsid w:val="00C262A5"/>
    <w:rsid w:val="00C26339"/>
    <w:rsid w:val="00C2645C"/>
    <w:rsid w:val="00C264E1"/>
    <w:rsid w:val="00C26646"/>
    <w:rsid w:val="00C26AB6"/>
    <w:rsid w:val="00C2729A"/>
    <w:rsid w:val="00C273A0"/>
    <w:rsid w:val="00C273D9"/>
    <w:rsid w:val="00C27576"/>
    <w:rsid w:val="00C276DA"/>
    <w:rsid w:val="00C276DC"/>
    <w:rsid w:val="00C277B1"/>
    <w:rsid w:val="00C278CB"/>
    <w:rsid w:val="00C27C78"/>
    <w:rsid w:val="00C27CE6"/>
    <w:rsid w:val="00C27E27"/>
    <w:rsid w:val="00C27EF4"/>
    <w:rsid w:val="00C300F9"/>
    <w:rsid w:val="00C30484"/>
    <w:rsid w:val="00C30710"/>
    <w:rsid w:val="00C3076B"/>
    <w:rsid w:val="00C31208"/>
    <w:rsid w:val="00C31484"/>
    <w:rsid w:val="00C315C1"/>
    <w:rsid w:val="00C3166E"/>
    <w:rsid w:val="00C3168D"/>
    <w:rsid w:val="00C3180B"/>
    <w:rsid w:val="00C31D4E"/>
    <w:rsid w:val="00C31F3E"/>
    <w:rsid w:val="00C31F49"/>
    <w:rsid w:val="00C321B7"/>
    <w:rsid w:val="00C32363"/>
    <w:rsid w:val="00C32490"/>
    <w:rsid w:val="00C3250E"/>
    <w:rsid w:val="00C32606"/>
    <w:rsid w:val="00C3263F"/>
    <w:rsid w:val="00C329DF"/>
    <w:rsid w:val="00C32D69"/>
    <w:rsid w:val="00C32EB1"/>
    <w:rsid w:val="00C33244"/>
    <w:rsid w:val="00C336E0"/>
    <w:rsid w:val="00C3391F"/>
    <w:rsid w:val="00C33E61"/>
    <w:rsid w:val="00C3400E"/>
    <w:rsid w:val="00C340AF"/>
    <w:rsid w:val="00C340D0"/>
    <w:rsid w:val="00C34163"/>
    <w:rsid w:val="00C34476"/>
    <w:rsid w:val="00C3476F"/>
    <w:rsid w:val="00C34847"/>
    <w:rsid w:val="00C34C29"/>
    <w:rsid w:val="00C34DA0"/>
    <w:rsid w:val="00C34F7E"/>
    <w:rsid w:val="00C350A2"/>
    <w:rsid w:val="00C35227"/>
    <w:rsid w:val="00C352FB"/>
    <w:rsid w:val="00C35403"/>
    <w:rsid w:val="00C35419"/>
    <w:rsid w:val="00C357F3"/>
    <w:rsid w:val="00C35826"/>
    <w:rsid w:val="00C358F6"/>
    <w:rsid w:val="00C359E5"/>
    <w:rsid w:val="00C364A5"/>
    <w:rsid w:val="00C368B3"/>
    <w:rsid w:val="00C3695D"/>
    <w:rsid w:val="00C36AFB"/>
    <w:rsid w:val="00C36FB8"/>
    <w:rsid w:val="00C3739E"/>
    <w:rsid w:val="00C373DF"/>
    <w:rsid w:val="00C3776E"/>
    <w:rsid w:val="00C37A73"/>
    <w:rsid w:val="00C37C22"/>
    <w:rsid w:val="00C40094"/>
    <w:rsid w:val="00C406E1"/>
    <w:rsid w:val="00C406FB"/>
    <w:rsid w:val="00C40731"/>
    <w:rsid w:val="00C408EE"/>
    <w:rsid w:val="00C40919"/>
    <w:rsid w:val="00C40C53"/>
    <w:rsid w:val="00C40CD5"/>
    <w:rsid w:val="00C410BA"/>
    <w:rsid w:val="00C411DF"/>
    <w:rsid w:val="00C412DF"/>
    <w:rsid w:val="00C41448"/>
    <w:rsid w:val="00C414E1"/>
    <w:rsid w:val="00C41805"/>
    <w:rsid w:val="00C42347"/>
    <w:rsid w:val="00C42433"/>
    <w:rsid w:val="00C42537"/>
    <w:rsid w:val="00C428AF"/>
    <w:rsid w:val="00C429B7"/>
    <w:rsid w:val="00C42BEF"/>
    <w:rsid w:val="00C43C80"/>
    <w:rsid w:val="00C43C9B"/>
    <w:rsid w:val="00C43FD8"/>
    <w:rsid w:val="00C440E2"/>
    <w:rsid w:val="00C44151"/>
    <w:rsid w:val="00C4419D"/>
    <w:rsid w:val="00C44367"/>
    <w:rsid w:val="00C4450E"/>
    <w:rsid w:val="00C445BC"/>
    <w:rsid w:val="00C446DA"/>
    <w:rsid w:val="00C44924"/>
    <w:rsid w:val="00C44999"/>
    <w:rsid w:val="00C4532B"/>
    <w:rsid w:val="00C4536E"/>
    <w:rsid w:val="00C4547A"/>
    <w:rsid w:val="00C4564F"/>
    <w:rsid w:val="00C460AE"/>
    <w:rsid w:val="00C46149"/>
    <w:rsid w:val="00C461B6"/>
    <w:rsid w:val="00C461FB"/>
    <w:rsid w:val="00C462CB"/>
    <w:rsid w:val="00C46479"/>
    <w:rsid w:val="00C46519"/>
    <w:rsid w:val="00C46568"/>
    <w:rsid w:val="00C468D2"/>
    <w:rsid w:val="00C46D07"/>
    <w:rsid w:val="00C46D63"/>
    <w:rsid w:val="00C46D95"/>
    <w:rsid w:val="00C46E30"/>
    <w:rsid w:val="00C47459"/>
    <w:rsid w:val="00C4780E"/>
    <w:rsid w:val="00C4790F"/>
    <w:rsid w:val="00C47A97"/>
    <w:rsid w:val="00C47E2D"/>
    <w:rsid w:val="00C47F5F"/>
    <w:rsid w:val="00C5024C"/>
    <w:rsid w:val="00C5081B"/>
    <w:rsid w:val="00C5087C"/>
    <w:rsid w:val="00C508C3"/>
    <w:rsid w:val="00C50961"/>
    <w:rsid w:val="00C50A0E"/>
    <w:rsid w:val="00C50AC5"/>
    <w:rsid w:val="00C50F25"/>
    <w:rsid w:val="00C50F3F"/>
    <w:rsid w:val="00C51417"/>
    <w:rsid w:val="00C51527"/>
    <w:rsid w:val="00C5152D"/>
    <w:rsid w:val="00C51584"/>
    <w:rsid w:val="00C517D9"/>
    <w:rsid w:val="00C519B2"/>
    <w:rsid w:val="00C51D62"/>
    <w:rsid w:val="00C520BE"/>
    <w:rsid w:val="00C52272"/>
    <w:rsid w:val="00C523DD"/>
    <w:rsid w:val="00C5279B"/>
    <w:rsid w:val="00C529EE"/>
    <w:rsid w:val="00C52A13"/>
    <w:rsid w:val="00C52A25"/>
    <w:rsid w:val="00C532CC"/>
    <w:rsid w:val="00C53347"/>
    <w:rsid w:val="00C53511"/>
    <w:rsid w:val="00C5365F"/>
    <w:rsid w:val="00C53940"/>
    <w:rsid w:val="00C53AA9"/>
    <w:rsid w:val="00C53B1C"/>
    <w:rsid w:val="00C53C7C"/>
    <w:rsid w:val="00C53F48"/>
    <w:rsid w:val="00C5412F"/>
    <w:rsid w:val="00C54200"/>
    <w:rsid w:val="00C544FF"/>
    <w:rsid w:val="00C545EB"/>
    <w:rsid w:val="00C5474F"/>
    <w:rsid w:val="00C548E0"/>
    <w:rsid w:val="00C5490E"/>
    <w:rsid w:val="00C54936"/>
    <w:rsid w:val="00C54A0D"/>
    <w:rsid w:val="00C54FDB"/>
    <w:rsid w:val="00C550CB"/>
    <w:rsid w:val="00C555A3"/>
    <w:rsid w:val="00C55CC1"/>
    <w:rsid w:val="00C55D33"/>
    <w:rsid w:val="00C55EAE"/>
    <w:rsid w:val="00C55EB5"/>
    <w:rsid w:val="00C55F3B"/>
    <w:rsid w:val="00C56212"/>
    <w:rsid w:val="00C56544"/>
    <w:rsid w:val="00C56765"/>
    <w:rsid w:val="00C56BF7"/>
    <w:rsid w:val="00C56E6B"/>
    <w:rsid w:val="00C5758E"/>
    <w:rsid w:val="00C575C3"/>
    <w:rsid w:val="00C578EE"/>
    <w:rsid w:val="00C57AEF"/>
    <w:rsid w:val="00C57B07"/>
    <w:rsid w:val="00C57D7B"/>
    <w:rsid w:val="00C57DB6"/>
    <w:rsid w:val="00C57E49"/>
    <w:rsid w:val="00C57F19"/>
    <w:rsid w:val="00C602EF"/>
    <w:rsid w:val="00C605A8"/>
    <w:rsid w:val="00C605E8"/>
    <w:rsid w:val="00C60921"/>
    <w:rsid w:val="00C6117D"/>
    <w:rsid w:val="00C6144A"/>
    <w:rsid w:val="00C61553"/>
    <w:rsid w:val="00C61CB7"/>
    <w:rsid w:val="00C61CE2"/>
    <w:rsid w:val="00C61DB2"/>
    <w:rsid w:val="00C61DB4"/>
    <w:rsid w:val="00C621F5"/>
    <w:rsid w:val="00C6227C"/>
    <w:rsid w:val="00C62A64"/>
    <w:rsid w:val="00C62A76"/>
    <w:rsid w:val="00C6300D"/>
    <w:rsid w:val="00C63113"/>
    <w:rsid w:val="00C63148"/>
    <w:rsid w:val="00C631C8"/>
    <w:rsid w:val="00C634CB"/>
    <w:rsid w:val="00C63800"/>
    <w:rsid w:val="00C63A0E"/>
    <w:rsid w:val="00C63A1C"/>
    <w:rsid w:val="00C63E3C"/>
    <w:rsid w:val="00C63F84"/>
    <w:rsid w:val="00C6404C"/>
    <w:rsid w:val="00C64147"/>
    <w:rsid w:val="00C645A2"/>
    <w:rsid w:val="00C64736"/>
    <w:rsid w:val="00C64977"/>
    <w:rsid w:val="00C649A9"/>
    <w:rsid w:val="00C64C1C"/>
    <w:rsid w:val="00C65C88"/>
    <w:rsid w:val="00C65D3B"/>
    <w:rsid w:val="00C65DA0"/>
    <w:rsid w:val="00C665B9"/>
    <w:rsid w:val="00C66AA8"/>
    <w:rsid w:val="00C66B6C"/>
    <w:rsid w:val="00C66D18"/>
    <w:rsid w:val="00C6743C"/>
    <w:rsid w:val="00C6781B"/>
    <w:rsid w:val="00C67B01"/>
    <w:rsid w:val="00C67B66"/>
    <w:rsid w:val="00C67B96"/>
    <w:rsid w:val="00C67C13"/>
    <w:rsid w:val="00C70919"/>
    <w:rsid w:val="00C709E4"/>
    <w:rsid w:val="00C70CE0"/>
    <w:rsid w:val="00C70D25"/>
    <w:rsid w:val="00C70DFB"/>
    <w:rsid w:val="00C70F41"/>
    <w:rsid w:val="00C71259"/>
    <w:rsid w:val="00C71287"/>
    <w:rsid w:val="00C7142C"/>
    <w:rsid w:val="00C715CC"/>
    <w:rsid w:val="00C718D5"/>
    <w:rsid w:val="00C71B5A"/>
    <w:rsid w:val="00C71E14"/>
    <w:rsid w:val="00C71E5E"/>
    <w:rsid w:val="00C71FA7"/>
    <w:rsid w:val="00C72BD4"/>
    <w:rsid w:val="00C72F13"/>
    <w:rsid w:val="00C73013"/>
    <w:rsid w:val="00C73518"/>
    <w:rsid w:val="00C736B0"/>
    <w:rsid w:val="00C738ED"/>
    <w:rsid w:val="00C73C5B"/>
    <w:rsid w:val="00C73D22"/>
    <w:rsid w:val="00C740CF"/>
    <w:rsid w:val="00C744C3"/>
    <w:rsid w:val="00C74621"/>
    <w:rsid w:val="00C74C0E"/>
    <w:rsid w:val="00C7519D"/>
    <w:rsid w:val="00C7523E"/>
    <w:rsid w:val="00C75984"/>
    <w:rsid w:val="00C75A37"/>
    <w:rsid w:val="00C75B06"/>
    <w:rsid w:val="00C76028"/>
    <w:rsid w:val="00C7630F"/>
    <w:rsid w:val="00C76FB8"/>
    <w:rsid w:val="00C770DE"/>
    <w:rsid w:val="00C77232"/>
    <w:rsid w:val="00C7739D"/>
    <w:rsid w:val="00C7740D"/>
    <w:rsid w:val="00C77460"/>
    <w:rsid w:val="00C77724"/>
    <w:rsid w:val="00C77904"/>
    <w:rsid w:val="00C77A10"/>
    <w:rsid w:val="00C77AF9"/>
    <w:rsid w:val="00C77CB8"/>
    <w:rsid w:val="00C800F1"/>
    <w:rsid w:val="00C803F0"/>
    <w:rsid w:val="00C80620"/>
    <w:rsid w:val="00C80766"/>
    <w:rsid w:val="00C809F9"/>
    <w:rsid w:val="00C80C80"/>
    <w:rsid w:val="00C80D9F"/>
    <w:rsid w:val="00C812F6"/>
    <w:rsid w:val="00C81349"/>
    <w:rsid w:val="00C81614"/>
    <w:rsid w:val="00C81656"/>
    <w:rsid w:val="00C816BF"/>
    <w:rsid w:val="00C81AD9"/>
    <w:rsid w:val="00C81ECA"/>
    <w:rsid w:val="00C81EF0"/>
    <w:rsid w:val="00C81FF1"/>
    <w:rsid w:val="00C82134"/>
    <w:rsid w:val="00C826E4"/>
    <w:rsid w:val="00C827BE"/>
    <w:rsid w:val="00C82998"/>
    <w:rsid w:val="00C82AB4"/>
    <w:rsid w:val="00C82DF3"/>
    <w:rsid w:val="00C83148"/>
    <w:rsid w:val="00C8316B"/>
    <w:rsid w:val="00C83CB6"/>
    <w:rsid w:val="00C83ED0"/>
    <w:rsid w:val="00C84195"/>
    <w:rsid w:val="00C8453A"/>
    <w:rsid w:val="00C847A0"/>
    <w:rsid w:val="00C84954"/>
    <w:rsid w:val="00C84975"/>
    <w:rsid w:val="00C84CB9"/>
    <w:rsid w:val="00C85065"/>
    <w:rsid w:val="00C852AB"/>
    <w:rsid w:val="00C85697"/>
    <w:rsid w:val="00C85C06"/>
    <w:rsid w:val="00C86282"/>
    <w:rsid w:val="00C8630E"/>
    <w:rsid w:val="00C8635E"/>
    <w:rsid w:val="00C865CE"/>
    <w:rsid w:val="00C866D3"/>
    <w:rsid w:val="00C86AD2"/>
    <w:rsid w:val="00C86CF7"/>
    <w:rsid w:val="00C86D07"/>
    <w:rsid w:val="00C8711C"/>
    <w:rsid w:val="00C87323"/>
    <w:rsid w:val="00C874F8"/>
    <w:rsid w:val="00C8781B"/>
    <w:rsid w:val="00C878BA"/>
    <w:rsid w:val="00C8795D"/>
    <w:rsid w:val="00C87A6D"/>
    <w:rsid w:val="00C87AE1"/>
    <w:rsid w:val="00C87BB5"/>
    <w:rsid w:val="00C87C2E"/>
    <w:rsid w:val="00C87D0A"/>
    <w:rsid w:val="00C9005B"/>
    <w:rsid w:val="00C90081"/>
    <w:rsid w:val="00C90277"/>
    <w:rsid w:val="00C904CF"/>
    <w:rsid w:val="00C905DD"/>
    <w:rsid w:val="00C90622"/>
    <w:rsid w:val="00C90795"/>
    <w:rsid w:val="00C90A26"/>
    <w:rsid w:val="00C90D53"/>
    <w:rsid w:val="00C90EAB"/>
    <w:rsid w:val="00C91317"/>
    <w:rsid w:val="00C9132A"/>
    <w:rsid w:val="00C919BA"/>
    <w:rsid w:val="00C91C9B"/>
    <w:rsid w:val="00C91DB6"/>
    <w:rsid w:val="00C9233A"/>
    <w:rsid w:val="00C92836"/>
    <w:rsid w:val="00C928CB"/>
    <w:rsid w:val="00C92B07"/>
    <w:rsid w:val="00C92D78"/>
    <w:rsid w:val="00C92F81"/>
    <w:rsid w:val="00C92F9C"/>
    <w:rsid w:val="00C935E8"/>
    <w:rsid w:val="00C937FB"/>
    <w:rsid w:val="00C939AC"/>
    <w:rsid w:val="00C93D4A"/>
    <w:rsid w:val="00C93E23"/>
    <w:rsid w:val="00C9400F"/>
    <w:rsid w:val="00C945C3"/>
    <w:rsid w:val="00C945C8"/>
    <w:rsid w:val="00C9485C"/>
    <w:rsid w:val="00C94875"/>
    <w:rsid w:val="00C9494B"/>
    <w:rsid w:val="00C94A1E"/>
    <w:rsid w:val="00C94DC1"/>
    <w:rsid w:val="00C94E32"/>
    <w:rsid w:val="00C9506A"/>
    <w:rsid w:val="00C950A0"/>
    <w:rsid w:val="00C9522F"/>
    <w:rsid w:val="00C95262"/>
    <w:rsid w:val="00C953B0"/>
    <w:rsid w:val="00C953B1"/>
    <w:rsid w:val="00C95778"/>
    <w:rsid w:val="00C957BC"/>
    <w:rsid w:val="00C958D0"/>
    <w:rsid w:val="00C9594A"/>
    <w:rsid w:val="00C95AE0"/>
    <w:rsid w:val="00C95CA5"/>
    <w:rsid w:val="00C95D50"/>
    <w:rsid w:val="00C95DD3"/>
    <w:rsid w:val="00C95E33"/>
    <w:rsid w:val="00C96138"/>
    <w:rsid w:val="00C962B0"/>
    <w:rsid w:val="00C9662E"/>
    <w:rsid w:val="00C96679"/>
    <w:rsid w:val="00C967E1"/>
    <w:rsid w:val="00C96869"/>
    <w:rsid w:val="00C96938"/>
    <w:rsid w:val="00C9700E"/>
    <w:rsid w:val="00C97601"/>
    <w:rsid w:val="00C9784D"/>
    <w:rsid w:val="00C978F0"/>
    <w:rsid w:val="00C97A8F"/>
    <w:rsid w:val="00C97D99"/>
    <w:rsid w:val="00C97D9C"/>
    <w:rsid w:val="00CA01A2"/>
    <w:rsid w:val="00CA0252"/>
    <w:rsid w:val="00CA03D3"/>
    <w:rsid w:val="00CA040E"/>
    <w:rsid w:val="00CA0623"/>
    <w:rsid w:val="00CA0763"/>
    <w:rsid w:val="00CA0795"/>
    <w:rsid w:val="00CA0F2C"/>
    <w:rsid w:val="00CA0F71"/>
    <w:rsid w:val="00CA14F0"/>
    <w:rsid w:val="00CA16F3"/>
    <w:rsid w:val="00CA1A38"/>
    <w:rsid w:val="00CA1A84"/>
    <w:rsid w:val="00CA1BF4"/>
    <w:rsid w:val="00CA2136"/>
    <w:rsid w:val="00CA2550"/>
    <w:rsid w:val="00CA26A8"/>
    <w:rsid w:val="00CA2FA1"/>
    <w:rsid w:val="00CA3089"/>
    <w:rsid w:val="00CA30F5"/>
    <w:rsid w:val="00CA31A9"/>
    <w:rsid w:val="00CA3226"/>
    <w:rsid w:val="00CA332F"/>
    <w:rsid w:val="00CA39C4"/>
    <w:rsid w:val="00CA39EC"/>
    <w:rsid w:val="00CA3B23"/>
    <w:rsid w:val="00CA3B3C"/>
    <w:rsid w:val="00CA3BAD"/>
    <w:rsid w:val="00CA3C2B"/>
    <w:rsid w:val="00CA3F31"/>
    <w:rsid w:val="00CA3F6B"/>
    <w:rsid w:val="00CA406F"/>
    <w:rsid w:val="00CA41A9"/>
    <w:rsid w:val="00CA43E6"/>
    <w:rsid w:val="00CA4C1D"/>
    <w:rsid w:val="00CA4D1E"/>
    <w:rsid w:val="00CA4E4D"/>
    <w:rsid w:val="00CA52D2"/>
    <w:rsid w:val="00CA53A6"/>
    <w:rsid w:val="00CA546A"/>
    <w:rsid w:val="00CA5735"/>
    <w:rsid w:val="00CA576A"/>
    <w:rsid w:val="00CA57C8"/>
    <w:rsid w:val="00CA58BE"/>
    <w:rsid w:val="00CA5A09"/>
    <w:rsid w:val="00CA5A3A"/>
    <w:rsid w:val="00CA5BF7"/>
    <w:rsid w:val="00CA5FB1"/>
    <w:rsid w:val="00CA6069"/>
    <w:rsid w:val="00CA616D"/>
    <w:rsid w:val="00CA620C"/>
    <w:rsid w:val="00CA6302"/>
    <w:rsid w:val="00CA64F9"/>
    <w:rsid w:val="00CA684C"/>
    <w:rsid w:val="00CA6E42"/>
    <w:rsid w:val="00CA6EE8"/>
    <w:rsid w:val="00CA703E"/>
    <w:rsid w:val="00CA72CA"/>
    <w:rsid w:val="00CA7410"/>
    <w:rsid w:val="00CA74BF"/>
    <w:rsid w:val="00CA796D"/>
    <w:rsid w:val="00CA7C29"/>
    <w:rsid w:val="00CA7ED4"/>
    <w:rsid w:val="00CB0111"/>
    <w:rsid w:val="00CB022F"/>
    <w:rsid w:val="00CB0DB5"/>
    <w:rsid w:val="00CB0F43"/>
    <w:rsid w:val="00CB0F5D"/>
    <w:rsid w:val="00CB1092"/>
    <w:rsid w:val="00CB13F5"/>
    <w:rsid w:val="00CB1C1D"/>
    <w:rsid w:val="00CB1FA0"/>
    <w:rsid w:val="00CB220A"/>
    <w:rsid w:val="00CB23B7"/>
    <w:rsid w:val="00CB271B"/>
    <w:rsid w:val="00CB2972"/>
    <w:rsid w:val="00CB299D"/>
    <w:rsid w:val="00CB30AE"/>
    <w:rsid w:val="00CB34DA"/>
    <w:rsid w:val="00CB360B"/>
    <w:rsid w:val="00CB36B2"/>
    <w:rsid w:val="00CB3792"/>
    <w:rsid w:val="00CB37ED"/>
    <w:rsid w:val="00CB39D9"/>
    <w:rsid w:val="00CB3B45"/>
    <w:rsid w:val="00CB3FD6"/>
    <w:rsid w:val="00CB4211"/>
    <w:rsid w:val="00CB4249"/>
    <w:rsid w:val="00CB47C8"/>
    <w:rsid w:val="00CB47D9"/>
    <w:rsid w:val="00CB47F5"/>
    <w:rsid w:val="00CB494B"/>
    <w:rsid w:val="00CB49E2"/>
    <w:rsid w:val="00CB4F40"/>
    <w:rsid w:val="00CB5042"/>
    <w:rsid w:val="00CB506F"/>
    <w:rsid w:val="00CB53A4"/>
    <w:rsid w:val="00CB56B1"/>
    <w:rsid w:val="00CB5A38"/>
    <w:rsid w:val="00CB5AC4"/>
    <w:rsid w:val="00CB617A"/>
    <w:rsid w:val="00CB64A1"/>
    <w:rsid w:val="00CB6563"/>
    <w:rsid w:val="00CB6AFB"/>
    <w:rsid w:val="00CB6D56"/>
    <w:rsid w:val="00CB6D8E"/>
    <w:rsid w:val="00CB6DC4"/>
    <w:rsid w:val="00CB6E9B"/>
    <w:rsid w:val="00CB76FA"/>
    <w:rsid w:val="00CB7D65"/>
    <w:rsid w:val="00CC0791"/>
    <w:rsid w:val="00CC0845"/>
    <w:rsid w:val="00CC1094"/>
    <w:rsid w:val="00CC1334"/>
    <w:rsid w:val="00CC1340"/>
    <w:rsid w:val="00CC13DD"/>
    <w:rsid w:val="00CC145C"/>
    <w:rsid w:val="00CC15CC"/>
    <w:rsid w:val="00CC1851"/>
    <w:rsid w:val="00CC1BC5"/>
    <w:rsid w:val="00CC1BDB"/>
    <w:rsid w:val="00CC20B9"/>
    <w:rsid w:val="00CC2523"/>
    <w:rsid w:val="00CC25F4"/>
    <w:rsid w:val="00CC2668"/>
    <w:rsid w:val="00CC2941"/>
    <w:rsid w:val="00CC2CA0"/>
    <w:rsid w:val="00CC2E2C"/>
    <w:rsid w:val="00CC2EE2"/>
    <w:rsid w:val="00CC314E"/>
    <w:rsid w:val="00CC3189"/>
    <w:rsid w:val="00CC32A3"/>
    <w:rsid w:val="00CC33DE"/>
    <w:rsid w:val="00CC39B4"/>
    <w:rsid w:val="00CC3CA3"/>
    <w:rsid w:val="00CC3DD0"/>
    <w:rsid w:val="00CC3E76"/>
    <w:rsid w:val="00CC3F73"/>
    <w:rsid w:val="00CC4102"/>
    <w:rsid w:val="00CC4230"/>
    <w:rsid w:val="00CC4581"/>
    <w:rsid w:val="00CC4CCA"/>
    <w:rsid w:val="00CC4CD2"/>
    <w:rsid w:val="00CC4F1B"/>
    <w:rsid w:val="00CC5777"/>
    <w:rsid w:val="00CC59AB"/>
    <w:rsid w:val="00CC5A7C"/>
    <w:rsid w:val="00CC5B50"/>
    <w:rsid w:val="00CC6AD5"/>
    <w:rsid w:val="00CC735D"/>
    <w:rsid w:val="00CC74A4"/>
    <w:rsid w:val="00CC74E7"/>
    <w:rsid w:val="00CC7564"/>
    <w:rsid w:val="00CC7C93"/>
    <w:rsid w:val="00CC7FEE"/>
    <w:rsid w:val="00CD0443"/>
    <w:rsid w:val="00CD0669"/>
    <w:rsid w:val="00CD0B02"/>
    <w:rsid w:val="00CD1BBB"/>
    <w:rsid w:val="00CD20FB"/>
    <w:rsid w:val="00CD22C9"/>
    <w:rsid w:val="00CD23D4"/>
    <w:rsid w:val="00CD2489"/>
    <w:rsid w:val="00CD25B6"/>
    <w:rsid w:val="00CD2709"/>
    <w:rsid w:val="00CD29AF"/>
    <w:rsid w:val="00CD2CD2"/>
    <w:rsid w:val="00CD3124"/>
    <w:rsid w:val="00CD3235"/>
    <w:rsid w:val="00CD3763"/>
    <w:rsid w:val="00CD37BA"/>
    <w:rsid w:val="00CD3B07"/>
    <w:rsid w:val="00CD3BCA"/>
    <w:rsid w:val="00CD3CDE"/>
    <w:rsid w:val="00CD3DF1"/>
    <w:rsid w:val="00CD440B"/>
    <w:rsid w:val="00CD4426"/>
    <w:rsid w:val="00CD4648"/>
    <w:rsid w:val="00CD4735"/>
    <w:rsid w:val="00CD4892"/>
    <w:rsid w:val="00CD49DB"/>
    <w:rsid w:val="00CD4A4B"/>
    <w:rsid w:val="00CD4BF5"/>
    <w:rsid w:val="00CD5507"/>
    <w:rsid w:val="00CD577C"/>
    <w:rsid w:val="00CD57A9"/>
    <w:rsid w:val="00CD5974"/>
    <w:rsid w:val="00CD5ADE"/>
    <w:rsid w:val="00CD5B65"/>
    <w:rsid w:val="00CD5E23"/>
    <w:rsid w:val="00CD61C8"/>
    <w:rsid w:val="00CD670A"/>
    <w:rsid w:val="00CD6BB4"/>
    <w:rsid w:val="00CD6D35"/>
    <w:rsid w:val="00CD6DEE"/>
    <w:rsid w:val="00CD7429"/>
    <w:rsid w:val="00CD75BB"/>
    <w:rsid w:val="00CD7FE1"/>
    <w:rsid w:val="00CE0185"/>
    <w:rsid w:val="00CE0561"/>
    <w:rsid w:val="00CE09B6"/>
    <w:rsid w:val="00CE0A19"/>
    <w:rsid w:val="00CE0A35"/>
    <w:rsid w:val="00CE0C5D"/>
    <w:rsid w:val="00CE0EC5"/>
    <w:rsid w:val="00CE0F2F"/>
    <w:rsid w:val="00CE139E"/>
    <w:rsid w:val="00CE13B4"/>
    <w:rsid w:val="00CE1532"/>
    <w:rsid w:val="00CE1750"/>
    <w:rsid w:val="00CE17B5"/>
    <w:rsid w:val="00CE19AA"/>
    <w:rsid w:val="00CE1D84"/>
    <w:rsid w:val="00CE1F19"/>
    <w:rsid w:val="00CE27C1"/>
    <w:rsid w:val="00CE2DB8"/>
    <w:rsid w:val="00CE3130"/>
    <w:rsid w:val="00CE3240"/>
    <w:rsid w:val="00CE356C"/>
    <w:rsid w:val="00CE3A9C"/>
    <w:rsid w:val="00CE3B92"/>
    <w:rsid w:val="00CE3CC8"/>
    <w:rsid w:val="00CE3E80"/>
    <w:rsid w:val="00CE4249"/>
    <w:rsid w:val="00CE46DE"/>
    <w:rsid w:val="00CE4AB2"/>
    <w:rsid w:val="00CE4CC0"/>
    <w:rsid w:val="00CE4ECA"/>
    <w:rsid w:val="00CE52F7"/>
    <w:rsid w:val="00CE5375"/>
    <w:rsid w:val="00CE5565"/>
    <w:rsid w:val="00CE5722"/>
    <w:rsid w:val="00CE5754"/>
    <w:rsid w:val="00CE575E"/>
    <w:rsid w:val="00CE58E3"/>
    <w:rsid w:val="00CE5955"/>
    <w:rsid w:val="00CE59AD"/>
    <w:rsid w:val="00CE5BA5"/>
    <w:rsid w:val="00CE6070"/>
    <w:rsid w:val="00CE61AB"/>
    <w:rsid w:val="00CE641E"/>
    <w:rsid w:val="00CE659D"/>
    <w:rsid w:val="00CE66AF"/>
    <w:rsid w:val="00CE68AF"/>
    <w:rsid w:val="00CE6A12"/>
    <w:rsid w:val="00CE6CFF"/>
    <w:rsid w:val="00CE6D07"/>
    <w:rsid w:val="00CE6E45"/>
    <w:rsid w:val="00CE6E81"/>
    <w:rsid w:val="00CE70D5"/>
    <w:rsid w:val="00CE7397"/>
    <w:rsid w:val="00CE73AF"/>
    <w:rsid w:val="00CE7568"/>
    <w:rsid w:val="00CE76A2"/>
    <w:rsid w:val="00CE76FA"/>
    <w:rsid w:val="00CE7891"/>
    <w:rsid w:val="00CE79E1"/>
    <w:rsid w:val="00CE79FF"/>
    <w:rsid w:val="00CE7B96"/>
    <w:rsid w:val="00CF01D5"/>
    <w:rsid w:val="00CF0414"/>
    <w:rsid w:val="00CF080A"/>
    <w:rsid w:val="00CF0870"/>
    <w:rsid w:val="00CF0903"/>
    <w:rsid w:val="00CF0BA0"/>
    <w:rsid w:val="00CF112E"/>
    <w:rsid w:val="00CF1891"/>
    <w:rsid w:val="00CF1D45"/>
    <w:rsid w:val="00CF1ED8"/>
    <w:rsid w:val="00CF2018"/>
    <w:rsid w:val="00CF21EB"/>
    <w:rsid w:val="00CF2255"/>
    <w:rsid w:val="00CF2661"/>
    <w:rsid w:val="00CF2E2E"/>
    <w:rsid w:val="00CF2F2C"/>
    <w:rsid w:val="00CF3195"/>
    <w:rsid w:val="00CF31F9"/>
    <w:rsid w:val="00CF32E1"/>
    <w:rsid w:val="00CF34B1"/>
    <w:rsid w:val="00CF3608"/>
    <w:rsid w:val="00CF37FF"/>
    <w:rsid w:val="00CF3BD6"/>
    <w:rsid w:val="00CF3DE0"/>
    <w:rsid w:val="00CF4108"/>
    <w:rsid w:val="00CF42EC"/>
    <w:rsid w:val="00CF43A7"/>
    <w:rsid w:val="00CF4512"/>
    <w:rsid w:val="00CF464D"/>
    <w:rsid w:val="00CF4B8F"/>
    <w:rsid w:val="00CF51CF"/>
    <w:rsid w:val="00CF5200"/>
    <w:rsid w:val="00CF525B"/>
    <w:rsid w:val="00CF5288"/>
    <w:rsid w:val="00CF528F"/>
    <w:rsid w:val="00CF554D"/>
    <w:rsid w:val="00CF57B4"/>
    <w:rsid w:val="00CF5922"/>
    <w:rsid w:val="00CF59ED"/>
    <w:rsid w:val="00CF5B2F"/>
    <w:rsid w:val="00CF5BBB"/>
    <w:rsid w:val="00CF5F14"/>
    <w:rsid w:val="00CF6213"/>
    <w:rsid w:val="00CF62B8"/>
    <w:rsid w:val="00CF62F9"/>
    <w:rsid w:val="00CF639B"/>
    <w:rsid w:val="00CF69A2"/>
    <w:rsid w:val="00CF69BA"/>
    <w:rsid w:val="00CF6C0C"/>
    <w:rsid w:val="00CF6C3C"/>
    <w:rsid w:val="00CF720E"/>
    <w:rsid w:val="00CF7283"/>
    <w:rsid w:val="00CF7629"/>
    <w:rsid w:val="00CF76D2"/>
    <w:rsid w:val="00CF7FB1"/>
    <w:rsid w:val="00D00046"/>
    <w:rsid w:val="00D000C0"/>
    <w:rsid w:val="00D0035F"/>
    <w:rsid w:val="00D00EE0"/>
    <w:rsid w:val="00D00F8D"/>
    <w:rsid w:val="00D010F8"/>
    <w:rsid w:val="00D0110D"/>
    <w:rsid w:val="00D013FE"/>
    <w:rsid w:val="00D01922"/>
    <w:rsid w:val="00D01C8E"/>
    <w:rsid w:val="00D01D05"/>
    <w:rsid w:val="00D01EDF"/>
    <w:rsid w:val="00D02385"/>
    <w:rsid w:val="00D023C6"/>
    <w:rsid w:val="00D024F7"/>
    <w:rsid w:val="00D025A1"/>
    <w:rsid w:val="00D025F2"/>
    <w:rsid w:val="00D0284E"/>
    <w:rsid w:val="00D028CE"/>
    <w:rsid w:val="00D032E5"/>
    <w:rsid w:val="00D0345A"/>
    <w:rsid w:val="00D034E9"/>
    <w:rsid w:val="00D036A8"/>
    <w:rsid w:val="00D03818"/>
    <w:rsid w:val="00D03BE4"/>
    <w:rsid w:val="00D03C31"/>
    <w:rsid w:val="00D03EA0"/>
    <w:rsid w:val="00D03EFB"/>
    <w:rsid w:val="00D042B5"/>
    <w:rsid w:val="00D042C1"/>
    <w:rsid w:val="00D045C8"/>
    <w:rsid w:val="00D049FF"/>
    <w:rsid w:val="00D05331"/>
    <w:rsid w:val="00D053C8"/>
    <w:rsid w:val="00D0569B"/>
    <w:rsid w:val="00D056FD"/>
    <w:rsid w:val="00D05AFE"/>
    <w:rsid w:val="00D05B29"/>
    <w:rsid w:val="00D05C97"/>
    <w:rsid w:val="00D05ED6"/>
    <w:rsid w:val="00D05F30"/>
    <w:rsid w:val="00D05FC8"/>
    <w:rsid w:val="00D067F5"/>
    <w:rsid w:val="00D06B56"/>
    <w:rsid w:val="00D06BBF"/>
    <w:rsid w:val="00D06C22"/>
    <w:rsid w:val="00D06C28"/>
    <w:rsid w:val="00D06C4F"/>
    <w:rsid w:val="00D06CA0"/>
    <w:rsid w:val="00D06CFA"/>
    <w:rsid w:val="00D06E13"/>
    <w:rsid w:val="00D07015"/>
    <w:rsid w:val="00D07227"/>
    <w:rsid w:val="00D07654"/>
    <w:rsid w:val="00D076A4"/>
    <w:rsid w:val="00D07AAD"/>
    <w:rsid w:val="00D07B9F"/>
    <w:rsid w:val="00D07CE8"/>
    <w:rsid w:val="00D07E46"/>
    <w:rsid w:val="00D07F89"/>
    <w:rsid w:val="00D103F2"/>
    <w:rsid w:val="00D10552"/>
    <w:rsid w:val="00D10986"/>
    <w:rsid w:val="00D109E7"/>
    <w:rsid w:val="00D10B81"/>
    <w:rsid w:val="00D10D83"/>
    <w:rsid w:val="00D11123"/>
    <w:rsid w:val="00D113A0"/>
    <w:rsid w:val="00D1188B"/>
    <w:rsid w:val="00D11AD6"/>
    <w:rsid w:val="00D11F88"/>
    <w:rsid w:val="00D12054"/>
    <w:rsid w:val="00D120E7"/>
    <w:rsid w:val="00D1212E"/>
    <w:rsid w:val="00D1221F"/>
    <w:rsid w:val="00D1268E"/>
    <w:rsid w:val="00D126A7"/>
    <w:rsid w:val="00D127FB"/>
    <w:rsid w:val="00D12ABC"/>
    <w:rsid w:val="00D12AFA"/>
    <w:rsid w:val="00D12B8B"/>
    <w:rsid w:val="00D12DE4"/>
    <w:rsid w:val="00D12EB2"/>
    <w:rsid w:val="00D13246"/>
    <w:rsid w:val="00D13741"/>
    <w:rsid w:val="00D13A5F"/>
    <w:rsid w:val="00D13E28"/>
    <w:rsid w:val="00D1411A"/>
    <w:rsid w:val="00D144DD"/>
    <w:rsid w:val="00D145A3"/>
    <w:rsid w:val="00D1471A"/>
    <w:rsid w:val="00D14814"/>
    <w:rsid w:val="00D14B44"/>
    <w:rsid w:val="00D14DC1"/>
    <w:rsid w:val="00D14FDA"/>
    <w:rsid w:val="00D154A2"/>
    <w:rsid w:val="00D154F5"/>
    <w:rsid w:val="00D1575C"/>
    <w:rsid w:val="00D157B0"/>
    <w:rsid w:val="00D157F6"/>
    <w:rsid w:val="00D15845"/>
    <w:rsid w:val="00D15ACB"/>
    <w:rsid w:val="00D15ADF"/>
    <w:rsid w:val="00D16069"/>
    <w:rsid w:val="00D16119"/>
    <w:rsid w:val="00D16A7B"/>
    <w:rsid w:val="00D16A7C"/>
    <w:rsid w:val="00D16E27"/>
    <w:rsid w:val="00D16E8C"/>
    <w:rsid w:val="00D16F55"/>
    <w:rsid w:val="00D16FD4"/>
    <w:rsid w:val="00D17B15"/>
    <w:rsid w:val="00D17BC9"/>
    <w:rsid w:val="00D17CF1"/>
    <w:rsid w:val="00D2028C"/>
    <w:rsid w:val="00D202CB"/>
    <w:rsid w:val="00D20430"/>
    <w:rsid w:val="00D20B98"/>
    <w:rsid w:val="00D20BDB"/>
    <w:rsid w:val="00D20E00"/>
    <w:rsid w:val="00D2162E"/>
    <w:rsid w:val="00D2177C"/>
    <w:rsid w:val="00D21926"/>
    <w:rsid w:val="00D219E8"/>
    <w:rsid w:val="00D21EB7"/>
    <w:rsid w:val="00D22029"/>
    <w:rsid w:val="00D220C9"/>
    <w:rsid w:val="00D22691"/>
    <w:rsid w:val="00D22840"/>
    <w:rsid w:val="00D22942"/>
    <w:rsid w:val="00D22B08"/>
    <w:rsid w:val="00D22BD6"/>
    <w:rsid w:val="00D2307D"/>
    <w:rsid w:val="00D23247"/>
    <w:rsid w:val="00D2364E"/>
    <w:rsid w:val="00D23870"/>
    <w:rsid w:val="00D23CFD"/>
    <w:rsid w:val="00D23E07"/>
    <w:rsid w:val="00D2406E"/>
    <w:rsid w:val="00D24136"/>
    <w:rsid w:val="00D244AD"/>
    <w:rsid w:val="00D2467B"/>
    <w:rsid w:val="00D24A45"/>
    <w:rsid w:val="00D24BC1"/>
    <w:rsid w:val="00D24BFF"/>
    <w:rsid w:val="00D24CC2"/>
    <w:rsid w:val="00D251C7"/>
    <w:rsid w:val="00D2521A"/>
    <w:rsid w:val="00D2548C"/>
    <w:rsid w:val="00D25533"/>
    <w:rsid w:val="00D25572"/>
    <w:rsid w:val="00D25B99"/>
    <w:rsid w:val="00D25D31"/>
    <w:rsid w:val="00D25E7F"/>
    <w:rsid w:val="00D25EE0"/>
    <w:rsid w:val="00D26011"/>
    <w:rsid w:val="00D2630C"/>
    <w:rsid w:val="00D26366"/>
    <w:rsid w:val="00D26899"/>
    <w:rsid w:val="00D26C30"/>
    <w:rsid w:val="00D26EFD"/>
    <w:rsid w:val="00D27647"/>
    <w:rsid w:val="00D277C7"/>
    <w:rsid w:val="00D27BB9"/>
    <w:rsid w:val="00D27DAC"/>
    <w:rsid w:val="00D300BF"/>
    <w:rsid w:val="00D3041D"/>
    <w:rsid w:val="00D30A4B"/>
    <w:rsid w:val="00D30B15"/>
    <w:rsid w:val="00D30F49"/>
    <w:rsid w:val="00D31200"/>
    <w:rsid w:val="00D31353"/>
    <w:rsid w:val="00D314B0"/>
    <w:rsid w:val="00D318E9"/>
    <w:rsid w:val="00D31F16"/>
    <w:rsid w:val="00D325B7"/>
    <w:rsid w:val="00D32B60"/>
    <w:rsid w:val="00D32BDE"/>
    <w:rsid w:val="00D330E5"/>
    <w:rsid w:val="00D3326B"/>
    <w:rsid w:val="00D33286"/>
    <w:rsid w:val="00D332B0"/>
    <w:rsid w:val="00D33601"/>
    <w:rsid w:val="00D336B2"/>
    <w:rsid w:val="00D33792"/>
    <w:rsid w:val="00D33A64"/>
    <w:rsid w:val="00D33AE1"/>
    <w:rsid w:val="00D33B59"/>
    <w:rsid w:val="00D33C56"/>
    <w:rsid w:val="00D344F8"/>
    <w:rsid w:val="00D34571"/>
    <w:rsid w:val="00D345BE"/>
    <w:rsid w:val="00D34629"/>
    <w:rsid w:val="00D34792"/>
    <w:rsid w:val="00D3494E"/>
    <w:rsid w:val="00D349C5"/>
    <w:rsid w:val="00D34BEA"/>
    <w:rsid w:val="00D34C3D"/>
    <w:rsid w:val="00D34EF6"/>
    <w:rsid w:val="00D34FE2"/>
    <w:rsid w:val="00D3544E"/>
    <w:rsid w:val="00D35B4C"/>
    <w:rsid w:val="00D35C63"/>
    <w:rsid w:val="00D35CA6"/>
    <w:rsid w:val="00D35E17"/>
    <w:rsid w:val="00D361E2"/>
    <w:rsid w:val="00D365F7"/>
    <w:rsid w:val="00D3698C"/>
    <w:rsid w:val="00D36991"/>
    <w:rsid w:val="00D36C93"/>
    <w:rsid w:val="00D36D64"/>
    <w:rsid w:val="00D36E70"/>
    <w:rsid w:val="00D3700C"/>
    <w:rsid w:val="00D370A5"/>
    <w:rsid w:val="00D3712D"/>
    <w:rsid w:val="00D37162"/>
    <w:rsid w:val="00D37411"/>
    <w:rsid w:val="00D374D6"/>
    <w:rsid w:val="00D37A60"/>
    <w:rsid w:val="00D37E89"/>
    <w:rsid w:val="00D40241"/>
    <w:rsid w:val="00D402BA"/>
    <w:rsid w:val="00D40595"/>
    <w:rsid w:val="00D40A87"/>
    <w:rsid w:val="00D40E06"/>
    <w:rsid w:val="00D40ED4"/>
    <w:rsid w:val="00D41578"/>
    <w:rsid w:val="00D417CB"/>
    <w:rsid w:val="00D41800"/>
    <w:rsid w:val="00D4185A"/>
    <w:rsid w:val="00D4196C"/>
    <w:rsid w:val="00D41C6A"/>
    <w:rsid w:val="00D41FE2"/>
    <w:rsid w:val="00D4200F"/>
    <w:rsid w:val="00D423A0"/>
    <w:rsid w:val="00D4279D"/>
    <w:rsid w:val="00D42AAE"/>
    <w:rsid w:val="00D42CFE"/>
    <w:rsid w:val="00D42D6B"/>
    <w:rsid w:val="00D42E9D"/>
    <w:rsid w:val="00D42F0B"/>
    <w:rsid w:val="00D4361A"/>
    <w:rsid w:val="00D4365C"/>
    <w:rsid w:val="00D43A83"/>
    <w:rsid w:val="00D43E90"/>
    <w:rsid w:val="00D44258"/>
    <w:rsid w:val="00D44764"/>
    <w:rsid w:val="00D44871"/>
    <w:rsid w:val="00D44C75"/>
    <w:rsid w:val="00D44E58"/>
    <w:rsid w:val="00D44F05"/>
    <w:rsid w:val="00D4519C"/>
    <w:rsid w:val="00D452EE"/>
    <w:rsid w:val="00D45437"/>
    <w:rsid w:val="00D4581C"/>
    <w:rsid w:val="00D45A93"/>
    <w:rsid w:val="00D45CC5"/>
    <w:rsid w:val="00D460FD"/>
    <w:rsid w:val="00D46176"/>
    <w:rsid w:val="00D4626A"/>
    <w:rsid w:val="00D464B2"/>
    <w:rsid w:val="00D467FC"/>
    <w:rsid w:val="00D46881"/>
    <w:rsid w:val="00D46C1F"/>
    <w:rsid w:val="00D46D41"/>
    <w:rsid w:val="00D47013"/>
    <w:rsid w:val="00D472BF"/>
    <w:rsid w:val="00D47BBB"/>
    <w:rsid w:val="00D47E87"/>
    <w:rsid w:val="00D47EF1"/>
    <w:rsid w:val="00D5043B"/>
    <w:rsid w:val="00D50A7E"/>
    <w:rsid w:val="00D50AF4"/>
    <w:rsid w:val="00D50D04"/>
    <w:rsid w:val="00D510A1"/>
    <w:rsid w:val="00D511BA"/>
    <w:rsid w:val="00D5159C"/>
    <w:rsid w:val="00D51654"/>
    <w:rsid w:val="00D5169B"/>
    <w:rsid w:val="00D51752"/>
    <w:rsid w:val="00D51DF1"/>
    <w:rsid w:val="00D51FB0"/>
    <w:rsid w:val="00D5201D"/>
    <w:rsid w:val="00D521B8"/>
    <w:rsid w:val="00D522BA"/>
    <w:rsid w:val="00D52A2B"/>
    <w:rsid w:val="00D52B21"/>
    <w:rsid w:val="00D52CAA"/>
    <w:rsid w:val="00D52F9C"/>
    <w:rsid w:val="00D5310D"/>
    <w:rsid w:val="00D533CE"/>
    <w:rsid w:val="00D534C6"/>
    <w:rsid w:val="00D536B2"/>
    <w:rsid w:val="00D53E2F"/>
    <w:rsid w:val="00D54159"/>
    <w:rsid w:val="00D54702"/>
    <w:rsid w:val="00D54C2D"/>
    <w:rsid w:val="00D54E58"/>
    <w:rsid w:val="00D55496"/>
    <w:rsid w:val="00D554ED"/>
    <w:rsid w:val="00D554F8"/>
    <w:rsid w:val="00D5571A"/>
    <w:rsid w:val="00D5588C"/>
    <w:rsid w:val="00D55934"/>
    <w:rsid w:val="00D55993"/>
    <w:rsid w:val="00D559BE"/>
    <w:rsid w:val="00D55B13"/>
    <w:rsid w:val="00D55F15"/>
    <w:rsid w:val="00D55FB4"/>
    <w:rsid w:val="00D5621F"/>
    <w:rsid w:val="00D56280"/>
    <w:rsid w:val="00D563F1"/>
    <w:rsid w:val="00D56849"/>
    <w:rsid w:val="00D569E7"/>
    <w:rsid w:val="00D56CE5"/>
    <w:rsid w:val="00D56D38"/>
    <w:rsid w:val="00D56E79"/>
    <w:rsid w:val="00D572C1"/>
    <w:rsid w:val="00D576B2"/>
    <w:rsid w:val="00D57739"/>
    <w:rsid w:val="00D57E33"/>
    <w:rsid w:val="00D57F4A"/>
    <w:rsid w:val="00D57F55"/>
    <w:rsid w:val="00D60115"/>
    <w:rsid w:val="00D6114B"/>
    <w:rsid w:val="00D61166"/>
    <w:rsid w:val="00D61407"/>
    <w:rsid w:val="00D61428"/>
    <w:rsid w:val="00D61C66"/>
    <w:rsid w:val="00D61D35"/>
    <w:rsid w:val="00D61F67"/>
    <w:rsid w:val="00D621A7"/>
    <w:rsid w:val="00D62298"/>
    <w:rsid w:val="00D6245C"/>
    <w:rsid w:val="00D6263A"/>
    <w:rsid w:val="00D62903"/>
    <w:rsid w:val="00D62A81"/>
    <w:rsid w:val="00D62CE1"/>
    <w:rsid w:val="00D62F63"/>
    <w:rsid w:val="00D6301B"/>
    <w:rsid w:val="00D6301C"/>
    <w:rsid w:val="00D6338A"/>
    <w:rsid w:val="00D63CA2"/>
    <w:rsid w:val="00D642A5"/>
    <w:rsid w:val="00D646CD"/>
    <w:rsid w:val="00D648BF"/>
    <w:rsid w:val="00D648CE"/>
    <w:rsid w:val="00D64A48"/>
    <w:rsid w:val="00D64B0A"/>
    <w:rsid w:val="00D64C1E"/>
    <w:rsid w:val="00D65774"/>
    <w:rsid w:val="00D6581E"/>
    <w:rsid w:val="00D658B5"/>
    <w:rsid w:val="00D65A48"/>
    <w:rsid w:val="00D65ABC"/>
    <w:rsid w:val="00D65DD4"/>
    <w:rsid w:val="00D65EFB"/>
    <w:rsid w:val="00D65F3F"/>
    <w:rsid w:val="00D65F4E"/>
    <w:rsid w:val="00D66097"/>
    <w:rsid w:val="00D66508"/>
    <w:rsid w:val="00D666BF"/>
    <w:rsid w:val="00D66BBC"/>
    <w:rsid w:val="00D66BCB"/>
    <w:rsid w:val="00D66DC2"/>
    <w:rsid w:val="00D67329"/>
    <w:rsid w:val="00D6750F"/>
    <w:rsid w:val="00D67AFA"/>
    <w:rsid w:val="00D67BAF"/>
    <w:rsid w:val="00D700B2"/>
    <w:rsid w:val="00D7017A"/>
    <w:rsid w:val="00D70265"/>
    <w:rsid w:val="00D702EC"/>
    <w:rsid w:val="00D7091A"/>
    <w:rsid w:val="00D70967"/>
    <w:rsid w:val="00D72561"/>
    <w:rsid w:val="00D725D5"/>
    <w:rsid w:val="00D726B8"/>
    <w:rsid w:val="00D727D1"/>
    <w:rsid w:val="00D72D3D"/>
    <w:rsid w:val="00D72E15"/>
    <w:rsid w:val="00D73428"/>
    <w:rsid w:val="00D736A1"/>
    <w:rsid w:val="00D73A16"/>
    <w:rsid w:val="00D73CE5"/>
    <w:rsid w:val="00D743DE"/>
    <w:rsid w:val="00D74490"/>
    <w:rsid w:val="00D745C6"/>
    <w:rsid w:val="00D74856"/>
    <w:rsid w:val="00D74859"/>
    <w:rsid w:val="00D749F0"/>
    <w:rsid w:val="00D74E34"/>
    <w:rsid w:val="00D74FC8"/>
    <w:rsid w:val="00D7512B"/>
    <w:rsid w:val="00D75241"/>
    <w:rsid w:val="00D755B1"/>
    <w:rsid w:val="00D75A31"/>
    <w:rsid w:val="00D75B51"/>
    <w:rsid w:val="00D75C35"/>
    <w:rsid w:val="00D762C1"/>
    <w:rsid w:val="00D7635B"/>
    <w:rsid w:val="00D76917"/>
    <w:rsid w:val="00D769F8"/>
    <w:rsid w:val="00D76C9F"/>
    <w:rsid w:val="00D76DAF"/>
    <w:rsid w:val="00D76E68"/>
    <w:rsid w:val="00D774B0"/>
    <w:rsid w:val="00D775EA"/>
    <w:rsid w:val="00D77668"/>
    <w:rsid w:val="00D77690"/>
    <w:rsid w:val="00D776F2"/>
    <w:rsid w:val="00D7786D"/>
    <w:rsid w:val="00D80494"/>
    <w:rsid w:val="00D804C0"/>
    <w:rsid w:val="00D807EA"/>
    <w:rsid w:val="00D80933"/>
    <w:rsid w:val="00D80F44"/>
    <w:rsid w:val="00D81073"/>
    <w:rsid w:val="00D81210"/>
    <w:rsid w:val="00D8199C"/>
    <w:rsid w:val="00D819D9"/>
    <w:rsid w:val="00D81C2E"/>
    <w:rsid w:val="00D82608"/>
    <w:rsid w:val="00D82668"/>
    <w:rsid w:val="00D82EAC"/>
    <w:rsid w:val="00D82F29"/>
    <w:rsid w:val="00D834F5"/>
    <w:rsid w:val="00D835AC"/>
    <w:rsid w:val="00D8369B"/>
    <w:rsid w:val="00D8397A"/>
    <w:rsid w:val="00D83A70"/>
    <w:rsid w:val="00D83B2B"/>
    <w:rsid w:val="00D83D7C"/>
    <w:rsid w:val="00D8429B"/>
    <w:rsid w:val="00D849A2"/>
    <w:rsid w:val="00D84A1B"/>
    <w:rsid w:val="00D8504C"/>
    <w:rsid w:val="00D850FE"/>
    <w:rsid w:val="00D85A5F"/>
    <w:rsid w:val="00D85F5B"/>
    <w:rsid w:val="00D861A5"/>
    <w:rsid w:val="00D863DE"/>
    <w:rsid w:val="00D86495"/>
    <w:rsid w:val="00D86829"/>
    <w:rsid w:val="00D86A7B"/>
    <w:rsid w:val="00D86B04"/>
    <w:rsid w:val="00D86BFA"/>
    <w:rsid w:val="00D86CD1"/>
    <w:rsid w:val="00D8703E"/>
    <w:rsid w:val="00D874F2"/>
    <w:rsid w:val="00D875D7"/>
    <w:rsid w:val="00D87BF1"/>
    <w:rsid w:val="00D87DA2"/>
    <w:rsid w:val="00D9052C"/>
    <w:rsid w:val="00D90604"/>
    <w:rsid w:val="00D90E94"/>
    <w:rsid w:val="00D90EC8"/>
    <w:rsid w:val="00D90F83"/>
    <w:rsid w:val="00D90FF1"/>
    <w:rsid w:val="00D91113"/>
    <w:rsid w:val="00D91458"/>
    <w:rsid w:val="00D91646"/>
    <w:rsid w:val="00D91A15"/>
    <w:rsid w:val="00D91A34"/>
    <w:rsid w:val="00D91A35"/>
    <w:rsid w:val="00D91AE0"/>
    <w:rsid w:val="00D91CC5"/>
    <w:rsid w:val="00D91CDA"/>
    <w:rsid w:val="00D920F8"/>
    <w:rsid w:val="00D921BD"/>
    <w:rsid w:val="00D9244B"/>
    <w:rsid w:val="00D92480"/>
    <w:rsid w:val="00D9270D"/>
    <w:rsid w:val="00D92A28"/>
    <w:rsid w:val="00D92BF5"/>
    <w:rsid w:val="00D92DBE"/>
    <w:rsid w:val="00D92FCB"/>
    <w:rsid w:val="00D931B4"/>
    <w:rsid w:val="00D931E7"/>
    <w:rsid w:val="00D93213"/>
    <w:rsid w:val="00D93251"/>
    <w:rsid w:val="00D93256"/>
    <w:rsid w:val="00D9376B"/>
    <w:rsid w:val="00D9398A"/>
    <w:rsid w:val="00D9399B"/>
    <w:rsid w:val="00D939B6"/>
    <w:rsid w:val="00D93B5E"/>
    <w:rsid w:val="00D93C6A"/>
    <w:rsid w:val="00D93E0B"/>
    <w:rsid w:val="00D9405E"/>
    <w:rsid w:val="00D948A5"/>
    <w:rsid w:val="00D94C10"/>
    <w:rsid w:val="00D94FFD"/>
    <w:rsid w:val="00D956DB"/>
    <w:rsid w:val="00D9581C"/>
    <w:rsid w:val="00D95BCE"/>
    <w:rsid w:val="00D95C95"/>
    <w:rsid w:val="00D96679"/>
    <w:rsid w:val="00D967B7"/>
    <w:rsid w:val="00D96BBD"/>
    <w:rsid w:val="00D96C18"/>
    <w:rsid w:val="00D96C2E"/>
    <w:rsid w:val="00D9704E"/>
    <w:rsid w:val="00D97070"/>
    <w:rsid w:val="00D97580"/>
    <w:rsid w:val="00D97698"/>
    <w:rsid w:val="00D977F4"/>
    <w:rsid w:val="00D97911"/>
    <w:rsid w:val="00D97A05"/>
    <w:rsid w:val="00D97D0C"/>
    <w:rsid w:val="00DA06F4"/>
    <w:rsid w:val="00DA0758"/>
    <w:rsid w:val="00DA08C3"/>
    <w:rsid w:val="00DA0B25"/>
    <w:rsid w:val="00DA0F10"/>
    <w:rsid w:val="00DA11A3"/>
    <w:rsid w:val="00DA1BEC"/>
    <w:rsid w:val="00DA1C46"/>
    <w:rsid w:val="00DA1C5B"/>
    <w:rsid w:val="00DA1FAC"/>
    <w:rsid w:val="00DA2128"/>
    <w:rsid w:val="00DA214E"/>
    <w:rsid w:val="00DA2266"/>
    <w:rsid w:val="00DA2432"/>
    <w:rsid w:val="00DA2749"/>
    <w:rsid w:val="00DA2A70"/>
    <w:rsid w:val="00DA2A77"/>
    <w:rsid w:val="00DA2AA0"/>
    <w:rsid w:val="00DA2DF8"/>
    <w:rsid w:val="00DA30CA"/>
    <w:rsid w:val="00DA3212"/>
    <w:rsid w:val="00DA3580"/>
    <w:rsid w:val="00DA35C8"/>
    <w:rsid w:val="00DA35D9"/>
    <w:rsid w:val="00DA3EE5"/>
    <w:rsid w:val="00DA4378"/>
    <w:rsid w:val="00DA44D9"/>
    <w:rsid w:val="00DA481E"/>
    <w:rsid w:val="00DA4956"/>
    <w:rsid w:val="00DA4B0E"/>
    <w:rsid w:val="00DA4C93"/>
    <w:rsid w:val="00DA519C"/>
    <w:rsid w:val="00DA52A0"/>
    <w:rsid w:val="00DA559A"/>
    <w:rsid w:val="00DA55BE"/>
    <w:rsid w:val="00DA59FE"/>
    <w:rsid w:val="00DA5CA6"/>
    <w:rsid w:val="00DA5F3A"/>
    <w:rsid w:val="00DA625B"/>
    <w:rsid w:val="00DA62C3"/>
    <w:rsid w:val="00DA64CB"/>
    <w:rsid w:val="00DA65E6"/>
    <w:rsid w:val="00DA67F8"/>
    <w:rsid w:val="00DA6BBC"/>
    <w:rsid w:val="00DA6C7E"/>
    <w:rsid w:val="00DA6F59"/>
    <w:rsid w:val="00DA7167"/>
    <w:rsid w:val="00DA7624"/>
    <w:rsid w:val="00DA78F8"/>
    <w:rsid w:val="00DA7B40"/>
    <w:rsid w:val="00DA7F19"/>
    <w:rsid w:val="00DA7FA9"/>
    <w:rsid w:val="00DB0157"/>
    <w:rsid w:val="00DB038B"/>
    <w:rsid w:val="00DB03C0"/>
    <w:rsid w:val="00DB0797"/>
    <w:rsid w:val="00DB0BBB"/>
    <w:rsid w:val="00DB0C13"/>
    <w:rsid w:val="00DB0D16"/>
    <w:rsid w:val="00DB0DEE"/>
    <w:rsid w:val="00DB0FBE"/>
    <w:rsid w:val="00DB0FC0"/>
    <w:rsid w:val="00DB11D3"/>
    <w:rsid w:val="00DB174B"/>
    <w:rsid w:val="00DB1B5B"/>
    <w:rsid w:val="00DB1D15"/>
    <w:rsid w:val="00DB211F"/>
    <w:rsid w:val="00DB22BE"/>
    <w:rsid w:val="00DB23EB"/>
    <w:rsid w:val="00DB25FA"/>
    <w:rsid w:val="00DB294A"/>
    <w:rsid w:val="00DB2BE6"/>
    <w:rsid w:val="00DB3908"/>
    <w:rsid w:val="00DB3A63"/>
    <w:rsid w:val="00DB3B0C"/>
    <w:rsid w:val="00DB3E06"/>
    <w:rsid w:val="00DB3FFD"/>
    <w:rsid w:val="00DB431A"/>
    <w:rsid w:val="00DB4944"/>
    <w:rsid w:val="00DB4DC9"/>
    <w:rsid w:val="00DB5749"/>
    <w:rsid w:val="00DB5F51"/>
    <w:rsid w:val="00DB60BA"/>
    <w:rsid w:val="00DB6171"/>
    <w:rsid w:val="00DB6726"/>
    <w:rsid w:val="00DB6921"/>
    <w:rsid w:val="00DB6B22"/>
    <w:rsid w:val="00DB6C1E"/>
    <w:rsid w:val="00DB6E90"/>
    <w:rsid w:val="00DB70CC"/>
    <w:rsid w:val="00DB71A3"/>
    <w:rsid w:val="00DB740A"/>
    <w:rsid w:val="00DB757F"/>
    <w:rsid w:val="00DB7786"/>
    <w:rsid w:val="00DB78C9"/>
    <w:rsid w:val="00DB7A75"/>
    <w:rsid w:val="00DB7EAE"/>
    <w:rsid w:val="00DC03E8"/>
    <w:rsid w:val="00DC05A9"/>
    <w:rsid w:val="00DC05BE"/>
    <w:rsid w:val="00DC09CB"/>
    <w:rsid w:val="00DC0A15"/>
    <w:rsid w:val="00DC0DC8"/>
    <w:rsid w:val="00DC12DC"/>
    <w:rsid w:val="00DC1AA5"/>
    <w:rsid w:val="00DC1B08"/>
    <w:rsid w:val="00DC1B53"/>
    <w:rsid w:val="00DC1C2B"/>
    <w:rsid w:val="00DC1D6F"/>
    <w:rsid w:val="00DC2409"/>
    <w:rsid w:val="00DC280D"/>
    <w:rsid w:val="00DC2CE9"/>
    <w:rsid w:val="00DC2FAB"/>
    <w:rsid w:val="00DC30D9"/>
    <w:rsid w:val="00DC34ED"/>
    <w:rsid w:val="00DC355A"/>
    <w:rsid w:val="00DC3687"/>
    <w:rsid w:val="00DC374F"/>
    <w:rsid w:val="00DC3A69"/>
    <w:rsid w:val="00DC3B8B"/>
    <w:rsid w:val="00DC3C59"/>
    <w:rsid w:val="00DC3D13"/>
    <w:rsid w:val="00DC3FC4"/>
    <w:rsid w:val="00DC4262"/>
    <w:rsid w:val="00DC43CB"/>
    <w:rsid w:val="00DC449A"/>
    <w:rsid w:val="00DC470D"/>
    <w:rsid w:val="00DC4773"/>
    <w:rsid w:val="00DC4F01"/>
    <w:rsid w:val="00DC4FA0"/>
    <w:rsid w:val="00DC53B5"/>
    <w:rsid w:val="00DC54CD"/>
    <w:rsid w:val="00DC5976"/>
    <w:rsid w:val="00DC5C88"/>
    <w:rsid w:val="00DC625D"/>
    <w:rsid w:val="00DC64E2"/>
    <w:rsid w:val="00DC6731"/>
    <w:rsid w:val="00DC6A8E"/>
    <w:rsid w:val="00DC6B4F"/>
    <w:rsid w:val="00DC6C47"/>
    <w:rsid w:val="00DC6EA2"/>
    <w:rsid w:val="00DC7444"/>
    <w:rsid w:val="00DC7E7E"/>
    <w:rsid w:val="00DD0471"/>
    <w:rsid w:val="00DD04CE"/>
    <w:rsid w:val="00DD0764"/>
    <w:rsid w:val="00DD09FF"/>
    <w:rsid w:val="00DD0CA0"/>
    <w:rsid w:val="00DD1095"/>
    <w:rsid w:val="00DD1128"/>
    <w:rsid w:val="00DD1555"/>
    <w:rsid w:val="00DD1745"/>
    <w:rsid w:val="00DD1D3C"/>
    <w:rsid w:val="00DD23B8"/>
    <w:rsid w:val="00DD26C9"/>
    <w:rsid w:val="00DD2BB3"/>
    <w:rsid w:val="00DD2BFF"/>
    <w:rsid w:val="00DD2D56"/>
    <w:rsid w:val="00DD30B6"/>
    <w:rsid w:val="00DD31F1"/>
    <w:rsid w:val="00DD330F"/>
    <w:rsid w:val="00DD3390"/>
    <w:rsid w:val="00DD33A0"/>
    <w:rsid w:val="00DD348F"/>
    <w:rsid w:val="00DD3572"/>
    <w:rsid w:val="00DD3924"/>
    <w:rsid w:val="00DD3CF7"/>
    <w:rsid w:val="00DD3D81"/>
    <w:rsid w:val="00DD3EA2"/>
    <w:rsid w:val="00DD40A0"/>
    <w:rsid w:val="00DD46AA"/>
    <w:rsid w:val="00DD4934"/>
    <w:rsid w:val="00DD493E"/>
    <w:rsid w:val="00DD4C3D"/>
    <w:rsid w:val="00DD5218"/>
    <w:rsid w:val="00DD58FA"/>
    <w:rsid w:val="00DD5C92"/>
    <w:rsid w:val="00DD5F4A"/>
    <w:rsid w:val="00DD61AE"/>
    <w:rsid w:val="00DD622B"/>
    <w:rsid w:val="00DD6350"/>
    <w:rsid w:val="00DD638A"/>
    <w:rsid w:val="00DD6494"/>
    <w:rsid w:val="00DD649A"/>
    <w:rsid w:val="00DD6A70"/>
    <w:rsid w:val="00DD6DF7"/>
    <w:rsid w:val="00DD7129"/>
    <w:rsid w:val="00DD7168"/>
    <w:rsid w:val="00DD734F"/>
    <w:rsid w:val="00DD752B"/>
    <w:rsid w:val="00DD76B7"/>
    <w:rsid w:val="00DD7824"/>
    <w:rsid w:val="00DD7A7B"/>
    <w:rsid w:val="00DD7BBE"/>
    <w:rsid w:val="00DD7E39"/>
    <w:rsid w:val="00DD7FEC"/>
    <w:rsid w:val="00DE062C"/>
    <w:rsid w:val="00DE086A"/>
    <w:rsid w:val="00DE0913"/>
    <w:rsid w:val="00DE0B76"/>
    <w:rsid w:val="00DE0B77"/>
    <w:rsid w:val="00DE176B"/>
    <w:rsid w:val="00DE1992"/>
    <w:rsid w:val="00DE1D01"/>
    <w:rsid w:val="00DE1D4A"/>
    <w:rsid w:val="00DE2342"/>
    <w:rsid w:val="00DE2655"/>
    <w:rsid w:val="00DE26CC"/>
    <w:rsid w:val="00DE2FDE"/>
    <w:rsid w:val="00DE326F"/>
    <w:rsid w:val="00DE32F5"/>
    <w:rsid w:val="00DE3397"/>
    <w:rsid w:val="00DE34B0"/>
    <w:rsid w:val="00DE3817"/>
    <w:rsid w:val="00DE4351"/>
    <w:rsid w:val="00DE4452"/>
    <w:rsid w:val="00DE469E"/>
    <w:rsid w:val="00DE48F0"/>
    <w:rsid w:val="00DE492E"/>
    <w:rsid w:val="00DE4BF1"/>
    <w:rsid w:val="00DE4C69"/>
    <w:rsid w:val="00DE4D1B"/>
    <w:rsid w:val="00DE4E11"/>
    <w:rsid w:val="00DE4E86"/>
    <w:rsid w:val="00DE50C4"/>
    <w:rsid w:val="00DE50C6"/>
    <w:rsid w:val="00DE5828"/>
    <w:rsid w:val="00DE6200"/>
    <w:rsid w:val="00DE63C8"/>
    <w:rsid w:val="00DE63F3"/>
    <w:rsid w:val="00DE674F"/>
    <w:rsid w:val="00DE6780"/>
    <w:rsid w:val="00DE68D8"/>
    <w:rsid w:val="00DE6EDD"/>
    <w:rsid w:val="00DE7265"/>
    <w:rsid w:val="00DE73F1"/>
    <w:rsid w:val="00DF007B"/>
    <w:rsid w:val="00DF019E"/>
    <w:rsid w:val="00DF0424"/>
    <w:rsid w:val="00DF04C3"/>
    <w:rsid w:val="00DF0CF2"/>
    <w:rsid w:val="00DF0FA0"/>
    <w:rsid w:val="00DF11FC"/>
    <w:rsid w:val="00DF15E0"/>
    <w:rsid w:val="00DF1652"/>
    <w:rsid w:val="00DF1A47"/>
    <w:rsid w:val="00DF1AF4"/>
    <w:rsid w:val="00DF1B65"/>
    <w:rsid w:val="00DF1C47"/>
    <w:rsid w:val="00DF1DE2"/>
    <w:rsid w:val="00DF1FB5"/>
    <w:rsid w:val="00DF2236"/>
    <w:rsid w:val="00DF2C40"/>
    <w:rsid w:val="00DF3154"/>
    <w:rsid w:val="00DF33CE"/>
    <w:rsid w:val="00DF3664"/>
    <w:rsid w:val="00DF39D5"/>
    <w:rsid w:val="00DF3A73"/>
    <w:rsid w:val="00DF3CDE"/>
    <w:rsid w:val="00DF3FEA"/>
    <w:rsid w:val="00DF443C"/>
    <w:rsid w:val="00DF45C0"/>
    <w:rsid w:val="00DF47A0"/>
    <w:rsid w:val="00DF484D"/>
    <w:rsid w:val="00DF4909"/>
    <w:rsid w:val="00DF5387"/>
    <w:rsid w:val="00DF551C"/>
    <w:rsid w:val="00DF5535"/>
    <w:rsid w:val="00DF573A"/>
    <w:rsid w:val="00DF5834"/>
    <w:rsid w:val="00DF5857"/>
    <w:rsid w:val="00DF5B18"/>
    <w:rsid w:val="00DF5BE4"/>
    <w:rsid w:val="00DF63C3"/>
    <w:rsid w:val="00DF66D6"/>
    <w:rsid w:val="00DF685C"/>
    <w:rsid w:val="00DF68C2"/>
    <w:rsid w:val="00DF692A"/>
    <w:rsid w:val="00DF6AE9"/>
    <w:rsid w:val="00DF6CA1"/>
    <w:rsid w:val="00DF6D89"/>
    <w:rsid w:val="00DF7052"/>
    <w:rsid w:val="00DF720A"/>
    <w:rsid w:val="00DF744D"/>
    <w:rsid w:val="00DF788D"/>
    <w:rsid w:val="00DF78E5"/>
    <w:rsid w:val="00DF7AE8"/>
    <w:rsid w:val="00DF7DAB"/>
    <w:rsid w:val="00DF7EAF"/>
    <w:rsid w:val="00E007F8"/>
    <w:rsid w:val="00E00C35"/>
    <w:rsid w:val="00E014AB"/>
    <w:rsid w:val="00E016A0"/>
    <w:rsid w:val="00E018E2"/>
    <w:rsid w:val="00E01AC7"/>
    <w:rsid w:val="00E01CAC"/>
    <w:rsid w:val="00E02661"/>
    <w:rsid w:val="00E02DFE"/>
    <w:rsid w:val="00E02F1C"/>
    <w:rsid w:val="00E02F87"/>
    <w:rsid w:val="00E02FDA"/>
    <w:rsid w:val="00E030EA"/>
    <w:rsid w:val="00E035F8"/>
    <w:rsid w:val="00E03CA1"/>
    <w:rsid w:val="00E03E04"/>
    <w:rsid w:val="00E042E8"/>
    <w:rsid w:val="00E04540"/>
    <w:rsid w:val="00E04D55"/>
    <w:rsid w:val="00E05559"/>
    <w:rsid w:val="00E05A71"/>
    <w:rsid w:val="00E062C6"/>
    <w:rsid w:val="00E06486"/>
    <w:rsid w:val="00E06494"/>
    <w:rsid w:val="00E066DA"/>
    <w:rsid w:val="00E0690B"/>
    <w:rsid w:val="00E0690C"/>
    <w:rsid w:val="00E06A44"/>
    <w:rsid w:val="00E06D5D"/>
    <w:rsid w:val="00E06D6B"/>
    <w:rsid w:val="00E07213"/>
    <w:rsid w:val="00E0724F"/>
    <w:rsid w:val="00E0771A"/>
    <w:rsid w:val="00E077CC"/>
    <w:rsid w:val="00E07A3C"/>
    <w:rsid w:val="00E106C6"/>
    <w:rsid w:val="00E108A4"/>
    <w:rsid w:val="00E10B74"/>
    <w:rsid w:val="00E10D66"/>
    <w:rsid w:val="00E10F31"/>
    <w:rsid w:val="00E1137C"/>
    <w:rsid w:val="00E1150B"/>
    <w:rsid w:val="00E1153D"/>
    <w:rsid w:val="00E1170B"/>
    <w:rsid w:val="00E11C21"/>
    <w:rsid w:val="00E11D02"/>
    <w:rsid w:val="00E1234E"/>
    <w:rsid w:val="00E127F2"/>
    <w:rsid w:val="00E12D2F"/>
    <w:rsid w:val="00E12E6F"/>
    <w:rsid w:val="00E12EC9"/>
    <w:rsid w:val="00E12FA2"/>
    <w:rsid w:val="00E12FAF"/>
    <w:rsid w:val="00E131DD"/>
    <w:rsid w:val="00E13473"/>
    <w:rsid w:val="00E136BF"/>
    <w:rsid w:val="00E13E45"/>
    <w:rsid w:val="00E141B7"/>
    <w:rsid w:val="00E14234"/>
    <w:rsid w:val="00E14266"/>
    <w:rsid w:val="00E142F3"/>
    <w:rsid w:val="00E14BA2"/>
    <w:rsid w:val="00E14DF5"/>
    <w:rsid w:val="00E14E1D"/>
    <w:rsid w:val="00E15149"/>
    <w:rsid w:val="00E15216"/>
    <w:rsid w:val="00E15352"/>
    <w:rsid w:val="00E154C9"/>
    <w:rsid w:val="00E1561A"/>
    <w:rsid w:val="00E15CAF"/>
    <w:rsid w:val="00E15F93"/>
    <w:rsid w:val="00E16607"/>
    <w:rsid w:val="00E16727"/>
    <w:rsid w:val="00E1682F"/>
    <w:rsid w:val="00E16992"/>
    <w:rsid w:val="00E16C23"/>
    <w:rsid w:val="00E16EA6"/>
    <w:rsid w:val="00E16F99"/>
    <w:rsid w:val="00E17043"/>
    <w:rsid w:val="00E17090"/>
    <w:rsid w:val="00E171B8"/>
    <w:rsid w:val="00E17439"/>
    <w:rsid w:val="00E174D9"/>
    <w:rsid w:val="00E17957"/>
    <w:rsid w:val="00E17B47"/>
    <w:rsid w:val="00E17E6E"/>
    <w:rsid w:val="00E20099"/>
    <w:rsid w:val="00E20154"/>
    <w:rsid w:val="00E201E7"/>
    <w:rsid w:val="00E20245"/>
    <w:rsid w:val="00E202B1"/>
    <w:rsid w:val="00E20300"/>
    <w:rsid w:val="00E2042E"/>
    <w:rsid w:val="00E20561"/>
    <w:rsid w:val="00E209AE"/>
    <w:rsid w:val="00E20E41"/>
    <w:rsid w:val="00E2111C"/>
    <w:rsid w:val="00E213F2"/>
    <w:rsid w:val="00E214B3"/>
    <w:rsid w:val="00E21666"/>
    <w:rsid w:val="00E2168D"/>
    <w:rsid w:val="00E21892"/>
    <w:rsid w:val="00E21ABE"/>
    <w:rsid w:val="00E21BD6"/>
    <w:rsid w:val="00E21C23"/>
    <w:rsid w:val="00E21C67"/>
    <w:rsid w:val="00E21CC2"/>
    <w:rsid w:val="00E21CD5"/>
    <w:rsid w:val="00E21D96"/>
    <w:rsid w:val="00E22622"/>
    <w:rsid w:val="00E22CF9"/>
    <w:rsid w:val="00E22D7F"/>
    <w:rsid w:val="00E23015"/>
    <w:rsid w:val="00E231BB"/>
    <w:rsid w:val="00E236C7"/>
    <w:rsid w:val="00E236DE"/>
    <w:rsid w:val="00E23759"/>
    <w:rsid w:val="00E239E6"/>
    <w:rsid w:val="00E23A1B"/>
    <w:rsid w:val="00E23AB4"/>
    <w:rsid w:val="00E23B9B"/>
    <w:rsid w:val="00E23D70"/>
    <w:rsid w:val="00E24078"/>
    <w:rsid w:val="00E240BF"/>
    <w:rsid w:val="00E24666"/>
    <w:rsid w:val="00E24867"/>
    <w:rsid w:val="00E24886"/>
    <w:rsid w:val="00E253E6"/>
    <w:rsid w:val="00E254EC"/>
    <w:rsid w:val="00E25604"/>
    <w:rsid w:val="00E256AE"/>
    <w:rsid w:val="00E25868"/>
    <w:rsid w:val="00E25889"/>
    <w:rsid w:val="00E25D4B"/>
    <w:rsid w:val="00E25D58"/>
    <w:rsid w:val="00E260E0"/>
    <w:rsid w:val="00E26267"/>
    <w:rsid w:val="00E264A0"/>
    <w:rsid w:val="00E264D9"/>
    <w:rsid w:val="00E26557"/>
    <w:rsid w:val="00E2673A"/>
    <w:rsid w:val="00E26856"/>
    <w:rsid w:val="00E268B9"/>
    <w:rsid w:val="00E26961"/>
    <w:rsid w:val="00E26C80"/>
    <w:rsid w:val="00E26D60"/>
    <w:rsid w:val="00E26DB9"/>
    <w:rsid w:val="00E26E21"/>
    <w:rsid w:val="00E273F8"/>
    <w:rsid w:val="00E27460"/>
    <w:rsid w:val="00E275B8"/>
    <w:rsid w:val="00E27692"/>
    <w:rsid w:val="00E2782E"/>
    <w:rsid w:val="00E27B73"/>
    <w:rsid w:val="00E27BFE"/>
    <w:rsid w:val="00E301F0"/>
    <w:rsid w:val="00E303E5"/>
    <w:rsid w:val="00E30CC4"/>
    <w:rsid w:val="00E30F31"/>
    <w:rsid w:val="00E3116D"/>
    <w:rsid w:val="00E31447"/>
    <w:rsid w:val="00E31644"/>
    <w:rsid w:val="00E316F0"/>
    <w:rsid w:val="00E317F7"/>
    <w:rsid w:val="00E31990"/>
    <w:rsid w:val="00E31A49"/>
    <w:rsid w:val="00E32205"/>
    <w:rsid w:val="00E32771"/>
    <w:rsid w:val="00E32B01"/>
    <w:rsid w:val="00E32BEC"/>
    <w:rsid w:val="00E32C6C"/>
    <w:rsid w:val="00E32C9E"/>
    <w:rsid w:val="00E32E4C"/>
    <w:rsid w:val="00E33113"/>
    <w:rsid w:val="00E331A4"/>
    <w:rsid w:val="00E33C49"/>
    <w:rsid w:val="00E33CD1"/>
    <w:rsid w:val="00E33D6A"/>
    <w:rsid w:val="00E33D8A"/>
    <w:rsid w:val="00E34096"/>
    <w:rsid w:val="00E342F7"/>
    <w:rsid w:val="00E34974"/>
    <w:rsid w:val="00E34BB6"/>
    <w:rsid w:val="00E34DCC"/>
    <w:rsid w:val="00E34F1B"/>
    <w:rsid w:val="00E3502C"/>
    <w:rsid w:val="00E3538E"/>
    <w:rsid w:val="00E353C8"/>
    <w:rsid w:val="00E354C3"/>
    <w:rsid w:val="00E357A3"/>
    <w:rsid w:val="00E357E5"/>
    <w:rsid w:val="00E3580C"/>
    <w:rsid w:val="00E358C4"/>
    <w:rsid w:val="00E3599B"/>
    <w:rsid w:val="00E35BD9"/>
    <w:rsid w:val="00E361F8"/>
    <w:rsid w:val="00E3647D"/>
    <w:rsid w:val="00E364AB"/>
    <w:rsid w:val="00E364C3"/>
    <w:rsid w:val="00E36502"/>
    <w:rsid w:val="00E36520"/>
    <w:rsid w:val="00E367ED"/>
    <w:rsid w:val="00E367F4"/>
    <w:rsid w:val="00E3682B"/>
    <w:rsid w:val="00E3690E"/>
    <w:rsid w:val="00E36B2D"/>
    <w:rsid w:val="00E36D48"/>
    <w:rsid w:val="00E3745F"/>
    <w:rsid w:val="00E378A9"/>
    <w:rsid w:val="00E37A74"/>
    <w:rsid w:val="00E37C83"/>
    <w:rsid w:val="00E37EE3"/>
    <w:rsid w:val="00E4004A"/>
    <w:rsid w:val="00E4024D"/>
    <w:rsid w:val="00E4028A"/>
    <w:rsid w:val="00E4044B"/>
    <w:rsid w:val="00E40500"/>
    <w:rsid w:val="00E408D7"/>
    <w:rsid w:val="00E409BA"/>
    <w:rsid w:val="00E409FA"/>
    <w:rsid w:val="00E40C40"/>
    <w:rsid w:val="00E41052"/>
    <w:rsid w:val="00E410A3"/>
    <w:rsid w:val="00E41105"/>
    <w:rsid w:val="00E414CB"/>
    <w:rsid w:val="00E4154C"/>
    <w:rsid w:val="00E415FB"/>
    <w:rsid w:val="00E41871"/>
    <w:rsid w:val="00E41981"/>
    <w:rsid w:val="00E41999"/>
    <w:rsid w:val="00E420E8"/>
    <w:rsid w:val="00E4216A"/>
    <w:rsid w:val="00E4296F"/>
    <w:rsid w:val="00E42970"/>
    <w:rsid w:val="00E42FF1"/>
    <w:rsid w:val="00E43051"/>
    <w:rsid w:val="00E43478"/>
    <w:rsid w:val="00E4358A"/>
    <w:rsid w:val="00E436B4"/>
    <w:rsid w:val="00E43872"/>
    <w:rsid w:val="00E43A7C"/>
    <w:rsid w:val="00E43D3E"/>
    <w:rsid w:val="00E43E4A"/>
    <w:rsid w:val="00E43E8C"/>
    <w:rsid w:val="00E4475B"/>
    <w:rsid w:val="00E44B7B"/>
    <w:rsid w:val="00E44E0F"/>
    <w:rsid w:val="00E45262"/>
    <w:rsid w:val="00E45708"/>
    <w:rsid w:val="00E45794"/>
    <w:rsid w:val="00E45887"/>
    <w:rsid w:val="00E45C3E"/>
    <w:rsid w:val="00E45C81"/>
    <w:rsid w:val="00E45D1C"/>
    <w:rsid w:val="00E46008"/>
    <w:rsid w:val="00E462D7"/>
    <w:rsid w:val="00E463DB"/>
    <w:rsid w:val="00E4653A"/>
    <w:rsid w:val="00E4685C"/>
    <w:rsid w:val="00E4692F"/>
    <w:rsid w:val="00E47155"/>
    <w:rsid w:val="00E47186"/>
    <w:rsid w:val="00E47263"/>
    <w:rsid w:val="00E4742D"/>
    <w:rsid w:val="00E474D1"/>
    <w:rsid w:val="00E47902"/>
    <w:rsid w:val="00E47B81"/>
    <w:rsid w:val="00E47BDD"/>
    <w:rsid w:val="00E47D2D"/>
    <w:rsid w:val="00E50102"/>
    <w:rsid w:val="00E50234"/>
    <w:rsid w:val="00E5046D"/>
    <w:rsid w:val="00E5065E"/>
    <w:rsid w:val="00E507E8"/>
    <w:rsid w:val="00E50D37"/>
    <w:rsid w:val="00E51175"/>
    <w:rsid w:val="00E51B4C"/>
    <w:rsid w:val="00E51BDA"/>
    <w:rsid w:val="00E51D35"/>
    <w:rsid w:val="00E51EA9"/>
    <w:rsid w:val="00E52041"/>
    <w:rsid w:val="00E5213A"/>
    <w:rsid w:val="00E5240D"/>
    <w:rsid w:val="00E5261D"/>
    <w:rsid w:val="00E52646"/>
    <w:rsid w:val="00E52782"/>
    <w:rsid w:val="00E52981"/>
    <w:rsid w:val="00E52ABA"/>
    <w:rsid w:val="00E52B05"/>
    <w:rsid w:val="00E52CCF"/>
    <w:rsid w:val="00E52D32"/>
    <w:rsid w:val="00E52DA7"/>
    <w:rsid w:val="00E52EE6"/>
    <w:rsid w:val="00E530B9"/>
    <w:rsid w:val="00E5325B"/>
    <w:rsid w:val="00E532BF"/>
    <w:rsid w:val="00E537EF"/>
    <w:rsid w:val="00E539D2"/>
    <w:rsid w:val="00E53A8B"/>
    <w:rsid w:val="00E5445D"/>
    <w:rsid w:val="00E54B24"/>
    <w:rsid w:val="00E5501B"/>
    <w:rsid w:val="00E55074"/>
    <w:rsid w:val="00E5517A"/>
    <w:rsid w:val="00E55181"/>
    <w:rsid w:val="00E5569F"/>
    <w:rsid w:val="00E558FA"/>
    <w:rsid w:val="00E55945"/>
    <w:rsid w:val="00E559DC"/>
    <w:rsid w:val="00E55BD9"/>
    <w:rsid w:val="00E56735"/>
    <w:rsid w:val="00E56A1C"/>
    <w:rsid w:val="00E56A45"/>
    <w:rsid w:val="00E56C2E"/>
    <w:rsid w:val="00E56DE5"/>
    <w:rsid w:val="00E56F4B"/>
    <w:rsid w:val="00E57069"/>
    <w:rsid w:val="00E570B1"/>
    <w:rsid w:val="00E570E8"/>
    <w:rsid w:val="00E57755"/>
    <w:rsid w:val="00E5777B"/>
    <w:rsid w:val="00E57A9F"/>
    <w:rsid w:val="00E57AB4"/>
    <w:rsid w:val="00E6078F"/>
    <w:rsid w:val="00E607D7"/>
    <w:rsid w:val="00E609B2"/>
    <w:rsid w:val="00E60B9B"/>
    <w:rsid w:val="00E60CBA"/>
    <w:rsid w:val="00E6105F"/>
    <w:rsid w:val="00E610D1"/>
    <w:rsid w:val="00E61481"/>
    <w:rsid w:val="00E614CC"/>
    <w:rsid w:val="00E6170B"/>
    <w:rsid w:val="00E61A29"/>
    <w:rsid w:val="00E61B38"/>
    <w:rsid w:val="00E61C7A"/>
    <w:rsid w:val="00E620B7"/>
    <w:rsid w:val="00E62178"/>
    <w:rsid w:val="00E621EC"/>
    <w:rsid w:val="00E624CF"/>
    <w:rsid w:val="00E625A8"/>
    <w:rsid w:val="00E62639"/>
    <w:rsid w:val="00E6276C"/>
    <w:rsid w:val="00E62B7E"/>
    <w:rsid w:val="00E62DB8"/>
    <w:rsid w:val="00E635E8"/>
    <w:rsid w:val="00E6380A"/>
    <w:rsid w:val="00E63940"/>
    <w:rsid w:val="00E63D9D"/>
    <w:rsid w:val="00E64392"/>
    <w:rsid w:val="00E64431"/>
    <w:rsid w:val="00E64834"/>
    <w:rsid w:val="00E65188"/>
    <w:rsid w:val="00E654CD"/>
    <w:rsid w:val="00E65A12"/>
    <w:rsid w:val="00E65D77"/>
    <w:rsid w:val="00E65FFC"/>
    <w:rsid w:val="00E661B5"/>
    <w:rsid w:val="00E66558"/>
    <w:rsid w:val="00E669EC"/>
    <w:rsid w:val="00E66A08"/>
    <w:rsid w:val="00E66CCF"/>
    <w:rsid w:val="00E66F5D"/>
    <w:rsid w:val="00E67317"/>
    <w:rsid w:val="00E6785E"/>
    <w:rsid w:val="00E67A37"/>
    <w:rsid w:val="00E67AE0"/>
    <w:rsid w:val="00E67CEC"/>
    <w:rsid w:val="00E67DF3"/>
    <w:rsid w:val="00E700BA"/>
    <w:rsid w:val="00E700DA"/>
    <w:rsid w:val="00E700DD"/>
    <w:rsid w:val="00E7027F"/>
    <w:rsid w:val="00E7035F"/>
    <w:rsid w:val="00E703EE"/>
    <w:rsid w:val="00E705F8"/>
    <w:rsid w:val="00E70AEA"/>
    <w:rsid w:val="00E70C68"/>
    <w:rsid w:val="00E710AD"/>
    <w:rsid w:val="00E71279"/>
    <w:rsid w:val="00E71659"/>
    <w:rsid w:val="00E71AB2"/>
    <w:rsid w:val="00E71E49"/>
    <w:rsid w:val="00E720E8"/>
    <w:rsid w:val="00E72921"/>
    <w:rsid w:val="00E72D87"/>
    <w:rsid w:val="00E731D2"/>
    <w:rsid w:val="00E732F1"/>
    <w:rsid w:val="00E735F1"/>
    <w:rsid w:val="00E73617"/>
    <w:rsid w:val="00E73787"/>
    <w:rsid w:val="00E73B39"/>
    <w:rsid w:val="00E73F28"/>
    <w:rsid w:val="00E743E2"/>
    <w:rsid w:val="00E745FB"/>
    <w:rsid w:val="00E7474C"/>
    <w:rsid w:val="00E748CF"/>
    <w:rsid w:val="00E74D60"/>
    <w:rsid w:val="00E74FAE"/>
    <w:rsid w:val="00E750B0"/>
    <w:rsid w:val="00E753F5"/>
    <w:rsid w:val="00E75A55"/>
    <w:rsid w:val="00E75A79"/>
    <w:rsid w:val="00E75D4F"/>
    <w:rsid w:val="00E75EC3"/>
    <w:rsid w:val="00E75FE1"/>
    <w:rsid w:val="00E76002"/>
    <w:rsid w:val="00E760C3"/>
    <w:rsid w:val="00E76114"/>
    <w:rsid w:val="00E76442"/>
    <w:rsid w:val="00E76525"/>
    <w:rsid w:val="00E7658F"/>
    <w:rsid w:val="00E76702"/>
    <w:rsid w:val="00E768DD"/>
    <w:rsid w:val="00E76967"/>
    <w:rsid w:val="00E769F9"/>
    <w:rsid w:val="00E76A93"/>
    <w:rsid w:val="00E76B40"/>
    <w:rsid w:val="00E76BAD"/>
    <w:rsid w:val="00E77037"/>
    <w:rsid w:val="00E771C8"/>
    <w:rsid w:val="00E7725A"/>
    <w:rsid w:val="00E77487"/>
    <w:rsid w:val="00E7758C"/>
    <w:rsid w:val="00E77793"/>
    <w:rsid w:val="00E77A45"/>
    <w:rsid w:val="00E77C4C"/>
    <w:rsid w:val="00E8045C"/>
    <w:rsid w:val="00E804DB"/>
    <w:rsid w:val="00E806EC"/>
    <w:rsid w:val="00E80782"/>
    <w:rsid w:val="00E80AE5"/>
    <w:rsid w:val="00E80D81"/>
    <w:rsid w:val="00E80DBC"/>
    <w:rsid w:val="00E80F21"/>
    <w:rsid w:val="00E80FE9"/>
    <w:rsid w:val="00E8118B"/>
    <w:rsid w:val="00E813DC"/>
    <w:rsid w:val="00E8157A"/>
    <w:rsid w:val="00E815A7"/>
    <w:rsid w:val="00E81859"/>
    <w:rsid w:val="00E81B56"/>
    <w:rsid w:val="00E81DAA"/>
    <w:rsid w:val="00E81E99"/>
    <w:rsid w:val="00E81FF9"/>
    <w:rsid w:val="00E824C6"/>
    <w:rsid w:val="00E824FE"/>
    <w:rsid w:val="00E8255A"/>
    <w:rsid w:val="00E82651"/>
    <w:rsid w:val="00E828E9"/>
    <w:rsid w:val="00E829BD"/>
    <w:rsid w:val="00E82ACF"/>
    <w:rsid w:val="00E82EAB"/>
    <w:rsid w:val="00E82EF4"/>
    <w:rsid w:val="00E8354F"/>
    <w:rsid w:val="00E837EB"/>
    <w:rsid w:val="00E83A0C"/>
    <w:rsid w:val="00E84213"/>
    <w:rsid w:val="00E84357"/>
    <w:rsid w:val="00E84458"/>
    <w:rsid w:val="00E84514"/>
    <w:rsid w:val="00E84DA5"/>
    <w:rsid w:val="00E84E89"/>
    <w:rsid w:val="00E850AD"/>
    <w:rsid w:val="00E85179"/>
    <w:rsid w:val="00E85301"/>
    <w:rsid w:val="00E855F3"/>
    <w:rsid w:val="00E85625"/>
    <w:rsid w:val="00E856D1"/>
    <w:rsid w:val="00E857F0"/>
    <w:rsid w:val="00E85813"/>
    <w:rsid w:val="00E8619B"/>
    <w:rsid w:val="00E862B1"/>
    <w:rsid w:val="00E862B3"/>
    <w:rsid w:val="00E8642D"/>
    <w:rsid w:val="00E8668B"/>
    <w:rsid w:val="00E866C2"/>
    <w:rsid w:val="00E869E7"/>
    <w:rsid w:val="00E86A0D"/>
    <w:rsid w:val="00E8716A"/>
    <w:rsid w:val="00E871C3"/>
    <w:rsid w:val="00E87F21"/>
    <w:rsid w:val="00E87FDC"/>
    <w:rsid w:val="00E90028"/>
    <w:rsid w:val="00E90353"/>
    <w:rsid w:val="00E9067B"/>
    <w:rsid w:val="00E906CC"/>
    <w:rsid w:val="00E9083C"/>
    <w:rsid w:val="00E908E5"/>
    <w:rsid w:val="00E9092A"/>
    <w:rsid w:val="00E90BB5"/>
    <w:rsid w:val="00E90E26"/>
    <w:rsid w:val="00E90F39"/>
    <w:rsid w:val="00E911AF"/>
    <w:rsid w:val="00E91382"/>
    <w:rsid w:val="00E915F7"/>
    <w:rsid w:val="00E91789"/>
    <w:rsid w:val="00E918D5"/>
    <w:rsid w:val="00E9197C"/>
    <w:rsid w:val="00E91B88"/>
    <w:rsid w:val="00E91EF7"/>
    <w:rsid w:val="00E937B1"/>
    <w:rsid w:val="00E946E9"/>
    <w:rsid w:val="00E947BA"/>
    <w:rsid w:val="00E948D8"/>
    <w:rsid w:val="00E94946"/>
    <w:rsid w:val="00E94AA0"/>
    <w:rsid w:val="00E94BB0"/>
    <w:rsid w:val="00E94D95"/>
    <w:rsid w:val="00E958D7"/>
    <w:rsid w:val="00E95982"/>
    <w:rsid w:val="00E95A93"/>
    <w:rsid w:val="00E95C81"/>
    <w:rsid w:val="00E95CEB"/>
    <w:rsid w:val="00E963F3"/>
    <w:rsid w:val="00E963FE"/>
    <w:rsid w:val="00E9661C"/>
    <w:rsid w:val="00E96D11"/>
    <w:rsid w:val="00E96D5C"/>
    <w:rsid w:val="00E970D8"/>
    <w:rsid w:val="00E971AF"/>
    <w:rsid w:val="00E97359"/>
    <w:rsid w:val="00E973B5"/>
    <w:rsid w:val="00E974CA"/>
    <w:rsid w:val="00E97636"/>
    <w:rsid w:val="00E97F2D"/>
    <w:rsid w:val="00EA013C"/>
    <w:rsid w:val="00EA0246"/>
    <w:rsid w:val="00EA03F6"/>
    <w:rsid w:val="00EA04A9"/>
    <w:rsid w:val="00EA09F2"/>
    <w:rsid w:val="00EA0AC6"/>
    <w:rsid w:val="00EA0B74"/>
    <w:rsid w:val="00EA103E"/>
    <w:rsid w:val="00EA122B"/>
    <w:rsid w:val="00EA1464"/>
    <w:rsid w:val="00EA18BC"/>
    <w:rsid w:val="00EA1A0A"/>
    <w:rsid w:val="00EA1A74"/>
    <w:rsid w:val="00EA1E8F"/>
    <w:rsid w:val="00EA1F1B"/>
    <w:rsid w:val="00EA1F7D"/>
    <w:rsid w:val="00EA2065"/>
    <w:rsid w:val="00EA22BE"/>
    <w:rsid w:val="00EA2949"/>
    <w:rsid w:val="00EA29E4"/>
    <w:rsid w:val="00EA2C1C"/>
    <w:rsid w:val="00EA2CA3"/>
    <w:rsid w:val="00EA2F6E"/>
    <w:rsid w:val="00EA3622"/>
    <w:rsid w:val="00EA371E"/>
    <w:rsid w:val="00EA3AC7"/>
    <w:rsid w:val="00EA3BCB"/>
    <w:rsid w:val="00EA3E85"/>
    <w:rsid w:val="00EA3EC7"/>
    <w:rsid w:val="00EA3FA6"/>
    <w:rsid w:val="00EA4417"/>
    <w:rsid w:val="00EA481C"/>
    <w:rsid w:val="00EA4832"/>
    <w:rsid w:val="00EA4C15"/>
    <w:rsid w:val="00EA4C99"/>
    <w:rsid w:val="00EA4D71"/>
    <w:rsid w:val="00EA4DF5"/>
    <w:rsid w:val="00EA516B"/>
    <w:rsid w:val="00EA5269"/>
    <w:rsid w:val="00EA5561"/>
    <w:rsid w:val="00EA56F6"/>
    <w:rsid w:val="00EA57AA"/>
    <w:rsid w:val="00EA57F5"/>
    <w:rsid w:val="00EA5C3D"/>
    <w:rsid w:val="00EA5F53"/>
    <w:rsid w:val="00EA6092"/>
    <w:rsid w:val="00EA62C5"/>
    <w:rsid w:val="00EA63FD"/>
    <w:rsid w:val="00EA643A"/>
    <w:rsid w:val="00EA6526"/>
    <w:rsid w:val="00EA66C8"/>
    <w:rsid w:val="00EA66CD"/>
    <w:rsid w:val="00EA6913"/>
    <w:rsid w:val="00EA692B"/>
    <w:rsid w:val="00EA6CE4"/>
    <w:rsid w:val="00EA6E4C"/>
    <w:rsid w:val="00EA72AE"/>
    <w:rsid w:val="00EA72CF"/>
    <w:rsid w:val="00EA735F"/>
    <w:rsid w:val="00EA7436"/>
    <w:rsid w:val="00EA77D8"/>
    <w:rsid w:val="00EA7857"/>
    <w:rsid w:val="00EA78EB"/>
    <w:rsid w:val="00EA7CF9"/>
    <w:rsid w:val="00EA7E2F"/>
    <w:rsid w:val="00EB028D"/>
    <w:rsid w:val="00EB0B83"/>
    <w:rsid w:val="00EB0D6E"/>
    <w:rsid w:val="00EB0F51"/>
    <w:rsid w:val="00EB102B"/>
    <w:rsid w:val="00EB1230"/>
    <w:rsid w:val="00EB154A"/>
    <w:rsid w:val="00EB16A2"/>
    <w:rsid w:val="00EB1751"/>
    <w:rsid w:val="00EB1843"/>
    <w:rsid w:val="00EB1AE9"/>
    <w:rsid w:val="00EB1BFC"/>
    <w:rsid w:val="00EB1E77"/>
    <w:rsid w:val="00EB20DE"/>
    <w:rsid w:val="00EB2257"/>
    <w:rsid w:val="00EB2342"/>
    <w:rsid w:val="00EB2494"/>
    <w:rsid w:val="00EB268C"/>
    <w:rsid w:val="00EB3242"/>
    <w:rsid w:val="00EB32D9"/>
    <w:rsid w:val="00EB358F"/>
    <w:rsid w:val="00EB36F8"/>
    <w:rsid w:val="00EB370F"/>
    <w:rsid w:val="00EB3897"/>
    <w:rsid w:val="00EB3AEC"/>
    <w:rsid w:val="00EB3BB8"/>
    <w:rsid w:val="00EB3C27"/>
    <w:rsid w:val="00EB3DC7"/>
    <w:rsid w:val="00EB3FA7"/>
    <w:rsid w:val="00EB414C"/>
    <w:rsid w:val="00EB418B"/>
    <w:rsid w:val="00EB4B73"/>
    <w:rsid w:val="00EB4D36"/>
    <w:rsid w:val="00EB4E93"/>
    <w:rsid w:val="00EB52C3"/>
    <w:rsid w:val="00EB5485"/>
    <w:rsid w:val="00EB59AC"/>
    <w:rsid w:val="00EB5E98"/>
    <w:rsid w:val="00EB5FFA"/>
    <w:rsid w:val="00EB6178"/>
    <w:rsid w:val="00EB685F"/>
    <w:rsid w:val="00EB6A67"/>
    <w:rsid w:val="00EB6B1E"/>
    <w:rsid w:val="00EB6BCE"/>
    <w:rsid w:val="00EB6F01"/>
    <w:rsid w:val="00EB6F71"/>
    <w:rsid w:val="00EB73F6"/>
    <w:rsid w:val="00EB748F"/>
    <w:rsid w:val="00EB74F5"/>
    <w:rsid w:val="00EB753D"/>
    <w:rsid w:val="00EB7AA8"/>
    <w:rsid w:val="00EB7EE6"/>
    <w:rsid w:val="00EC0B17"/>
    <w:rsid w:val="00EC0FFA"/>
    <w:rsid w:val="00EC1061"/>
    <w:rsid w:val="00EC16CD"/>
    <w:rsid w:val="00EC16DA"/>
    <w:rsid w:val="00EC1832"/>
    <w:rsid w:val="00EC1A9C"/>
    <w:rsid w:val="00EC1EF9"/>
    <w:rsid w:val="00EC2081"/>
    <w:rsid w:val="00EC208B"/>
    <w:rsid w:val="00EC2118"/>
    <w:rsid w:val="00EC2124"/>
    <w:rsid w:val="00EC2161"/>
    <w:rsid w:val="00EC338A"/>
    <w:rsid w:val="00EC3496"/>
    <w:rsid w:val="00EC36F0"/>
    <w:rsid w:val="00EC3700"/>
    <w:rsid w:val="00EC37D0"/>
    <w:rsid w:val="00EC3AB3"/>
    <w:rsid w:val="00EC3E1C"/>
    <w:rsid w:val="00EC44E7"/>
    <w:rsid w:val="00EC4512"/>
    <w:rsid w:val="00EC4798"/>
    <w:rsid w:val="00EC4B20"/>
    <w:rsid w:val="00EC4B5A"/>
    <w:rsid w:val="00EC5072"/>
    <w:rsid w:val="00EC57BA"/>
    <w:rsid w:val="00EC5C9A"/>
    <w:rsid w:val="00EC5FB6"/>
    <w:rsid w:val="00EC63C2"/>
    <w:rsid w:val="00EC654B"/>
    <w:rsid w:val="00EC6836"/>
    <w:rsid w:val="00EC6A0A"/>
    <w:rsid w:val="00EC6A3F"/>
    <w:rsid w:val="00EC6B62"/>
    <w:rsid w:val="00EC6C3F"/>
    <w:rsid w:val="00EC700D"/>
    <w:rsid w:val="00EC706C"/>
    <w:rsid w:val="00EC721F"/>
    <w:rsid w:val="00EC7419"/>
    <w:rsid w:val="00EC746D"/>
    <w:rsid w:val="00EC78AC"/>
    <w:rsid w:val="00EC7999"/>
    <w:rsid w:val="00EC7BBB"/>
    <w:rsid w:val="00ED008D"/>
    <w:rsid w:val="00ED0282"/>
    <w:rsid w:val="00ED02E7"/>
    <w:rsid w:val="00ED0363"/>
    <w:rsid w:val="00ED09F4"/>
    <w:rsid w:val="00ED0A7D"/>
    <w:rsid w:val="00ED0B08"/>
    <w:rsid w:val="00ED0B3C"/>
    <w:rsid w:val="00ED0C90"/>
    <w:rsid w:val="00ED0F55"/>
    <w:rsid w:val="00ED103C"/>
    <w:rsid w:val="00ED14AE"/>
    <w:rsid w:val="00ED17A9"/>
    <w:rsid w:val="00ED1BB0"/>
    <w:rsid w:val="00ED1BBA"/>
    <w:rsid w:val="00ED1C13"/>
    <w:rsid w:val="00ED1C76"/>
    <w:rsid w:val="00ED2039"/>
    <w:rsid w:val="00ED2723"/>
    <w:rsid w:val="00ED28CE"/>
    <w:rsid w:val="00ED29FF"/>
    <w:rsid w:val="00ED2D98"/>
    <w:rsid w:val="00ED3425"/>
    <w:rsid w:val="00ED345F"/>
    <w:rsid w:val="00ED3DFC"/>
    <w:rsid w:val="00ED3EB4"/>
    <w:rsid w:val="00ED3FBB"/>
    <w:rsid w:val="00ED3FE1"/>
    <w:rsid w:val="00ED40CA"/>
    <w:rsid w:val="00ED414E"/>
    <w:rsid w:val="00ED41E0"/>
    <w:rsid w:val="00ED4235"/>
    <w:rsid w:val="00ED4501"/>
    <w:rsid w:val="00ED458A"/>
    <w:rsid w:val="00ED47A5"/>
    <w:rsid w:val="00ED47CC"/>
    <w:rsid w:val="00ED4997"/>
    <w:rsid w:val="00ED4AFA"/>
    <w:rsid w:val="00ED4D87"/>
    <w:rsid w:val="00ED4D88"/>
    <w:rsid w:val="00ED4F57"/>
    <w:rsid w:val="00ED5150"/>
    <w:rsid w:val="00ED58FD"/>
    <w:rsid w:val="00ED5987"/>
    <w:rsid w:val="00ED5B6D"/>
    <w:rsid w:val="00ED5CEB"/>
    <w:rsid w:val="00ED5F2C"/>
    <w:rsid w:val="00ED6113"/>
    <w:rsid w:val="00ED6337"/>
    <w:rsid w:val="00ED6453"/>
    <w:rsid w:val="00ED6587"/>
    <w:rsid w:val="00ED6AE8"/>
    <w:rsid w:val="00ED6D00"/>
    <w:rsid w:val="00ED6E07"/>
    <w:rsid w:val="00ED6E3F"/>
    <w:rsid w:val="00ED6F55"/>
    <w:rsid w:val="00ED72B3"/>
    <w:rsid w:val="00ED76AB"/>
    <w:rsid w:val="00ED777A"/>
    <w:rsid w:val="00ED7982"/>
    <w:rsid w:val="00ED7E75"/>
    <w:rsid w:val="00EE024E"/>
    <w:rsid w:val="00EE04F8"/>
    <w:rsid w:val="00EE059A"/>
    <w:rsid w:val="00EE0B2C"/>
    <w:rsid w:val="00EE0BCF"/>
    <w:rsid w:val="00EE0DB5"/>
    <w:rsid w:val="00EE1239"/>
    <w:rsid w:val="00EE1607"/>
    <w:rsid w:val="00EE179A"/>
    <w:rsid w:val="00EE1A65"/>
    <w:rsid w:val="00EE1BB7"/>
    <w:rsid w:val="00EE1DCE"/>
    <w:rsid w:val="00EE1E7C"/>
    <w:rsid w:val="00EE22A5"/>
    <w:rsid w:val="00EE22A9"/>
    <w:rsid w:val="00EE24B1"/>
    <w:rsid w:val="00EE2555"/>
    <w:rsid w:val="00EE26DD"/>
    <w:rsid w:val="00EE2706"/>
    <w:rsid w:val="00EE2BE4"/>
    <w:rsid w:val="00EE2C0E"/>
    <w:rsid w:val="00EE308D"/>
    <w:rsid w:val="00EE3164"/>
    <w:rsid w:val="00EE34DE"/>
    <w:rsid w:val="00EE35A1"/>
    <w:rsid w:val="00EE36DB"/>
    <w:rsid w:val="00EE38AB"/>
    <w:rsid w:val="00EE3960"/>
    <w:rsid w:val="00EE3BF4"/>
    <w:rsid w:val="00EE3E34"/>
    <w:rsid w:val="00EE3F49"/>
    <w:rsid w:val="00EE40F3"/>
    <w:rsid w:val="00EE432C"/>
    <w:rsid w:val="00EE43E3"/>
    <w:rsid w:val="00EE44E8"/>
    <w:rsid w:val="00EE4A6B"/>
    <w:rsid w:val="00EE4DC7"/>
    <w:rsid w:val="00EE507A"/>
    <w:rsid w:val="00EE5098"/>
    <w:rsid w:val="00EE5555"/>
    <w:rsid w:val="00EE5867"/>
    <w:rsid w:val="00EE5BC5"/>
    <w:rsid w:val="00EE6A16"/>
    <w:rsid w:val="00EE6AE1"/>
    <w:rsid w:val="00EE6F2B"/>
    <w:rsid w:val="00EE722E"/>
    <w:rsid w:val="00EE7387"/>
    <w:rsid w:val="00EE7963"/>
    <w:rsid w:val="00EE7A24"/>
    <w:rsid w:val="00EE7A73"/>
    <w:rsid w:val="00EE7AB5"/>
    <w:rsid w:val="00EE7E57"/>
    <w:rsid w:val="00EF012D"/>
    <w:rsid w:val="00EF03AC"/>
    <w:rsid w:val="00EF04CA"/>
    <w:rsid w:val="00EF04DC"/>
    <w:rsid w:val="00EF0791"/>
    <w:rsid w:val="00EF0860"/>
    <w:rsid w:val="00EF0883"/>
    <w:rsid w:val="00EF0C18"/>
    <w:rsid w:val="00EF0C4C"/>
    <w:rsid w:val="00EF0C8E"/>
    <w:rsid w:val="00EF0F2C"/>
    <w:rsid w:val="00EF1371"/>
    <w:rsid w:val="00EF138E"/>
    <w:rsid w:val="00EF1422"/>
    <w:rsid w:val="00EF1934"/>
    <w:rsid w:val="00EF2052"/>
    <w:rsid w:val="00EF2139"/>
    <w:rsid w:val="00EF2374"/>
    <w:rsid w:val="00EF2442"/>
    <w:rsid w:val="00EF27E0"/>
    <w:rsid w:val="00EF285B"/>
    <w:rsid w:val="00EF292C"/>
    <w:rsid w:val="00EF2C52"/>
    <w:rsid w:val="00EF2DEE"/>
    <w:rsid w:val="00EF2EA6"/>
    <w:rsid w:val="00EF399D"/>
    <w:rsid w:val="00EF3A4B"/>
    <w:rsid w:val="00EF3BE3"/>
    <w:rsid w:val="00EF3C87"/>
    <w:rsid w:val="00EF4168"/>
    <w:rsid w:val="00EF430B"/>
    <w:rsid w:val="00EF45EA"/>
    <w:rsid w:val="00EF47A2"/>
    <w:rsid w:val="00EF4959"/>
    <w:rsid w:val="00EF49F3"/>
    <w:rsid w:val="00EF4B91"/>
    <w:rsid w:val="00EF5680"/>
    <w:rsid w:val="00EF56CE"/>
    <w:rsid w:val="00EF5959"/>
    <w:rsid w:val="00EF5A77"/>
    <w:rsid w:val="00EF5A93"/>
    <w:rsid w:val="00EF5BD5"/>
    <w:rsid w:val="00EF5D1D"/>
    <w:rsid w:val="00EF6156"/>
    <w:rsid w:val="00EF62B5"/>
    <w:rsid w:val="00EF6620"/>
    <w:rsid w:val="00EF67B4"/>
    <w:rsid w:val="00EF71CE"/>
    <w:rsid w:val="00EF7201"/>
    <w:rsid w:val="00EF74E3"/>
    <w:rsid w:val="00EF7857"/>
    <w:rsid w:val="00EF7956"/>
    <w:rsid w:val="00EF79E9"/>
    <w:rsid w:val="00F0039E"/>
    <w:rsid w:val="00F00567"/>
    <w:rsid w:val="00F0091A"/>
    <w:rsid w:val="00F00928"/>
    <w:rsid w:val="00F00BFB"/>
    <w:rsid w:val="00F01058"/>
    <w:rsid w:val="00F010CB"/>
    <w:rsid w:val="00F01200"/>
    <w:rsid w:val="00F014E5"/>
    <w:rsid w:val="00F01D44"/>
    <w:rsid w:val="00F0232B"/>
    <w:rsid w:val="00F02344"/>
    <w:rsid w:val="00F02509"/>
    <w:rsid w:val="00F02593"/>
    <w:rsid w:val="00F027D4"/>
    <w:rsid w:val="00F028BE"/>
    <w:rsid w:val="00F029DB"/>
    <w:rsid w:val="00F0311D"/>
    <w:rsid w:val="00F03385"/>
    <w:rsid w:val="00F035D2"/>
    <w:rsid w:val="00F03721"/>
    <w:rsid w:val="00F039A3"/>
    <w:rsid w:val="00F03D11"/>
    <w:rsid w:val="00F03F74"/>
    <w:rsid w:val="00F04343"/>
    <w:rsid w:val="00F0493E"/>
    <w:rsid w:val="00F04E4D"/>
    <w:rsid w:val="00F0535A"/>
    <w:rsid w:val="00F053D7"/>
    <w:rsid w:val="00F0547D"/>
    <w:rsid w:val="00F05613"/>
    <w:rsid w:val="00F059F1"/>
    <w:rsid w:val="00F05B1C"/>
    <w:rsid w:val="00F05CC2"/>
    <w:rsid w:val="00F05FA3"/>
    <w:rsid w:val="00F05FC4"/>
    <w:rsid w:val="00F0606D"/>
    <w:rsid w:val="00F060E3"/>
    <w:rsid w:val="00F0641B"/>
    <w:rsid w:val="00F064B7"/>
    <w:rsid w:val="00F064CC"/>
    <w:rsid w:val="00F065FC"/>
    <w:rsid w:val="00F068AA"/>
    <w:rsid w:val="00F06E9B"/>
    <w:rsid w:val="00F06EF7"/>
    <w:rsid w:val="00F07013"/>
    <w:rsid w:val="00F0706C"/>
    <w:rsid w:val="00F070E8"/>
    <w:rsid w:val="00F07295"/>
    <w:rsid w:val="00F07299"/>
    <w:rsid w:val="00F072DF"/>
    <w:rsid w:val="00F0768A"/>
    <w:rsid w:val="00F076BE"/>
    <w:rsid w:val="00F07B02"/>
    <w:rsid w:val="00F10004"/>
    <w:rsid w:val="00F10091"/>
    <w:rsid w:val="00F10583"/>
    <w:rsid w:val="00F10B65"/>
    <w:rsid w:val="00F10C36"/>
    <w:rsid w:val="00F113F6"/>
    <w:rsid w:val="00F1146E"/>
    <w:rsid w:val="00F11646"/>
    <w:rsid w:val="00F11906"/>
    <w:rsid w:val="00F11EA6"/>
    <w:rsid w:val="00F11EBF"/>
    <w:rsid w:val="00F12095"/>
    <w:rsid w:val="00F12190"/>
    <w:rsid w:val="00F1243F"/>
    <w:rsid w:val="00F1261A"/>
    <w:rsid w:val="00F12906"/>
    <w:rsid w:val="00F12923"/>
    <w:rsid w:val="00F1346A"/>
    <w:rsid w:val="00F134A7"/>
    <w:rsid w:val="00F134E2"/>
    <w:rsid w:val="00F138DD"/>
    <w:rsid w:val="00F13CB4"/>
    <w:rsid w:val="00F1403D"/>
    <w:rsid w:val="00F142D6"/>
    <w:rsid w:val="00F143D9"/>
    <w:rsid w:val="00F145F6"/>
    <w:rsid w:val="00F1467A"/>
    <w:rsid w:val="00F14790"/>
    <w:rsid w:val="00F1527C"/>
    <w:rsid w:val="00F155FD"/>
    <w:rsid w:val="00F1566F"/>
    <w:rsid w:val="00F15B20"/>
    <w:rsid w:val="00F15BF7"/>
    <w:rsid w:val="00F15CA1"/>
    <w:rsid w:val="00F16194"/>
    <w:rsid w:val="00F16203"/>
    <w:rsid w:val="00F164D5"/>
    <w:rsid w:val="00F1665F"/>
    <w:rsid w:val="00F166F1"/>
    <w:rsid w:val="00F169D8"/>
    <w:rsid w:val="00F16BEC"/>
    <w:rsid w:val="00F170C8"/>
    <w:rsid w:val="00F17699"/>
    <w:rsid w:val="00F177C4"/>
    <w:rsid w:val="00F17E5B"/>
    <w:rsid w:val="00F17F4E"/>
    <w:rsid w:val="00F203D9"/>
    <w:rsid w:val="00F204AF"/>
    <w:rsid w:val="00F20509"/>
    <w:rsid w:val="00F20615"/>
    <w:rsid w:val="00F20C14"/>
    <w:rsid w:val="00F20E9E"/>
    <w:rsid w:val="00F20EE8"/>
    <w:rsid w:val="00F20F3E"/>
    <w:rsid w:val="00F20FB6"/>
    <w:rsid w:val="00F21576"/>
    <w:rsid w:val="00F219DA"/>
    <w:rsid w:val="00F21B63"/>
    <w:rsid w:val="00F21F6B"/>
    <w:rsid w:val="00F21FE6"/>
    <w:rsid w:val="00F222E1"/>
    <w:rsid w:val="00F227F4"/>
    <w:rsid w:val="00F229AE"/>
    <w:rsid w:val="00F22F06"/>
    <w:rsid w:val="00F23C6F"/>
    <w:rsid w:val="00F23D13"/>
    <w:rsid w:val="00F241B8"/>
    <w:rsid w:val="00F2420A"/>
    <w:rsid w:val="00F243D4"/>
    <w:rsid w:val="00F2444B"/>
    <w:rsid w:val="00F2459F"/>
    <w:rsid w:val="00F2467E"/>
    <w:rsid w:val="00F24B41"/>
    <w:rsid w:val="00F24D82"/>
    <w:rsid w:val="00F24F28"/>
    <w:rsid w:val="00F250E9"/>
    <w:rsid w:val="00F2540C"/>
    <w:rsid w:val="00F25591"/>
    <w:rsid w:val="00F25B73"/>
    <w:rsid w:val="00F25B7C"/>
    <w:rsid w:val="00F25BB0"/>
    <w:rsid w:val="00F25CD9"/>
    <w:rsid w:val="00F25DF1"/>
    <w:rsid w:val="00F25F21"/>
    <w:rsid w:val="00F26346"/>
    <w:rsid w:val="00F263A0"/>
    <w:rsid w:val="00F26512"/>
    <w:rsid w:val="00F26545"/>
    <w:rsid w:val="00F26548"/>
    <w:rsid w:val="00F268F0"/>
    <w:rsid w:val="00F2699D"/>
    <w:rsid w:val="00F269C1"/>
    <w:rsid w:val="00F26FC8"/>
    <w:rsid w:val="00F27037"/>
    <w:rsid w:val="00F276D4"/>
    <w:rsid w:val="00F27718"/>
    <w:rsid w:val="00F2782A"/>
    <w:rsid w:val="00F2789E"/>
    <w:rsid w:val="00F278E5"/>
    <w:rsid w:val="00F27A18"/>
    <w:rsid w:val="00F27B16"/>
    <w:rsid w:val="00F27C43"/>
    <w:rsid w:val="00F30211"/>
    <w:rsid w:val="00F3041C"/>
    <w:rsid w:val="00F305D8"/>
    <w:rsid w:val="00F3074A"/>
    <w:rsid w:val="00F307BA"/>
    <w:rsid w:val="00F309E0"/>
    <w:rsid w:val="00F30A66"/>
    <w:rsid w:val="00F30C09"/>
    <w:rsid w:val="00F31083"/>
    <w:rsid w:val="00F311B3"/>
    <w:rsid w:val="00F314B9"/>
    <w:rsid w:val="00F314E5"/>
    <w:rsid w:val="00F3173B"/>
    <w:rsid w:val="00F31950"/>
    <w:rsid w:val="00F31996"/>
    <w:rsid w:val="00F319EB"/>
    <w:rsid w:val="00F31B55"/>
    <w:rsid w:val="00F31B89"/>
    <w:rsid w:val="00F31C35"/>
    <w:rsid w:val="00F31E4C"/>
    <w:rsid w:val="00F31EDC"/>
    <w:rsid w:val="00F31F00"/>
    <w:rsid w:val="00F31F4E"/>
    <w:rsid w:val="00F31FA0"/>
    <w:rsid w:val="00F321B8"/>
    <w:rsid w:val="00F3249A"/>
    <w:rsid w:val="00F3257D"/>
    <w:rsid w:val="00F328C9"/>
    <w:rsid w:val="00F328FB"/>
    <w:rsid w:val="00F32901"/>
    <w:rsid w:val="00F32F1A"/>
    <w:rsid w:val="00F33161"/>
    <w:rsid w:val="00F332E2"/>
    <w:rsid w:val="00F334C9"/>
    <w:rsid w:val="00F336AA"/>
    <w:rsid w:val="00F33842"/>
    <w:rsid w:val="00F33EEC"/>
    <w:rsid w:val="00F3418C"/>
    <w:rsid w:val="00F346D5"/>
    <w:rsid w:val="00F34812"/>
    <w:rsid w:val="00F34850"/>
    <w:rsid w:val="00F34EA2"/>
    <w:rsid w:val="00F354E7"/>
    <w:rsid w:val="00F35702"/>
    <w:rsid w:val="00F35C9E"/>
    <w:rsid w:val="00F35DFE"/>
    <w:rsid w:val="00F36388"/>
    <w:rsid w:val="00F36C13"/>
    <w:rsid w:val="00F36CB7"/>
    <w:rsid w:val="00F36DFB"/>
    <w:rsid w:val="00F3707A"/>
    <w:rsid w:val="00F3709A"/>
    <w:rsid w:val="00F37350"/>
    <w:rsid w:val="00F37B37"/>
    <w:rsid w:val="00F37C26"/>
    <w:rsid w:val="00F37FD3"/>
    <w:rsid w:val="00F400F2"/>
    <w:rsid w:val="00F403CC"/>
    <w:rsid w:val="00F408BE"/>
    <w:rsid w:val="00F41682"/>
    <w:rsid w:val="00F41C1D"/>
    <w:rsid w:val="00F41D80"/>
    <w:rsid w:val="00F41E29"/>
    <w:rsid w:val="00F41E41"/>
    <w:rsid w:val="00F420F9"/>
    <w:rsid w:val="00F424AE"/>
    <w:rsid w:val="00F42751"/>
    <w:rsid w:val="00F429A7"/>
    <w:rsid w:val="00F42A57"/>
    <w:rsid w:val="00F42E9E"/>
    <w:rsid w:val="00F42F0A"/>
    <w:rsid w:val="00F4304C"/>
    <w:rsid w:val="00F4314C"/>
    <w:rsid w:val="00F4346C"/>
    <w:rsid w:val="00F43849"/>
    <w:rsid w:val="00F43E78"/>
    <w:rsid w:val="00F43F54"/>
    <w:rsid w:val="00F44109"/>
    <w:rsid w:val="00F4421F"/>
    <w:rsid w:val="00F44395"/>
    <w:rsid w:val="00F44939"/>
    <w:rsid w:val="00F44E6E"/>
    <w:rsid w:val="00F44F5B"/>
    <w:rsid w:val="00F4504B"/>
    <w:rsid w:val="00F45283"/>
    <w:rsid w:val="00F45443"/>
    <w:rsid w:val="00F456EB"/>
    <w:rsid w:val="00F45818"/>
    <w:rsid w:val="00F458DB"/>
    <w:rsid w:val="00F4592D"/>
    <w:rsid w:val="00F45B55"/>
    <w:rsid w:val="00F45E23"/>
    <w:rsid w:val="00F46576"/>
    <w:rsid w:val="00F466BD"/>
    <w:rsid w:val="00F466C6"/>
    <w:rsid w:val="00F46780"/>
    <w:rsid w:val="00F469B2"/>
    <w:rsid w:val="00F46AD3"/>
    <w:rsid w:val="00F46B53"/>
    <w:rsid w:val="00F46D18"/>
    <w:rsid w:val="00F46D51"/>
    <w:rsid w:val="00F46DBF"/>
    <w:rsid w:val="00F47216"/>
    <w:rsid w:val="00F474C2"/>
    <w:rsid w:val="00F4785B"/>
    <w:rsid w:val="00F47B8B"/>
    <w:rsid w:val="00F47EE1"/>
    <w:rsid w:val="00F47F99"/>
    <w:rsid w:val="00F50054"/>
    <w:rsid w:val="00F501E0"/>
    <w:rsid w:val="00F50509"/>
    <w:rsid w:val="00F50844"/>
    <w:rsid w:val="00F50A3B"/>
    <w:rsid w:val="00F5122C"/>
    <w:rsid w:val="00F5131F"/>
    <w:rsid w:val="00F5133C"/>
    <w:rsid w:val="00F513A9"/>
    <w:rsid w:val="00F5157B"/>
    <w:rsid w:val="00F51BE9"/>
    <w:rsid w:val="00F51ED6"/>
    <w:rsid w:val="00F523E2"/>
    <w:rsid w:val="00F5276E"/>
    <w:rsid w:val="00F52B32"/>
    <w:rsid w:val="00F530A5"/>
    <w:rsid w:val="00F531EF"/>
    <w:rsid w:val="00F53517"/>
    <w:rsid w:val="00F535D7"/>
    <w:rsid w:val="00F539F3"/>
    <w:rsid w:val="00F53BED"/>
    <w:rsid w:val="00F53EBD"/>
    <w:rsid w:val="00F53F00"/>
    <w:rsid w:val="00F541CC"/>
    <w:rsid w:val="00F544B8"/>
    <w:rsid w:val="00F54510"/>
    <w:rsid w:val="00F547E3"/>
    <w:rsid w:val="00F54858"/>
    <w:rsid w:val="00F548D4"/>
    <w:rsid w:val="00F54960"/>
    <w:rsid w:val="00F549BD"/>
    <w:rsid w:val="00F54A2F"/>
    <w:rsid w:val="00F54DC8"/>
    <w:rsid w:val="00F54FE0"/>
    <w:rsid w:val="00F550CB"/>
    <w:rsid w:val="00F5558E"/>
    <w:rsid w:val="00F55766"/>
    <w:rsid w:val="00F55BE5"/>
    <w:rsid w:val="00F55C48"/>
    <w:rsid w:val="00F55D92"/>
    <w:rsid w:val="00F55DE2"/>
    <w:rsid w:val="00F5607C"/>
    <w:rsid w:val="00F562C3"/>
    <w:rsid w:val="00F564D9"/>
    <w:rsid w:val="00F565DC"/>
    <w:rsid w:val="00F567CD"/>
    <w:rsid w:val="00F569E2"/>
    <w:rsid w:val="00F56E93"/>
    <w:rsid w:val="00F57309"/>
    <w:rsid w:val="00F574AD"/>
    <w:rsid w:val="00F57845"/>
    <w:rsid w:val="00F57A37"/>
    <w:rsid w:val="00F57AE2"/>
    <w:rsid w:val="00F57D7C"/>
    <w:rsid w:val="00F57DA3"/>
    <w:rsid w:val="00F57F2A"/>
    <w:rsid w:val="00F60015"/>
    <w:rsid w:val="00F60076"/>
    <w:rsid w:val="00F60089"/>
    <w:rsid w:val="00F60350"/>
    <w:rsid w:val="00F604E0"/>
    <w:rsid w:val="00F6050E"/>
    <w:rsid w:val="00F6058D"/>
    <w:rsid w:val="00F60701"/>
    <w:rsid w:val="00F60BBF"/>
    <w:rsid w:val="00F60CBF"/>
    <w:rsid w:val="00F60D3C"/>
    <w:rsid w:val="00F60E7C"/>
    <w:rsid w:val="00F60EDC"/>
    <w:rsid w:val="00F6129D"/>
    <w:rsid w:val="00F6135B"/>
    <w:rsid w:val="00F61788"/>
    <w:rsid w:val="00F61951"/>
    <w:rsid w:val="00F61B37"/>
    <w:rsid w:val="00F61DEC"/>
    <w:rsid w:val="00F620AA"/>
    <w:rsid w:val="00F62111"/>
    <w:rsid w:val="00F62439"/>
    <w:rsid w:val="00F624AB"/>
    <w:rsid w:val="00F62531"/>
    <w:rsid w:val="00F62586"/>
    <w:rsid w:val="00F62607"/>
    <w:rsid w:val="00F62865"/>
    <w:rsid w:val="00F62E78"/>
    <w:rsid w:val="00F63044"/>
    <w:rsid w:val="00F631B7"/>
    <w:rsid w:val="00F63548"/>
    <w:rsid w:val="00F63DBF"/>
    <w:rsid w:val="00F642CF"/>
    <w:rsid w:val="00F6435C"/>
    <w:rsid w:val="00F65376"/>
    <w:rsid w:val="00F65622"/>
    <w:rsid w:val="00F657C5"/>
    <w:rsid w:val="00F65957"/>
    <w:rsid w:val="00F65A94"/>
    <w:rsid w:val="00F65BE4"/>
    <w:rsid w:val="00F66150"/>
    <w:rsid w:val="00F66197"/>
    <w:rsid w:val="00F66307"/>
    <w:rsid w:val="00F6648D"/>
    <w:rsid w:val="00F664F4"/>
    <w:rsid w:val="00F66865"/>
    <w:rsid w:val="00F66927"/>
    <w:rsid w:val="00F671AF"/>
    <w:rsid w:val="00F6724D"/>
    <w:rsid w:val="00F67263"/>
    <w:rsid w:val="00F67C46"/>
    <w:rsid w:val="00F67C6C"/>
    <w:rsid w:val="00F67CCC"/>
    <w:rsid w:val="00F70140"/>
    <w:rsid w:val="00F70217"/>
    <w:rsid w:val="00F70273"/>
    <w:rsid w:val="00F70334"/>
    <w:rsid w:val="00F703A5"/>
    <w:rsid w:val="00F7076B"/>
    <w:rsid w:val="00F7103E"/>
    <w:rsid w:val="00F71169"/>
    <w:rsid w:val="00F71227"/>
    <w:rsid w:val="00F712C6"/>
    <w:rsid w:val="00F713C6"/>
    <w:rsid w:val="00F71651"/>
    <w:rsid w:val="00F718D9"/>
    <w:rsid w:val="00F718DB"/>
    <w:rsid w:val="00F71A89"/>
    <w:rsid w:val="00F71E6F"/>
    <w:rsid w:val="00F727E7"/>
    <w:rsid w:val="00F72950"/>
    <w:rsid w:val="00F729B6"/>
    <w:rsid w:val="00F72B59"/>
    <w:rsid w:val="00F730E5"/>
    <w:rsid w:val="00F73241"/>
    <w:rsid w:val="00F732E8"/>
    <w:rsid w:val="00F7334D"/>
    <w:rsid w:val="00F7362A"/>
    <w:rsid w:val="00F7371A"/>
    <w:rsid w:val="00F73D7D"/>
    <w:rsid w:val="00F73FBB"/>
    <w:rsid w:val="00F7403F"/>
    <w:rsid w:val="00F746EA"/>
    <w:rsid w:val="00F746FB"/>
    <w:rsid w:val="00F746FC"/>
    <w:rsid w:val="00F74807"/>
    <w:rsid w:val="00F74A8F"/>
    <w:rsid w:val="00F74F5F"/>
    <w:rsid w:val="00F74F83"/>
    <w:rsid w:val="00F750D9"/>
    <w:rsid w:val="00F75598"/>
    <w:rsid w:val="00F75614"/>
    <w:rsid w:val="00F75729"/>
    <w:rsid w:val="00F75B04"/>
    <w:rsid w:val="00F75CD7"/>
    <w:rsid w:val="00F76047"/>
    <w:rsid w:val="00F760FB"/>
    <w:rsid w:val="00F761AE"/>
    <w:rsid w:val="00F76434"/>
    <w:rsid w:val="00F76481"/>
    <w:rsid w:val="00F76487"/>
    <w:rsid w:val="00F765B6"/>
    <w:rsid w:val="00F76619"/>
    <w:rsid w:val="00F76AD8"/>
    <w:rsid w:val="00F76B3B"/>
    <w:rsid w:val="00F76D31"/>
    <w:rsid w:val="00F773F9"/>
    <w:rsid w:val="00F774AE"/>
    <w:rsid w:val="00F77AED"/>
    <w:rsid w:val="00F805C5"/>
    <w:rsid w:val="00F807A4"/>
    <w:rsid w:val="00F80820"/>
    <w:rsid w:val="00F808DA"/>
    <w:rsid w:val="00F80AE4"/>
    <w:rsid w:val="00F80B73"/>
    <w:rsid w:val="00F80B9B"/>
    <w:rsid w:val="00F80BC9"/>
    <w:rsid w:val="00F80DF6"/>
    <w:rsid w:val="00F80F9A"/>
    <w:rsid w:val="00F80FF3"/>
    <w:rsid w:val="00F81088"/>
    <w:rsid w:val="00F81103"/>
    <w:rsid w:val="00F8135B"/>
    <w:rsid w:val="00F81B47"/>
    <w:rsid w:val="00F81F00"/>
    <w:rsid w:val="00F82070"/>
    <w:rsid w:val="00F820BF"/>
    <w:rsid w:val="00F82153"/>
    <w:rsid w:val="00F827D3"/>
    <w:rsid w:val="00F8289D"/>
    <w:rsid w:val="00F82D0C"/>
    <w:rsid w:val="00F82EEB"/>
    <w:rsid w:val="00F830E1"/>
    <w:rsid w:val="00F832F1"/>
    <w:rsid w:val="00F833A0"/>
    <w:rsid w:val="00F836D2"/>
    <w:rsid w:val="00F83863"/>
    <w:rsid w:val="00F83914"/>
    <w:rsid w:val="00F84009"/>
    <w:rsid w:val="00F841A3"/>
    <w:rsid w:val="00F846C8"/>
    <w:rsid w:val="00F84792"/>
    <w:rsid w:val="00F8485E"/>
    <w:rsid w:val="00F84AB0"/>
    <w:rsid w:val="00F84D60"/>
    <w:rsid w:val="00F84DA2"/>
    <w:rsid w:val="00F850BF"/>
    <w:rsid w:val="00F85320"/>
    <w:rsid w:val="00F8563D"/>
    <w:rsid w:val="00F8588D"/>
    <w:rsid w:val="00F85B51"/>
    <w:rsid w:val="00F85D65"/>
    <w:rsid w:val="00F85F17"/>
    <w:rsid w:val="00F86002"/>
    <w:rsid w:val="00F86095"/>
    <w:rsid w:val="00F860C3"/>
    <w:rsid w:val="00F86194"/>
    <w:rsid w:val="00F862BB"/>
    <w:rsid w:val="00F86315"/>
    <w:rsid w:val="00F86750"/>
    <w:rsid w:val="00F86A29"/>
    <w:rsid w:val="00F86C12"/>
    <w:rsid w:val="00F86D3F"/>
    <w:rsid w:val="00F86F2C"/>
    <w:rsid w:val="00F8720A"/>
    <w:rsid w:val="00F87330"/>
    <w:rsid w:val="00F8735A"/>
    <w:rsid w:val="00F8750C"/>
    <w:rsid w:val="00F87A94"/>
    <w:rsid w:val="00F87C79"/>
    <w:rsid w:val="00F87D3F"/>
    <w:rsid w:val="00F87E3A"/>
    <w:rsid w:val="00F9011A"/>
    <w:rsid w:val="00F901FD"/>
    <w:rsid w:val="00F90666"/>
    <w:rsid w:val="00F90AA9"/>
    <w:rsid w:val="00F90C77"/>
    <w:rsid w:val="00F91480"/>
    <w:rsid w:val="00F91662"/>
    <w:rsid w:val="00F916DF"/>
    <w:rsid w:val="00F91722"/>
    <w:rsid w:val="00F91FC7"/>
    <w:rsid w:val="00F9242C"/>
    <w:rsid w:val="00F92A6D"/>
    <w:rsid w:val="00F92AC1"/>
    <w:rsid w:val="00F92C0A"/>
    <w:rsid w:val="00F92DE5"/>
    <w:rsid w:val="00F92EDB"/>
    <w:rsid w:val="00F93894"/>
    <w:rsid w:val="00F94124"/>
    <w:rsid w:val="00F94158"/>
    <w:rsid w:val="00F9426A"/>
    <w:rsid w:val="00F94476"/>
    <w:rsid w:val="00F945A3"/>
    <w:rsid w:val="00F94640"/>
    <w:rsid w:val="00F94682"/>
    <w:rsid w:val="00F94886"/>
    <w:rsid w:val="00F949E2"/>
    <w:rsid w:val="00F94CE2"/>
    <w:rsid w:val="00F952AF"/>
    <w:rsid w:val="00F954B6"/>
    <w:rsid w:val="00F9567E"/>
    <w:rsid w:val="00F95768"/>
    <w:rsid w:val="00F95A4F"/>
    <w:rsid w:val="00F95CAE"/>
    <w:rsid w:val="00F95D71"/>
    <w:rsid w:val="00F95EEC"/>
    <w:rsid w:val="00F967B3"/>
    <w:rsid w:val="00F9685F"/>
    <w:rsid w:val="00F96ACD"/>
    <w:rsid w:val="00F96B46"/>
    <w:rsid w:val="00F96D98"/>
    <w:rsid w:val="00F96DA2"/>
    <w:rsid w:val="00F97525"/>
    <w:rsid w:val="00F975B7"/>
    <w:rsid w:val="00F979A5"/>
    <w:rsid w:val="00F97B60"/>
    <w:rsid w:val="00FA03A1"/>
    <w:rsid w:val="00FA044B"/>
    <w:rsid w:val="00FA04C5"/>
    <w:rsid w:val="00FA0927"/>
    <w:rsid w:val="00FA09A9"/>
    <w:rsid w:val="00FA0CB4"/>
    <w:rsid w:val="00FA1001"/>
    <w:rsid w:val="00FA11D5"/>
    <w:rsid w:val="00FA11FE"/>
    <w:rsid w:val="00FA133B"/>
    <w:rsid w:val="00FA14BF"/>
    <w:rsid w:val="00FA15DF"/>
    <w:rsid w:val="00FA16A1"/>
    <w:rsid w:val="00FA19EF"/>
    <w:rsid w:val="00FA1AEE"/>
    <w:rsid w:val="00FA1DBB"/>
    <w:rsid w:val="00FA1E43"/>
    <w:rsid w:val="00FA1FCD"/>
    <w:rsid w:val="00FA1FDC"/>
    <w:rsid w:val="00FA229D"/>
    <w:rsid w:val="00FA2555"/>
    <w:rsid w:val="00FA27EE"/>
    <w:rsid w:val="00FA2879"/>
    <w:rsid w:val="00FA28FC"/>
    <w:rsid w:val="00FA29E9"/>
    <w:rsid w:val="00FA2A2C"/>
    <w:rsid w:val="00FA2C1C"/>
    <w:rsid w:val="00FA2DF8"/>
    <w:rsid w:val="00FA318D"/>
    <w:rsid w:val="00FA39C6"/>
    <w:rsid w:val="00FA3A6C"/>
    <w:rsid w:val="00FA3ABA"/>
    <w:rsid w:val="00FA3B81"/>
    <w:rsid w:val="00FA3D6F"/>
    <w:rsid w:val="00FA40C8"/>
    <w:rsid w:val="00FA44AD"/>
    <w:rsid w:val="00FA4777"/>
    <w:rsid w:val="00FA481C"/>
    <w:rsid w:val="00FA4AD5"/>
    <w:rsid w:val="00FA4CAD"/>
    <w:rsid w:val="00FA4E4A"/>
    <w:rsid w:val="00FA4F31"/>
    <w:rsid w:val="00FA4FE3"/>
    <w:rsid w:val="00FA4FFB"/>
    <w:rsid w:val="00FA503B"/>
    <w:rsid w:val="00FA5289"/>
    <w:rsid w:val="00FA52BB"/>
    <w:rsid w:val="00FA542A"/>
    <w:rsid w:val="00FA566E"/>
    <w:rsid w:val="00FA56DC"/>
    <w:rsid w:val="00FA5BDE"/>
    <w:rsid w:val="00FA5BFA"/>
    <w:rsid w:val="00FA5F9F"/>
    <w:rsid w:val="00FA65F3"/>
    <w:rsid w:val="00FA6681"/>
    <w:rsid w:val="00FA6A37"/>
    <w:rsid w:val="00FA6CBB"/>
    <w:rsid w:val="00FA6D64"/>
    <w:rsid w:val="00FA6F1A"/>
    <w:rsid w:val="00FA71A2"/>
    <w:rsid w:val="00FA7202"/>
    <w:rsid w:val="00FA7844"/>
    <w:rsid w:val="00FA79B6"/>
    <w:rsid w:val="00FA7DF7"/>
    <w:rsid w:val="00FA7FBE"/>
    <w:rsid w:val="00FB0130"/>
    <w:rsid w:val="00FB0B2F"/>
    <w:rsid w:val="00FB1056"/>
    <w:rsid w:val="00FB1184"/>
    <w:rsid w:val="00FB1452"/>
    <w:rsid w:val="00FB1651"/>
    <w:rsid w:val="00FB17C3"/>
    <w:rsid w:val="00FB1822"/>
    <w:rsid w:val="00FB1933"/>
    <w:rsid w:val="00FB19D7"/>
    <w:rsid w:val="00FB19FF"/>
    <w:rsid w:val="00FB1A56"/>
    <w:rsid w:val="00FB1EB1"/>
    <w:rsid w:val="00FB1FDE"/>
    <w:rsid w:val="00FB2162"/>
    <w:rsid w:val="00FB21D5"/>
    <w:rsid w:val="00FB2425"/>
    <w:rsid w:val="00FB24C0"/>
    <w:rsid w:val="00FB295A"/>
    <w:rsid w:val="00FB2C2B"/>
    <w:rsid w:val="00FB2DB0"/>
    <w:rsid w:val="00FB33E6"/>
    <w:rsid w:val="00FB36A2"/>
    <w:rsid w:val="00FB3769"/>
    <w:rsid w:val="00FB389D"/>
    <w:rsid w:val="00FB38B1"/>
    <w:rsid w:val="00FB3A59"/>
    <w:rsid w:val="00FB3E8D"/>
    <w:rsid w:val="00FB3FEA"/>
    <w:rsid w:val="00FB41BA"/>
    <w:rsid w:val="00FB4572"/>
    <w:rsid w:val="00FB49F1"/>
    <w:rsid w:val="00FB4EFF"/>
    <w:rsid w:val="00FB4F94"/>
    <w:rsid w:val="00FB5039"/>
    <w:rsid w:val="00FB5318"/>
    <w:rsid w:val="00FB540D"/>
    <w:rsid w:val="00FB54A9"/>
    <w:rsid w:val="00FB5AD9"/>
    <w:rsid w:val="00FB5DB2"/>
    <w:rsid w:val="00FB5EBD"/>
    <w:rsid w:val="00FB5F3A"/>
    <w:rsid w:val="00FB6554"/>
    <w:rsid w:val="00FB65D7"/>
    <w:rsid w:val="00FB6608"/>
    <w:rsid w:val="00FB6788"/>
    <w:rsid w:val="00FB67B2"/>
    <w:rsid w:val="00FB6A31"/>
    <w:rsid w:val="00FB6B10"/>
    <w:rsid w:val="00FB6C79"/>
    <w:rsid w:val="00FB7413"/>
    <w:rsid w:val="00FB77FC"/>
    <w:rsid w:val="00FB7BB5"/>
    <w:rsid w:val="00FB7D4C"/>
    <w:rsid w:val="00FB7E8D"/>
    <w:rsid w:val="00FC01A8"/>
    <w:rsid w:val="00FC04E9"/>
    <w:rsid w:val="00FC0A37"/>
    <w:rsid w:val="00FC0C61"/>
    <w:rsid w:val="00FC0FB5"/>
    <w:rsid w:val="00FC11B5"/>
    <w:rsid w:val="00FC1454"/>
    <w:rsid w:val="00FC1525"/>
    <w:rsid w:val="00FC1789"/>
    <w:rsid w:val="00FC18C9"/>
    <w:rsid w:val="00FC18E1"/>
    <w:rsid w:val="00FC19A5"/>
    <w:rsid w:val="00FC1ACA"/>
    <w:rsid w:val="00FC1B50"/>
    <w:rsid w:val="00FC1C47"/>
    <w:rsid w:val="00FC1F83"/>
    <w:rsid w:val="00FC1FDC"/>
    <w:rsid w:val="00FC2247"/>
    <w:rsid w:val="00FC25CF"/>
    <w:rsid w:val="00FC2704"/>
    <w:rsid w:val="00FC2A00"/>
    <w:rsid w:val="00FC2A86"/>
    <w:rsid w:val="00FC3023"/>
    <w:rsid w:val="00FC30DF"/>
    <w:rsid w:val="00FC3319"/>
    <w:rsid w:val="00FC340A"/>
    <w:rsid w:val="00FC348B"/>
    <w:rsid w:val="00FC369D"/>
    <w:rsid w:val="00FC3843"/>
    <w:rsid w:val="00FC3971"/>
    <w:rsid w:val="00FC3DA6"/>
    <w:rsid w:val="00FC3F59"/>
    <w:rsid w:val="00FC3F9B"/>
    <w:rsid w:val="00FC4615"/>
    <w:rsid w:val="00FC462D"/>
    <w:rsid w:val="00FC49BD"/>
    <w:rsid w:val="00FC4B1D"/>
    <w:rsid w:val="00FC4C8C"/>
    <w:rsid w:val="00FC4D34"/>
    <w:rsid w:val="00FC4D61"/>
    <w:rsid w:val="00FC5022"/>
    <w:rsid w:val="00FC5374"/>
    <w:rsid w:val="00FC5910"/>
    <w:rsid w:val="00FC612E"/>
    <w:rsid w:val="00FC6482"/>
    <w:rsid w:val="00FC68A6"/>
    <w:rsid w:val="00FC6F93"/>
    <w:rsid w:val="00FC73E7"/>
    <w:rsid w:val="00FC7420"/>
    <w:rsid w:val="00FC75C8"/>
    <w:rsid w:val="00FC764A"/>
    <w:rsid w:val="00FC76CB"/>
    <w:rsid w:val="00FC7871"/>
    <w:rsid w:val="00FC78C0"/>
    <w:rsid w:val="00FC7BE5"/>
    <w:rsid w:val="00FC7EBD"/>
    <w:rsid w:val="00FD01ED"/>
    <w:rsid w:val="00FD0494"/>
    <w:rsid w:val="00FD06B4"/>
    <w:rsid w:val="00FD09E6"/>
    <w:rsid w:val="00FD0A21"/>
    <w:rsid w:val="00FD0D78"/>
    <w:rsid w:val="00FD1535"/>
    <w:rsid w:val="00FD15EC"/>
    <w:rsid w:val="00FD1799"/>
    <w:rsid w:val="00FD1C62"/>
    <w:rsid w:val="00FD1F52"/>
    <w:rsid w:val="00FD1FA9"/>
    <w:rsid w:val="00FD2AC0"/>
    <w:rsid w:val="00FD2AD7"/>
    <w:rsid w:val="00FD3261"/>
    <w:rsid w:val="00FD338D"/>
    <w:rsid w:val="00FD3908"/>
    <w:rsid w:val="00FD390E"/>
    <w:rsid w:val="00FD3EF9"/>
    <w:rsid w:val="00FD3F30"/>
    <w:rsid w:val="00FD4195"/>
    <w:rsid w:val="00FD4362"/>
    <w:rsid w:val="00FD4746"/>
    <w:rsid w:val="00FD48FD"/>
    <w:rsid w:val="00FD4CE8"/>
    <w:rsid w:val="00FD535C"/>
    <w:rsid w:val="00FD54ED"/>
    <w:rsid w:val="00FD5836"/>
    <w:rsid w:val="00FD58A5"/>
    <w:rsid w:val="00FD5995"/>
    <w:rsid w:val="00FD5D38"/>
    <w:rsid w:val="00FD5F82"/>
    <w:rsid w:val="00FD6231"/>
    <w:rsid w:val="00FD639E"/>
    <w:rsid w:val="00FD66F1"/>
    <w:rsid w:val="00FD6711"/>
    <w:rsid w:val="00FD6EC3"/>
    <w:rsid w:val="00FD7036"/>
    <w:rsid w:val="00FD71F4"/>
    <w:rsid w:val="00FD727A"/>
    <w:rsid w:val="00FD7772"/>
    <w:rsid w:val="00FD77FB"/>
    <w:rsid w:val="00FD7C0E"/>
    <w:rsid w:val="00FD7CCD"/>
    <w:rsid w:val="00FE0009"/>
    <w:rsid w:val="00FE0323"/>
    <w:rsid w:val="00FE08F3"/>
    <w:rsid w:val="00FE0B07"/>
    <w:rsid w:val="00FE0BA7"/>
    <w:rsid w:val="00FE0CEA"/>
    <w:rsid w:val="00FE0E45"/>
    <w:rsid w:val="00FE1112"/>
    <w:rsid w:val="00FE12ED"/>
    <w:rsid w:val="00FE1569"/>
    <w:rsid w:val="00FE1643"/>
    <w:rsid w:val="00FE17D8"/>
    <w:rsid w:val="00FE198D"/>
    <w:rsid w:val="00FE1A3C"/>
    <w:rsid w:val="00FE1B3E"/>
    <w:rsid w:val="00FE1CD8"/>
    <w:rsid w:val="00FE1E00"/>
    <w:rsid w:val="00FE1FCF"/>
    <w:rsid w:val="00FE2030"/>
    <w:rsid w:val="00FE20FD"/>
    <w:rsid w:val="00FE243A"/>
    <w:rsid w:val="00FE248B"/>
    <w:rsid w:val="00FE2681"/>
    <w:rsid w:val="00FE27F0"/>
    <w:rsid w:val="00FE2A0E"/>
    <w:rsid w:val="00FE2B3C"/>
    <w:rsid w:val="00FE2B48"/>
    <w:rsid w:val="00FE2E1F"/>
    <w:rsid w:val="00FE2F3F"/>
    <w:rsid w:val="00FE2F5F"/>
    <w:rsid w:val="00FE304B"/>
    <w:rsid w:val="00FE3079"/>
    <w:rsid w:val="00FE329F"/>
    <w:rsid w:val="00FE32C7"/>
    <w:rsid w:val="00FE399C"/>
    <w:rsid w:val="00FE3A71"/>
    <w:rsid w:val="00FE3AEA"/>
    <w:rsid w:val="00FE3C6B"/>
    <w:rsid w:val="00FE4159"/>
    <w:rsid w:val="00FE41E6"/>
    <w:rsid w:val="00FE44E5"/>
    <w:rsid w:val="00FE4809"/>
    <w:rsid w:val="00FE4811"/>
    <w:rsid w:val="00FE48AE"/>
    <w:rsid w:val="00FE4A27"/>
    <w:rsid w:val="00FE4BBE"/>
    <w:rsid w:val="00FE4E38"/>
    <w:rsid w:val="00FE4ED6"/>
    <w:rsid w:val="00FE4F94"/>
    <w:rsid w:val="00FE54E0"/>
    <w:rsid w:val="00FE57F5"/>
    <w:rsid w:val="00FE594D"/>
    <w:rsid w:val="00FE59CC"/>
    <w:rsid w:val="00FE5C3F"/>
    <w:rsid w:val="00FE6080"/>
    <w:rsid w:val="00FE6496"/>
    <w:rsid w:val="00FE69BB"/>
    <w:rsid w:val="00FE6C57"/>
    <w:rsid w:val="00FE6DE5"/>
    <w:rsid w:val="00FE734C"/>
    <w:rsid w:val="00FE7517"/>
    <w:rsid w:val="00FE7546"/>
    <w:rsid w:val="00FE7730"/>
    <w:rsid w:val="00FE7967"/>
    <w:rsid w:val="00FE7EA0"/>
    <w:rsid w:val="00FE7F7F"/>
    <w:rsid w:val="00FF0372"/>
    <w:rsid w:val="00FF06CA"/>
    <w:rsid w:val="00FF084C"/>
    <w:rsid w:val="00FF0D37"/>
    <w:rsid w:val="00FF0DD1"/>
    <w:rsid w:val="00FF0F04"/>
    <w:rsid w:val="00FF1396"/>
    <w:rsid w:val="00FF19FA"/>
    <w:rsid w:val="00FF1A0E"/>
    <w:rsid w:val="00FF1A26"/>
    <w:rsid w:val="00FF20BE"/>
    <w:rsid w:val="00FF256C"/>
    <w:rsid w:val="00FF25AF"/>
    <w:rsid w:val="00FF266B"/>
    <w:rsid w:val="00FF288C"/>
    <w:rsid w:val="00FF2B1B"/>
    <w:rsid w:val="00FF2B8C"/>
    <w:rsid w:val="00FF2BC2"/>
    <w:rsid w:val="00FF2D57"/>
    <w:rsid w:val="00FF2D5D"/>
    <w:rsid w:val="00FF2E15"/>
    <w:rsid w:val="00FF34A6"/>
    <w:rsid w:val="00FF3C91"/>
    <w:rsid w:val="00FF3DAB"/>
    <w:rsid w:val="00FF3E12"/>
    <w:rsid w:val="00FF3F38"/>
    <w:rsid w:val="00FF4465"/>
    <w:rsid w:val="00FF4A97"/>
    <w:rsid w:val="00FF4AEE"/>
    <w:rsid w:val="00FF55E9"/>
    <w:rsid w:val="00FF5787"/>
    <w:rsid w:val="00FF5DCE"/>
    <w:rsid w:val="00FF5FB5"/>
    <w:rsid w:val="00FF61EC"/>
    <w:rsid w:val="00FF63E6"/>
    <w:rsid w:val="00FF69F4"/>
    <w:rsid w:val="00FF6A2F"/>
    <w:rsid w:val="00FF6B13"/>
    <w:rsid w:val="00FF6F55"/>
    <w:rsid w:val="00FF6F64"/>
    <w:rsid w:val="00FF72A7"/>
    <w:rsid w:val="00FF7446"/>
    <w:rsid w:val="00FF76E5"/>
    <w:rsid w:val="00FF7C1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6DEC745-D373-4B4F-8527-88D23AAC0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BF5570"/>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paragraph" w:styleId="Heading2">
    <w:name w:val="heading 2"/>
    <w:basedOn w:val="Normal"/>
    <w:next w:val="Normal"/>
    <w:link w:val="Heading2Char"/>
    <w:uiPriority w:val="9"/>
    <w:semiHidden/>
    <w:unhideWhenUsed/>
    <w:qFormat/>
    <w:rsid w:val="003341E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3341E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570"/>
    <w:rPr>
      <w:rFonts w:ascii="Garamond" w:eastAsia="Times New Roman" w:hAnsi="Garamond"/>
      <w:b/>
      <w:bCs/>
      <w:kern w:val="28"/>
      <w:sz w:val="26"/>
      <w:szCs w:val="26"/>
      <w:lang w:val="fr-FR" w:eastAsia="fr-FR"/>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BF5570"/>
    <w:pPr>
      <w:bidi w:val="0"/>
      <w:spacing w:after="0" w:line="240" w:lineRule="auto"/>
      <w:jc w:val="both"/>
    </w:pPr>
    <w:rPr>
      <w:rFonts w:ascii="Kalpurush" w:eastAsia="Calibri" w:hAnsi="Kalpurush" w:cs="Kalpurush"/>
      <w:color w:val="FF0000"/>
      <w:sz w:val="20"/>
      <w:szCs w:val="20"/>
      <w:lang w:bidi="bn-BD"/>
    </w:rPr>
  </w:style>
  <w:style w:type="character" w:customStyle="1" w:styleId="FootnoteTextChar">
    <w:name w:val="Footnote Text Char"/>
    <w:basedOn w:val="DefaultParagraphFont"/>
    <w:link w:val="FootnoteText"/>
    <w:uiPriority w:val="99"/>
    <w:rsid w:val="00BF5570"/>
    <w:rPr>
      <w:rFonts w:ascii="Kalpurush" w:eastAsia="Calibri" w:hAnsi="Kalpurush" w:cs="Kalpurush"/>
      <w:color w:val="FF0000"/>
      <w:sz w:val="20"/>
      <w:szCs w:val="20"/>
      <w:lang w:bidi="bn-BD"/>
    </w:rPr>
  </w:style>
  <w:style w:type="character" w:styleId="FootnoteReference">
    <w:name w:val="footnote reference"/>
    <w:basedOn w:val="DefaultParagraphFont"/>
    <w:uiPriority w:val="99"/>
    <w:semiHidden/>
    <w:unhideWhenUsed/>
    <w:rsid w:val="00BF5570"/>
    <w:rPr>
      <w:vertAlign w:val="superscript"/>
    </w:rPr>
  </w:style>
  <w:style w:type="character" w:customStyle="1" w:styleId="divx11">
    <w:name w:val="divx11"/>
    <w:basedOn w:val="DefaultParagraphFont"/>
    <w:rsid w:val="00BF5570"/>
    <w:rPr>
      <w:color w:val="800000"/>
      <w:sz w:val="26"/>
      <w:szCs w:val="26"/>
    </w:rPr>
  </w:style>
  <w:style w:type="paragraph" w:styleId="BalloonText">
    <w:name w:val="Balloon Text"/>
    <w:basedOn w:val="Normal"/>
    <w:link w:val="BalloonTextChar"/>
    <w:uiPriority w:val="99"/>
    <w:semiHidden/>
    <w:unhideWhenUsed/>
    <w:rsid w:val="00BF5570"/>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BF5570"/>
    <w:rPr>
      <w:rFonts w:ascii="Tahoma" w:eastAsia="Calibri" w:hAnsi="Tahoma" w:cs="Tahoma"/>
      <w:sz w:val="16"/>
      <w:szCs w:val="16"/>
      <w:lang w:val="fr-FR"/>
    </w:rPr>
  </w:style>
  <w:style w:type="character" w:styleId="Hyperlink">
    <w:name w:val="Hyperlink"/>
    <w:basedOn w:val="DefaultParagraphFont"/>
    <w:unhideWhenUsed/>
    <w:rsid w:val="00BF5570"/>
    <w:rPr>
      <w:color w:val="0000FF"/>
      <w:u w:val="single"/>
    </w:rPr>
  </w:style>
  <w:style w:type="character" w:styleId="PageNumber">
    <w:name w:val="page number"/>
    <w:basedOn w:val="DefaultParagraphFont"/>
    <w:rsid w:val="00BF5570"/>
  </w:style>
  <w:style w:type="paragraph" w:styleId="NormalWeb">
    <w:name w:val="Normal (Web)"/>
    <w:basedOn w:val="Normal"/>
    <w:rsid w:val="00BF5570"/>
    <w:pPr>
      <w:bidi w:val="0"/>
      <w:spacing w:before="100" w:beforeAutospacing="1" w:after="100" w:afterAutospacing="1" w:line="240" w:lineRule="auto"/>
    </w:pPr>
    <w:rPr>
      <w:rFonts w:eastAsia="Times New Roman"/>
      <w:sz w:val="24"/>
      <w:szCs w:val="24"/>
    </w:rPr>
  </w:style>
  <w:style w:type="paragraph" w:styleId="BodyText">
    <w:name w:val="Body Text"/>
    <w:basedOn w:val="Normal"/>
    <w:link w:val="BodyTextChar"/>
    <w:rsid w:val="00BF5570"/>
    <w:pPr>
      <w:spacing w:after="0" w:line="240" w:lineRule="auto"/>
    </w:pPr>
    <w:rPr>
      <w:rFonts w:eastAsia="SimSun" w:cs="Traditional Arabic"/>
      <w:lang w:eastAsia="zh-CN"/>
    </w:rPr>
  </w:style>
  <w:style w:type="character" w:customStyle="1" w:styleId="BodyTextChar">
    <w:name w:val="Body Text Char"/>
    <w:basedOn w:val="DefaultParagraphFont"/>
    <w:link w:val="BodyText"/>
    <w:rsid w:val="00BF5570"/>
    <w:rPr>
      <w:rFonts w:eastAsia="SimSun" w:cs="Traditional Arabic"/>
      <w:lang w:eastAsia="zh-CN"/>
    </w:rPr>
  </w:style>
  <w:style w:type="character" w:customStyle="1" w:styleId="EndnoteTextChar">
    <w:name w:val="Endnote Text Char"/>
    <w:basedOn w:val="DefaultParagraphFont"/>
    <w:link w:val="EndnoteText"/>
    <w:semiHidden/>
    <w:rsid w:val="00BF5570"/>
    <w:rPr>
      <w:rFonts w:eastAsia="Times New Roman"/>
      <w:sz w:val="20"/>
      <w:szCs w:val="20"/>
    </w:rPr>
  </w:style>
  <w:style w:type="paragraph" w:styleId="EndnoteText">
    <w:name w:val="endnote text"/>
    <w:basedOn w:val="Normal"/>
    <w:link w:val="EndnoteTextChar"/>
    <w:semiHidden/>
    <w:rsid w:val="00BF5570"/>
    <w:pPr>
      <w:bidi w:val="0"/>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BF5570"/>
    <w:rPr>
      <w:sz w:val="20"/>
      <w:szCs w:val="20"/>
    </w:rPr>
  </w:style>
  <w:style w:type="paragraph" w:customStyle="1" w:styleId="NormalLatinSutonnyMJ">
    <w:name w:val="Normal + (Latin) SutonnyMJ"/>
    <w:basedOn w:val="Normal"/>
    <w:rsid w:val="00BF5570"/>
    <w:pPr>
      <w:bidi w:val="0"/>
      <w:spacing w:after="0" w:line="240" w:lineRule="auto"/>
    </w:pPr>
    <w:rPr>
      <w:rFonts w:ascii="SutonnyMJ" w:eastAsia="SimSun" w:hAnsi="SutonnyMJ"/>
      <w:sz w:val="20"/>
      <w:szCs w:val="20"/>
      <w:lang w:eastAsia="zh-CN"/>
    </w:rPr>
  </w:style>
  <w:style w:type="character" w:styleId="FollowedHyperlink">
    <w:name w:val="FollowedHyperlink"/>
    <w:basedOn w:val="DefaultParagraphFont"/>
    <w:uiPriority w:val="99"/>
    <w:semiHidden/>
    <w:unhideWhenUsed/>
    <w:rsid w:val="000C2291"/>
    <w:rPr>
      <w:color w:val="954F72" w:themeColor="followedHyperlink"/>
      <w:u w:val="single"/>
    </w:rPr>
  </w:style>
  <w:style w:type="paragraph" w:styleId="Caption">
    <w:name w:val="caption"/>
    <w:basedOn w:val="Normal"/>
    <w:next w:val="Normal"/>
    <w:semiHidden/>
    <w:unhideWhenUsed/>
    <w:qFormat/>
    <w:rsid w:val="000C2291"/>
    <w:pPr>
      <w:bidi w:val="0"/>
      <w:spacing w:before="120" w:after="120" w:line="240" w:lineRule="auto"/>
    </w:pPr>
    <w:rPr>
      <w:rFonts w:eastAsia="SimSun"/>
      <w:b/>
      <w:bCs/>
      <w:sz w:val="20"/>
      <w:szCs w:val="20"/>
      <w:lang w:eastAsia="zh-CN"/>
    </w:rPr>
  </w:style>
  <w:style w:type="paragraph" w:styleId="DocumentMap">
    <w:name w:val="Document Map"/>
    <w:basedOn w:val="Normal"/>
    <w:link w:val="DocumentMapChar"/>
    <w:semiHidden/>
    <w:unhideWhenUsed/>
    <w:rsid w:val="000C2291"/>
    <w:pPr>
      <w:shd w:val="clear" w:color="auto" w:fill="000080"/>
      <w:bidi w:val="0"/>
      <w:spacing w:after="0" w:line="240" w:lineRule="auto"/>
    </w:pPr>
    <w:rPr>
      <w:rFonts w:ascii="Tahoma" w:eastAsia="SimSun" w:hAnsi="Tahoma" w:cs="Tahoma"/>
      <w:sz w:val="24"/>
      <w:szCs w:val="24"/>
      <w:lang w:eastAsia="zh-CN"/>
    </w:rPr>
  </w:style>
  <w:style w:type="character" w:customStyle="1" w:styleId="DocumentMapChar">
    <w:name w:val="Document Map Char"/>
    <w:basedOn w:val="DefaultParagraphFont"/>
    <w:link w:val="DocumentMap"/>
    <w:semiHidden/>
    <w:rsid w:val="000C2291"/>
    <w:rPr>
      <w:rFonts w:ascii="Tahoma" w:eastAsia="SimSun" w:hAnsi="Tahoma" w:cs="Tahoma"/>
      <w:sz w:val="24"/>
      <w:szCs w:val="24"/>
      <w:shd w:val="clear" w:color="auto" w:fill="000080"/>
      <w:lang w:eastAsia="zh-CN"/>
    </w:rPr>
  </w:style>
  <w:style w:type="paragraph" w:customStyle="1" w:styleId="a">
    <w:name w:val="باب"/>
    <w:basedOn w:val="Normal"/>
    <w:rsid w:val="000C2291"/>
    <w:pPr>
      <w:widowControl w:val="0"/>
      <w:autoSpaceDE w:val="0"/>
      <w:autoSpaceDN w:val="0"/>
      <w:adjustRightInd w:val="0"/>
      <w:spacing w:after="120" w:line="240" w:lineRule="auto"/>
      <w:jc w:val="center"/>
    </w:pPr>
    <w:rPr>
      <w:rFonts w:eastAsia="Times New Roman" w:cs="mylotus1"/>
      <w:bCs/>
      <w:spacing w:val="6"/>
      <w:sz w:val="20"/>
      <w:szCs w:val="35"/>
      <w:lang w:bidi="ar-JO"/>
    </w:rPr>
  </w:style>
  <w:style w:type="character" w:customStyle="1" w:styleId="apple-style-span">
    <w:name w:val="apple-style-span"/>
    <w:basedOn w:val="DefaultParagraphFont"/>
    <w:rsid w:val="000C2291"/>
  </w:style>
  <w:style w:type="character" w:customStyle="1" w:styleId="edit-title">
    <w:name w:val="edit-title"/>
    <w:basedOn w:val="DefaultParagraphFont"/>
    <w:rsid w:val="000C2291"/>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0C2291"/>
    <w:rPr>
      <w:rFonts w:ascii="Arial" w:hAnsi="Arial" w:cs="Arabic Transparent" w:hint="default"/>
      <w:b/>
      <w:bCs/>
      <w:color w:val="FF0000"/>
      <w:sz w:val="24"/>
      <w:szCs w:val="24"/>
    </w:rPr>
  </w:style>
  <w:style w:type="character" w:customStyle="1" w:styleId="highlightedsearchterm">
    <w:name w:val="highlightedsearchterm"/>
    <w:basedOn w:val="DefaultParagraphFont"/>
    <w:rsid w:val="000C2291"/>
  </w:style>
  <w:style w:type="character" w:customStyle="1" w:styleId="mtn1">
    <w:name w:val="mtn1"/>
    <w:basedOn w:val="DefaultParagraphFont"/>
    <w:rsid w:val="000C2291"/>
    <w:rPr>
      <w:b/>
      <w:bCs/>
      <w:color w:val="CE0000"/>
    </w:rPr>
  </w:style>
  <w:style w:type="character" w:customStyle="1" w:styleId="hadith1">
    <w:name w:val="hadith1"/>
    <w:basedOn w:val="DefaultParagraphFont"/>
    <w:rsid w:val="000C2291"/>
    <w:rPr>
      <w:color w:val="000066"/>
    </w:rPr>
  </w:style>
  <w:style w:type="table" w:customStyle="1" w:styleId="GridTable4-Accent12">
    <w:name w:val="Grid Table 4 - Accent 12"/>
    <w:basedOn w:val="TableNormal"/>
    <w:uiPriority w:val="49"/>
    <w:rsid w:val="0030418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qFormat/>
    <w:rsid w:val="0030418E"/>
    <w:rPr>
      <w:b/>
      <w:bCs/>
    </w:rPr>
  </w:style>
  <w:style w:type="table" w:customStyle="1" w:styleId="GridTable4-Accent62">
    <w:name w:val="Grid Table 4 - Accent 62"/>
    <w:basedOn w:val="TableNormal"/>
    <w:uiPriority w:val="49"/>
    <w:rsid w:val="003E410F"/>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TMLPreformatted">
    <w:name w:val="HTML Preformatted"/>
    <w:basedOn w:val="Normal"/>
    <w:link w:val="HTMLPreformattedChar"/>
    <w:uiPriority w:val="99"/>
    <w:semiHidden/>
    <w:unhideWhenUsed/>
    <w:rsid w:val="009F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F73E0"/>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3341E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3341EF"/>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794647">
      <w:bodyDiv w:val="1"/>
      <w:marLeft w:val="0"/>
      <w:marRight w:val="0"/>
      <w:marTop w:val="0"/>
      <w:marBottom w:val="0"/>
      <w:divBdr>
        <w:top w:val="none" w:sz="0" w:space="0" w:color="auto"/>
        <w:left w:val="none" w:sz="0" w:space="0" w:color="auto"/>
        <w:bottom w:val="none" w:sz="0" w:space="0" w:color="auto"/>
        <w:right w:val="none" w:sz="0" w:space="0" w:color="auto"/>
      </w:divBdr>
    </w:div>
    <w:div w:id="670721895">
      <w:bodyDiv w:val="1"/>
      <w:marLeft w:val="0"/>
      <w:marRight w:val="0"/>
      <w:marTop w:val="0"/>
      <w:marBottom w:val="0"/>
      <w:divBdr>
        <w:top w:val="none" w:sz="0" w:space="0" w:color="auto"/>
        <w:left w:val="none" w:sz="0" w:space="0" w:color="auto"/>
        <w:bottom w:val="none" w:sz="0" w:space="0" w:color="auto"/>
        <w:right w:val="none" w:sz="0" w:space="0" w:color="auto"/>
      </w:divBdr>
    </w:div>
    <w:div w:id="820537709">
      <w:bodyDiv w:val="1"/>
      <w:marLeft w:val="0"/>
      <w:marRight w:val="0"/>
      <w:marTop w:val="0"/>
      <w:marBottom w:val="0"/>
      <w:divBdr>
        <w:top w:val="none" w:sz="0" w:space="0" w:color="auto"/>
        <w:left w:val="none" w:sz="0" w:space="0" w:color="auto"/>
        <w:bottom w:val="none" w:sz="0" w:space="0" w:color="auto"/>
        <w:right w:val="none" w:sz="0" w:space="0" w:color="auto"/>
      </w:divBdr>
      <w:divsChild>
        <w:div w:id="743651383">
          <w:marLeft w:val="-225"/>
          <w:marRight w:val="-225"/>
          <w:marTop w:val="0"/>
          <w:marBottom w:val="0"/>
          <w:divBdr>
            <w:top w:val="single" w:sz="6" w:space="6" w:color="auto"/>
            <w:left w:val="none" w:sz="0" w:space="0" w:color="auto"/>
            <w:bottom w:val="none" w:sz="0" w:space="0" w:color="auto"/>
            <w:right w:val="none" w:sz="0" w:space="0" w:color="auto"/>
          </w:divBdr>
          <w:divsChild>
            <w:div w:id="195699082">
              <w:marLeft w:val="-225"/>
              <w:marRight w:val="-225"/>
              <w:marTop w:val="0"/>
              <w:marBottom w:val="0"/>
              <w:divBdr>
                <w:top w:val="none" w:sz="0" w:space="0" w:color="auto"/>
                <w:left w:val="none" w:sz="0" w:space="0" w:color="auto"/>
                <w:bottom w:val="none" w:sz="0" w:space="0" w:color="auto"/>
                <w:right w:val="none" w:sz="0" w:space="0" w:color="auto"/>
              </w:divBdr>
              <w:divsChild>
                <w:div w:id="532310671">
                  <w:marLeft w:val="0"/>
                  <w:marRight w:val="0"/>
                  <w:marTop w:val="0"/>
                  <w:marBottom w:val="0"/>
                  <w:divBdr>
                    <w:top w:val="none" w:sz="0" w:space="0" w:color="auto"/>
                    <w:left w:val="none" w:sz="0" w:space="0" w:color="auto"/>
                    <w:bottom w:val="none" w:sz="0" w:space="0" w:color="auto"/>
                    <w:right w:val="none" w:sz="0" w:space="0" w:color="auto"/>
                  </w:divBdr>
                  <w:divsChild>
                    <w:div w:id="4851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478315">
      <w:bodyDiv w:val="1"/>
      <w:marLeft w:val="0"/>
      <w:marRight w:val="0"/>
      <w:marTop w:val="0"/>
      <w:marBottom w:val="0"/>
      <w:divBdr>
        <w:top w:val="none" w:sz="0" w:space="0" w:color="auto"/>
        <w:left w:val="none" w:sz="0" w:space="0" w:color="auto"/>
        <w:bottom w:val="none" w:sz="0" w:space="0" w:color="auto"/>
        <w:right w:val="none" w:sz="0" w:space="0" w:color="auto"/>
      </w:divBdr>
    </w:div>
    <w:div w:id="1304890069">
      <w:bodyDiv w:val="1"/>
      <w:marLeft w:val="0"/>
      <w:marRight w:val="0"/>
      <w:marTop w:val="0"/>
      <w:marBottom w:val="0"/>
      <w:divBdr>
        <w:top w:val="none" w:sz="0" w:space="0" w:color="auto"/>
        <w:left w:val="none" w:sz="0" w:space="0" w:color="auto"/>
        <w:bottom w:val="none" w:sz="0" w:space="0" w:color="auto"/>
        <w:right w:val="none" w:sz="0" w:space="0" w:color="auto"/>
      </w:divBdr>
    </w:div>
    <w:div w:id="1387215923">
      <w:bodyDiv w:val="1"/>
      <w:marLeft w:val="0"/>
      <w:marRight w:val="0"/>
      <w:marTop w:val="0"/>
      <w:marBottom w:val="0"/>
      <w:divBdr>
        <w:top w:val="none" w:sz="0" w:space="0" w:color="auto"/>
        <w:left w:val="none" w:sz="0" w:space="0" w:color="auto"/>
        <w:bottom w:val="none" w:sz="0" w:space="0" w:color="auto"/>
        <w:right w:val="none" w:sz="0" w:space="0" w:color="auto"/>
      </w:divBdr>
    </w:div>
    <w:div w:id="1602763837">
      <w:bodyDiv w:val="1"/>
      <w:marLeft w:val="0"/>
      <w:marRight w:val="0"/>
      <w:marTop w:val="0"/>
      <w:marBottom w:val="0"/>
      <w:divBdr>
        <w:top w:val="none" w:sz="0" w:space="0" w:color="auto"/>
        <w:left w:val="none" w:sz="0" w:space="0" w:color="auto"/>
        <w:bottom w:val="none" w:sz="0" w:space="0" w:color="auto"/>
        <w:right w:val="none" w:sz="0" w:space="0" w:color="auto"/>
      </w:divBdr>
    </w:div>
    <w:div w:id="192213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3.pn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C71F3-4F31-4506-9347-4CA4DB9EC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3520</TotalTime>
  <Pages>61</Pages>
  <Words>10670</Words>
  <Characters>56982</Characters>
  <Application>Microsoft Office Word</Application>
  <DocSecurity>0</DocSecurity>
  <Lines>1187</Lines>
  <Paragraphs>445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তাওহীদের কালেমা: লা-ইলাহা ইল্লাল্লাহ[এর ফযীলত, অর্থ, শর্ত ও পরিপন্থী বিষয়]</vt:lpstr>
      <vt:lpstr/>
    </vt:vector>
  </TitlesOfParts>
  <Manager/>
  <Company>islamhouse.com</Company>
  <LinksUpToDate>false</LinksUpToDate>
  <CharactersWithSpaces>67207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তাওহীদের কালেমা: লা-ইলাহা ইল্লাল্লাহ_x000d_[এর ফযীলত, অর্থ, শর্ত ও পরিপন্থী বিষয়]</dc:title>
  <dc:subject>তাওহীদের কালেমা: লা-ইলাহা ইল্লাল্লাহ_x000d_[এর ফযীলত, অর্থ, শর্ত ও পরিপন্থী বিষয়]</dc:subject>
  <dc:creator>শাইখ ড. আব্দুর রাযযাক ইবন আব্দুল মুহসিন আল-বদর</dc:creator>
  <cp:keywords>তাওহীদের কালেমা: লা-ইলাহা ইল্লাল্লাহ_x000d_[এর ফযীলত, অর্থ, শর্ত ও পরিপন্থী বিষয়]</cp:keywords>
  <dc:description>তাওহীদের কালেমা: লা-ইলাহা ইল্লাল্লাহ_x000d_[এর ফযীলত, অর্থ, শর্ত ও পরিপন্থী বিষয়]</dc:description>
  <cp:lastModifiedBy>elhashemy</cp:lastModifiedBy>
  <cp:revision>1638</cp:revision>
  <cp:lastPrinted>2015-03-06T08:55:00Z</cp:lastPrinted>
  <dcterms:created xsi:type="dcterms:W3CDTF">2016-01-25T05:14:00Z</dcterms:created>
  <dcterms:modified xsi:type="dcterms:W3CDTF">2016-01-30T14:09:00Z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1443889303</vt:i4>
  </property>
</Properties>
</file>