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407E62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rtl/>
          <w:cs/>
          <w:lang w:bidi="th-TH"/>
        </w:rPr>
      </w:pPr>
    </w:p>
    <w:p w:rsidR="00FF4ED4" w:rsidRPr="001D7464" w:rsidRDefault="001D7464" w:rsidP="00FF4ED4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</w:pPr>
      <w:r w:rsidRPr="001D746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การเริ่มนับเดือนเราะมะฎอน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1D7464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بم يثبت شهر رمضان؟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85FE8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52"/>
          <w:szCs w:val="52"/>
          <w:cs/>
          <w:lang w:bidi="th-TH"/>
        </w:rPr>
      </w:pPr>
      <w:r w:rsidRPr="00E85FE8">
        <w:rPr>
          <w:rFonts w:ascii="Cordia New" w:eastAsia="Calibri" w:hAnsi="Cordia New" w:cs="Cordia New" w:hint="cs"/>
          <w:b/>
          <w:bCs/>
          <w:color w:val="205B83"/>
          <w:sz w:val="52"/>
          <w:szCs w:val="52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337F5B" w:rsidRDefault="00880293" w:rsidP="001D7464">
      <w:pPr>
        <w:bidi w:val="0"/>
        <w:spacing w:after="24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DFD618" wp14:editId="67253833">
            <wp:simplePos x="0" y="0"/>
            <wp:positionH relativeFrom="margin">
              <wp:posOffset>1292860</wp:posOffset>
            </wp:positionH>
            <wp:positionV relativeFrom="paragraph">
              <wp:posOffset>279874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64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การเริ่มนับเดือนเราะมะฎอน</w:t>
      </w:r>
      <w:r w:rsidR="001D7464">
        <w:rPr>
          <w:rFonts w:asciiTheme="majorBidi" w:hAnsiTheme="majorBidi" w:cstheme="majorBidi"/>
          <w:color w:val="205B83"/>
          <w:sz w:val="32"/>
          <w:szCs w:val="32"/>
          <w:lang w:bidi="th-TH"/>
        </w:rPr>
        <w:t xml:space="preserve"> </w:t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AF62F8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1D7464">
        <w:rPr>
          <w:rFonts w:ascii="Cordia New" w:hAnsi="Cordia New"/>
          <w:b/>
          <w:bCs/>
          <w:color w:val="C00000"/>
          <w:sz w:val="32"/>
          <w:szCs w:val="32"/>
        </w:rPr>
        <w:t>132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F4ED4" w:rsidRPr="00FF4ED4" w:rsidRDefault="00FF4ED4" w:rsidP="001D746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FF4ED4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อะไร</w:t>
      </w:r>
      <w:r w:rsidR="001D7464">
        <w:rPr>
          <w:rFonts w:ascii="Cordia New" w:hAnsi="Cordia New" w:cs="Cordia New" w:hint="cs"/>
          <w:sz w:val="32"/>
          <w:szCs w:val="32"/>
          <w:cs/>
          <w:lang w:bidi="th-TH"/>
        </w:rPr>
        <w:t>คือสิ่งที่บ่งบอกว่าเดือนเราะมะฎอนได้เริ่มขึ้นแล้ว</w:t>
      </w:r>
      <w:r w:rsidR="00160A2A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FF4ED4">
        <w:rPr>
          <w:rFonts w:ascii="Cordia New" w:hAnsi="Cordia New" w:cs="Cordia New"/>
          <w:sz w:val="32"/>
          <w:szCs w:val="32"/>
          <w:lang w:bidi="th-TH"/>
        </w:rPr>
        <w:t>?</w:t>
      </w:r>
    </w:p>
    <w:p w:rsidR="0031199C" w:rsidRPr="002A5D42" w:rsidRDefault="0031199C" w:rsidP="002A5D4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1D7464" w:rsidRPr="001D7464" w:rsidRDefault="001D7464" w:rsidP="001D7464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/>
          <w:sz w:val="32"/>
          <w:szCs w:val="33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ให้เริ่มนับเดือนเราะมะฎอนเมื่อเห็นจันทร์เสี้ยวของเดือนนี้ หรือเมื่อนับเดือนชะอฺบานได้</w:t>
      </w:r>
      <w:r w:rsidR="009B753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ครบ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สามสิบวัน ดังที่ท่านเราะสูล ศ็อลลัลลอฮุอะลัยฮิวะสัลลัม กล่าวว่า</w:t>
      </w:r>
    </w:p>
    <w:p w:rsidR="0038092A" w:rsidRPr="001D7464" w:rsidRDefault="0038092A" w:rsidP="00822026">
      <w:pPr>
        <w:spacing w:after="120" w:line="240" w:lineRule="auto"/>
        <w:jc w:val="center"/>
        <w:rPr>
          <w:rFonts w:ascii="Traditional Arabic" w:hAnsi="Traditional Arabic" w:cs="KFGQPC Uthman Taha Naskh"/>
          <w:color w:val="0070C0"/>
          <w:sz w:val="28"/>
          <w:szCs w:val="28"/>
          <w:rtl/>
        </w:rPr>
      </w:pPr>
      <w:r w:rsidRPr="001D7464">
        <w:rPr>
          <w:rFonts w:ascii="Traditional Arabic" w:hAnsi="Traditional Arabic" w:cs="KFGQPC Uthman Taha Naskh"/>
          <w:color w:val="0070C0"/>
          <w:sz w:val="28"/>
          <w:szCs w:val="28"/>
          <w:rtl/>
        </w:rPr>
        <w:t>«</w:t>
      </w:r>
      <w:r w:rsidRPr="001D746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="001D7464" w:rsidRPr="001D7464">
        <w:rPr>
          <w:rFonts w:ascii="Traditional Arabic" w:hAnsi="Traditional Arabic" w:cs="KFGQPC Uthman Taha Naskh"/>
          <w:color w:val="0070C0"/>
          <w:sz w:val="28"/>
          <w:szCs w:val="28"/>
          <w:rtl/>
        </w:rPr>
        <w:t xml:space="preserve">إذَا رَأَيْتُمُوهُ فَصُومُوا ، وَإِذَا رَأَيْتُمُوهُ فَأَفْطِرُوا ، فَإِنْ غُمَّ عَلَيْكُمْ </w:t>
      </w:r>
      <w:r w:rsidR="00822026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فَأَكْمِلُوا عدَّةَ شَعْبَانَ</w:t>
      </w:r>
      <w:r w:rsidR="00822026">
        <w:rPr>
          <w:rFonts w:ascii="Traditional Arabic" w:hAnsi="Traditional Arabic" w:cs="KFGQPC Uthman Taha Naskh"/>
          <w:color w:val="0070C0"/>
          <w:sz w:val="28"/>
          <w:szCs w:val="28"/>
          <w:rtl/>
        </w:rPr>
        <w:t xml:space="preserve"> </w:t>
      </w:r>
      <w:r w:rsidR="00822026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ثَلاثِيْنَ</w:t>
      </w:r>
      <w:r w:rsidR="001D746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1D7464">
        <w:rPr>
          <w:rFonts w:ascii="Traditional Arabic" w:hAnsi="Traditional Arabic" w:cs="KFGQPC Uthman Taha Naskh"/>
          <w:color w:val="0070C0"/>
          <w:sz w:val="28"/>
          <w:szCs w:val="28"/>
          <w:rtl/>
        </w:rPr>
        <w:t>»</w:t>
      </w:r>
    </w:p>
    <w:p w:rsidR="0038092A" w:rsidRPr="0038092A" w:rsidRDefault="0038092A" w:rsidP="00822026">
      <w:pPr>
        <w:bidi w:val="0"/>
        <w:spacing w:after="24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cs/>
          <w:lang w:bidi="th-TH"/>
        </w:rPr>
      </w:pP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82202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เมื่อพวกท่านเห็นมัน (จันทร์เสี้ยวเราะ</w:t>
      </w:r>
      <w:bookmarkStart w:id="0" w:name="_GoBack"/>
      <w:bookmarkEnd w:id="0"/>
      <w:r w:rsidR="0082202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มะฎอน) ก็จงถือศีลอด และเมื่อพวกท่านเห็นมัน (จันทร์เสี้ยวเชาวาล) ก็จงหยุดถือศีลอด แต่ถ้าหากมีสิ่งใดบดบังทัศนวิสัยก็จงนับเดือนชะอฺบานให้ครบสามสิบวัน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 (บ</w:t>
      </w:r>
      <w:r w:rsidR="00713B6D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ันทึกโดย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มุสลิม หะดีษเลขที่ </w:t>
      </w:r>
      <w:r w:rsidR="001D7464">
        <w:rPr>
          <w:rFonts w:ascii="Cordia New" w:hAnsi="Cordia New"/>
          <w:color w:val="0070C0"/>
          <w:sz w:val="32"/>
          <w:szCs w:val="32"/>
        </w:rPr>
        <w:t>1081</w:t>
      </w:r>
      <w:r w:rsidRPr="0038092A">
        <w:rPr>
          <w:rFonts w:ascii="Cordia New" w:hAnsi="Cordia New"/>
          <w:color w:val="0070C0"/>
          <w:sz w:val="32"/>
          <w:szCs w:val="32"/>
        </w:rPr>
        <w:t>)</w:t>
      </w:r>
    </w:p>
    <w:p w:rsidR="001E0A6D" w:rsidRPr="000561C9" w:rsidRDefault="00A96EA7" w:rsidP="000561C9">
      <w:pPr>
        <w:bidi w:val="0"/>
        <w:spacing w:after="120" w:line="240" w:lineRule="auto"/>
        <w:jc w:val="thaiDistribute"/>
        <w:rPr>
          <w:rFonts w:ascii="Cordia New" w:hAnsi="Cordia New" w:cs="Cordia New"/>
          <w:color w:val="008000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38092A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A79A4B2" wp14:editId="67B01B40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A06" w:rsidRDefault="00B33A06" w:rsidP="00E32771">
      <w:pPr>
        <w:spacing w:after="0" w:line="240" w:lineRule="auto"/>
      </w:pPr>
      <w:r>
        <w:separator/>
      </w:r>
    </w:p>
  </w:endnote>
  <w:endnote w:type="continuationSeparator" w:id="0">
    <w:p w:rsidR="00B33A06" w:rsidRDefault="00B33A0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5506E64F-F0F4-4383-8502-80031D8FBE0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366CE8F2-568B-42E7-B491-3F710EE57775}"/>
    <w:embedBold r:id="rId3" w:fontKey="{96435551-DBDE-4BC3-B7DD-1497948E4A54}"/>
    <w:embedItalic r:id="rId4" w:fontKey="{DE933F90-F480-4C65-A326-8B375B9C3719}"/>
    <w:embedBoldItalic r:id="rId5" w:fontKey="{1F4B0FCB-6F09-47B8-8F28-DDB97C34CC7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D5A25C46-0A9D-451B-9F77-4C97C61A0B9D}"/>
    <w:embedBold r:id="rId7" w:fontKey="{2F4E9439-F9FB-4062-87DF-920C2D3988E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D66274D5-4442-42C8-8C0B-A3B3AB0B9EEF}"/>
    <w:embedBold r:id="rId9" w:fontKey="{C5897AFF-70C8-4CB8-9D6B-4DB5F8C6FB7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D0598F20-595C-4150-88C8-2F23EBA099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450D555-07AC-433E-BBFE-F2CB54FF058E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7C7E6333-52BD-4473-9C47-8724349B46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E002C467-3681-4EDF-A019-B7548C0ACCCD}"/>
    <w:embedBold r:id="rId14" w:fontKey="{B23FE9A5-DF3E-43B9-915D-514F4F502A1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FCAE46AA-73BA-48E1-AFA1-DC3AC5CD52C9}"/>
    <w:embedBold r:id="rId16" w:fontKey="{5BB60A6C-E754-466E-B562-72B6C6C60E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D6681800-95BC-4531-998F-63117AB707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9FEACBFF-D160-4BB4-BDE7-F4EC829EAA5F}"/>
    <w:embedBoldItalic r:id="rId19" w:fontKey="{1204592E-1FEC-41D3-AF35-E0908A3CDCEB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57266DD4-2AE0-4AC7-8D8D-4800380C99C4}"/>
    <w:embedBold r:id="rId21" w:fontKey="{235B4A45-B546-45C1-AC4C-3B866F2458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B1937735-87E2-49C6-AA3D-549BA089877A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27D51834-23E8-4597-98DB-08164AF7D834}"/>
    <w:embedBold r:id="rId24" w:fontKey="{8CB97514-717C-4069-9C8D-781CE34CD89E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2454A666-1309-4EDB-BDBF-00DA69D6BF76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7823029D-C2BC-4A1A-BB52-DD10B6B99774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CE113572-5417-4139-9630-2F55E01FD18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1915EB7A-D5EC-4C44-B254-5615C0E1596B}"/>
    <w:embedBold r:id="rId29" w:fontKey="{F65D9CA8-25DC-4A8E-B90B-F011BE513FB6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D713D812-B239-43A1-BC8D-D5294F9820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A3B4DD98-8C9C-410F-B967-DF7FC12E7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9B6C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A06" w:rsidRDefault="00B33A06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B33A06" w:rsidRDefault="00B33A0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95" w:rsidRPr="00217726" w:rsidRDefault="00BF3595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41B8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F3595" w:rsidRPr="00217726" w:rsidRDefault="00BF3595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41B8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E231D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65420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7AD9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561C9"/>
    <w:rsid w:val="00064BD3"/>
    <w:rsid w:val="000667A1"/>
    <w:rsid w:val="00071D94"/>
    <w:rsid w:val="00073099"/>
    <w:rsid w:val="00075804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4A39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57B78"/>
    <w:rsid w:val="00160A2A"/>
    <w:rsid w:val="00166BF1"/>
    <w:rsid w:val="00171BF4"/>
    <w:rsid w:val="00171C08"/>
    <w:rsid w:val="0017679E"/>
    <w:rsid w:val="00177837"/>
    <w:rsid w:val="00184413"/>
    <w:rsid w:val="00187D3B"/>
    <w:rsid w:val="001954CE"/>
    <w:rsid w:val="001A0D79"/>
    <w:rsid w:val="001A1E7F"/>
    <w:rsid w:val="001A2FCD"/>
    <w:rsid w:val="001A43A4"/>
    <w:rsid w:val="001A60E4"/>
    <w:rsid w:val="001B09E4"/>
    <w:rsid w:val="001B2F4F"/>
    <w:rsid w:val="001B61DE"/>
    <w:rsid w:val="001C331F"/>
    <w:rsid w:val="001D2B7C"/>
    <w:rsid w:val="001D4903"/>
    <w:rsid w:val="001D5361"/>
    <w:rsid w:val="001D6C9B"/>
    <w:rsid w:val="001D7464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5329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5D42"/>
    <w:rsid w:val="002A7985"/>
    <w:rsid w:val="002B2FF1"/>
    <w:rsid w:val="002B662B"/>
    <w:rsid w:val="002B7BE4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C36"/>
    <w:rsid w:val="00304D09"/>
    <w:rsid w:val="003056AE"/>
    <w:rsid w:val="003072B2"/>
    <w:rsid w:val="0031199C"/>
    <w:rsid w:val="0031367C"/>
    <w:rsid w:val="00315810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92A"/>
    <w:rsid w:val="00383187"/>
    <w:rsid w:val="0038489E"/>
    <w:rsid w:val="00384F87"/>
    <w:rsid w:val="00386E80"/>
    <w:rsid w:val="00387B85"/>
    <w:rsid w:val="00391B13"/>
    <w:rsid w:val="003947B2"/>
    <w:rsid w:val="00397A5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07E62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57A84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19AC"/>
    <w:rsid w:val="00612832"/>
    <w:rsid w:val="0061505C"/>
    <w:rsid w:val="00625C0A"/>
    <w:rsid w:val="00631E7F"/>
    <w:rsid w:val="00632CFD"/>
    <w:rsid w:val="00632FB4"/>
    <w:rsid w:val="00641B85"/>
    <w:rsid w:val="006476F8"/>
    <w:rsid w:val="00647A3D"/>
    <w:rsid w:val="006615EB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10CD5"/>
    <w:rsid w:val="00711C8A"/>
    <w:rsid w:val="00713B6D"/>
    <w:rsid w:val="00714870"/>
    <w:rsid w:val="00717FAE"/>
    <w:rsid w:val="00733310"/>
    <w:rsid w:val="00737A0E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2026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6932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B753F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272B8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1F8E"/>
    <w:rsid w:val="00A9247E"/>
    <w:rsid w:val="00A96EA7"/>
    <w:rsid w:val="00AB7305"/>
    <w:rsid w:val="00AD271C"/>
    <w:rsid w:val="00AD2A33"/>
    <w:rsid w:val="00AE4569"/>
    <w:rsid w:val="00AF1321"/>
    <w:rsid w:val="00AF62F8"/>
    <w:rsid w:val="00B04E16"/>
    <w:rsid w:val="00B17FA5"/>
    <w:rsid w:val="00B31A4D"/>
    <w:rsid w:val="00B33A06"/>
    <w:rsid w:val="00B3510F"/>
    <w:rsid w:val="00B35211"/>
    <w:rsid w:val="00B4311C"/>
    <w:rsid w:val="00B4747B"/>
    <w:rsid w:val="00B50A3A"/>
    <w:rsid w:val="00B53FBD"/>
    <w:rsid w:val="00B56A52"/>
    <w:rsid w:val="00B572EF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5A5F"/>
    <w:rsid w:val="00D90241"/>
    <w:rsid w:val="00D90388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729B2"/>
    <w:rsid w:val="00E85FE8"/>
    <w:rsid w:val="00E91A7C"/>
    <w:rsid w:val="00E942BB"/>
    <w:rsid w:val="00E96A90"/>
    <w:rsid w:val="00EA1574"/>
    <w:rsid w:val="00EB4ED2"/>
    <w:rsid w:val="00EB6A67"/>
    <w:rsid w:val="00EC3429"/>
    <w:rsid w:val="00EC786C"/>
    <w:rsid w:val="00ED2578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4ED4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323FE3-684A-4063-9195-D7509E46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D49A4-E56C-464C-8F6B-35382B093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23</TotalTime>
  <Pages>3</Pages>
  <Words>177</Words>
  <Characters>736</Characters>
  <Application>Microsoft Office Word</Application>
  <DocSecurity>0</DocSecurity>
  <Lines>73</Lines>
  <Paragraphs>19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การเริ่มนับเดือนเราะมะฎอน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894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การเริ่มนับเดือนเราะมะฎอน</dc:title>
  <dc:subject>การเริ่มนับเดือนเราะมะฎอน</dc:subject>
  <dc:creator>มุฮัมมัด บิน ศอลิหฺ อัล-อุษัยมีน</dc:creator>
  <cp:keywords>การเริ่มนับเดือนเราะมะฎอน</cp:keywords>
  <dc:description>การเริ่มนับเดือนเราะมะฎอน</dc:description>
  <cp:lastModifiedBy>Mahmoud</cp:lastModifiedBy>
  <cp:revision>8</cp:revision>
  <cp:lastPrinted>2015-07-08T11:42:00Z</cp:lastPrinted>
  <dcterms:created xsi:type="dcterms:W3CDTF">2016-06-10T01:59:00Z</dcterms:created>
  <dcterms:modified xsi:type="dcterms:W3CDTF">2016-06-16T16:45:00Z</dcterms:modified>
  <cp:category/>
</cp:coreProperties>
</file>