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11CFD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B7305" w:rsidRDefault="00BF2E0B" w:rsidP="002659A0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BF2E0B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ละหมาดสุนัต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F2E0B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صلاة التطوع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4F5354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.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รอชิด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หุเสน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อับดุลกะรีม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F5354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.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راشد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العبد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61656C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5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4F5354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สะอัด</w:t>
      </w:r>
      <w:r w:rsidR="004F5354" w:rsidRPr="004F5354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วารีย์</w:t>
      </w:r>
    </w:p>
    <w:p w:rsidR="00912D68" w:rsidRPr="00AB7305" w:rsidRDefault="002659A0" w:rsidP="00BF2E0B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BF2E0B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4F5354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سعد واري</w:t>
      </w:r>
    </w:p>
    <w:p w:rsidR="008B3703" w:rsidRPr="00BF2E0B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BF2E0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BF2E0B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659A0" w:rsidRDefault="00BF2E0B" w:rsidP="002659A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4"/>
          <w:szCs w:val="24"/>
          <w:lang w:bidi="th-TH"/>
        </w:rPr>
      </w:pPr>
      <w:r w:rsidRPr="00BF2E0B"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ละหมาดสุนัต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9ABEF9" wp14:editId="259D08E3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17616" w:rsidRPr="00517616" w:rsidRDefault="00517616" w:rsidP="00517616">
      <w:pPr>
        <w:bidi w:val="0"/>
        <w:spacing w:after="0" w:line="240" w:lineRule="auto"/>
        <w:ind w:firstLine="403"/>
        <w:jc w:val="center"/>
        <w:rPr>
          <w:rFonts w:ascii="Cordia New" w:eastAsia="Calibri" w:hAnsi="Cordia New" w:cs="Cordia New"/>
          <w:sz w:val="36"/>
          <w:szCs w:val="36"/>
          <w:lang w:bidi="th-TH"/>
        </w:rPr>
      </w:pPr>
    </w:p>
    <w:p w:rsidR="00BF2E0B" w:rsidRPr="00BF2E0B" w:rsidRDefault="00BF2E0B" w:rsidP="00BF2E0B">
      <w:pPr>
        <w:spacing w:after="0" w:line="240" w:lineRule="auto"/>
        <w:jc w:val="center"/>
        <w:rPr>
          <w:rFonts w:ascii="Cordia New" w:eastAsia="Calibri" w:hAnsi="Cordia New" w:cs="Arial"/>
          <w:sz w:val="20"/>
          <w:szCs w:val="20"/>
          <w:lang w:bidi="th-TH"/>
        </w:rPr>
      </w:pPr>
    </w:p>
    <w:p w:rsidR="00BF2E0B" w:rsidRPr="00BF2E0B" w:rsidRDefault="00BF2E0B" w:rsidP="00BF2E0B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BF2E0B">
        <w:rPr>
          <w:rFonts w:ascii="Cordia New" w:eastAsia="Calibri" w:hAnsi="Cordia New" w:cs="Cordia New"/>
          <w:sz w:val="32"/>
          <w:szCs w:val="32"/>
          <w:cs/>
          <w:lang w:bidi="th-TH"/>
        </w:rPr>
        <w:t>ท่านเราะบ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ี</w:t>
      </w:r>
      <w:r w:rsidRPr="00BF2E0B">
        <w:rPr>
          <w:rFonts w:ascii="Cordia New" w:eastAsia="Calibri" w:hAnsi="Cordia New" w:cs="Cordia New"/>
          <w:sz w:val="32"/>
          <w:szCs w:val="32"/>
          <w:cs/>
          <w:lang w:bidi="th-TH"/>
        </w:rPr>
        <w:t>อะฮฺ บิน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 </w:t>
      </w:r>
      <w:r w:rsidRPr="00BF2E0B">
        <w:rPr>
          <w:rFonts w:ascii="Cordia New" w:eastAsia="Calibri" w:hAnsi="Cordia New" w:cs="Cordia New"/>
          <w:sz w:val="32"/>
          <w:szCs w:val="32"/>
          <w:cs/>
          <w:lang w:bidi="th-TH"/>
        </w:rPr>
        <w:t>กะอ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ับ </w:t>
      </w:r>
      <w:r w:rsidRPr="00BF2E0B">
        <w:rPr>
          <w:rFonts w:ascii="Cordia New" w:eastAsia="Calibri" w:hAnsi="Cordia New" w:cs="Cordia New"/>
          <w:sz w:val="32"/>
          <w:szCs w:val="32"/>
          <w:cs/>
          <w:lang w:bidi="th-TH"/>
        </w:rPr>
        <w:t xml:space="preserve">อัล-อัสละมียฺ เราะฎิยัลลอฮุอันฮุ ได้เล่าว่า </w:t>
      </w:r>
    </w:p>
    <w:p w:rsidR="00BF2E0B" w:rsidRPr="00BF2E0B" w:rsidRDefault="00BF2E0B" w:rsidP="00BF2E0B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</w:rPr>
      </w:pPr>
      <w:r w:rsidRPr="00BF2E0B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كُنْتُ أَبِيتُ مَعَ رَسُولِ اللهِ صَلَّى اللهُ عَلَيْهِ وَسَلَّمَ فَأَتَيْتُهُ بِوَضُوئِهِ وَحَاجَتِهِ فَقَالَ لِي: «سَلْ» فَقُلْتُ: أَسْأَلُكَ مُرَافَقَتَكَ فِي الْجَنَّةِ. قَالَ: «أَوْ غَيْرَ ذَلِكَ» قُلْتُ: هُوَ ذَاكَ. قَالَ: «فَأَعِنِّي عَلَى نَفْسِكَ بِكَثْرَةِ السُّجُودِ» [أخرجه مسلم]</w:t>
      </w:r>
    </w:p>
    <w:p w:rsidR="00BF2E0B" w:rsidRPr="00BF2E0B" w:rsidRDefault="00BF2E0B" w:rsidP="00BF2E0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rtl/>
          <w:cs/>
          <w:lang w:bidi="th-TH"/>
        </w:rPr>
      </w:pP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ฉันได้เคยไปค้างคืนกับท่านเราะสูลุลลอฮฺ แล้วฉันก็ได้ไปเอาน้ำละหมาดและสิ่งของจำเป็นมาให้ท่าน แล้วท่านก็กล่าวกับฉันว่า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“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จงขอมาเถิด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”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แล้วฉันก็กล่าวว่า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“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ฉันขอให้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ฉัน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ได้อยู่เป็นเพื่อนท่านใน</w:t>
      </w:r>
      <w:bookmarkStart w:id="0" w:name="_GoBack"/>
      <w:bookmarkEnd w:id="0"/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สวรรค์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”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ท่าน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นบี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ก็กล่าว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ถาม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ว่า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“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หรือจะเอาอย่างอื่นไหม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 xml:space="preserve">?”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ฉันกล่าวว่า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“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เอาอย่างนั้นแหละ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”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ท่านก็กล่าวว่า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“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เช่นนั้น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ท่านจงช่วยฉัน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เพื่อให้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ท่าน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ได้บรรลุตามที่ปรารถนา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 xml:space="preserve"> โดยการสุญูด</w:t>
      </w:r>
      <w:r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(ละหมาด)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ให้มากเถิด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”</w:t>
      </w:r>
      <w:r w:rsidRPr="00BF2E0B">
        <w:rPr>
          <w:rFonts w:ascii="Cordia New" w:eastAsia="Calibri" w:hAnsi="Cordia New" w:cs="Cordia New"/>
          <w:color w:val="0070C0"/>
          <w:sz w:val="32"/>
          <w:szCs w:val="32"/>
        </w:rPr>
        <w:t xml:space="preserve"> 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BF2E0B" w:rsidRDefault="00BF2E0B" w:rsidP="00BF2E0B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F2E0B" w:rsidRPr="00BF2E0B" w:rsidRDefault="00BF2E0B" w:rsidP="00BF2E0B">
      <w:pPr>
        <w:bidi w:val="0"/>
        <w:spacing w:after="0" w:line="240" w:lineRule="auto"/>
        <w:ind w:firstLine="72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ท่านอิบนุ อุมัร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เราะฎิยัลลอฮุอันฮุมา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BF2E0B" w:rsidRPr="00BF2E0B" w:rsidRDefault="00BF2E0B" w:rsidP="00BF2E0B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BF2E0B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«اجْعَلُوا فِي بُيُوتِكُمْ مِنْ صَلاَتِكُمْ، وَلاَ تَتَّخِذُوهَا قُبُورًا</w:t>
      </w:r>
      <w:r w:rsidRPr="00BF2E0B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»</w:t>
      </w:r>
      <w:r w:rsidRPr="00BF2E0B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BF2E0B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BF2E0B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BF2E0B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البخاري</w:t>
      </w:r>
      <w:r w:rsidRPr="00BF2E0B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BF2E0B" w:rsidRPr="00BF2E0B" w:rsidRDefault="00BF2E0B" w:rsidP="00BF2E0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จงทำให้ในบ้านของพวกท่านมีการละหมาดเถิด อย่าได้ทำให้มันเป็น(เหมือน)สุสาน(ที่ไม่มีการละหมาด)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อัล-บุคอรียฺ</w:t>
      </w:r>
    </w:p>
    <w:p w:rsidR="00BF2E0B" w:rsidRDefault="00BF2E0B" w:rsidP="00BF2E0B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BF2E0B" w:rsidRPr="00BF2E0B" w:rsidRDefault="00BF2E0B" w:rsidP="00BF2E0B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ท่านซัยดฺ บิน ษาบิต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BF2E0B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BF2E0B" w:rsidRPr="00BF2E0B" w:rsidRDefault="00BF2E0B" w:rsidP="00BF2E0B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BF2E0B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«فَإِنَّ خَيْرَ صَلَاةِ الْمَرْءِ فِي بَيْتِهِ إِلَّا الْمَكْتُوبَةَ</w:t>
      </w:r>
      <w:r w:rsidRPr="00BF2E0B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»</w:t>
      </w:r>
      <w:r w:rsidRPr="00BF2E0B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BF2E0B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متفق عليه</w:t>
      </w:r>
      <w:r w:rsidRPr="00BF2E0B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BF2E0B" w:rsidRPr="00BF2E0B" w:rsidRDefault="00BF2E0B" w:rsidP="00BF2E0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BF2E0B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แท้จริงละหมาดที่ดีที่สุดของคนๆ หนึ่งคือในบ้านของเขาเอง นอกจากละหมาดฟัรฎู(ที่ต้องละหมาดที่มัสยิด)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BF2E0B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อัล-บุคอรียฺและ</w:t>
      </w:r>
      <w:r w:rsidRPr="00BF2E0B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BF2E0B" w:rsidRPr="00BF2E0B" w:rsidRDefault="00BF2E0B" w:rsidP="00BF2E0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BF2E0B" w:rsidRPr="00BF2E0B" w:rsidRDefault="00BF2E0B" w:rsidP="00BF2E0B">
      <w:pPr>
        <w:widowControl w:val="0"/>
        <w:bidi w:val="0"/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  <w:r w:rsidRPr="00BF2E0B"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  <w:t>คำอธิบาย</w:t>
      </w:r>
    </w:p>
    <w:p w:rsidR="00BF2E0B" w:rsidRPr="00BF2E0B" w:rsidRDefault="00BF2E0B" w:rsidP="00BF2E0B">
      <w:pPr>
        <w:bidi w:val="0"/>
        <w:spacing w:after="0" w:line="240" w:lineRule="auto"/>
        <w:ind w:firstLine="426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BF2E0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การละหมาดเป็นเรื่องที่ดีที่สุด และเป็นหนึ่งในสิ่งที่ดีที่สุดที่บ่าวจะใช้มันเพื่อใกล้ชิดกับพระผู้อภิบาลของเขา ท่านเราะสูลุลลอฮฺ </w:t>
      </w:r>
      <w:r w:rsidRPr="00BF2E0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lastRenderedPageBreak/>
        <w:t>ศ็อลลัลลอฮุอลัยฮิวะสัลลัม ได้บอกกล่าวว่า การทำละหมาดมากๆ นั้นเป็นเหตุให้ได้เข้าสวรรค์ 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ท่านได้ใช้ให้ผู้ชายละหมาดสุนัตหรือละหมาดที่ไม่ใช่ฟัรฎูใน</w:t>
      </w:r>
      <w:r w:rsidRPr="00BF2E0B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บ้านของเขา เพราะเป็นการทำความดีแบบลับๆ และเป็นการสอนครอบครัว และทำให้พวกเขาเคยชินกับการละหมาด</w:t>
      </w:r>
    </w:p>
    <w:p w:rsidR="00BF2E0B" w:rsidRPr="00BF2E0B" w:rsidRDefault="00BF2E0B" w:rsidP="00BF2E0B">
      <w:pPr>
        <w:bidi w:val="0"/>
        <w:spacing w:after="0" w:line="240" w:lineRule="auto"/>
        <w:ind w:firstLine="426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BF2E0B" w:rsidRPr="00BF2E0B" w:rsidRDefault="00BF2E0B" w:rsidP="00BF2E0B">
      <w:pPr>
        <w:bidi w:val="0"/>
        <w:spacing w:after="0" w:line="240" w:lineRule="auto"/>
        <w:jc w:val="both"/>
        <w:rPr>
          <w:rFonts w:ascii="Cordia New" w:eastAsia="Calibri" w:hAnsi="Cordia New" w:cs="Arial"/>
          <w:b/>
          <w:bCs/>
          <w:color w:val="632423"/>
          <w:sz w:val="32"/>
          <w:szCs w:val="32"/>
        </w:rPr>
      </w:pPr>
      <w:r w:rsidRPr="00BF2E0B">
        <w:rPr>
          <w:rFonts w:ascii="Cordia New" w:eastAsia="Calibri" w:hAnsi="Cordia New" w:cs="Cordia New"/>
          <w:b/>
          <w:bCs/>
          <w:color w:val="632423"/>
          <w:sz w:val="32"/>
          <w:szCs w:val="32"/>
          <w:cs/>
          <w:lang w:bidi="th-TH"/>
        </w:rPr>
        <w:t>ประโยชน์ที่ได้รับ</w:t>
      </w:r>
    </w:p>
    <w:p w:rsidR="00BF2E0B" w:rsidRPr="00BF2E0B" w:rsidRDefault="00BF2E0B" w:rsidP="00BF2E0B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ความประเสริฐของการละหมาดสุนนะฮฺ และการละหมาดสุน</w:t>
      </w: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ัต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มากๆ นั้นเป็นเหตุให้ได้เข้าสวรรค์</w:t>
      </w:r>
    </w:p>
    <w:p w:rsidR="00BF2E0B" w:rsidRPr="00BF2E0B" w:rsidRDefault="00BF2E0B" w:rsidP="00BF2E0B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ที่ดีที่สุดคือให้ละหมาดสุนนัต</w:t>
      </w:r>
      <w:r w:rsidRPr="00BF2E0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ที่บ้าน</w:t>
      </w:r>
    </w:p>
    <w:p w:rsidR="00517616" w:rsidRPr="00807679" w:rsidRDefault="00517616" w:rsidP="00BF2E0B">
      <w:pPr>
        <w:bidi w:val="0"/>
        <w:spacing w:after="120" w:line="240" w:lineRule="auto"/>
        <w:jc w:val="thaiDistribute"/>
        <w:rPr>
          <w:rFonts w:ascii="Cordia New" w:eastAsia="Calibri" w:hAnsi="Cordia New" w:cs="KFGQPC Uthman Taha Naskh"/>
          <w:sz w:val="30"/>
          <w:szCs w:val="30"/>
          <w:rtl/>
          <w:cs/>
          <w:lang w:bidi="th-TH"/>
        </w:rPr>
      </w:pPr>
    </w:p>
    <w:p w:rsidR="00517616" w:rsidRDefault="00CD09D4" w:rsidP="004F5354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العالمين، وصلى الله وسلم على نبينا محمد، وعلى آله وصحبه أجمعين.</w:t>
      </w:r>
    </w:p>
    <w:p w:rsidR="00517616" w:rsidRDefault="00517616">
      <w:pPr>
        <w:bidi w:val="0"/>
        <w:rPr>
          <w:rFonts w:ascii="Cordia New" w:eastAsia="Calibri" w:hAnsi="Cordia New" w:cs="KFGQPC Uthman Taha Naskh"/>
          <w:sz w:val="30"/>
          <w:szCs w:val="30"/>
          <w:rtl/>
        </w:rPr>
      </w:pPr>
      <w:r>
        <w:rPr>
          <w:rFonts w:ascii="Cordia New" w:eastAsia="Calibri" w:hAnsi="Cordia New" w:cs="KFGQPC Uthman Taha Naskh"/>
          <w:sz w:val="30"/>
          <w:szCs w:val="30"/>
          <w:rtl/>
        </w:rPr>
        <w:br w:type="page"/>
      </w:r>
    </w:p>
    <w:p w:rsidR="00CD09D4" w:rsidRDefault="00CD09D4" w:rsidP="004F5354">
      <w:pPr>
        <w:spacing w:after="120" w:line="240" w:lineRule="auto"/>
        <w:jc w:val="center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376" w:rsidRDefault="00A47376" w:rsidP="00E32771">
      <w:pPr>
        <w:spacing w:after="0" w:line="240" w:lineRule="auto"/>
      </w:pPr>
      <w:r>
        <w:separator/>
      </w:r>
    </w:p>
  </w:endnote>
  <w:endnote w:type="continuationSeparator" w:id="0">
    <w:p w:rsidR="00A47376" w:rsidRDefault="00A4737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4B324295-1BA4-4825-8F8F-791898980D9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E14FCCCE-D6A2-4C1C-8B0E-337CAE72ED4B}"/>
    <w:embedBold r:id="rId3" w:fontKey="{B2CC90AC-B518-4859-A0D1-10D78D1FB29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30A588E2-2DB9-4E30-A417-E359A3B917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032922F-A22E-48C0-9561-FF92872D65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8CB9D351-48C2-4D0D-916B-8BE9B43C1364}"/>
    <w:embedBold r:id="rId7" w:fontKey="{F5C04E30-B0A2-4032-B87D-7B09BF6C184E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12BF839B-DB03-4C99-AC8C-1A9923BACB2D}"/>
    <w:embedBold r:id="rId9" w:fontKey="{C3034989-31A5-4C31-9D2D-E54CEAFF78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F67615F7-459F-4C3A-A40D-1C495CF69E0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628AF66-8C60-43C3-A0AE-38308331B1EB}"/>
    <w:embedBold r:id="rId12" w:fontKey="{1EBB41A6-761A-4AA3-99B3-B0FACA795D1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4227C541-557D-4654-BBEE-A33D6891C943}"/>
    <w:embedBold r:id="rId14" w:fontKey="{05AFAD1F-A8B3-409A-911A-4FE77F26002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CCC769EA-BEAB-487B-B578-FF7168CE0B1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8F9C0160-A7DB-41DA-894A-BB80076ED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6641DF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376" w:rsidRDefault="00A47376" w:rsidP="00E32771">
      <w:pPr>
        <w:spacing w:after="0" w:line="240" w:lineRule="auto"/>
      </w:pPr>
      <w:r>
        <w:separator/>
      </w:r>
    </w:p>
  </w:footnote>
  <w:footnote w:type="continuationSeparator" w:id="0">
    <w:p w:rsidR="00A47376" w:rsidRDefault="00A4737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BF2E0B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ar-EG"/>
                              </w:rPr>
                            </w:pPr>
                            <w:r w:rsidRPr="00BF2E0B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ละหมาดสุนัต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D4C1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BF2E0B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ar-EG"/>
                        </w:rPr>
                      </w:pPr>
                      <w:r w:rsidRPr="00BF2E0B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ละหมาดสุนัต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D4C1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93EC47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537FF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7AF1D9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54A51"/>
    <w:rsid w:val="00070058"/>
    <w:rsid w:val="00073099"/>
    <w:rsid w:val="000953BA"/>
    <w:rsid w:val="00095DD4"/>
    <w:rsid w:val="000A43B4"/>
    <w:rsid w:val="000A53B5"/>
    <w:rsid w:val="000A6307"/>
    <w:rsid w:val="000C2B16"/>
    <w:rsid w:val="000D4C14"/>
    <w:rsid w:val="000D5816"/>
    <w:rsid w:val="000F43CE"/>
    <w:rsid w:val="001222FF"/>
    <w:rsid w:val="0013505A"/>
    <w:rsid w:val="0013579E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E1263"/>
    <w:rsid w:val="001F14F0"/>
    <w:rsid w:val="001F4E86"/>
    <w:rsid w:val="002002A6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1475B"/>
    <w:rsid w:val="00437EF4"/>
    <w:rsid w:val="00447B55"/>
    <w:rsid w:val="00451428"/>
    <w:rsid w:val="00453888"/>
    <w:rsid w:val="004554F2"/>
    <w:rsid w:val="00477478"/>
    <w:rsid w:val="00496EA0"/>
    <w:rsid w:val="004C1156"/>
    <w:rsid w:val="004E2AD6"/>
    <w:rsid w:val="004E2DC3"/>
    <w:rsid w:val="004E38A0"/>
    <w:rsid w:val="004E78EF"/>
    <w:rsid w:val="004F5354"/>
    <w:rsid w:val="00517616"/>
    <w:rsid w:val="0052077B"/>
    <w:rsid w:val="00536D3B"/>
    <w:rsid w:val="005666DC"/>
    <w:rsid w:val="00575281"/>
    <w:rsid w:val="0058544F"/>
    <w:rsid w:val="005A2707"/>
    <w:rsid w:val="005C1154"/>
    <w:rsid w:val="005D2DEB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4E88"/>
    <w:rsid w:val="006F3F04"/>
    <w:rsid w:val="006F4219"/>
    <w:rsid w:val="00700AF5"/>
    <w:rsid w:val="00714870"/>
    <w:rsid w:val="00717FAE"/>
    <w:rsid w:val="00733310"/>
    <w:rsid w:val="00745932"/>
    <w:rsid w:val="0075336D"/>
    <w:rsid w:val="00770B0C"/>
    <w:rsid w:val="0077162A"/>
    <w:rsid w:val="00773F07"/>
    <w:rsid w:val="007C1387"/>
    <w:rsid w:val="007E0660"/>
    <w:rsid w:val="007E5889"/>
    <w:rsid w:val="007E70EB"/>
    <w:rsid w:val="00805B34"/>
    <w:rsid w:val="00807679"/>
    <w:rsid w:val="00807950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70C8"/>
    <w:rsid w:val="008E2038"/>
    <w:rsid w:val="009048CA"/>
    <w:rsid w:val="00912D68"/>
    <w:rsid w:val="00943955"/>
    <w:rsid w:val="00944C90"/>
    <w:rsid w:val="0094547A"/>
    <w:rsid w:val="00960B38"/>
    <w:rsid w:val="009967F9"/>
    <w:rsid w:val="009B5AA7"/>
    <w:rsid w:val="009B6EB7"/>
    <w:rsid w:val="00A03054"/>
    <w:rsid w:val="00A03999"/>
    <w:rsid w:val="00A052E1"/>
    <w:rsid w:val="00A35F8F"/>
    <w:rsid w:val="00A47376"/>
    <w:rsid w:val="00A56873"/>
    <w:rsid w:val="00A61E5C"/>
    <w:rsid w:val="00A65935"/>
    <w:rsid w:val="00AB7305"/>
    <w:rsid w:val="00AD2A33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90F"/>
    <w:rsid w:val="00BE3A50"/>
    <w:rsid w:val="00BF04A9"/>
    <w:rsid w:val="00BF2E0B"/>
    <w:rsid w:val="00C03201"/>
    <w:rsid w:val="00C12A8A"/>
    <w:rsid w:val="00C21104"/>
    <w:rsid w:val="00C37C22"/>
    <w:rsid w:val="00C45A48"/>
    <w:rsid w:val="00C50098"/>
    <w:rsid w:val="00C679B1"/>
    <w:rsid w:val="00C72BD4"/>
    <w:rsid w:val="00C90E54"/>
    <w:rsid w:val="00C95E4B"/>
    <w:rsid w:val="00CA24D5"/>
    <w:rsid w:val="00CD09D4"/>
    <w:rsid w:val="00CD4735"/>
    <w:rsid w:val="00CE67F8"/>
    <w:rsid w:val="00CF1F16"/>
    <w:rsid w:val="00CF48F1"/>
    <w:rsid w:val="00D04C3B"/>
    <w:rsid w:val="00D46176"/>
    <w:rsid w:val="00D7109D"/>
    <w:rsid w:val="00D85A5F"/>
    <w:rsid w:val="00DB48B2"/>
    <w:rsid w:val="00DC6A8E"/>
    <w:rsid w:val="00DC77F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3CE9"/>
    <w:rsid w:val="00F2420A"/>
    <w:rsid w:val="00F25412"/>
    <w:rsid w:val="00F3173B"/>
    <w:rsid w:val="00F45011"/>
    <w:rsid w:val="00F7728C"/>
    <w:rsid w:val="00F80820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E93A3A-0DB9-4FCE-BD0B-9DB64ADF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C91ED-8125-45EC-A2AC-14BAFCB02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</Template>
  <TotalTime>6</TotalTime>
  <Pages>4</Pages>
  <Words>164</Words>
  <Characters>2064</Characters>
  <Application>Microsoft Office Word</Application>
  <DocSecurity>0</DocSecurity>
  <Lines>73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ละหมาดสุนัต</vt:lpstr>
      <vt:lpstr/>
    </vt:vector>
  </TitlesOfParts>
  <Manager/>
  <Company>islamhouse.com</Company>
  <LinksUpToDate>false</LinksUpToDate>
  <CharactersWithSpaces>2200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ละหมาดสุนัต</dc:title>
  <dc:subject>ละหมาดสุนัต</dc:subject>
  <dc:creator>ดร.รอชิด บิน หุเสน อัล-อับดุลกะรีม</dc:creator>
  <cp:keywords>ละหมาดสุนัต</cp:keywords>
  <dc:description>ละหมาดสุนัต</dc:description>
  <cp:lastModifiedBy>Ahmed Qassem</cp:lastModifiedBy>
  <cp:revision>4</cp:revision>
  <cp:lastPrinted>2015-03-07T18:24:00Z</cp:lastPrinted>
  <dcterms:created xsi:type="dcterms:W3CDTF">2015-05-08T09:10:00Z</dcterms:created>
  <dcterms:modified xsi:type="dcterms:W3CDTF">2015-05-09T11:49:00Z</dcterms:modified>
  <cp:category/>
</cp:coreProperties>
</file>